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37" w:rsidRDefault="00621337" w:rsidP="0082474D">
      <w:pPr>
        <w:pStyle w:val="NormalWeb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Открытое внеурочное занятие кукол</w:t>
      </w:r>
      <w:r w:rsidRPr="00704DAF">
        <w:rPr>
          <w:b/>
          <w:bCs/>
          <w:color w:val="000000"/>
          <w:sz w:val="28"/>
          <w:szCs w:val="28"/>
        </w:rPr>
        <w:t>ьного театра «</w:t>
      </w:r>
      <w:r>
        <w:rPr>
          <w:b/>
          <w:bCs/>
          <w:color w:val="000000"/>
          <w:sz w:val="28"/>
          <w:szCs w:val="28"/>
        </w:rPr>
        <w:t>Р</w:t>
      </w:r>
      <w:r w:rsidRPr="00704DAF">
        <w:rPr>
          <w:b/>
          <w:bCs/>
          <w:color w:val="000000"/>
          <w:sz w:val="28"/>
          <w:szCs w:val="28"/>
        </w:rPr>
        <w:t xml:space="preserve">епетиция постановки </w:t>
      </w:r>
      <w:r>
        <w:rPr>
          <w:b/>
          <w:bCs/>
          <w:color w:val="000000"/>
          <w:sz w:val="28"/>
          <w:szCs w:val="28"/>
        </w:rPr>
        <w:t>сказки В. Ф. Одоевского</w:t>
      </w:r>
      <w:r w:rsidRPr="00704DAF">
        <w:rPr>
          <w:b/>
          <w:bCs/>
          <w:color w:val="000000"/>
          <w:sz w:val="28"/>
          <w:szCs w:val="28"/>
        </w:rPr>
        <w:t xml:space="preserve"> «Мороз Иванович»</w:t>
      </w:r>
      <w:r>
        <w:rPr>
          <w:b/>
          <w:bCs/>
          <w:color w:val="000000"/>
          <w:sz w:val="28"/>
          <w:szCs w:val="28"/>
        </w:rPr>
        <w:t xml:space="preserve"> в коррекционном классе (6 класс).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Цель</w:t>
      </w:r>
      <w:r>
        <w:rPr>
          <w:color w:val="000000"/>
          <w:sz w:val="28"/>
          <w:szCs w:val="28"/>
        </w:rPr>
        <w:t>: раскрытие характеров героев и нравственного</w:t>
      </w:r>
      <w:r w:rsidRPr="00704DAF">
        <w:rPr>
          <w:color w:val="000000"/>
          <w:sz w:val="28"/>
          <w:szCs w:val="28"/>
        </w:rPr>
        <w:t xml:space="preserve"> смысл</w:t>
      </w:r>
      <w:r>
        <w:rPr>
          <w:color w:val="000000"/>
          <w:sz w:val="28"/>
          <w:szCs w:val="28"/>
        </w:rPr>
        <w:t>а</w:t>
      </w:r>
      <w:r w:rsidRPr="00704DAF">
        <w:rPr>
          <w:color w:val="000000"/>
          <w:sz w:val="28"/>
          <w:szCs w:val="28"/>
        </w:rPr>
        <w:t xml:space="preserve"> литературной сказки В.Ф. Одоевского посредством п</w:t>
      </w:r>
      <w:r>
        <w:rPr>
          <w:color w:val="000000"/>
          <w:sz w:val="28"/>
          <w:szCs w:val="28"/>
        </w:rPr>
        <w:t>редставления кукольного театра.</w:t>
      </w:r>
    </w:p>
    <w:p w:rsidR="00621337" w:rsidRPr="003B0560" w:rsidRDefault="00621337" w:rsidP="0082474D">
      <w:pPr>
        <w:pStyle w:val="NormalWeb"/>
        <w:rPr>
          <w:b/>
          <w:color w:val="000000"/>
          <w:sz w:val="28"/>
          <w:szCs w:val="28"/>
        </w:rPr>
      </w:pPr>
      <w:r w:rsidRPr="003B0560">
        <w:rPr>
          <w:b/>
          <w:color w:val="000000"/>
          <w:sz w:val="28"/>
          <w:szCs w:val="28"/>
        </w:rPr>
        <w:t>Задачи:</w:t>
      </w:r>
    </w:p>
    <w:p w:rsidR="00621337" w:rsidRDefault="00621337" w:rsidP="00033177">
      <w:pPr>
        <w:pStyle w:val="NormalWeb"/>
        <w:numPr>
          <w:ilvl w:val="0"/>
          <w:numId w:val="19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Учить культуре общения;</w:t>
      </w:r>
    </w:p>
    <w:p w:rsidR="00621337" w:rsidRDefault="00621337" w:rsidP="00033177">
      <w:pPr>
        <w:pStyle w:val="NormalWeb"/>
        <w:numPr>
          <w:ilvl w:val="0"/>
          <w:numId w:val="19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 речь, воображение, память, личность ребёнка через игру;</w:t>
      </w:r>
    </w:p>
    <w:p w:rsidR="00621337" w:rsidRDefault="00621337" w:rsidP="003C0266">
      <w:pPr>
        <w:pStyle w:val="NormalWeb"/>
        <w:numPr>
          <w:ilvl w:val="0"/>
          <w:numId w:val="19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 уверенность в себе детей с особыми образовательными потребностями путём перевоплощения в героев спектакля.</w:t>
      </w:r>
    </w:p>
    <w:p w:rsidR="00621337" w:rsidRPr="00704DAF" w:rsidRDefault="00621337" w:rsidP="0082474D">
      <w:pPr>
        <w:pStyle w:val="NormalWeb"/>
        <w:rPr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Ход урока.</w:t>
      </w:r>
    </w:p>
    <w:p w:rsidR="00621337" w:rsidRPr="00704DAF" w:rsidRDefault="00621337" w:rsidP="0082474D">
      <w:pPr>
        <w:pStyle w:val="NormalWeb"/>
        <w:rPr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1.Организационный момент</w:t>
      </w:r>
      <w:r>
        <w:rPr>
          <w:b/>
          <w:bCs/>
          <w:color w:val="000000"/>
          <w:sz w:val="28"/>
          <w:szCs w:val="28"/>
        </w:rPr>
        <w:t xml:space="preserve"> (5 минут)</w:t>
      </w:r>
    </w:p>
    <w:p w:rsidR="00621337" w:rsidRDefault="00621337" w:rsidP="0082474D">
      <w:pPr>
        <w:pStyle w:val="NormalWeb"/>
        <w:rPr>
          <w:b/>
          <w:bCs/>
          <w:color w:val="000000"/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читель: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Превращается рука 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И в котёнка, и в щенка. 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Чтоб рука перчаткой стала,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Нужно очень-очень мало: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Специальные перчатки,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Ум, талант и всё в порядке.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Мы с вами в нашем кукольном театре уже делали постановку и сказок, и басен, и знаем, что быть кукловодом и озвучивать куклу не так-то просто. Сегодня мы с вами проведём репетицию нашего очередного представления и покажем сказку Владимира Фёдоров</w:t>
      </w:r>
      <w:r>
        <w:rPr>
          <w:color w:val="000000"/>
          <w:sz w:val="28"/>
          <w:szCs w:val="28"/>
        </w:rPr>
        <w:t xml:space="preserve">ича ОдОевского «Мороз Иванович». 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704DAF">
        <w:rPr>
          <w:color w:val="000000"/>
          <w:sz w:val="28"/>
          <w:szCs w:val="28"/>
        </w:rPr>
        <w:t>кажите, какие цели мы перед собой поставим? Какого результата должны достичь к концу урока?</w:t>
      </w:r>
      <w:r>
        <w:rPr>
          <w:color w:val="000000"/>
          <w:sz w:val="28"/>
          <w:szCs w:val="28"/>
        </w:rPr>
        <w:t xml:space="preserve"> (</w:t>
      </w:r>
      <w:r w:rsidRPr="00704DAF">
        <w:rPr>
          <w:color w:val="000000"/>
          <w:sz w:val="28"/>
          <w:szCs w:val="28"/>
        </w:rPr>
        <w:t>Ответы детей</w:t>
      </w:r>
      <w:r>
        <w:rPr>
          <w:color w:val="000000"/>
          <w:sz w:val="28"/>
          <w:szCs w:val="28"/>
        </w:rPr>
        <w:t>)</w:t>
      </w:r>
      <w:r w:rsidRPr="00704DAF">
        <w:rPr>
          <w:color w:val="000000"/>
          <w:sz w:val="28"/>
          <w:szCs w:val="28"/>
        </w:rPr>
        <w:t>.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читель: </w:t>
      </w:r>
      <w:r w:rsidRPr="00704DAF">
        <w:rPr>
          <w:color w:val="000000"/>
          <w:sz w:val="28"/>
          <w:szCs w:val="28"/>
        </w:rPr>
        <w:t xml:space="preserve">Нашим артистам нужно представить сказку, допуская как можно меньше ошибок. </w:t>
      </w:r>
      <w:r>
        <w:rPr>
          <w:color w:val="000000"/>
          <w:sz w:val="28"/>
          <w:szCs w:val="28"/>
        </w:rPr>
        <w:t>Попытаться р</w:t>
      </w:r>
      <w:r w:rsidRPr="00704DAF">
        <w:rPr>
          <w:color w:val="000000"/>
          <w:sz w:val="28"/>
          <w:szCs w:val="28"/>
        </w:rPr>
        <w:t>аскрыть характеры героев и смысл сказки В.Ф. Одоевского посредством представления кукольного театра.</w:t>
      </w:r>
    </w:p>
    <w:p w:rsidR="00621337" w:rsidRPr="00704DAF" w:rsidRDefault="00621337" w:rsidP="0082474D">
      <w:pPr>
        <w:pStyle w:val="NormalWeb"/>
        <w:rPr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2.Подготовительный этап.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 xml:space="preserve"> - </w:t>
      </w:r>
      <w:r w:rsidRPr="00704DAF">
        <w:rPr>
          <w:color w:val="000000"/>
          <w:sz w:val="28"/>
          <w:szCs w:val="28"/>
        </w:rPr>
        <w:t>Подготовимся немного, вспомним, настроимся и правильно сыграем  спектакль.</w:t>
      </w:r>
    </w:p>
    <w:p w:rsidR="00621337" w:rsidRPr="008260C4" w:rsidRDefault="00621337" w:rsidP="00795FD2">
      <w:pPr>
        <w:pStyle w:val="NormalWeb"/>
        <w:rPr>
          <w:i/>
          <w:color w:val="040C28"/>
          <w:sz w:val="28"/>
          <w:szCs w:val="28"/>
          <w:shd w:val="clear" w:color="auto" w:fill="D3E3FD"/>
        </w:rPr>
      </w:pPr>
      <w:r w:rsidRPr="00704DAF">
        <w:rPr>
          <w:color w:val="000000"/>
          <w:sz w:val="28"/>
          <w:szCs w:val="28"/>
        </w:rPr>
        <w:t xml:space="preserve">- Для начала вспомним, что такое сказка? </w:t>
      </w:r>
      <w:r w:rsidRPr="008260C4">
        <w:rPr>
          <w:i/>
          <w:color w:val="000000"/>
          <w:sz w:val="28"/>
          <w:szCs w:val="28"/>
        </w:rPr>
        <w:t>(занимательный рассказ о необыкновенных приключениях)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- Вам интересно было читать, слушать сказку «Мороз Иванович»? (</w:t>
      </w:r>
      <w:r>
        <w:rPr>
          <w:color w:val="000000"/>
          <w:sz w:val="28"/>
          <w:szCs w:val="28"/>
        </w:rPr>
        <w:t>ответы детей</w:t>
      </w:r>
      <w:r w:rsidRPr="00704DAF">
        <w:rPr>
          <w:color w:val="000000"/>
          <w:sz w:val="28"/>
          <w:szCs w:val="28"/>
        </w:rPr>
        <w:t>)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-Какие-нибудь необыкновенные события происходили в ней? (да)</w:t>
      </w:r>
    </w:p>
    <w:p w:rsidR="00621337" w:rsidRPr="008260C4" w:rsidRDefault="00621337" w:rsidP="0082474D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 Какие? </w:t>
      </w:r>
      <w:r w:rsidRPr="008260C4">
        <w:rPr>
          <w:i/>
          <w:color w:val="000000"/>
          <w:sz w:val="28"/>
          <w:szCs w:val="28"/>
        </w:rPr>
        <w:t>(встреча с Морозом, жизнь в колодце)</w:t>
      </w:r>
    </w:p>
    <w:p w:rsidR="00621337" w:rsidRPr="008260C4" w:rsidRDefault="00621337" w:rsidP="0082474D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 Какие герои есть в сказке «Мороз Иванович»? </w:t>
      </w:r>
      <w:r w:rsidRPr="008260C4">
        <w:rPr>
          <w:i/>
          <w:color w:val="000000"/>
          <w:sz w:val="28"/>
          <w:szCs w:val="28"/>
        </w:rPr>
        <w:t>(Мороз Иванович, Рукодельница, Ленивица, Нянюшка)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– Давайте дадим характеристику каждому герою сказки.</w:t>
      </w:r>
    </w:p>
    <w:p w:rsidR="00621337" w:rsidRPr="00704DAF" w:rsidRDefault="00621337" w:rsidP="003525FF">
      <w:pPr>
        <w:pStyle w:val="NormalWeb"/>
        <w:rPr>
          <w:sz w:val="28"/>
          <w:szCs w:val="28"/>
        </w:rPr>
      </w:pPr>
      <w:r w:rsidRPr="00704DAF">
        <w:rPr>
          <w:sz w:val="28"/>
          <w:szCs w:val="28"/>
        </w:rPr>
        <w:t>– Перед занятием вы уже познакомились со сказкой «Мороз Иванович». А какие ещё сказки о Морозе вы читали?</w:t>
      </w:r>
      <w:r>
        <w:rPr>
          <w:sz w:val="28"/>
          <w:szCs w:val="28"/>
        </w:rPr>
        <w:t xml:space="preserve"> (ответы детей)</w:t>
      </w:r>
    </w:p>
    <w:p w:rsidR="00621337" w:rsidRPr="00704DAF" w:rsidRDefault="00621337" w:rsidP="003525FF">
      <w:pPr>
        <w:pStyle w:val="NormalWeb"/>
        <w:rPr>
          <w:sz w:val="28"/>
          <w:szCs w:val="28"/>
        </w:rPr>
      </w:pPr>
      <w:r w:rsidRPr="00704DAF">
        <w:rPr>
          <w:sz w:val="28"/>
          <w:szCs w:val="28"/>
        </w:rPr>
        <w:t>(«</w:t>
      </w:r>
      <w:r w:rsidRPr="008260C4">
        <w:rPr>
          <w:i/>
          <w:sz w:val="28"/>
          <w:szCs w:val="28"/>
        </w:rPr>
        <w:t>Два Мороза», «Мороз Иванович», «Морозко», Некрасов «Мороз, Красный нос», Маршак «Двенадцать месяцев»).</w:t>
      </w:r>
    </w:p>
    <w:p w:rsidR="00621337" w:rsidRPr="00704DAF" w:rsidRDefault="00621337" w:rsidP="003525FF">
      <w:pPr>
        <w:pStyle w:val="NormalWeb"/>
        <w:rPr>
          <w:sz w:val="28"/>
          <w:szCs w:val="28"/>
        </w:rPr>
      </w:pPr>
      <w:r w:rsidRPr="00704DAF">
        <w:rPr>
          <w:sz w:val="28"/>
          <w:szCs w:val="28"/>
        </w:rPr>
        <w:t>– Каким рисует Мороза в своих сказках народ?</w:t>
      </w:r>
      <w:r>
        <w:rPr>
          <w:sz w:val="28"/>
          <w:szCs w:val="28"/>
        </w:rPr>
        <w:t xml:space="preserve"> </w:t>
      </w:r>
      <w:r w:rsidRPr="008260C4">
        <w:rPr>
          <w:i/>
          <w:sz w:val="28"/>
          <w:szCs w:val="28"/>
        </w:rPr>
        <w:t>(Мудрым, умным, старым, богатым, добрым, доброжелательным, благородным, большим, в красном кафтане, с посохом в руке, в санях, запряженные тройкой лошадей)</w:t>
      </w:r>
      <w:r>
        <w:rPr>
          <w:sz w:val="28"/>
          <w:szCs w:val="28"/>
        </w:rPr>
        <w:t>.</w:t>
      </w:r>
    </w:p>
    <w:p w:rsidR="00621337" w:rsidRPr="00704DAF" w:rsidRDefault="00621337" w:rsidP="00441C2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А где жил Мороз Иванович? </w:t>
      </w:r>
      <w:r w:rsidRPr="008260C4">
        <w:rPr>
          <w:rFonts w:ascii="Times New Roman" w:hAnsi="Times New Roman"/>
          <w:i/>
          <w:color w:val="000000"/>
          <w:sz w:val="28"/>
          <w:szCs w:val="28"/>
          <w:lang w:eastAsia="ru-RU"/>
        </w:rPr>
        <w:t>(В колодце)</w:t>
      </w:r>
    </w:p>
    <w:p w:rsidR="00621337" w:rsidRDefault="00621337" w:rsidP="00441C2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Почему он жил в колодце? </w:t>
      </w:r>
      <w:r w:rsidRPr="008260C4">
        <w:rPr>
          <w:rFonts w:ascii="Times New Roman" w:hAnsi="Times New Roman"/>
          <w:i/>
          <w:color w:val="000000"/>
          <w:sz w:val="28"/>
          <w:szCs w:val="28"/>
          <w:lang w:eastAsia="ru-RU"/>
        </w:rPr>
        <w:t>(Потому что Мороз Иванович любит холод, мороз, а в колодце даже летом холодно)</w:t>
      </w:r>
    </w:p>
    <w:p w:rsidR="00621337" w:rsidRDefault="00621337" w:rsidP="00441C2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А каким вы представляете себе Мороза Ивановича: какой у него голос, как он говорит, быстро или неторопливо? Смеется ли он? Какой у него смех?  Как он двигается? (ответы детей)</w:t>
      </w:r>
    </w:p>
    <w:p w:rsidR="00621337" w:rsidRDefault="00621337" w:rsidP="00441C2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Кто хочет попробовать себя в роли дедушки? Попробовать себя в этой роли могут и девочки. Вдруг такое перевоплощение будет даже интереснее. </w:t>
      </w:r>
    </w:p>
    <w:p w:rsidR="00621337" w:rsidRDefault="00621337" w:rsidP="00441C2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Дети работают с перчаточной куклой, озвучивают героя (проигрывают на месте).</w:t>
      </w:r>
    </w:p>
    <w:p w:rsidR="00621337" w:rsidRPr="00704DAF" w:rsidRDefault="00621337" w:rsidP="00441C2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Кто, на ваш взгляд, удачнее всех сыграл Мороза Ивановича?  (ответы детей)</w:t>
      </w:r>
    </w:p>
    <w:p w:rsidR="00621337" w:rsidRPr="00704DAF" w:rsidRDefault="00621337" w:rsidP="003525FF">
      <w:pPr>
        <w:pStyle w:val="NormalWeb"/>
        <w:rPr>
          <w:sz w:val="28"/>
          <w:szCs w:val="28"/>
        </w:rPr>
      </w:pPr>
      <w:r w:rsidRPr="00704DAF">
        <w:rPr>
          <w:bCs/>
          <w:color w:val="000000"/>
          <w:sz w:val="28"/>
          <w:szCs w:val="28"/>
        </w:rPr>
        <w:t xml:space="preserve">- </w:t>
      </w:r>
      <w:r w:rsidRPr="00704DAF">
        <w:rPr>
          <w:sz w:val="28"/>
          <w:szCs w:val="28"/>
        </w:rPr>
        <w:t xml:space="preserve"> Как зовут героинь сказки? Девочек? </w:t>
      </w:r>
      <w:r w:rsidRPr="008260C4">
        <w:rPr>
          <w:i/>
          <w:sz w:val="28"/>
          <w:szCs w:val="28"/>
        </w:rPr>
        <w:t>(Рукодельница и Ленивица)</w:t>
      </w:r>
    </w:p>
    <w:p w:rsidR="00621337" w:rsidRPr="008260C4" w:rsidRDefault="00621337" w:rsidP="00441C22">
      <w:pPr>
        <w:shd w:val="clear" w:color="auto" w:fill="FFFFFF"/>
        <w:spacing w:after="30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04DAF">
        <w:rPr>
          <w:rFonts w:ascii="Times New Roman" w:hAnsi="Times New Roman"/>
          <w:color w:val="000000"/>
          <w:sz w:val="28"/>
          <w:szCs w:val="28"/>
        </w:rPr>
        <w:t xml:space="preserve">Как вы думаете, почему автор именно так назвал девочек? Могут ли их имена сказать, какими они были? </w:t>
      </w:r>
      <w:r w:rsidRPr="008260C4">
        <w:rPr>
          <w:rFonts w:ascii="Times New Roman" w:hAnsi="Times New Roman"/>
          <w:i/>
          <w:color w:val="000000"/>
          <w:sz w:val="28"/>
          <w:szCs w:val="28"/>
          <w:lang w:eastAsia="ru-RU"/>
        </w:rPr>
        <w:t>(В слове «Рукодельница» два корня –рук- и –дел-, т.е. все умеет делать руками. А «Ленивица» от слова лень)</w:t>
      </w:r>
    </w:p>
    <w:p w:rsidR="00621337" w:rsidRPr="008260C4" w:rsidRDefault="00621337" w:rsidP="007E4DA2">
      <w:pPr>
        <w:shd w:val="clear" w:color="auto" w:fill="FFFFFF"/>
        <w:spacing w:after="30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704DAF">
        <w:rPr>
          <w:rFonts w:ascii="Times New Roman" w:hAnsi="Times New Roman"/>
          <w:sz w:val="28"/>
          <w:szCs w:val="28"/>
        </w:rPr>
        <w:t xml:space="preserve">- Какую работу  выполняла Рукодельница, живя с Нянюшкой? </w:t>
      </w:r>
      <w:r w:rsidRPr="008260C4">
        <w:rPr>
          <w:rFonts w:ascii="Times New Roman" w:hAnsi="Times New Roman"/>
          <w:i/>
          <w:sz w:val="28"/>
          <w:szCs w:val="28"/>
        </w:rPr>
        <w:t>(дома убиралась, хлеб пекла, за водой ходила)</w:t>
      </w:r>
      <w:r w:rsidRPr="008260C4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</w:p>
    <w:p w:rsidR="00621337" w:rsidRPr="008260C4" w:rsidRDefault="00621337" w:rsidP="007E4DA2">
      <w:pPr>
        <w:shd w:val="clear" w:color="auto" w:fill="FFFFFF"/>
        <w:spacing w:after="30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</w:rPr>
        <w:t>-Какая беда приключилась с Рукодельницей?</w:t>
      </w: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260C4">
        <w:rPr>
          <w:rFonts w:ascii="Times New Roman" w:hAnsi="Times New Roman"/>
          <w:i/>
          <w:color w:val="000000"/>
          <w:sz w:val="28"/>
          <w:szCs w:val="28"/>
          <w:lang w:eastAsia="ru-RU"/>
        </w:rPr>
        <w:t>(Она пошла за водой к колодцу, а веревка оборвалась, ведро упало в колодец.)</w:t>
      </w:r>
    </w:p>
    <w:p w:rsidR="00621337" w:rsidRPr="0053617B" w:rsidRDefault="00621337" w:rsidP="007E4DA2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-Как на это отреаг</w:t>
      </w:r>
      <w:r>
        <w:rPr>
          <w:color w:val="000000"/>
          <w:sz w:val="28"/>
          <w:szCs w:val="28"/>
        </w:rPr>
        <w:t xml:space="preserve">ировала Нянюшка? </w:t>
      </w:r>
      <w:r w:rsidRPr="0053617B">
        <w:rPr>
          <w:i/>
          <w:color w:val="000000"/>
          <w:sz w:val="28"/>
          <w:szCs w:val="28"/>
        </w:rPr>
        <w:t>(«Сама беду сотворила, сама и поправляй»)</w:t>
      </w:r>
    </w:p>
    <w:p w:rsidR="00621337" w:rsidRDefault="00621337" w:rsidP="007E4DA2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Какой вы представляете Нянюшку? Добрая, злая, равнодушная? Как она разговаривает, каким голосом? Как двигается Нянюшка? </w:t>
      </w:r>
    </w:p>
    <w:p w:rsidR="00621337" w:rsidRDefault="00621337" w:rsidP="009C0D0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Кто хочет попробовать себя в роли Нянюшки? Попробовать себя в этой роли могут и мальчики.  </w:t>
      </w:r>
    </w:p>
    <w:p w:rsidR="00621337" w:rsidRDefault="00621337" w:rsidP="009C0D0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Дети работают с перчаточной куклой, озвучивают Нянюшку (проигрывают на месте).</w:t>
      </w:r>
    </w:p>
    <w:p w:rsidR="00621337" w:rsidRPr="00704DAF" w:rsidRDefault="00621337" w:rsidP="009C0D02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Кто, на ваш взгляд, удачнее всех сыграл Нянюшку? </w:t>
      </w:r>
    </w:p>
    <w:p w:rsidR="00621337" w:rsidRPr="00704DAF" w:rsidRDefault="00621337" w:rsidP="007E4DA2">
      <w:pPr>
        <w:pStyle w:val="NormalWeb"/>
        <w:rPr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-Как добиралась до дома Мороза Ивановича Рукодельница, кого она встретила по пути? </w:t>
      </w:r>
      <w:r w:rsidRPr="0053617B">
        <w:rPr>
          <w:i/>
          <w:color w:val="000000"/>
          <w:sz w:val="28"/>
          <w:szCs w:val="28"/>
        </w:rPr>
        <w:t>(пирожки, яблочки, Мороз Иванович)</w:t>
      </w:r>
    </w:p>
    <w:p w:rsidR="00621337" w:rsidRDefault="00621337" w:rsidP="007E4DA2">
      <w:pPr>
        <w:shd w:val="clear" w:color="auto" w:fill="FFFFFF"/>
        <w:spacing w:after="30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О чем они ее попросили? </w:t>
      </w:r>
      <w:r w:rsidRPr="0053617B">
        <w:rPr>
          <w:rFonts w:ascii="Times New Roman" w:hAnsi="Times New Roman"/>
          <w:i/>
          <w:color w:val="000000"/>
          <w:sz w:val="28"/>
          <w:szCs w:val="28"/>
          <w:lang w:eastAsia="ru-RU"/>
        </w:rPr>
        <w:t>(Пирожок попросил достать его из печки. Яблочки на яблоне попросили потрясти, потому что яблочки уже созрели и деревцу тяжело держать их на своих ветках)</w:t>
      </w:r>
    </w:p>
    <w:p w:rsidR="00621337" w:rsidRDefault="00621337" w:rsidP="0053617B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Нам нужны артисты, которые будут играть и озвучивать пирожок и яблочко. Кто хочет попробовать себя в этих ролях? </w:t>
      </w:r>
    </w:p>
    <w:p w:rsidR="00621337" w:rsidRDefault="00621337" w:rsidP="0053617B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работают с перчаточными куклами, озвучивают пирожок и печку (проигрывают на месте). </w:t>
      </w:r>
      <w:r w:rsidRPr="0053617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(Если нет таких перчаточных кукол, их можно изготовить самостоятельно. Например, распечатать или нарисовать пирожок и яблочко, 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раскрасить, </w:t>
      </w:r>
      <w:r w:rsidRPr="0053617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затем 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приклеить на твёрдый картон, </w:t>
      </w:r>
      <w:r w:rsidRPr="0053617B">
        <w:rPr>
          <w:rFonts w:ascii="Times New Roman" w:hAnsi="Times New Roman"/>
          <w:i/>
          <w:color w:val="000000"/>
          <w:sz w:val="28"/>
          <w:szCs w:val="28"/>
          <w:lang w:eastAsia="ru-RU"/>
        </w:rPr>
        <w:t>прикрепить на шпажки и играть ими за ширмой).</w:t>
      </w:r>
    </w:p>
    <w:p w:rsidR="00621337" w:rsidRPr="0053617B" w:rsidRDefault="00621337" w:rsidP="0053617B">
      <w:pPr>
        <w:shd w:val="clear" w:color="auto" w:fill="FFFFFF"/>
        <w:spacing w:after="30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Кто, на ваш взгляд, удачнее всех сыграл пирожок, яблочко? (ответы детей)</w:t>
      </w:r>
    </w:p>
    <w:p w:rsidR="00621337" w:rsidRPr="0053617B" w:rsidRDefault="00621337" w:rsidP="00704DAF">
      <w:pPr>
        <w:shd w:val="clear" w:color="auto" w:fill="FFFFFF"/>
        <w:spacing w:after="30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Как Рукодельница могла вернуть ведерко? </w:t>
      </w:r>
      <w:r w:rsidRPr="0053617B">
        <w:rPr>
          <w:rFonts w:ascii="Times New Roman" w:hAnsi="Times New Roman"/>
          <w:i/>
          <w:color w:val="000000"/>
          <w:sz w:val="28"/>
          <w:szCs w:val="28"/>
          <w:lang w:eastAsia="ru-RU"/>
        </w:rPr>
        <w:t>(За него она должна была три дня прослужить)</w:t>
      </w:r>
    </w:p>
    <w:p w:rsidR="00621337" w:rsidRPr="0053617B" w:rsidRDefault="00621337" w:rsidP="003525FF">
      <w:pPr>
        <w:pStyle w:val="NormalWeb"/>
        <w:rPr>
          <w:i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 Какую работу успела выполнить Рукодельница у Мороза Ивановича? </w:t>
      </w:r>
      <w:r w:rsidRPr="0053617B">
        <w:rPr>
          <w:i/>
          <w:color w:val="000000"/>
          <w:sz w:val="28"/>
          <w:szCs w:val="28"/>
        </w:rPr>
        <w:t>(перины взбила, дома убралась, кушать приготовила, бельё повыштопала)</w:t>
      </w:r>
    </w:p>
    <w:p w:rsidR="00621337" w:rsidRDefault="00621337" w:rsidP="003525FF">
      <w:pPr>
        <w:pStyle w:val="NormalWeb"/>
        <w:rPr>
          <w:color w:val="000000"/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-</w:t>
      </w:r>
      <w:r w:rsidRPr="00704DAF">
        <w:rPr>
          <w:color w:val="000000"/>
          <w:sz w:val="28"/>
          <w:szCs w:val="28"/>
        </w:rPr>
        <w:t xml:space="preserve">Легко ли было Рукодельнице взбивать перину Морозу Ивановичу? </w:t>
      </w:r>
      <w:r w:rsidRPr="0053617B">
        <w:rPr>
          <w:i/>
          <w:color w:val="000000"/>
          <w:sz w:val="28"/>
          <w:szCs w:val="28"/>
        </w:rPr>
        <w:t>(нет)</w:t>
      </w:r>
      <w:r w:rsidRPr="00704DAF">
        <w:rPr>
          <w:color w:val="000000"/>
          <w:sz w:val="28"/>
          <w:szCs w:val="28"/>
        </w:rPr>
        <w:t xml:space="preserve"> </w:t>
      </w:r>
    </w:p>
    <w:p w:rsidR="00621337" w:rsidRPr="0053617B" w:rsidRDefault="00621337" w:rsidP="003525FF">
      <w:pPr>
        <w:pStyle w:val="NormalWeb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04DAF">
        <w:rPr>
          <w:color w:val="000000"/>
          <w:sz w:val="28"/>
          <w:szCs w:val="28"/>
        </w:rPr>
        <w:t xml:space="preserve">Почему? </w:t>
      </w:r>
      <w:r w:rsidRPr="0053617B">
        <w:rPr>
          <w:i/>
          <w:color w:val="000000"/>
          <w:sz w:val="28"/>
          <w:szCs w:val="28"/>
        </w:rPr>
        <w:t>(в колодце холодно, перина Мороза Ивановича из снега, а Рукодельница -  маленькая девочка)</w:t>
      </w:r>
    </w:p>
    <w:p w:rsidR="00621337" w:rsidRPr="0053617B" w:rsidRDefault="00621337" w:rsidP="003525FF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- Р</w:t>
      </w:r>
      <w:r>
        <w:rPr>
          <w:color w:val="000000"/>
          <w:sz w:val="28"/>
          <w:szCs w:val="28"/>
        </w:rPr>
        <w:t>укодельница</w:t>
      </w:r>
      <w:r w:rsidRPr="00704DAF">
        <w:rPr>
          <w:color w:val="000000"/>
          <w:sz w:val="28"/>
          <w:szCs w:val="28"/>
        </w:rPr>
        <w:t xml:space="preserve"> жалела себя? </w:t>
      </w:r>
      <w:r w:rsidRPr="0053617B">
        <w:rPr>
          <w:i/>
          <w:color w:val="000000"/>
          <w:sz w:val="28"/>
          <w:szCs w:val="28"/>
        </w:rPr>
        <w:t>(нет, она всегда выполняла работу, которую нужно было выполнить)</w:t>
      </w:r>
    </w:p>
    <w:p w:rsidR="00621337" w:rsidRPr="00704DAF" w:rsidRDefault="00621337" w:rsidP="007E4DA2">
      <w:pPr>
        <w:pStyle w:val="NormalWeb"/>
        <w:rPr>
          <w:color w:val="000000"/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-</w:t>
      </w:r>
      <w:r w:rsidRPr="00704DAF">
        <w:rPr>
          <w:color w:val="000000"/>
          <w:sz w:val="28"/>
          <w:szCs w:val="28"/>
        </w:rPr>
        <w:t xml:space="preserve"> А какую работу выполняла дома Ленивица? </w:t>
      </w:r>
      <w:r w:rsidRPr="0053617B">
        <w:rPr>
          <w:i/>
          <w:color w:val="000000"/>
          <w:sz w:val="28"/>
          <w:szCs w:val="28"/>
        </w:rPr>
        <w:t>(кушала, мух считала, скучала)</w:t>
      </w:r>
      <w:r w:rsidRPr="00704DAF">
        <w:rPr>
          <w:color w:val="000000"/>
          <w:sz w:val="28"/>
          <w:szCs w:val="28"/>
        </w:rPr>
        <w:t> </w:t>
      </w:r>
    </w:p>
    <w:p w:rsidR="00621337" w:rsidRPr="0053617B" w:rsidRDefault="00621337" w:rsidP="00B87A2E">
      <w:pPr>
        <w:shd w:val="clear" w:color="auto" w:fill="FFFFFF"/>
        <w:spacing w:after="30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</w:rPr>
        <w:t>- Почему Ленивица оказалась у Мороза Ивановича? Ч</w:t>
      </w: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то нужно было Ленивице в колодце? </w:t>
      </w:r>
      <w:r w:rsidRPr="0053617B">
        <w:rPr>
          <w:rFonts w:ascii="Times New Roman" w:hAnsi="Times New Roman"/>
          <w:i/>
          <w:color w:val="000000"/>
          <w:sz w:val="28"/>
          <w:szCs w:val="28"/>
          <w:lang w:eastAsia="ru-RU"/>
        </w:rPr>
        <w:t>(Отправила нянюшка, заработать горсть пятачков)</w:t>
      </w:r>
    </w:p>
    <w:p w:rsidR="00621337" w:rsidRPr="00704DAF" w:rsidRDefault="00621337" w:rsidP="00B87A2E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Как Ленивица выполняла работу в доме Мороза Ивановича? </w:t>
      </w:r>
      <w:r w:rsidRPr="0053617B">
        <w:rPr>
          <w:rFonts w:ascii="Times New Roman" w:hAnsi="Times New Roman"/>
          <w:i/>
          <w:color w:val="000000"/>
          <w:sz w:val="28"/>
          <w:szCs w:val="28"/>
          <w:lang w:eastAsia="ru-RU"/>
        </w:rPr>
        <w:t>(«Не буду я себя утомлять и руки морозить, зачем себя трудить, авось старик и не заметит…»)</w:t>
      </w:r>
    </w:p>
    <w:p w:rsidR="00621337" w:rsidRPr="0053617B" w:rsidRDefault="00621337" w:rsidP="003525FF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-А как Ленивица добиралась до Мороза Ивановича? </w:t>
      </w:r>
      <w:r w:rsidRPr="0053617B">
        <w:rPr>
          <w:i/>
          <w:color w:val="000000"/>
          <w:sz w:val="28"/>
          <w:szCs w:val="28"/>
        </w:rPr>
        <w:t>(Встретила тех же героев, что и Ленивица: пирожки, яблочки, Мороз Иванович)</w:t>
      </w:r>
    </w:p>
    <w:p w:rsidR="00621337" w:rsidRPr="0053617B" w:rsidRDefault="00621337" w:rsidP="003525FF">
      <w:pPr>
        <w:pStyle w:val="NormalWeb"/>
        <w:rPr>
          <w:i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-Увидели ли разницу в том, как дошли девочки до дома Мороза Ивановича? В чём? </w:t>
      </w:r>
      <w:r w:rsidRPr="0053617B">
        <w:rPr>
          <w:i/>
          <w:color w:val="000000"/>
          <w:sz w:val="28"/>
          <w:szCs w:val="28"/>
        </w:rPr>
        <w:t>(Пирожок из печи не достала, яблоньке не помогла)</w:t>
      </w:r>
    </w:p>
    <w:p w:rsidR="00621337" w:rsidRPr="0053617B" w:rsidRDefault="00621337" w:rsidP="003525FF">
      <w:pPr>
        <w:pStyle w:val="NormalWeb"/>
        <w:rPr>
          <w:i/>
          <w:sz w:val="28"/>
          <w:szCs w:val="28"/>
        </w:rPr>
      </w:pPr>
      <w:r w:rsidRPr="00704DA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704DAF">
        <w:rPr>
          <w:color w:val="000000"/>
          <w:sz w:val="28"/>
          <w:szCs w:val="28"/>
        </w:rPr>
        <w:t>Как это г</w:t>
      </w:r>
      <w:r>
        <w:rPr>
          <w:color w:val="000000"/>
          <w:sz w:val="28"/>
          <w:szCs w:val="28"/>
        </w:rPr>
        <w:t xml:space="preserve">оворит о них, об их характере? </w:t>
      </w:r>
      <w:r w:rsidRPr="0053617B">
        <w:rPr>
          <w:i/>
          <w:color w:val="000000"/>
          <w:sz w:val="28"/>
          <w:szCs w:val="28"/>
        </w:rPr>
        <w:t>(Заботливые или нет)</w:t>
      </w:r>
    </w:p>
    <w:p w:rsidR="00621337" w:rsidRPr="0053617B" w:rsidRDefault="00621337" w:rsidP="003525FF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-Как вы думаете, почему автор два раза заставляет нас с вами преодолеть один и тот же путь? </w:t>
      </w:r>
      <w:r w:rsidRPr="0053617B">
        <w:rPr>
          <w:i/>
          <w:color w:val="000000"/>
          <w:sz w:val="28"/>
          <w:szCs w:val="28"/>
        </w:rPr>
        <w:t>(один и тот же путь разные люди проходят по-разному)</w:t>
      </w:r>
    </w:p>
    <w:p w:rsidR="00621337" w:rsidRDefault="00621337" w:rsidP="00704DAF">
      <w:pPr>
        <w:pStyle w:val="NormalWeb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04DAF">
        <w:rPr>
          <w:color w:val="000000"/>
          <w:sz w:val="28"/>
          <w:szCs w:val="28"/>
        </w:rPr>
        <w:t>Давайте сравним Рукодельницу и Ленивицу. Распределите слова-прилагательные, которые подходят героям сказки.</w:t>
      </w:r>
      <w:r w:rsidRPr="00704DAF">
        <w:rPr>
          <w:b/>
          <w:bCs/>
          <w:color w:val="000000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8"/>
        <w:gridCol w:w="5328"/>
      </w:tblGrid>
      <w:tr w:rsidR="00621337" w:rsidTr="007846EF">
        <w:tc>
          <w:tcPr>
            <w:tcW w:w="5328" w:type="dxa"/>
          </w:tcPr>
          <w:p w:rsidR="00621337" w:rsidRPr="007846EF" w:rsidRDefault="00621337" w:rsidP="00704DAF">
            <w:pPr>
              <w:pStyle w:val="NormalWeb"/>
              <w:rPr>
                <w:sz w:val="28"/>
                <w:szCs w:val="28"/>
              </w:rPr>
            </w:pPr>
            <w:r w:rsidRPr="007846EF">
              <w:rPr>
                <w:color w:val="000000"/>
                <w:sz w:val="28"/>
                <w:szCs w:val="28"/>
              </w:rPr>
              <w:t>Рукодельница</w:t>
            </w:r>
          </w:p>
        </w:tc>
        <w:tc>
          <w:tcPr>
            <w:tcW w:w="5328" w:type="dxa"/>
          </w:tcPr>
          <w:p w:rsidR="00621337" w:rsidRPr="007846EF" w:rsidRDefault="00621337" w:rsidP="00704DAF">
            <w:pPr>
              <w:pStyle w:val="NormalWeb"/>
              <w:rPr>
                <w:sz w:val="28"/>
                <w:szCs w:val="28"/>
              </w:rPr>
            </w:pPr>
            <w:r w:rsidRPr="007846EF">
              <w:rPr>
                <w:color w:val="000000"/>
                <w:sz w:val="28"/>
                <w:szCs w:val="28"/>
              </w:rPr>
              <w:t>Ленивица</w:t>
            </w:r>
          </w:p>
        </w:tc>
      </w:tr>
      <w:tr w:rsidR="00621337" w:rsidTr="007846EF">
        <w:tc>
          <w:tcPr>
            <w:tcW w:w="5328" w:type="dxa"/>
          </w:tcPr>
          <w:p w:rsidR="00621337" w:rsidRPr="007846EF" w:rsidRDefault="00621337" w:rsidP="00704DAF">
            <w:pPr>
              <w:pStyle w:val="NormalWeb"/>
              <w:rPr>
                <w:sz w:val="28"/>
                <w:szCs w:val="28"/>
              </w:rPr>
            </w:pPr>
            <w:r w:rsidRPr="007846EF">
              <w:rPr>
                <w:color w:val="000000"/>
                <w:sz w:val="28"/>
                <w:szCs w:val="28"/>
              </w:rPr>
              <w:t xml:space="preserve">трудолюбивая, добрая, заботливая, скромная, почтительная (уважающая). </w:t>
            </w:r>
          </w:p>
        </w:tc>
        <w:tc>
          <w:tcPr>
            <w:tcW w:w="5328" w:type="dxa"/>
          </w:tcPr>
          <w:p w:rsidR="00621337" w:rsidRPr="007846EF" w:rsidRDefault="00621337" w:rsidP="00704DAF">
            <w:pPr>
              <w:pStyle w:val="NormalWeb"/>
              <w:rPr>
                <w:sz w:val="28"/>
                <w:szCs w:val="28"/>
              </w:rPr>
            </w:pPr>
            <w:r w:rsidRPr="007846EF">
              <w:rPr>
                <w:color w:val="000000"/>
                <w:sz w:val="28"/>
                <w:szCs w:val="28"/>
              </w:rPr>
              <w:t>ленивая, злая, неуважительная, грубая, высокомерная, жадная.</w:t>
            </w:r>
          </w:p>
        </w:tc>
      </w:tr>
    </w:tbl>
    <w:p w:rsidR="00621337" w:rsidRDefault="00621337" w:rsidP="003525FF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 Как вы думаете, какие голоса должны быть у девочек? У Рукодельницы? </w:t>
      </w:r>
      <w:r w:rsidRPr="0053617B">
        <w:rPr>
          <w:i/>
          <w:color w:val="000000"/>
          <w:sz w:val="28"/>
          <w:szCs w:val="28"/>
        </w:rPr>
        <w:t xml:space="preserve">(негромкий, добрый, ласковый) </w:t>
      </w:r>
      <w:r w:rsidRPr="00704DAF">
        <w:rPr>
          <w:color w:val="000000"/>
          <w:sz w:val="28"/>
          <w:szCs w:val="28"/>
        </w:rPr>
        <w:t xml:space="preserve">У Ленивицы? </w:t>
      </w:r>
      <w:r w:rsidRPr="0053617B">
        <w:rPr>
          <w:i/>
          <w:color w:val="000000"/>
          <w:sz w:val="28"/>
          <w:szCs w:val="28"/>
        </w:rPr>
        <w:t>(громкий, требовательный, злой).</w:t>
      </w:r>
      <w:r>
        <w:rPr>
          <w:color w:val="000000"/>
          <w:sz w:val="28"/>
          <w:szCs w:val="28"/>
        </w:rPr>
        <w:t xml:space="preserve"> Как они двигаются? Плавно, резко?</w:t>
      </w:r>
    </w:p>
    <w:p w:rsidR="00621337" w:rsidRDefault="00621337" w:rsidP="003525FF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Давайте попробуем озвучить слова девочек – героинь сказки.</w:t>
      </w:r>
      <w:r w:rsidRPr="00E12DA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Их речь, так же как и речь других героев, сопровождаем движениями.  Желающие? Можно пробовать себя в этой роли и мальчикам. Вы знаете, что лучшей Бабой-Ягой советского и российского кино признан мужчина, Георгий Милляр</w:t>
      </w:r>
      <w:r w:rsidRPr="0003317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(проигрывают на месте).</w:t>
      </w:r>
    </w:p>
    <w:p w:rsidR="00621337" w:rsidRDefault="00621337" w:rsidP="006930A3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Дети работают с перчаточными куклами, озвучивают героинь.</w:t>
      </w:r>
    </w:p>
    <w:p w:rsidR="00621337" w:rsidRPr="00704DAF" w:rsidRDefault="00621337" w:rsidP="006930A3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Кто, на ваш взгляд, удачнее всех сыграл девочек? </w:t>
      </w:r>
    </w:p>
    <w:p w:rsidR="00621337" w:rsidRPr="0053617B" w:rsidRDefault="00621337" w:rsidP="00704DAF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-Как М</w:t>
      </w:r>
      <w:r>
        <w:rPr>
          <w:color w:val="000000"/>
          <w:sz w:val="28"/>
          <w:szCs w:val="28"/>
        </w:rPr>
        <w:t xml:space="preserve">ороз </w:t>
      </w:r>
      <w:r w:rsidRPr="00704DAF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ванович</w:t>
      </w:r>
      <w:r w:rsidRPr="00704DAF">
        <w:rPr>
          <w:color w:val="000000"/>
          <w:sz w:val="28"/>
          <w:szCs w:val="28"/>
        </w:rPr>
        <w:t xml:space="preserve"> встретил девочек? </w:t>
      </w:r>
      <w:r w:rsidRPr="0053617B">
        <w:rPr>
          <w:i/>
          <w:color w:val="000000"/>
          <w:sz w:val="28"/>
          <w:szCs w:val="28"/>
        </w:rPr>
        <w:t>(одинаково)</w:t>
      </w:r>
    </w:p>
    <w:p w:rsidR="00621337" w:rsidRPr="0053617B" w:rsidRDefault="00621337" w:rsidP="003525FF">
      <w:pPr>
        <w:pStyle w:val="NormalWeb"/>
        <w:rPr>
          <w:i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 А какие награды преподнёс Мороз Иванович девочкам за их труды? </w:t>
      </w:r>
      <w:r w:rsidRPr="0053617B">
        <w:rPr>
          <w:i/>
          <w:color w:val="000000"/>
          <w:sz w:val="28"/>
          <w:szCs w:val="28"/>
        </w:rPr>
        <w:t>(пятачки и сосульку)</w:t>
      </w:r>
    </w:p>
    <w:p w:rsidR="00621337" w:rsidRPr="00704DAF" w:rsidRDefault="00621337" w:rsidP="003525FF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04DAF">
        <w:rPr>
          <w:color w:val="000000"/>
          <w:sz w:val="28"/>
          <w:szCs w:val="28"/>
        </w:rPr>
        <w:t xml:space="preserve">Почему? </w:t>
      </w:r>
      <w:r w:rsidRPr="0053617B">
        <w:rPr>
          <w:i/>
          <w:color w:val="000000"/>
          <w:sz w:val="28"/>
          <w:szCs w:val="28"/>
        </w:rPr>
        <w:t>(По работе и награда).  Т.е. по справедливости</w:t>
      </w:r>
      <w:r w:rsidRPr="00704DAF">
        <w:rPr>
          <w:color w:val="000000"/>
          <w:sz w:val="28"/>
          <w:szCs w:val="28"/>
        </w:rPr>
        <w:t>.</w:t>
      </w:r>
    </w:p>
    <w:p w:rsidR="00621337" w:rsidRDefault="00621337" w:rsidP="00033177">
      <w:pPr>
        <w:pStyle w:val="NormalWeb"/>
        <w:rPr>
          <w:b/>
          <w:bCs/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М</w:t>
      </w:r>
      <w:r w:rsidRPr="00704DAF">
        <w:rPr>
          <w:color w:val="000000"/>
          <w:sz w:val="28"/>
          <w:szCs w:val="28"/>
        </w:rPr>
        <w:t xml:space="preserve">ожно ли сказать, что главная мысль сказки – слова Мороза Ивановича «По работе и награда»? </w:t>
      </w:r>
      <w:r w:rsidRPr="0053617B">
        <w:rPr>
          <w:b/>
          <w:bCs/>
          <w:i/>
          <w:color w:val="000000"/>
          <w:sz w:val="28"/>
          <w:szCs w:val="28"/>
        </w:rPr>
        <w:t>(Какова твоя работа, такова будет тебе и награда)</w:t>
      </w:r>
    </w:p>
    <w:p w:rsidR="00621337" w:rsidRPr="00704DAF" w:rsidRDefault="00621337" w:rsidP="00C437EA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-Кому ещё можно её сказать и когда? </w:t>
      </w:r>
      <w:r w:rsidRPr="0053617B">
        <w:rPr>
          <w:i/>
          <w:color w:val="000000"/>
          <w:sz w:val="28"/>
          <w:szCs w:val="28"/>
        </w:rPr>
        <w:t>(Всем и всегда, когда нужно оценить работу)</w:t>
      </w:r>
      <w:r w:rsidRPr="00704DAF">
        <w:rPr>
          <w:color w:val="000000"/>
          <w:sz w:val="28"/>
          <w:szCs w:val="28"/>
        </w:rPr>
        <w:t xml:space="preserve"> </w:t>
      </w:r>
    </w:p>
    <w:p w:rsidR="00621337" w:rsidRDefault="00621337" w:rsidP="00C437EA">
      <w:pPr>
        <w:pStyle w:val="NormalWeb"/>
        <w:rPr>
          <w:bCs/>
          <w:color w:val="000000"/>
          <w:sz w:val="28"/>
          <w:szCs w:val="28"/>
        </w:rPr>
      </w:pPr>
      <w:r w:rsidRPr="00666725">
        <w:rPr>
          <w:bCs/>
          <w:color w:val="000000"/>
          <w:sz w:val="28"/>
          <w:szCs w:val="28"/>
        </w:rPr>
        <w:t xml:space="preserve">- А какой герой связывает всю сказку, говорит, </w:t>
      </w:r>
      <w:r>
        <w:rPr>
          <w:bCs/>
          <w:color w:val="000000"/>
          <w:sz w:val="28"/>
          <w:szCs w:val="28"/>
        </w:rPr>
        <w:t>какие действия друг за другом следуют</w:t>
      </w:r>
      <w:r w:rsidRPr="00666725">
        <w:rPr>
          <w:bCs/>
          <w:color w:val="000000"/>
          <w:sz w:val="28"/>
          <w:szCs w:val="28"/>
        </w:rPr>
        <w:t>?</w:t>
      </w:r>
      <w:r>
        <w:rPr>
          <w:bCs/>
          <w:color w:val="000000"/>
          <w:sz w:val="28"/>
          <w:szCs w:val="28"/>
        </w:rPr>
        <w:t xml:space="preserve"> (ответы детей)</w:t>
      </w:r>
    </w:p>
    <w:p w:rsidR="00621337" w:rsidRDefault="00621337" w:rsidP="00C437EA">
      <w:pPr>
        <w:pStyle w:val="NormalWeb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Это рассказчик. Кто попробует себя в роли рассказчика? Бабушка это или дедушка? Или может быть молодые люди? (ответы детей)</w:t>
      </w:r>
    </w:p>
    <w:p w:rsidR="00621337" w:rsidRDefault="00621337" w:rsidP="00516B65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Кто хочет попробовать себя в роли рассказчика?  </w:t>
      </w:r>
    </w:p>
    <w:p w:rsidR="00621337" w:rsidRDefault="00621337" w:rsidP="00516B65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Дети работают с перчаточной куклой, озвучивают героиню (проигрывают на месте).</w:t>
      </w:r>
    </w:p>
    <w:p w:rsidR="00621337" w:rsidRPr="00666725" w:rsidRDefault="00621337" w:rsidP="00C437EA">
      <w:pPr>
        <w:pStyle w:val="NormalWeb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Кому лучше удалась роль рассказчика? (ответы детей)</w:t>
      </w:r>
    </w:p>
    <w:p w:rsidR="00621337" w:rsidRPr="00704DAF" w:rsidRDefault="00621337" w:rsidP="0082474D">
      <w:pPr>
        <w:pStyle w:val="NormalWeb"/>
        <w:rPr>
          <w:b/>
          <w:bCs/>
          <w:color w:val="000000"/>
          <w:sz w:val="28"/>
          <w:szCs w:val="28"/>
        </w:rPr>
      </w:pPr>
      <w:r w:rsidRPr="00704DAF">
        <w:rPr>
          <w:b/>
          <w:bCs/>
          <w:color w:val="000000"/>
          <w:sz w:val="28"/>
          <w:szCs w:val="28"/>
        </w:rPr>
        <w:t>3. Практическая часть (15 минут)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</w:t>
      </w:r>
      <w:r w:rsidRPr="00704DAF">
        <w:rPr>
          <w:color w:val="000000"/>
          <w:sz w:val="28"/>
          <w:szCs w:val="28"/>
        </w:rPr>
        <w:t xml:space="preserve"> сказках происходит волшебство. Я взмахну волшебной палочкой, и герои сказки оживут. </w:t>
      </w:r>
      <w:r>
        <w:rPr>
          <w:color w:val="000000"/>
          <w:sz w:val="28"/>
          <w:szCs w:val="28"/>
        </w:rPr>
        <w:t>Сейчас те дети, про которых вы сказали, что они лучше других сыграли героев сказки, говоря театральным языком - прошли кастинг, пройдут за ширму и попробуют показать нам кукольное представление, сказку «Мороз Иванович».</w:t>
      </w:r>
    </w:p>
    <w:p w:rsidR="00621337" w:rsidRPr="00704DAF" w:rsidRDefault="00621337" w:rsidP="0082474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с перчаточными куклами проходят за готовую ширму, им даются распечатанные слова героев.)</w:t>
      </w:r>
    </w:p>
    <w:p w:rsidR="00621337" w:rsidRPr="00704DAF" w:rsidRDefault="00621337" w:rsidP="0082474D">
      <w:pPr>
        <w:pStyle w:val="NormalWeb"/>
        <w:rPr>
          <w:b/>
          <w:color w:val="000000"/>
          <w:sz w:val="28"/>
          <w:szCs w:val="28"/>
        </w:rPr>
      </w:pPr>
      <w:r w:rsidRPr="00704DAF">
        <w:rPr>
          <w:b/>
          <w:color w:val="000000"/>
          <w:sz w:val="28"/>
          <w:szCs w:val="28"/>
        </w:rPr>
        <w:t>4. Обсуждение выступления.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Благодарим наших артистов.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 xml:space="preserve">- Как вы думаете, удалось ли нашим артистам передать характер и главную мысль сказки? </w:t>
      </w:r>
      <w:r>
        <w:rPr>
          <w:color w:val="000000"/>
          <w:sz w:val="28"/>
          <w:szCs w:val="28"/>
        </w:rPr>
        <w:t>(ответы детей)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04DAF">
        <w:rPr>
          <w:color w:val="000000"/>
          <w:sz w:val="28"/>
          <w:szCs w:val="28"/>
        </w:rPr>
        <w:t>Какие замечания, пожелания вы хотели бы им высказать? (ответы детей)</w:t>
      </w:r>
    </w:p>
    <w:p w:rsidR="00621337" w:rsidRPr="00704DAF" w:rsidRDefault="00621337" w:rsidP="00056A3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5. Итог урока. Рефлексия.</w:t>
      </w:r>
    </w:p>
    <w:p w:rsidR="00621337" w:rsidRPr="00704DAF" w:rsidRDefault="00621337" w:rsidP="00056A35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>- Ребята, в жизни когда-нибудь встречали: Рукодельниц и Ленивиц?</w:t>
      </w:r>
    </w:p>
    <w:p w:rsidR="00621337" w:rsidRPr="00704DAF" w:rsidRDefault="00621337" w:rsidP="00056A35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>- На кого бы из героев сказки вам хотелось походить?</w:t>
      </w:r>
    </w:p>
    <w:p w:rsidR="00621337" w:rsidRPr="00704DAF" w:rsidRDefault="00621337" w:rsidP="00056A35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>- Почему?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621337" w:rsidRPr="00704DAF" w:rsidRDefault="00621337" w:rsidP="00D2636E">
      <w:pPr>
        <w:spacing w:after="30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04DAF">
        <w:rPr>
          <w:rFonts w:ascii="Times New Roman" w:hAnsi="Times New Roman"/>
          <w:sz w:val="28"/>
          <w:szCs w:val="28"/>
          <w:lang w:eastAsia="ru-RU"/>
        </w:rPr>
        <w:t>- Сказки учит добру, справедливости. Очень надеюсь, что сказка «Мороз Иванович» в очередной раз напомнила вам, что труд красит человека, а лень портит, что добро побеждает зло.</w:t>
      </w:r>
    </w:p>
    <w:p w:rsidR="00621337" w:rsidRPr="00704DAF" w:rsidRDefault="00621337" w:rsidP="00056A35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Наш урок подходит к концу. Сейчас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поставь</w:t>
      </w: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оценку нашему занятию</w:t>
      </w: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>. Если понравилось занятие –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поднимите </w:t>
      </w: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>зелёный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жетон</w:t>
      </w:r>
      <w:r w:rsidRPr="00704DAF">
        <w:rPr>
          <w:rFonts w:ascii="Times New Roman" w:hAnsi="Times New Roman"/>
          <w:color w:val="000000"/>
          <w:sz w:val="28"/>
          <w:szCs w:val="28"/>
          <w:lang w:eastAsia="ru-RU"/>
        </w:rPr>
        <w:t>, если нет – красный.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  <w:r w:rsidRPr="00704DAF">
        <w:rPr>
          <w:color w:val="000000"/>
          <w:sz w:val="28"/>
          <w:szCs w:val="28"/>
        </w:rPr>
        <w:t>Ребята спасибо вам за сотрудничество!</w:t>
      </w:r>
    </w:p>
    <w:p w:rsidR="00621337" w:rsidRDefault="00621337" w:rsidP="0082474D">
      <w:pPr>
        <w:pStyle w:val="NormalWeb"/>
        <w:rPr>
          <w:color w:val="000000"/>
          <w:sz w:val="28"/>
          <w:szCs w:val="28"/>
        </w:rPr>
      </w:pPr>
    </w:p>
    <w:p w:rsidR="00621337" w:rsidRDefault="00621337" w:rsidP="00033177">
      <w:pPr>
        <w:pStyle w:val="NormalWeb"/>
        <w:jc w:val="right"/>
        <w:rPr>
          <w:color w:val="000000"/>
          <w:sz w:val="28"/>
          <w:szCs w:val="28"/>
        </w:rPr>
      </w:pPr>
    </w:p>
    <w:p w:rsidR="00621337" w:rsidRDefault="00621337" w:rsidP="00033177">
      <w:pPr>
        <w:pStyle w:val="NormalWeb"/>
        <w:jc w:val="right"/>
        <w:rPr>
          <w:color w:val="000000"/>
          <w:sz w:val="28"/>
          <w:szCs w:val="28"/>
        </w:rPr>
      </w:pPr>
    </w:p>
    <w:p w:rsidR="00621337" w:rsidRDefault="00621337" w:rsidP="00033177">
      <w:pPr>
        <w:pStyle w:val="NormalWeb"/>
        <w:jc w:val="right"/>
        <w:rPr>
          <w:color w:val="000000"/>
          <w:sz w:val="28"/>
          <w:szCs w:val="28"/>
        </w:rPr>
      </w:pPr>
    </w:p>
    <w:p w:rsidR="00621337" w:rsidRDefault="00621337" w:rsidP="00033177">
      <w:pPr>
        <w:pStyle w:val="NormalWeb"/>
        <w:jc w:val="right"/>
        <w:rPr>
          <w:color w:val="000000"/>
          <w:sz w:val="28"/>
          <w:szCs w:val="28"/>
        </w:rPr>
      </w:pPr>
    </w:p>
    <w:p w:rsidR="00621337" w:rsidRDefault="00621337" w:rsidP="00033177">
      <w:pPr>
        <w:pStyle w:val="NormalWeb"/>
        <w:jc w:val="right"/>
        <w:rPr>
          <w:color w:val="000000"/>
          <w:sz w:val="28"/>
          <w:szCs w:val="28"/>
        </w:rPr>
      </w:pPr>
    </w:p>
    <w:p w:rsidR="00621337" w:rsidRDefault="00621337" w:rsidP="00033177">
      <w:pPr>
        <w:pStyle w:val="NormalWeb"/>
        <w:jc w:val="right"/>
      </w:pPr>
      <w:r>
        <w:rPr>
          <w:color w:val="000000"/>
          <w:sz w:val="28"/>
          <w:szCs w:val="28"/>
        </w:rPr>
        <w:t xml:space="preserve">Приложение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Рукодельница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трудолюбивая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добрая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скромная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почтительная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Ленивица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ленивая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злая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неуважительная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грубая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высокомерная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заботливая</w:t>
            </w:r>
          </w:p>
        </w:tc>
      </w:tr>
      <w:tr w:rsidR="00621337" w:rsidRPr="0053617B" w:rsidTr="009E1DC1">
        <w:trPr>
          <w:jc w:val="center"/>
        </w:trPr>
        <w:tc>
          <w:tcPr>
            <w:tcW w:w="9571" w:type="dxa"/>
          </w:tcPr>
          <w:p w:rsidR="00621337" w:rsidRPr="0053617B" w:rsidRDefault="00621337" w:rsidP="005D7E46">
            <w:pPr>
              <w:pStyle w:val="NormalWeb"/>
              <w:rPr>
                <w:b/>
                <w:color w:val="000000"/>
                <w:sz w:val="96"/>
                <w:szCs w:val="96"/>
              </w:rPr>
            </w:pPr>
            <w:r w:rsidRPr="0053617B">
              <w:rPr>
                <w:b/>
                <w:color w:val="000000"/>
                <w:sz w:val="96"/>
                <w:szCs w:val="96"/>
              </w:rPr>
              <w:t>жадная</w:t>
            </w:r>
          </w:p>
        </w:tc>
      </w:tr>
    </w:tbl>
    <w:p w:rsidR="00621337" w:rsidRPr="00E808D3" w:rsidRDefault="00621337" w:rsidP="00A93023">
      <w:pPr>
        <w:tabs>
          <w:tab w:val="left" w:pos="3915"/>
        </w:tabs>
      </w:pPr>
    </w:p>
    <w:sectPr w:rsidR="00621337" w:rsidRPr="00E808D3" w:rsidSect="00704DAF">
      <w:pgSz w:w="11906" w:h="16838"/>
      <w:pgMar w:top="899" w:right="566" w:bottom="36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5828D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2E2581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836EE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EB686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0D297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F3EB6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32CA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6AA9C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28E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48027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367BE8"/>
    <w:multiLevelType w:val="multilevel"/>
    <w:tmpl w:val="7A360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B16C05"/>
    <w:multiLevelType w:val="multilevel"/>
    <w:tmpl w:val="B5F6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7A540E"/>
    <w:multiLevelType w:val="hybridMultilevel"/>
    <w:tmpl w:val="CB24A3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6A971F9"/>
    <w:multiLevelType w:val="multilevel"/>
    <w:tmpl w:val="35FA3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CC6184"/>
    <w:multiLevelType w:val="multilevel"/>
    <w:tmpl w:val="A28EB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716057"/>
    <w:multiLevelType w:val="multilevel"/>
    <w:tmpl w:val="5D10A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1952D7"/>
    <w:multiLevelType w:val="multilevel"/>
    <w:tmpl w:val="33EC4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DC05A3"/>
    <w:multiLevelType w:val="multilevel"/>
    <w:tmpl w:val="EEB6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630357"/>
    <w:multiLevelType w:val="multilevel"/>
    <w:tmpl w:val="C418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3"/>
  </w:num>
  <w:num w:numId="3">
    <w:abstractNumId w:val="17"/>
  </w:num>
  <w:num w:numId="4">
    <w:abstractNumId w:val="15"/>
  </w:num>
  <w:num w:numId="5">
    <w:abstractNumId w:val="10"/>
  </w:num>
  <w:num w:numId="6">
    <w:abstractNumId w:val="14"/>
  </w:num>
  <w:num w:numId="7">
    <w:abstractNumId w:val="11"/>
  </w:num>
  <w:num w:numId="8">
    <w:abstractNumId w:val="18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4B0"/>
    <w:rsid w:val="000143FB"/>
    <w:rsid w:val="00033177"/>
    <w:rsid w:val="00056A35"/>
    <w:rsid w:val="000E475C"/>
    <w:rsid w:val="001317F2"/>
    <w:rsid w:val="001830D9"/>
    <w:rsid w:val="001A565C"/>
    <w:rsid w:val="001B54B0"/>
    <w:rsid w:val="001E0BDA"/>
    <w:rsid w:val="0022481E"/>
    <w:rsid w:val="0022545A"/>
    <w:rsid w:val="00247B52"/>
    <w:rsid w:val="00253500"/>
    <w:rsid w:val="00274591"/>
    <w:rsid w:val="002B69DE"/>
    <w:rsid w:val="002F193B"/>
    <w:rsid w:val="003525FF"/>
    <w:rsid w:val="0038476B"/>
    <w:rsid w:val="003B0560"/>
    <w:rsid w:val="003C0266"/>
    <w:rsid w:val="003F3AFF"/>
    <w:rsid w:val="004137CE"/>
    <w:rsid w:val="00441C22"/>
    <w:rsid w:val="00477B40"/>
    <w:rsid w:val="00516B65"/>
    <w:rsid w:val="0053617B"/>
    <w:rsid w:val="0055458B"/>
    <w:rsid w:val="005D7E46"/>
    <w:rsid w:val="00603A34"/>
    <w:rsid w:val="00621337"/>
    <w:rsid w:val="00645F8C"/>
    <w:rsid w:val="00666725"/>
    <w:rsid w:val="0067372B"/>
    <w:rsid w:val="006930A3"/>
    <w:rsid w:val="006C0A67"/>
    <w:rsid w:val="006C392D"/>
    <w:rsid w:val="006D0BF1"/>
    <w:rsid w:val="006D229F"/>
    <w:rsid w:val="006D2411"/>
    <w:rsid w:val="006D6BC7"/>
    <w:rsid w:val="00704DAF"/>
    <w:rsid w:val="00775AB7"/>
    <w:rsid w:val="007846EF"/>
    <w:rsid w:val="00795FD2"/>
    <w:rsid w:val="007B4478"/>
    <w:rsid w:val="007E4DA2"/>
    <w:rsid w:val="008207E7"/>
    <w:rsid w:val="0082474D"/>
    <w:rsid w:val="008260C4"/>
    <w:rsid w:val="00927AF7"/>
    <w:rsid w:val="009B662D"/>
    <w:rsid w:val="009C0701"/>
    <w:rsid w:val="009C0D02"/>
    <w:rsid w:val="009C7F16"/>
    <w:rsid w:val="009E1A6C"/>
    <w:rsid w:val="009E1DC1"/>
    <w:rsid w:val="009F4998"/>
    <w:rsid w:val="00A01121"/>
    <w:rsid w:val="00A10161"/>
    <w:rsid w:val="00A57A15"/>
    <w:rsid w:val="00A93023"/>
    <w:rsid w:val="00AA2FD5"/>
    <w:rsid w:val="00AD2F26"/>
    <w:rsid w:val="00AD5420"/>
    <w:rsid w:val="00B87A2E"/>
    <w:rsid w:val="00BB649D"/>
    <w:rsid w:val="00BD4FC5"/>
    <w:rsid w:val="00C437EA"/>
    <w:rsid w:val="00C46E31"/>
    <w:rsid w:val="00C6480E"/>
    <w:rsid w:val="00CA0FC8"/>
    <w:rsid w:val="00CB0738"/>
    <w:rsid w:val="00D1204C"/>
    <w:rsid w:val="00D15356"/>
    <w:rsid w:val="00D2636E"/>
    <w:rsid w:val="00D55067"/>
    <w:rsid w:val="00D60A95"/>
    <w:rsid w:val="00D737C8"/>
    <w:rsid w:val="00E02A3F"/>
    <w:rsid w:val="00E12DAD"/>
    <w:rsid w:val="00E344B0"/>
    <w:rsid w:val="00E5403B"/>
    <w:rsid w:val="00E808D3"/>
    <w:rsid w:val="00EC3A3D"/>
    <w:rsid w:val="00EE6D6C"/>
    <w:rsid w:val="00F0775D"/>
    <w:rsid w:val="00F26B96"/>
    <w:rsid w:val="00F338AB"/>
    <w:rsid w:val="00F5614E"/>
    <w:rsid w:val="00FE758D"/>
    <w:rsid w:val="00FF4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65C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locked/>
    <w:rsid w:val="00E5403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60A95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NormalWeb">
    <w:name w:val="Normal (Web)"/>
    <w:basedOn w:val="Normal"/>
    <w:uiPriority w:val="99"/>
    <w:semiHidden/>
    <w:rsid w:val="00E34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uiredhorizontallabel">
    <w:name w:val="ui red horizontal label"/>
    <w:basedOn w:val="DefaultParagraphFont"/>
    <w:uiPriority w:val="99"/>
    <w:rsid w:val="00E5403B"/>
    <w:rPr>
      <w:rFonts w:cs="Times New Roman"/>
    </w:rPr>
  </w:style>
  <w:style w:type="character" w:styleId="Hyperlink">
    <w:name w:val="Hyperlink"/>
    <w:basedOn w:val="DefaultParagraphFont"/>
    <w:uiPriority w:val="99"/>
    <w:rsid w:val="00E5403B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5D7E46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8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9931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41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9939">
          <w:marLeft w:val="0"/>
          <w:marRight w:val="0"/>
          <w:marTop w:val="360"/>
          <w:marBottom w:val="360"/>
          <w:divBdr>
            <w:top w:val="single" w:sz="6" w:space="0" w:color="E5E5E5"/>
            <w:left w:val="single" w:sz="6" w:space="0" w:color="E5E5E5"/>
            <w:bottom w:val="single" w:sz="6" w:space="0" w:color="E5E5E5"/>
            <w:right w:val="single" w:sz="6" w:space="0" w:color="E5E5E5"/>
          </w:divBdr>
          <w:divsChild>
            <w:div w:id="1418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8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8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8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8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89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8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8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9925">
          <w:marLeft w:val="0"/>
          <w:marRight w:val="0"/>
          <w:marTop w:val="360"/>
          <w:marBottom w:val="360"/>
          <w:divBdr>
            <w:top w:val="single" w:sz="6" w:space="0" w:color="E5E5E5"/>
            <w:left w:val="single" w:sz="6" w:space="0" w:color="E5E5E5"/>
            <w:bottom w:val="single" w:sz="6" w:space="0" w:color="E5E5E5"/>
            <w:right w:val="single" w:sz="6" w:space="0" w:color="E5E5E5"/>
          </w:divBdr>
          <w:divsChild>
            <w:div w:id="1418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8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8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8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8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8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9930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418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8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511</TotalTime>
  <Pages>6</Pages>
  <Words>1331</Words>
  <Characters>7588</Characters>
  <Application>Microsoft Office Outlook</Application>
  <DocSecurity>0</DocSecurity>
  <Lines>0</Lines>
  <Paragraphs>0</Paragraphs>
  <ScaleCrop>false</ScaleCrop>
  <Company>ГБОУ школа №103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1</cp:lastModifiedBy>
  <cp:revision>91</cp:revision>
  <dcterms:created xsi:type="dcterms:W3CDTF">2017-01-13T12:06:00Z</dcterms:created>
  <dcterms:modified xsi:type="dcterms:W3CDTF">2026-03-15T06:09:00Z</dcterms:modified>
</cp:coreProperties>
</file>