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1C8" w:rsidRPr="00676C8D" w:rsidRDefault="00676C8D" w:rsidP="00676C8D">
      <w:pPr>
        <w:pStyle w:val="1"/>
        <w:rPr>
          <w:rFonts w:eastAsia="Times New Roman"/>
        </w:rPr>
      </w:pPr>
      <w:r>
        <w:rPr>
          <w:rFonts w:eastAsia="Times New Roman"/>
        </w:rPr>
        <w:t>РОССИЯ. Что Вы знаете о ней?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"/>
        <w:gridCol w:w="309"/>
        <w:gridCol w:w="319"/>
        <w:gridCol w:w="309"/>
        <w:gridCol w:w="318"/>
        <w:gridCol w:w="309"/>
        <w:gridCol w:w="318"/>
        <w:gridCol w:w="309"/>
        <w:gridCol w:w="318"/>
        <w:gridCol w:w="311"/>
        <w:gridCol w:w="319"/>
        <w:gridCol w:w="309"/>
        <w:gridCol w:w="310"/>
        <w:gridCol w:w="309"/>
        <w:gridCol w:w="309"/>
        <w:gridCol w:w="311"/>
        <w:gridCol w:w="310"/>
        <w:gridCol w:w="309"/>
        <w:gridCol w:w="311"/>
        <w:gridCol w:w="310"/>
        <w:gridCol w:w="309"/>
        <w:gridCol w:w="319"/>
        <w:gridCol w:w="318"/>
        <w:gridCol w:w="309"/>
        <w:gridCol w:w="310"/>
        <w:gridCol w:w="309"/>
        <w:gridCol w:w="309"/>
        <w:gridCol w:w="309"/>
        <w:gridCol w:w="309"/>
        <w:gridCol w:w="309"/>
      </w:tblGrid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13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15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12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14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CA11C8" w:rsidRDefault="00CA11C8">
      <w:pPr>
        <w:pStyle w:val="a3"/>
      </w:pPr>
      <w: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"/>
        <w:gridCol w:w="309"/>
        <w:gridCol w:w="315"/>
        <w:gridCol w:w="309"/>
        <w:gridCol w:w="316"/>
        <w:gridCol w:w="313"/>
        <w:gridCol w:w="316"/>
        <w:gridCol w:w="308"/>
        <w:gridCol w:w="316"/>
        <w:gridCol w:w="309"/>
        <w:gridCol w:w="316"/>
        <w:gridCol w:w="313"/>
        <w:gridCol w:w="315"/>
        <w:gridCol w:w="310"/>
        <w:gridCol w:w="310"/>
        <w:gridCol w:w="310"/>
        <w:gridCol w:w="310"/>
        <w:gridCol w:w="308"/>
        <w:gridCol w:w="310"/>
        <w:gridCol w:w="313"/>
        <w:gridCol w:w="310"/>
        <w:gridCol w:w="316"/>
        <w:gridCol w:w="316"/>
        <w:gridCol w:w="310"/>
        <w:gridCol w:w="310"/>
        <w:gridCol w:w="310"/>
        <w:gridCol w:w="310"/>
        <w:gridCol w:w="315"/>
        <w:gridCol w:w="307"/>
        <w:gridCol w:w="310"/>
      </w:tblGrid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у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13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п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15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12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ш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14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ч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ь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16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ш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ц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р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ь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A11C8">
        <w:trPr>
          <w:trHeight w:val="330"/>
        </w:trPr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A11C8" w:rsidRDefault="00CA11C8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CA11C8" w:rsidRDefault="00CA11C8">
      <w:pPr>
        <w:rPr>
          <w:rFonts w:eastAsia="Times New Roman"/>
        </w:rPr>
      </w:pPr>
    </w:p>
    <w:p w:rsidR="00CA11C8" w:rsidRDefault="00CA11C8">
      <w:pPr>
        <w:rPr>
          <w:rFonts w:eastAsia="Times New Roman"/>
        </w:rPr>
      </w:pPr>
    </w:p>
    <w:p w:rsidR="00CA11C8" w:rsidRDefault="00CA11C8">
      <w:pPr>
        <w:rPr>
          <w:rFonts w:eastAsia="Times New Roman"/>
        </w:rPr>
      </w:pPr>
    </w:p>
    <w:p w:rsidR="00CA11C8" w:rsidRDefault="00CA11C8">
      <w:pPr>
        <w:rPr>
          <w:rFonts w:eastAsia="Times New Roman"/>
        </w:rPr>
      </w:pPr>
    </w:p>
    <w:p w:rsidR="00CA11C8" w:rsidRDefault="00CA11C8">
      <w:pPr>
        <w:rPr>
          <w:rFonts w:eastAsia="Times New Roman"/>
        </w:rPr>
      </w:pPr>
    </w:p>
    <w:p w:rsidR="00CA11C8" w:rsidRDefault="00CA11C8">
      <w:pPr>
        <w:rPr>
          <w:rFonts w:eastAsia="Times New Roman"/>
        </w:rPr>
      </w:pPr>
    </w:p>
    <w:p w:rsidR="00CA11C8" w:rsidRDefault="00CA11C8">
      <w:pPr>
        <w:rPr>
          <w:rFonts w:eastAsia="Times New Roman"/>
        </w:rPr>
      </w:pPr>
    </w:p>
    <w:p w:rsidR="00CA11C8" w:rsidRDefault="00CA11C8">
      <w:pPr>
        <w:rPr>
          <w:rFonts w:eastAsia="Times New Roman"/>
        </w:rPr>
      </w:pPr>
    </w:p>
    <w:p w:rsidR="005561A7" w:rsidRDefault="005561A7">
      <w:pPr>
        <w:rPr>
          <w:rFonts w:eastAsia="Times New Roman"/>
        </w:rPr>
      </w:pPr>
    </w:p>
    <w:p w:rsidR="005561A7" w:rsidRDefault="00E405E3">
      <w:pPr>
        <w:rPr>
          <w:rFonts w:eastAsia="Times New Roman"/>
        </w:rPr>
      </w:pPr>
      <w:r>
        <w:rPr>
          <w:rFonts w:eastAsia="Times New Roman"/>
        </w:rPr>
        <w:lastRenderedPageBreak/>
        <w:t xml:space="preserve">             </w:t>
      </w:r>
      <w:r w:rsidR="005561A7">
        <w:rPr>
          <w:rFonts w:eastAsia="Times New Roman"/>
        </w:rPr>
        <w:t xml:space="preserve">По горизонтали: </w:t>
      </w:r>
    </w:p>
    <w:p w:rsidR="00E405E3" w:rsidRDefault="00E405E3">
      <w:pPr>
        <w:rPr>
          <w:rFonts w:eastAsia="Times New Roman"/>
        </w:rPr>
      </w:pPr>
      <w:bookmarkStart w:id="0" w:name="_GoBack"/>
      <w:bookmarkEnd w:id="0"/>
    </w:p>
    <w:p w:rsidR="005561A7" w:rsidRDefault="005561A7" w:rsidP="005561A7">
      <w:pPr>
        <w:pStyle w:val="a6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Название первого русского печатного учебника, изданным Иваном Федоровым в 1574 году.</w:t>
      </w:r>
    </w:p>
    <w:p w:rsidR="005561A7" w:rsidRDefault="005561A7" w:rsidP="005561A7">
      <w:pPr>
        <w:ind w:left="360"/>
        <w:rPr>
          <w:rFonts w:eastAsia="Times New Roman"/>
        </w:rPr>
      </w:pPr>
      <w:r>
        <w:rPr>
          <w:rFonts w:eastAsia="Times New Roman"/>
        </w:rPr>
        <w:t>4.  Название горячего, сладкого и пряного напитка на Руси.</w:t>
      </w:r>
    </w:p>
    <w:p w:rsidR="005561A7" w:rsidRDefault="005561A7" w:rsidP="005561A7">
      <w:pPr>
        <w:ind w:left="360"/>
        <w:rPr>
          <w:rFonts w:eastAsia="Times New Roman"/>
        </w:rPr>
      </w:pPr>
      <w:r>
        <w:rPr>
          <w:rFonts w:eastAsia="Times New Roman"/>
        </w:rPr>
        <w:t>5.  Какую марку легковых автомобилей выпускал Московский автомобильный завод имени Ленинского комсомола (АЗЛК).</w:t>
      </w:r>
    </w:p>
    <w:p w:rsidR="005561A7" w:rsidRDefault="005561A7" w:rsidP="005561A7">
      <w:pPr>
        <w:ind w:left="360"/>
        <w:rPr>
          <w:rFonts w:eastAsia="Times New Roman"/>
        </w:rPr>
      </w:pPr>
      <w:r>
        <w:rPr>
          <w:rFonts w:eastAsia="Times New Roman"/>
        </w:rPr>
        <w:t>7. Как заканчивается призыв «Книга-лучший…», висевший в книжных магазинах</w:t>
      </w:r>
      <w:r w:rsidR="006A4DD2">
        <w:rPr>
          <w:rFonts w:eastAsia="Times New Roman"/>
        </w:rPr>
        <w:t xml:space="preserve"> </w:t>
      </w:r>
      <w:r>
        <w:rPr>
          <w:rFonts w:eastAsia="Times New Roman"/>
        </w:rPr>
        <w:t>в начале 1980-х?</w:t>
      </w:r>
    </w:p>
    <w:p w:rsidR="006A4DD2" w:rsidRDefault="006A4DD2" w:rsidP="005561A7">
      <w:pPr>
        <w:ind w:left="360"/>
        <w:rPr>
          <w:rFonts w:eastAsia="Times New Roman"/>
        </w:rPr>
      </w:pPr>
      <w:r>
        <w:rPr>
          <w:rFonts w:eastAsia="Times New Roman"/>
        </w:rPr>
        <w:t>10. Семенами какого цветка принято украшать выпечку и кондитерские изделия?</w:t>
      </w:r>
    </w:p>
    <w:p w:rsidR="006A4DD2" w:rsidRDefault="006A4DD2" w:rsidP="005561A7">
      <w:pPr>
        <w:ind w:left="360"/>
        <w:rPr>
          <w:rFonts w:eastAsia="Times New Roman"/>
        </w:rPr>
      </w:pPr>
      <w:r>
        <w:rPr>
          <w:rFonts w:eastAsia="Times New Roman"/>
        </w:rPr>
        <w:t>11. Называние исторического района Москвы, расположенного на правом берегу реки Москвы к югу от Кремля.</w:t>
      </w:r>
    </w:p>
    <w:p w:rsidR="006A4DD2" w:rsidRDefault="006A4DD2" w:rsidP="005561A7">
      <w:pPr>
        <w:ind w:left="360"/>
        <w:rPr>
          <w:rFonts w:eastAsia="Times New Roman"/>
        </w:rPr>
      </w:pPr>
      <w:r>
        <w:rPr>
          <w:rFonts w:eastAsia="Times New Roman"/>
        </w:rPr>
        <w:t>16. Что англичане называют «русским яйцом»?</w:t>
      </w:r>
    </w:p>
    <w:p w:rsidR="006A4DD2" w:rsidRDefault="006A4DD2" w:rsidP="005561A7">
      <w:pPr>
        <w:ind w:left="360"/>
        <w:rPr>
          <w:rFonts w:eastAsia="Times New Roman"/>
        </w:rPr>
      </w:pPr>
      <w:r>
        <w:rPr>
          <w:rFonts w:eastAsia="Times New Roman"/>
        </w:rPr>
        <w:t>17.Стволы какого дерева используются в России для изготовления фанеры?</w:t>
      </w:r>
    </w:p>
    <w:p w:rsidR="006A4DD2" w:rsidRDefault="006A4DD2" w:rsidP="005561A7">
      <w:pPr>
        <w:ind w:left="360"/>
        <w:rPr>
          <w:rFonts w:eastAsia="Times New Roman"/>
        </w:rPr>
      </w:pPr>
    </w:p>
    <w:p w:rsidR="006A4DD2" w:rsidRDefault="006A4DD2" w:rsidP="005561A7">
      <w:pPr>
        <w:ind w:left="360"/>
        <w:rPr>
          <w:rFonts w:eastAsia="Times New Roman"/>
        </w:rPr>
      </w:pPr>
    </w:p>
    <w:p w:rsidR="006A4DD2" w:rsidRDefault="00175444" w:rsidP="005561A7">
      <w:pPr>
        <w:ind w:left="360"/>
        <w:rPr>
          <w:rFonts w:eastAsia="Times New Roman"/>
        </w:rPr>
      </w:pPr>
      <w:r>
        <w:rPr>
          <w:rFonts w:eastAsia="Times New Roman"/>
        </w:rPr>
        <w:t xml:space="preserve">      По вертикали:</w:t>
      </w:r>
    </w:p>
    <w:p w:rsidR="00175444" w:rsidRDefault="00175444" w:rsidP="005561A7">
      <w:pPr>
        <w:ind w:left="360"/>
        <w:rPr>
          <w:rFonts w:eastAsia="Times New Roman"/>
        </w:rPr>
      </w:pPr>
    </w:p>
    <w:p w:rsidR="00175444" w:rsidRDefault="00175444" w:rsidP="005561A7">
      <w:pPr>
        <w:ind w:left="360"/>
        <w:rPr>
          <w:rFonts w:eastAsia="Times New Roman"/>
        </w:rPr>
      </w:pPr>
      <w:r>
        <w:rPr>
          <w:rFonts w:eastAsia="Times New Roman"/>
        </w:rPr>
        <w:t>2.Самый крупный город в Заполярье.</w:t>
      </w:r>
    </w:p>
    <w:p w:rsidR="00175444" w:rsidRDefault="00175444" w:rsidP="005561A7">
      <w:pPr>
        <w:ind w:left="360"/>
        <w:rPr>
          <w:rFonts w:eastAsia="Times New Roman"/>
        </w:rPr>
      </w:pPr>
      <w:r>
        <w:rPr>
          <w:rFonts w:eastAsia="Times New Roman"/>
        </w:rPr>
        <w:t>3. Где в России расположено наибольшее число ледников?</w:t>
      </w:r>
    </w:p>
    <w:p w:rsidR="00175444" w:rsidRDefault="00175444" w:rsidP="005561A7">
      <w:pPr>
        <w:ind w:left="360"/>
        <w:rPr>
          <w:rFonts w:eastAsia="Times New Roman"/>
        </w:rPr>
      </w:pPr>
      <w:r>
        <w:rPr>
          <w:rFonts w:eastAsia="Times New Roman"/>
        </w:rPr>
        <w:t>6. Как в России называется дошкольное воспитательное учреждение для детей от двух месяцев до трех лет?</w:t>
      </w:r>
    </w:p>
    <w:p w:rsidR="003E4A26" w:rsidRDefault="003E4A26" w:rsidP="005561A7">
      <w:pPr>
        <w:ind w:left="360"/>
        <w:rPr>
          <w:rFonts w:eastAsia="Times New Roman"/>
        </w:rPr>
      </w:pPr>
      <w:r>
        <w:rPr>
          <w:rFonts w:eastAsia="Times New Roman"/>
        </w:rPr>
        <w:t>8. Автор стихотворения «В лесу родилось елочка, в лесу она росла…», написанное в 1903 году.</w:t>
      </w:r>
    </w:p>
    <w:p w:rsidR="003E4A26" w:rsidRDefault="003E4A26" w:rsidP="005561A7">
      <w:pPr>
        <w:ind w:left="360"/>
        <w:rPr>
          <w:rFonts w:eastAsia="Times New Roman"/>
        </w:rPr>
      </w:pPr>
      <w:r>
        <w:rPr>
          <w:rFonts w:eastAsia="Times New Roman"/>
        </w:rPr>
        <w:t>9. Какое дерево чаше всего используется для изготовления матрешек?</w:t>
      </w:r>
    </w:p>
    <w:p w:rsidR="003E4A26" w:rsidRDefault="003E4A26" w:rsidP="005561A7">
      <w:pPr>
        <w:ind w:left="360"/>
        <w:rPr>
          <w:rFonts w:eastAsia="Times New Roman"/>
        </w:rPr>
      </w:pPr>
      <w:r>
        <w:rPr>
          <w:rFonts w:eastAsia="Times New Roman"/>
        </w:rPr>
        <w:t>12. На гербе какой области Российской империи были изображены «три черные огнедышащие   горы»?</w:t>
      </w:r>
    </w:p>
    <w:p w:rsidR="003E4A26" w:rsidRDefault="003E4A26" w:rsidP="005561A7">
      <w:pPr>
        <w:ind w:left="360"/>
        <w:rPr>
          <w:rFonts w:eastAsia="Times New Roman"/>
        </w:rPr>
      </w:pPr>
      <w:r>
        <w:rPr>
          <w:rFonts w:eastAsia="Times New Roman"/>
        </w:rPr>
        <w:t>13.  В каком древнем русском городе А.И. Мусин-Пушкин обнаружил рукопись «Слова о полку Игореве»?</w:t>
      </w:r>
    </w:p>
    <w:p w:rsidR="003E4A26" w:rsidRDefault="003E4A26" w:rsidP="005561A7">
      <w:pPr>
        <w:ind w:left="360"/>
        <w:rPr>
          <w:rFonts w:eastAsia="Times New Roman"/>
        </w:rPr>
      </w:pPr>
      <w:r>
        <w:rPr>
          <w:rFonts w:eastAsia="Times New Roman"/>
        </w:rPr>
        <w:t>14. Самый большой полуостров, расположенный на территории России.</w:t>
      </w:r>
    </w:p>
    <w:p w:rsidR="003E4A26" w:rsidRPr="005561A7" w:rsidRDefault="003E4A26" w:rsidP="005561A7">
      <w:pPr>
        <w:ind w:left="360"/>
        <w:rPr>
          <w:rFonts w:eastAsia="Times New Roman"/>
        </w:rPr>
      </w:pPr>
      <w:r>
        <w:rPr>
          <w:rFonts w:eastAsia="Times New Roman"/>
        </w:rPr>
        <w:t xml:space="preserve">15. </w:t>
      </w:r>
      <w:r w:rsidR="00E405E3">
        <w:rPr>
          <w:rFonts w:eastAsia="Times New Roman"/>
        </w:rPr>
        <w:t>Автор картины «Алёнушка», написанной в 1881 году.</w:t>
      </w:r>
    </w:p>
    <w:sectPr w:rsidR="003E4A26" w:rsidRPr="00556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04A2D"/>
    <w:multiLevelType w:val="hybridMultilevel"/>
    <w:tmpl w:val="925A1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676C8D"/>
    <w:rsid w:val="00175444"/>
    <w:rsid w:val="003E4A26"/>
    <w:rsid w:val="005561A7"/>
    <w:rsid w:val="00676C8D"/>
    <w:rsid w:val="006A4DD2"/>
    <w:rsid w:val="008A1FD1"/>
    <w:rsid w:val="00CA11C8"/>
    <w:rsid w:val="00E4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BB5A0"/>
  <w15:chartTrackingRefBased/>
  <w15:docId w15:val="{BD1A5AE8-EE78-414F-BE33-33E22629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6">
    <w:name w:val="List Paragraph"/>
    <w:basedOn w:val="a"/>
    <w:uiPriority w:val="34"/>
    <w:qFormat/>
    <w:rsid w:val="005561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biouroki.ru</vt:lpstr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biouroki.ru</dc:title>
  <dc:subject/>
  <dc:creator>biouroki.ru</dc:creator>
  <cp:keywords/>
  <dc:description/>
  <cp:lastModifiedBy>Наталия</cp:lastModifiedBy>
  <cp:revision>4</cp:revision>
  <dcterms:created xsi:type="dcterms:W3CDTF">2024-11-02T18:08:00Z</dcterms:created>
  <dcterms:modified xsi:type="dcterms:W3CDTF">2024-11-02T18:56:00Z</dcterms:modified>
</cp:coreProperties>
</file>