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4FF3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4FF3">
        <w:rPr>
          <w:rFonts w:ascii="Times New Roman" w:hAnsi="Times New Roman"/>
          <w:b/>
          <w:sz w:val="28"/>
          <w:szCs w:val="28"/>
        </w:rPr>
        <w:t xml:space="preserve">«Средняя школа д. </w:t>
      </w:r>
      <w:proofErr w:type="spellStart"/>
      <w:r w:rsidRPr="00D24FF3">
        <w:rPr>
          <w:rFonts w:ascii="Times New Roman" w:hAnsi="Times New Roman"/>
          <w:b/>
          <w:sz w:val="28"/>
          <w:szCs w:val="28"/>
        </w:rPr>
        <w:t>Охона</w:t>
      </w:r>
      <w:proofErr w:type="spellEnd"/>
      <w:r w:rsidRPr="00D24FF3">
        <w:rPr>
          <w:rFonts w:ascii="Times New Roman" w:hAnsi="Times New Roman"/>
          <w:b/>
          <w:sz w:val="28"/>
          <w:szCs w:val="28"/>
        </w:rPr>
        <w:t>»</w:t>
      </w: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24FF3">
        <w:rPr>
          <w:rFonts w:ascii="Times New Roman" w:hAnsi="Times New Roman"/>
          <w:b/>
          <w:sz w:val="28"/>
          <w:szCs w:val="28"/>
        </w:rPr>
        <w:t>Пестовского</w:t>
      </w:r>
      <w:proofErr w:type="spellEnd"/>
      <w:r w:rsidRPr="00D24FF3">
        <w:rPr>
          <w:rFonts w:ascii="Times New Roman" w:hAnsi="Times New Roman"/>
          <w:b/>
          <w:sz w:val="28"/>
          <w:szCs w:val="28"/>
        </w:rPr>
        <w:t xml:space="preserve"> района Новгородской области</w:t>
      </w: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P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3CE8">
        <w:rPr>
          <w:rFonts w:ascii="Times New Roman" w:hAnsi="Times New Roman"/>
          <w:b/>
          <w:sz w:val="28"/>
          <w:szCs w:val="28"/>
        </w:rPr>
        <w:t xml:space="preserve">Сценарий </w:t>
      </w:r>
      <w:bookmarkStart w:id="0" w:name="_Hlk211589301"/>
      <w:r w:rsidRPr="007A3CE8">
        <w:rPr>
          <w:rFonts w:ascii="Times New Roman" w:hAnsi="Times New Roman"/>
          <w:b/>
          <w:sz w:val="28"/>
          <w:szCs w:val="28"/>
        </w:rPr>
        <w:t>праздника</w:t>
      </w:r>
    </w:p>
    <w:p w:rsidR="007A3CE8" w:rsidRP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7A3CE8">
        <w:rPr>
          <w:rFonts w:ascii="Times New Roman" w:hAnsi="Times New Roman"/>
          <w:b/>
          <w:sz w:val="28"/>
          <w:szCs w:val="28"/>
        </w:rPr>
        <w:t>оследний звонок</w:t>
      </w:r>
    </w:p>
    <w:bookmarkEnd w:id="0"/>
    <w:p w:rsidR="007A3CE8" w:rsidRP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3CE8">
        <w:rPr>
          <w:rFonts w:ascii="Times New Roman" w:hAnsi="Times New Roman"/>
          <w:b/>
          <w:sz w:val="28"/>
          <w:szCs w:val="28"/>
        </w:rPr>
        <w:t>«До свидания школа!»</w:t>
      </w:r>
    </w:p>
    <w:p w:rsidR="007A3CE8" w:rsidRPr="00D24FF3" w:rsidRDefault="007A3CE8" w:rsidP="007A3C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Pr="00D24FF3" w:rsidRDefault="007A3CE8" w:rsidP="007A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3CE8" w:rsidRPr="00046B6A" w:rsidRDefault="007A3CE8" w:rsidP="007A3CE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A3CE8" w:rsidRPr="00046B6A" w:rsidRDefault="007A3CE8" w:rsidP="007A3CE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4536" w:type="dxa"/>
        <w:tblInd w:w="5495" w:type="dxa"/>
        <w:tblLook w:val="04A0" w:firstRow="1" w:lastRow="0" w:firstColumn="1" w:lastColumn="0" w:noHBand="0" w:noVBand="1"/>
      </w:tblPr>
      <w:tblGrid>
        <w:gridCol w:w="4536"/>
      </w:tblGrid>
      <w:tr w:rsidR="007A3CE8" w:rsidRPr="00835F0C" w:rsidTr="003C4C01">
        <w:tc>
          <w:tcPr>
            <w:tcW w:w="4536" w:type="dxa"/>
          </w:tcPr>
          <w:p w:rsidR="007A3CE8" w:rsidRPr="00046B6A" w:rsidRDefault="007A3CE8" w:rsidP="003C4C01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Материал подготовила</w:t>
            </w:r>
            <w:r w:rsidRPr="00046B6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</w:tc>
      </w:tr>
      <w:tr w:rsidR="007A3CE8" w:rsidRPr="00835F0C" w:rsidTr="003C4C01">
        <w:tc>
          <w:tcPr>
            <w:tcW w:w="4536" w:type="dxa"/>
          </w:tcPr>
          <w:p w:rsidR="007A3CE8" w:rsidRPr="00046B6A" w:rsidRDefault="007A3CE8" w:rsidP="003C4C01">
            <w:pPr>
              <w:spacing w:after="0" w:line="240" w:lineRule="auto"/>
              <w:rPr>
                <w:rFonts w:ascii="Times New Roman" w:hAnsi="Times New Roman" w:cs="Calibri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color w:val="000000"/>
                <w:sz w:val="28"/>
                <w:szCs w:val="28"/>
                <w:lang w:eastAsia="ar-SA"/>
              </w:rPr>
              <w:t>Белякова Любовь Васильевна</w:t>
            </w:r>
            <w:r w:rsidRPr="00046B6A">
              <w:rPr>
                <w:rFonts w:ascii="Times New Roman" w:hAnsi="Times New Roman" w:cs="Calibri"/>
                <w:color w:val="000000"/>
                <w:sz w:val="28"/>
                <w:szCs w:val="28"/>
                <w:lang w:eastAsia="ar-SA"/>
              </w:rPr>
              <w:t xml:space="preserve">, </w:t>
            </w:r>
          </w:p>
          <w:p w:rsidR="007A3CE8" w:rsidRPr="00046B6A" w:rsidRDefault="007A3CE8" w:rsidP="003C4C0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учитель математики</w:t>
            </w:r>
            <w:r w:rsidRPr="00046B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</w:t>
            </w:r>
          </w:p>
        </w:tc>
      </w:tr>
    </w:tbl>
    <w:p w:rsidR="007A3CE8" w:rsidRPr="00046B6A" w:rsidRDefault="007A3CE8" w:rsidP="007A3CE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3CE8" w:rsidRPr="00046B6A" w:rsidRDefault="007A3CE8" w:rsidP="007A3CE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3CE8" w:rsidRPr="00046B6A" w:rsidRDefault="007A3CE8" w:rsidP="007A3CE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3CE8" w:rsidRPr="00046B6A" w:rsidRDefault="007A3CE8" w:rsidP="007A3CE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3CE8" w:rsidRPr="00046B6A" w:rsidRDefault="007A3CE8" w:rsidP="007A3CE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3CE8" w:rsidRPr="00046B6A" w:rsidRDefault="007A3CE8" w:rsidP="007A3CE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46B6A">
        <w:rPr>
          <w:rFonts w:ascii="Times New Roman" w:hAnsi="Times New Roman"/>
          <w:color w:val="000000"/>
          <w:sz w:val="28"/>
          <w:szCs w:val="28"/>
        </w:rPr>
        <w:t>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046B6A">
        <w:rPr>
          <w:rFonts w:ascii="Times New Roman" w:hAnsi="Times New Roman"/>
          <w:color w:val="000000"/>
          <w:sz w:val="28"/>
          <w:szCs w:val="28"/>
        </w:rPr>
        <w:t xml:space="preserve"> год</w:t>
      </w:r>
    </w:p>
    <w:p w:rsidR="007A3CE8" w:rsidRDefault="007A3CE8" w:rsidP="007A3CE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7A3CE8" w:rsidRDefault="007A3CE8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3CE8" w:rsidRDefault="007A3CE8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3CE8" w:rsidRDefault="007A3CE8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3CE8" w:rsidRDefault="007A3CE8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7B35" w:rsidRDefault="00A87B35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CE8">
        <w:rPr>
          <w:rFonts w:ascii="Times New Roman" w:hAnsi="Times New Roman"/>
          <w:b/>
          <w:bCs/>
          <w:sz w:val="28"/>
          <w:szCs w:val="28"/>
        </w:rPr>
        <w:lastRenderedPageBreak/>
        <w:t>Сценарий последнего звонка «До свидания школа!»</w:t>
      </w:r>
    </w:p>
    <w:p w:rsidR="007A3CE8" w:rsidRPr="007A3CE8" w:rsidRDefault="007A3CE8" w:rsidP="007A3CE8">
      <w:pPr>
        <w:shd w:val="clear" w:color="auto" w:fill="FFFFFF"/>
        <w:spacing w:after="101" w:line="213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3CE8" w:rsidRDefault="00A87B35" w:rsidP="00923F3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A3CE8">
        <w:rPr>
          <w:rFonts w:ascii="Times New Roman" w:hAnsi="Times New Roman"/>
          <w:b/>
          <w:bCs/>
          <w:sz w:val="28"/>
          <w:szCs w:val="28"/>
        </w:rPr>
        <w:t>Ход мероприятия</w:t>
      </w:r>
    </w:p>
    <w:p w:rsidR="00A8673A" w:rsidRPr="007A3CE8" w:rsidRDefault="00A87B35" w:rsidP="00923F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3CE8">
        <w:rPr>
          <w:rFonts w:ascii="Times New Roman" w:hAnsi="Times New Roman"/>
          <w:sz w:val="28"/>
          <w:szCs w:val="28"/>
        </w:rPr>
        <w:br/>
      </w:r>
      <w:r w:rsidR="00A8673A" w:rsidRPr="007A3CE8">
        <w:rPr>
          <w:rFonts w:ascii="Times New Roman" w:hAnsi="Times New Roman"/>
          <w:b/>
          <w:bCs/>
          <w:sz w:val="28"/>
          <w:szCs w:val="28"/>
        </w:rPr>
        <w:t>Ведущий.</w:t>
      </w:r>
    </w:p>
    <w:p w:rsidR="00A8673A" w:rsidRPr="007A3CE8" w:rsidRDefault="00A8673A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sz w:val="28"/>
          <w:szCs w:val="28"/>
        </w:rPr>
      </w:pPr>
      <w:r w:rsidRPr="007A3CE8">
        <w:rPr>
          <w:sz w:val="28"/>
          <w:szCs w:val="28"/>
        </w:rPr>
        <w:t>Добрый день, дорогие друзья —</w:t>
      </w:r>
    </w:p>
    <w:p w:rsidR="00A8673A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Учащиеся</w:t>
      </w:r>
      <w:r w:rsidR="00A8673A" w:rsidRPr="007A3CE8">
        <w:rPr>
          <w:color w:val="000000"/>
          <w:sz w:val="28"/>
          <w:szCs w:val="28"/>
        </w:rPr>
        <w:t>, родители,</w:t>
      </w:r>
    </w:p>
    <w:p w:rsidR="00A8673A" w:rsidRPr="007A3CE8" w:rsidRDefault="00A8673A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учителя</w:t>
      </w:r>
      <w:r w:rsidR="00A24906" w:rsidRPr="007A3CE8">
        <w:rPr>
          <w:color w:val="000000"/>
          <w:sz w:val="28"/>
          <w:szCs w:val="28"/>
        </w:rPr>
        <w:t xml:space="preserve">, а также у нас присутствуют </w:t>
      </w:r>
      <w:proofErr w:type="gramStart"/>
      <w:r w:rsidR="00A24906" w:rsidRPr="007A3CE8">
        <w:rPr>
          <w:color w:val="000000"/>
          <w:sz w:val="28"/>
          <w:szCs w:val="28"/>
        </w:rPr>
        <w:t>гости:</w:t>
      </w:r>
      <w:r w:rsidRPr="007A3CE8">
        <w:rPr>
          <w:color w:val="000000"/>
          <w:sz w:val="28"/>
          <w:szCs w:val="28"/>
        </w:rPr>
        <w:t>!</w:t>
      </w:r>
      <w:proofErr w:type="gramEnd"/>
    </w:p>
    <w:p w:rsidR="00BD7DAC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>Ведущая.</w:t>
      </w:r>
    </w:p>
    <w:p w:rsidR="00BD7DAC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У нас сегодня день особенный —</w:t>
      </w:r>
    </w:p>
    <w:p w:rsidR="00BD7DAC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радостно, и грустно нам слегка —</w:t>
      </w:r>
    </w:p>
    <w:p w:rsidR="00BD7DAC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Мы собрались торжественно сегодня</w:t>
      </w:r>
    </w:p>
    <w:p w:rsidR="00053765" w:rsidRPr="007A3CE8" w:rsidRDefault="00BD7DAC" w:rsidP="007A3CE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На праздник «Последнего звонка».</w:t>
      </w:r>
    </w:p>
    <w:p w:rsidR="00053765" w:rsidRPr="007A3CE8" w:rsidRDefault="00053765" w:rsidP="00923F36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Ведущий:</w:t>
      </w:r>
      <w:r w:rsidRPr="007A3CE8">
        <w:rPr>
          <w:rFonts w:ascii="Times New Roman" w:hAnsi="Times New Roman"/>
          <w:bCs/>
          <w:color w:val="000000"/>
          <w:sz w:val="28"/>
          <w:szCs w:val="28"/>
        </w:rPr>
        <w:t> </w:t>
      </w:r>
    </w:p>
    <w:p w:rsidR="00053765" w:rsidRPr="007A3CE8" w:rsidRDefault="00053765" w:rsidP="007A3CE8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         На дворе весна, календарь отсчитывает последние деньки мая. Из года в год, в этот прекрасный солнечный день по всей стране в школах собираются вместе педагоги, почетные гости, родители, чтобы сказать нашим выпускникам добрые напутственные слова и пож</w:t>
      </w:r>
      <w:r w:rsidR="00152E1E" w:rsidRPr="007A3CE8">
        <w:rPr>
          <w:rFonts w:ascii="Times New Roman" w:hAnsi="Times New Roman"/>
          <w:color w:val="000000"/>
          <w:sz w:val="28"/>
          <w:szCs w:val="28"/>
        </w:rPr>
        <w:t xml:space="preserve">елать им успешно сдать экзамены, а также послушать и </w:t>
      </w:r>
      <w:proofErr w:type="gramStart"/>
      <w:r w:rsidR="00152E1E" w:rsidRPr="007A3CE8">
        <w:rPr>
          <w:rFonts w:ascii="Times New Roman" w:hAnsi="Times New Roman"/>
          <w:color w:val="000000"/>
          <w:sz w:val="28"/>
          <w:szCs w:val="28"/>
        </w:rPr>
        <w:t>посмотреть</w:t>
      </w:r>
      <w:proofErr w:type="gramEnd"/>
      <w:r w:rsidR="00152E1E" w:rsidRPr="007A3CE8">
        <w:rPr>
          <w:rFonts w:ascii="Times New Roman" w:hAnsi="Times New Roman"/>
          <w:color w:val="000000"/>
          <w:sz w:val="28"/>
          <w:szCs w:val="28"/>
        </w:rPr>
        <w:t xml:space="preserve"> чему вы, ребята, научились.</w:t>
      </w:r>
      <w:r w:rsidRPr="007A3CE8">
        <w:rPr>
          <w:rFonts w:ascii="Times New Roman" w:hAnsi="Times New Roman"/>
          <w:color w:val="000000"/>
          <w:sz w:val="28"/>
          <w:szCs w:val="28"/>
        </w:rPr>
        <w:t>    </w:t>
      </w:r>
    </w:p>
    <w:p w:rsidR="00053765" w:rsidRPr="007A3CE8" w:rsidRDefault="00053765" w:rsidP="00923F36">
      <w:pPr>
        <w:pStyle w:val="a4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Ведущий:</w:t>
      </w:r>
      <w:r w:rsidRPr="007A3CE8">
        <w:rPr>
          <w:rFonts w:ascii="Times New Roman" w:hAnsi="Times New Roman"/>
          <w:color w:val="000000"/>
          <w:sz w:val="28"/>
          <w:szCs w:val="28"/>
        </w:rPr>
        <w:t> </w:t>
      </w:r>
    </w:p>
    <w:p w:rsidR="00053765" w:rsidRPr="007A3CE8" w:rsidRDefault="00053765" w:rsidP="00923F36">
      <w:pPr>
        <w:pStyle w:val="a4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         Ещё минута, и появятся,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          Слегка взволнованы и смущены…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          Герои дня, герои праздника -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          Дорогие наши выпускники.</w:t>
      </w:r>
    </w:p>
    <w:p w:rsidR="00053765" w:rsidRPr="007A3CE8" w:rsidRDefault="00053765" w:rsidP="00923F36">
      <w:pPr>
        <w:pStyle w:val="a4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          Для них сегодня прозвенит последний школьный звонок.</w:t>
      </w:r>
    </w:p>
    <w:p w:rsidR="00BD7DAC" w:rsidRPr="007A3CE8" w:rsidRDefault="00053765" w:rsidP="00923F36">
      <w:pPr>
        <w:pStyle w:val="a4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Но пусть навеет он не грусть,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А радость всех событий жизни.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Откроются все двери пусть,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 xml:space="preserve">И в зал войдёт </w:t>
      </w:r>
      <w:proofErr w:type="gramStart"/>
      <w:r w:rsidRPr="007A3CE8">
        <w:rPr>
          <w:rFonts w:ascii="Times New Roman" w:hAnsi="Times New Roman"/>
          <w:color w:val="000000"/>
          <w:sz w:val="28"/>
          <w:szCs w:val="28"/>
        </w:rPr>
        <w:t>наш </w:t>
      </w: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 </w:t>
      </w:r>
      <w:r w:rsidRPr="007A3CE8">
        <w:rPr>
          <w:rFonts w:ascii="Times New Roman" w:hAnsi="Times New Roman"/>
          <w:color w:val="000000"/>
          <w:sz w:val="28"/>
          <w:szCs w:val="28"/>
        </w:rPr>
        <w:t>выпуск</w:t>
      </w:r>
      <w:proofErr w:type="gramEnd"/>
      <w:r w:rsidRPr="007A3CE8">
        <w:rPr>
          <w:rFonts w:ascii="Times New Roman" w:hAnsi="Times New Roman"/>
          <w:color w:val="000000"/>
          <w:sz w:val="28"/>
          <w:szCs w:val="28"/>
        </w:rPr>
        <w:t>.</w:t>
      </w:r>
    </w:p>
    <w:p w:rsidR="003B3D74" w:rsidRPr="007A3CE8" w:rsidRDefault="003B3D74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531409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Ведущий: </w:t>
      </w:r>
      <w:r w:rsidRPr="007A3CE8">
        <w:rPr>
          <w:rFonts w:ascii="Times New Roman" w:hAnsi="Times New Roman"/>
          <w:color w:val="000000"/>
          <w:sz w:val="28"/>
          <w:szCs w:val="28"/>
        </w:rPr>
        <w:t>Приветствуйте их, это идёт вып</w:t>
      </w:r>
      <w:r w:rsidR="00053765" w:rsidRPr="007A3CE8">
        <w:rPr>
          <w:rFonts w:ascii="Times New Roman" w:hAnsi="Times New Roman"/>
          <w:color w:val="000000"/>
          <w:sz w:val="28"/>
          <w:szCs w:val="28"/>
        </w:rPr>
        <w:t>уск -</w:t>
      </w:r>
      <w:proofErr w:type="gramStart"/>
      <w:r w:rsidR="00053765" w:rsidRPr="007A3CE8">
        <w:rPr>
          <w:rFonts w:ascii="Times New Roman" w:hAnsi="Times New Roman"/>
          <w:color w:val="000000"/>
          <w:sz w:val="28"/>
          <w:szCs w:val="28"/>
        </w:rPr>
        <w:t>2019</w:t>
      </w:r>
      <w:r w:rsidRPr="007A3CE8">
        <w:rPr>
          <w:rFonts w:ascii="Times New Roman" w:hAnsi="Times New Roman"/>
          <w:color w:val="000000"/>
          <w:sz w:val="28"/>
          <w:szCs w:val="28"/>
        </w:rPr>
        <w:t>  года</w:t>
      </w:r>
      <w:proofErr w:type="gramEnd"/>
      <w:r w:rsidRPr="007A3CE8">
        <w:rPr>
          <w:rFonts w:ascii="Times New Roman" w:hAnsi="Times New Roman"/>
          <w:color w:val="000000"/>
          <w:sz w:val="28"/>
          <w:szCs w:val="28"/>
        </w:rPr>
        <w:t>!</w:t>
      </w:r>
    </w:p>
    <w:p w:rsidR="00BD7DAC" w:rsidRPr="007A3CE8" w:rsidRDefault="00BD7DAC" w:rsidP="00923F3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Под музыку «ВАЛ</w:t>
      </w:r>
      <w:r w:rsidR="00053765" w:rsidRPr="007A3C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ЬС» </w:t>
      </w:r>
      <w:r w:rsidR="00053765" w:rsidRPr="007A3CE8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заходят </w:t>
      </w:r>
      <w:r w:rsidR="00053765" w:rsidRPr="007A3CE8">
        <w:rPr>
          <w:rFonts w:ascii="Times New Roman" w:hAnsi="Times New Roman"/>
          <w:bCs/>
          <w:iCs/>
          <w:color w:val="000000"/>
          <w:sz w:val="28"/>
          <w:szCs w:val="28"/>
        </w:rPr>
        <w:t>выпускники с шарами</w:t>
      </w:r>
    </w:p>
    <w:p w:rsidR="00923F36" w:rsidRPr="007A3CE8" w:rsidRDefault="00923F36" w:rsidP="00923F3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D7DAC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A3CE8">
        <w:rPr>
          <w:rFonts w:ascii="Times New Roman" w:hAnsi="Times New Roman"/>
          <w:b/>
          <w:bCs/>
          <w:iCs/>
          <w:color w:val="000000"/>
          <w:sz w:val="28"/>
          <w:szCs w:val="28"/>
        </w:rPr>
        <w:t>Команда:</w:t>
      </w:r>
    </w:p>
    <w:p w:rsidR="00BD7DAC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3B3D74" w:rsidRPr="007A3CE8">
        <w:rPr>
          <w:rFonts w:ascii="Times New Roman" w:hAnsi="Times New Roman"/>
          <w:color w:val="000000"/>
          <w:sz w:val="28"/>
          <w:szCs w:val="28"/>
        </w:rPr>
        <w:t>Школа, равняйсь!</w:t>
      </w:r>
      <w:r w:rsidR="00973F8E" w:rsidRPr="007A3C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3D74" w:rsidRPr="007A3CE8">
        <w:rPr>
          <w:rFonts w:ascii="Times New Roman" w:hAnsi="Times New Roman"/>
          <w:iCs/>
          <w:color w:val="000000"/>
          <w:sz w:val="28"/>
          <w:szCs w:val="28"/>
        </w:rPr>
        <w:t>При исполнении государственного Гимна России стоять смирно!</w:t>
      </w:r>
    </w:p>
    <w:p w:rsidR="00923F36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- Школа вольно!</w:t>
      </w:r>
    </w:p>
    <w:p w:rsidR="00BD7DAC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 </w:t>
      </w:r>
    </w:p>
    <w:p w:rsidR="00BD7DAC" w:rsidRPr="007A3CE8" w:rsidRDefault="00BD7DAC" w:rsidP="00BD7D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iCs/>
          <w:color w:val="000000"/>
          <w:sz w:val="28"/>
          <w:szCs w:val="28"/>
        </w:rPr>
        <w:t> </w:t>
      </w: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Ведущая:</w:t>
      </w:r>
    </w:p>
    <w:p w:rsidR="002E01D5" w:rsidRPr="007A3CE8" w:rsidRDefault="00BD7DAC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- Линейка, посвященная последнему звонку, объявляется открытой</w:t>
      </w:r>
    </w:p>
    <w:p w:rsidR="002E01D5" w:rsidRDefault="002E01D5" w:rsidP="002E01D5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color w:val="000000"/>
          <w:sz w:val="28"/>
          <w:szCs w:val="28"/>
        </w:rPr>
      </w:pPr>
    </w:p>
    <w:p w:rsidR="007A3CE8" w:rsidRPr="007A3CE8" w:rsidRDefault="007A3CE8" w:rsidP="002E01D5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color w:val="000000"/>
          <w:sz w:val="28"/>
          <w:szCs w:val="28"/>
        </w:rPr>
      </w:pPr>
    </w:p>
    <w:p w:rsidR="002E01D5" w:rsidRPr="007A3CE8" w:rsidRDefault="002E01D5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lastRenderedPageBreak/>
        <w:t>Ведущий –</w:t>
      </w:r>
      <w:r w:rsidR="00923F36" w:rsidRPr="007A3CE8">
        <w:rPr>
          <w:b/>
          <w:bCs/>
          <w:color w:val="000000"/>
          <w:sz w:val="28"/>
          <w:szCs w:val="28"/>
        </w:rPr>
        <w:t xml:space="preserve"> </w:t>
      </w:r>
      <w:r w:rsidRPr="007A3CE8">
        <w:rPr>
          <w:b/>
          <w:bCs/>
          <w:color w:val="000000"/>
          <w:sz w:val="28"/>
          <w:szCs w:val="28"/>
        </w:rPr>
        <w:t xml:space="preserve">ученик </w:t>
      </w:r>
    </w:p>
    <w:p w:rsidR="003C3099" w:rsidRPr="007A3CE8" w:rsidRDefault="002E01D5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  <w:shd w:val="clear" w:color="auto" w:fill="FFFFFF"/>
        </w:rPr>
      </w:pPr>
      <w:r w:rsidRPr="007A3CE8">
        <w:rPr>
          <w:color w:val="000000"/>
          <w:sz w:val="28"/>
          <w:szCs w:val="28"/>
          <w:shd w:val="clear" w:color="auto" w:fill="FFFFFF"/>
        </w:rPr>
        <w:t>Пролетели уроки, как птицы.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Впереди — самый главный урок.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Пусть поможет мечтам вашим сбыться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Этот майский прощальный звонок.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 xml:space="preserve">Ведущий 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Дорогие выпускники!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Вот и закончилось ваше путешествие по стране знаний.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Призываем всех к ответу: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Как страну познали эту?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Очень быстро, сей же час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Зачитаем вам приказ....</w:t>
      </w:r>
    </w:p>
    <w:p w:rsidR="003C3099" w:rsidRPr="007A3CE8" w:rsidRDefault="002E01D5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  <w:shd w:val="clear" w:color="auto" w:fill="FFFFFF"/>
        </w:rPr>
      </w:pPr>
      <w:r w:rsidRPr="007A3CE8">
        <w:rPr>
          <w:color w:val="000000"/>
          <w:sz w:val="28"/>
          <w:szCs w:val="28"/>
          <w:shd w:val="clear" w:color="auto" w:fill="FFFFFF"/>
        </w:rPr>
        <w:t> </w:t>
      </w:r>
    </w:p>
    <w:p w:rsidR="002E01D5" w:rsidRPr="007A3CE8" w:rsidRDefault="002E01D5" w:rsidP="00923F36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 xml:space="preserve">Ведущий </w:t>
      </w:r>
      <w:r w:rsidRPr="007A3CE8">
        <w:rPr>
          <w:color w:val="000000"/>
          <w:sz w:val="28"/>
          <w:szCs w:val="28"/>
        </w:rPr>
        <w:br/>
      </w:r>
    </w:p>
    <w:p w:rsidR="00D531C6" w:rsidRPr="007A3CE8" w:rsidRDefault="00D531C6" w:rsidP="003B3D74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3D74" w:rsidRPr="007A3CE8">
        <w:rPr>
          <w:rFonts w:ascii="Times New Roman" w:hAnsi="Times New Roman"/>
          <w:color w:val="000000"/>
          <w:sz w:val="28"/>
          <w:szCs w:val="28"/>
        </w:rPr>
        <w:t>С</w:t>
      </w:r>
      <w:r w:rsidRPr="007A3CE8">
        <w:rPr>
          <w:rFonts w:ascii="Times New Roman" w:hAnsi="Times New Roman"/>
          <w:color w:val="000000"/>
          <w:sz w:val="28"/>
          <w:szCs w:val="28"/>
        </w:rPr>
        <w:t>лово</w:t>
      </w:r>
      <w:r w:rsidR="003B3D74" w:rsidRPr="007A3CE8">
        <w:rPr>
          <w:rFonts w:ascii="Times New Roman" w:hAnsi="Times New Roman"/>
          <w:color w:val="000000"/>
          <w:sz w:val="28"/>
          <w:szCs w:val="28"/>
        </w:rPr>
        <w:t xml:space="preserve"> предоставляется </w:t>
      </w:r>
      <w:r w:rsidRPr="007A3CE8">
        <w:rPr>
          <w:rFonts w:ascii="Times New Roman" w:hAnsi="Times New Roman"/>
          <w:b/>
          <w:color w:val="000000"/>
          <w:sz w:val="28"/>
          <w:szCs w:val="28"/>
        </w:rPr>
        <w:t xml:space="preserve">директору </w:t>
      </w:r>
      <w:r w:rsidRPr="007A3CE8">
        <w:rPr>
          <w:rFonts w:ascii="Times New Roman" w:hAnsi="Times New Roman"/>
          <w:color w:val="000000"/>
          <w:sz w:val="28"/>
          <w:szCs w:val="28"/>
        </w:rPr>
        <w:t>образовательного учреждения–</w:t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A3CE8">
        <w:rPr>
          <w:rFonts w:ascii="Times New Roman" w:hAnsi="Times New Roman"/>
          <w:color w:val="000000"/>
          <w:sz w:val="28"/>
          <w:szCs w:val="28"/>
        </w:rPr>
        <w:br/>
        <w:t>(Выступление директора.) </w:t>
      </w:r>
    </w:p>
    <w:p w:rsidR="00D531C6" w:rsidRPr="007A3CE8" w:rsidRDefault="00D531C6" w:rsidP="003C3099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D531C6" w:rsidRPr="007A3CE8" w:rsidRDefault="00D531C6" w:rsidP="003C3099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A3CE8">
        <w:rPr>
          <w:rFonts w:ascii="Times New Roman" w:hAnsi="Times New Roman"/>
          <w:bCs/>
          <w:iCs/>
          <w:color w:val="000000"/>
          <w:sz w:val="28"/>
          <w:szCs w:val="28"/>
        </w:rPr>
        <w:t>Ведущий: </w:t>
      </w:r>
      <w:r w:rsidRPr="007A3CE8">
        <w:rPr>
          <w:rFonts w:ascii="Times New Roman" w:hAnsi="Times New Roman"/>
          <w:b/>
          <w:color w:val="000000"/>
          <w:sz w:val="28"/>
          <w:szCs w:val="28"/>
        </w:rPr>
        <w:t>Ответное слово предоставляется выпускникам.</w:t>
      </w:r>
    </w:p>
    <w:p w:rsidR="003B3D74" w:rsidRPr="007A3CE8" w:rsidRDefault="003B3D74" w:rsidP="003B3D74">
      <w:pPr>
        <w:pStyle w:val="a4"/>
        <w:spacing w:after="0" w:line="240" w:lineRule="auto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3B3D74" w:rsidRPr="007A3CE8" w:rsidRDefault="003B3D74" w:rsidP="003C3099">
      <w:pPr>
        <w:pStyle w:val="a4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7A3CE8" w:rsidRDefault="00854A47" w:rsidP="003B3D74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Ответное слово 9 класса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Ученик 1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Девять лет в родимой школе…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вздохнули поневоле.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Эта школьная страна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Всё нам выдала сполна: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Ученик 2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Ожиданий грозной двойки,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Вслед за ней – головомойки.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 задачами страданий,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Бесполезных ожиданий.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Ученик 3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Нужных мыслей к сочиненью,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папой – мамой объяснений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педагогом пререканий,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с уроков </w:t>
      </w:r>
      <w:proofErr w:type="spellStart"/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убеганий</w:t>
      </w:r>
      <w:proofErr w:type="spellEnd"/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</w:p>
    <w:p w:rsidR="007A3CE8" w:rsidRDefault="007A3CE8" w:rsidP="003B3D74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7A3CE8" w:rsidRDefault="007A3CE8" w:rsidP="003B3D74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6B064C" w:rsidRPr="007A3CE8" w:rsidRDefault="00854A47" w:rsidP="003B3D74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lastRenderedPageBreak/>
        <w:br/>
      </w: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Ученик 4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Всё мы помним, всё мы помним,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Наше прошлое запомним: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зачётах – детский лепет,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="006B064C"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Первых чувств любовных трепет</w:t>
      </w:r>
    </w:p>
    <w:p w:rsidR="006B064C" w:rsidRPr="007A3CE8" w:rsidRDefault="006B064C" w:rsidP="003C3099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B064C" w:rsidRPr="007A3CE8" w:rsidRDefault="00854A47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 </w:t>
      </w:r>
      <w:r w:rsidR="006B064C" w:rsidRPr="007A3CE8">
        <w:rPr>
          <w:b/>
          <w:bCs/>
          <w:color w:val="000000"/>
          <w:sz w:val="28"/>
          <w:szCs w:val="28"/>
        </w:rPr>
        <w:t>Ученик 5</w:t>
      </w:r>
      <w:r w:rsidRPr="007A3CE8">
        <w:rPr>
          <w:color w:val="000000"/>
          <w:sz w:val="28"/>
          <w:szCs w:val="28"/>
        </w:rPr>
        <w:br/>
      </w:r>
      <w:r w:rsidR="006B064C" w:rsidRPr="007A3CE8">
        <w:rPr>
          <w:color w:val="000000"/>
          <w:sz w:val="28"/>
          <w:szCs w:val="28"/>
        </w:rPr>
        <w:t>До свидания, старая школа,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Натерпелась ты вдоволь от нас,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От проделок и шуток веселых</w:t>
      </w:r>
    </w:p>
    <w:p w:rsidR="00931125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  <w:shd w:val="clear" w:color="auto" w:fill="FFFFFF"/>
        </w:rPr>
      </w:pPr>
      <w:r w:rsidRPr="007A3CE8">
        <w:rPr>
          <w:color w:val="000000"/>
          <w:sz w:val="28"/>
          <w:szCs w:val="28"/>
        </w:rPr>
        <w:t>Мастеров озорства и проказ.</w:t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b/>
          <w:bCs/>
          <w:color w:val="000000"/>
          <w:sz w:val="28"/>
          <w:szCs w:val="28"/>
        </w:rPr>
        <w:t>Ученик 6</w:t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color w:val="000000"/>
          <w:sz w:val="28"/>
          <w:szCs w:val="28"/>
          <w:shd w:val="clear" w:color="auto" w:fill="FFFFFF"/>
        </w:rPr>
        <w:t>Как шалили мы за сценой, </w:t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color w:val="000000"/>
          <w:sz w:val="28"/>
          <w:szCs w:val="28"/>
          <w:shd w:val="clear" w:color="auto" w:fill="FFFFFF"/>
        </w:rPr>
        <w:t>Как писали мы на стенах. </w:t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color w:val="000000"/>
          <w:sz w:val="28"/>
          <w:szCs w:val="28"/>
          <w:shd w:val="clear" w:color="auto" w:fill="FFFFFF"/>
        </w:rPr>
        <w:t>Нас ведь Вы за всё простите?</w:t>
      </w:r>
      <w:r w:rsidR="00854A47" w:rsidRPr="007A3CE8">
        <w:rPr>
          <w:color w:val="000000"/>
          <w:sz w:val="28"/>
          <w:szCs w:val="28"/>
        </w:rPr>
        <w:br/>
      </w:r>
      <w:r w:rsidR="00854A47" w:rsidRPr="007A3CE8">
        <w:rPr>
          <w:color w:val="000000"/>
          <w:sz w:val="28"/>
          <w:szCs w:val="28"/>
          <w:shd w:val="clear" w:color="auto" w:fill="FFFFFF"/>
        </w:rPr>
        <w:t>Нас ведь Вы не зря растите!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  <w:shd w:val="clear" w:color="auto" w:fill="FFFFFF"/>
        </w:rPr>
      </w:pP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Ученик7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Май играет за школьным порогом.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Очень трудно так сразу понять,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 твой бантик уже на уроках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Перед носом не будет мелькать.</w:t>
      </w:r>
    </w:p>
    <w:p w:rsidR="006B064C" w:rsidRPr="007A3CE8" w:rsidRDefault="003B3D74" w:rsidP="003B3D74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                </w:t>
      </w:r>
      <w:r w:rsidR="006B064C" w:rsidRPr="007A3CE8">
        <w:rPr>
          <w:b/>
          <w:color w:val="000000"/>
          <w:sz w:val="28"/>
          <w:szCs w:val="28"/>
        </w:rPr>
        <w:t>Ученик8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 уйдем навсегда мы из класса,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 не вызовут больше к доске,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Не придется звонка дожидаться,</w:t>
      </w:r>
    </w:p>
    <w:p w:rsidR="006B064C" w:rsidRPr="007A3CE8" w:rsidRDefault="006B064C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Мел сжимая в дрожащей руке</w:t>
      </w:r>
    </w:p>
    <w:p w:rsidR="00854A47" w:rsidRPr="007A3CE8" w:rsidRDefault="00854A47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 xml:space="preserve">Ученик </w:t>
      </w:r>
      <w:r w:rsidR="00C72DE8" w:rsidRPr="007A3CE8">
        <w:rPr>
          <w:b/>
          <w:bCs/>
          <w:color w:val="000000"/>
          <w:sz w:val="28"/>
          <w:szCs w:val="28"/>
        </w:rPr>
        <w:t>9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Педагоги, папы, мамы!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Вот стоим мы перед вами. </w:t>
      </w:r>
    </w:p>
    <w:p w:rsidR="00931125" w:rsidRPr="007A3CE8" w:rsidRDefault="00854A47" w:rsidP="006B064C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Ваше мы – произведенье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нашем школьном заведенье</w:t>
      </w:r>
    </w:p>
    <w:p w:rsidR="00931125" w:rsidRPr="007A3CE8" w:rsidRDefault="00931125" w:rsidP="003B3D74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</w:p>
    <w:p w:rsidR="00E84C63" w:rsidRPr="007A3CE8" w:rsidRDefault="00931125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  <w:shd w:val="clear" w:color="auto" w:fill="FFFFFF"/>
        </w:rPr>
      </w:pPr>
      <w:r w:rsidRPr="007A3CE8">
        <w:rPr>
          <w:b/>
          <w:bCs/>
          <w:color w:val="000000"/>
          <w:sz w:val="28"/>
          <w:szCs w:val="28"/>
        </w:rPr>
        <w:t xml:space="preserve">Ведущий 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Впереди ребят ждут серьезные экзамены. Все, чему вы научились за эти годы, надо будет показать: и знания, и смекалку, и умение вовремя найти нужный ответ. Предлагаю сейчас проверить наших выпускников. Учителя, мамы, папы будьте внимательны. Вполне возможно, что понадобится ваша помощь.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Итак, я буду задавать вопросы, а вы на них отвечайте дружно, четко и громко, но только «да» или «нет».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lastRenderedPageBreak/>
        <w:t>Звуки вальса зазвучали,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Заискрился в школе свет.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А ребята в нашем зале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Ждут звонка сегодня?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Выпускники:</w:t>
      </w:r>
      <w:r w:rsidRPr="007A3CE8">
        <w:rPr>
          <w:color w:val="000000"/>
          <w:sz w:val="28"/>
          <w:szCs w:val="28"/>
          <w:shd w:val="clear" w:color="auto" w:fill="FFFFFF"/>
        </w:rPr>
        <w:t> НЕТ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Как приятно слышать это!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Вы дружны как никогда. </w:t>
      </w:r>
      <w:r w:rsidRPr="007A3CE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(обращаясь к учителям)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Ну, а Вы простили деток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За грехи? Ответим…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ВСЕ УЧИТЕЛЯ</w:t>
      </w:r>
      <w:proofErr w:type="gramStart"/>
      <w:r w:rsidRPr="007A3CE8">
        <w:rPr>
          <w:b/>
          <w:bCs/>
          <w:color w:val="000000"/>
          <w:sz w:val="28"/>
          <w:szCs w:val="28"/>
        </w:rPr>
        <w:t>:</w:t>
      </w:r>
      <w:r w:rsidRPr="007A3CE8">
        <w:rPr>
          <w:color w:val="000000"/>
          <w:sz w:val="28"/>
          <w:szCs w:val="28"/>
          <w:shd w:val="clear" w:color="auto" w:fill="FFFFFF"/>
        </w:rPr>
        <w:t> Да</w:t>
      </w:r>
      <w:proofErr w:type="gramEnd"/>
      <w:r w:rsidRPr="007A3CE8">
        <w:rPr>
          <w:color w:val="000000"/>
          <w:sz w:val="28"/>
          <w:szCs w:val="28"/>
          <w:shd w:val="clear" w:color="auto" w:fill="FFFFFF"/>
        </w:rPr>
        <w:t>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Было трудно педагогам,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Вы лентяи - не секрет.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Приходилось им быть строгими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Получилось это?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Выпускники: </w:t>
      </w:r>
      <w:r w:rsidRPr="007A3CE8">
        <w:rPr>
          <w:color w:val="000000"/>
          <w:sz w:val="28"/>
          <w:szCs w:val="28"/>
          <w:shd w:val="clear" w:color="auto" w:fill="FFFFFF"/>
        </w:rPr>
        <w:t>НЕТ!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Коллектив у школы классный,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Мастера все хоть куда!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Может быть, доучим деток,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На год их оставим?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Учителя:</w:t>
      </w:r>
      <w:r w:rsidRPr="007A3CE8">
        <w:rPr>
          <w:color w:val="000000"/>
          <w:sz w:val="28"/>
          <w:szCs w:val="28"/>
          <w:shd w:val="clear" w:color="auto" w:fill="FFFFFF"/>
        </w:rPr>
        <w:t> ДА!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Выпускники:</w:t>
      </w:r>
      <w:r w:rsidRPr="007A3CE8">
        <w:rPr>
          <w:color w:val="000000"/>
          <w:sz w:val="28"/>
          <w:szCs w:val="28"/>
          <w:shd w:val="clear" w:color="auto" w:fill="FFFFFF"/>
        </w:rPr>
        <w:t> НЕТ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Что-то нет согласья в зале-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Нужен пап и мам совет.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Вы за то, чтоб оставляли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Их еще на годик?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Родители:</w:t>
      </w:r>
      <w:r w:rsidRPr="007A3CE8">
        <w:rPr>
          <w:color w:val="000000"/>
          <w:sz w:val="28"/>
          <w:szCs w:val="28"/>
          <w:shd w:val="clear" w:color="auto" w:fill="FFFFFF"/>
        </w:rPr>
        <w:t> НЕТ!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Хорошо, еще вопросик…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Исторический ответ!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Вы к экзаменам готовы?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Ну-ка дружно, честно….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Выпускники:</w:t>
      </w:r>
      <w:r w:rsidRPr="007A3CE8">
        <w:rPr>
          <w:color w:val="000000"/>
          <w:sz w:val="28"/>
          <w:szCs w:val="28"/>
          <w:shd w:val="clear" w:color="auto" w:fill="FFFFFF"/>
        </w:rPr>
        <w:t> НЕТ!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Вы правдивые ребята!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Воспитали хоть куда!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Не страшны таким преграды.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Мы гордимся ими? 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>Учителя:</w:t>
      </w:r>
      <w:r w:rsidRPr="007A3CE8">
        <w:rPr>
          <w:color w:val="000000"/>
          <w:sz w:val="28"/>
          <w:szCs w:val="28"/>
          <w:shd w:val="clear" w:color="auto" w:fill="FFFFFF"/>
        </w:rPr>
        <w:t> ДА! </w:t>
      </w:r>
    </w:p>
    <w:p w:rsidR="00973F8E" w:rsidRPr="007A3CE8" w:rsidRDefault="00973F8E" w:rsidP="006B064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И так готовность к экзаменам проверили.</w:t>
      </w:r>
    </w:p>
    <w:p w:rsidR="00F533F6" w:rsidRPr="007A3CE8" w:rsidRDefault="00931125" w:rsidP="00B4440F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A3CE8">
        <w:rPr>
          <w:color w:val="000000"/>
          <w:sz w:val="28"/>
          <w:szCs w:val="28"/>
        </w:rPr>
        <w:lastRenderedPageBreak/>
        <w:br/>
      </w:r>
      <w:r w:rsidR="00E84C63" w:rsidRPr="007A3CE8">
        <w:rPr>
          <w:b/>
          <w:bCs/>
          <w:i/>
          <w:color w:val="000000"/>
          <w:sz w:val="28"/>
          <w:szCs w:val="28"/>
        </w:rPr>
        <w:t>Ведущий</w:t>
      </w:r>
      <w:r w:rsidR="00E84C63" w:rsidRPr="007A3CE8">
        <w:rPr>
          <w:b/>
          <w:i/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  <w:shd w:val="clear" w:color="auto" w:fill="FFFFFF"/>
        </w:rPr>
        <w:t xml:space="preserve">В нашем зале </w:t>
      </w:r>
      <w:r w:rsidR="00E84C63" w:rsidRPr="007A3CE8">
        <w:rPr>
          <w:b/>
          <w:color w:val="000000"/>
          <w:sz w:val="28"/>
          <w:szCs w:val="28"/>
          <w:shd w:val="clear" w:color="auto" w:fill="FFFFFF"/>
        </w:rPr>
        <w:t>гости</w:t>
      </w:r>
      <w:r w:rsidR="00E84C63" w:rsidRPr="007A3CE8">
        <w:rPr>
          <w:color w:val="000000"/>
          <w:sz w:val="28"/>
          <w:szCs w:val="28"/>
          <w:shd w:val="clear" w:color="auto" w:fill="FFFFFF"/>
        </w:rPr>
        <w:t xml:space="preserve"> есть-</w:t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  <w:shd w:val="clear" w:color="auto" w:fill="FFFFFF"/>
        </w:rPr>
        <w:t>Всем гостям хвала и честь!</w:t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  <w:shd w:val="clear" w:color="auto" w:fill="FFFFFF"/>
        </w:rPr>
        <w:t>Слово им сейчас дадим </w:t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  <w:shd w:val="clear" w:color="auto" w:fill="FFFFFF"/>
        </w:rPr>
        <w:t>И представить вам хотим.</w:t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color w:val="000000"/>
          <w:sz w:val="28"/>
          <w:szCs w:val="28"/>
          <w:shd w:val="clear" w:color="auto" w:fill="FFFFFF"/>
        </w:rPr>
        <w:t xml:space="preserve">Слово предоставляется </w:t>
      </w:r>
      <w:r w:rsidR="00E84C63" w:rsidRPr="007A3CE8">
        <w:rPr>
          <w:color w:val="000000"/>
          <w:sz w:val="28"/>
          <w:szCs w:val="28"/>
        </w:rPr>
        <w:br/>
      </w:r>
      <w:r w:rsidR="00E84C63" w:rsidRPr="007A3CE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E84C63" w:rsidRPr="007A3CE8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выступление гостя</w:t>
      </w:r>
      <w:r w:rsidR="00E84C63" w:rsidRPr="007A3CE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вручаем букет цветов)</w:t>
      </w:r>
    </w:p>
    <w:p w:rsidR="00F533F6" w:rsidRPr="007A3CE8" w:rsidRDefault="00E84C63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b/>
          <w:bCs/>
          <w:i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="00F533F6" w:rsidRPr="007A3CE8">
        <w:rPr>
          <w:color w:val="000000"/>
          <w:sz w:val="28"/>
          <w:szCs w:val="28"/>
        </w:rPr>
        <w:t xml:space="preserve">                  </w:t>
      </w:r>
      <w:r w:rsidR="00F533F6" w:rsidRPr="007A3CE8">
        <w:rPr>
          <w:b/>
          <w:bCs/>
          <w:i/>
          <w:color w:val="000000"/>
          <w:sz w:val="28"/>
          <w:szCs w:val="28"/>
        </w:rPr>
        <w:t>Ведущий</w:t>
      </w:r>
    </w:p>
    <w:p w:rsidR="0092551D" w:rsidRPr="007A3CE8" w:rsidRDefault="0092551D" w:rsidP="00B4440F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>-У каждого в жизни единственный раз</w:t>
      </w:r>
    </w:p>
    <w:p w:rsidR="0092551D" w:rsidRPr="007A3CE8" w:rsidRDefault="0092551D" w:rsidP="00B4440F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Бывает свой первый, свой памятный класс.</w:t>
      </w:r>
    </w:p>
    <w:p w:rsidR="0092551D" w:rsidRPr="007A3CE8" w:rsidRDefault="0092551D" w:rsidP="00B4440F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И первый учебник, и первый урок,</w:t>
      </w:r>
    </w:p>
    <w:p w:rsidR="0092551D" w:rsidRPr="007A3CE8" w:rsidRDefault="0092551D" w:rsidP="00B4440F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>И первый заливистый школьный звонок</w:t>
      </w:r>
    </w:p>
    <w:p w:rsidR="0092551D" w:rsidRPr="007A3CE8" w:rsidRDefault="0092551D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b/>
          <w:bCs/>
          <w:i/>
          <w:color w:val="000000"/>
          <w:sz w:val="28"/>
          <w:szCs w:val="28"/>
        </w:rPr>
      </w:pPr>
    </w:p>
    <w:p w:rsidR="00B46F0E" w:rsidRPr="007A3CE8" w:rsidRDefault="00F533F6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                   </w:t>
      </w:r>
      <w:r w:rsidR="00B46F0E" w:rsidRPr="007A3CE8">
        <w:rPr>
          <w:color w:val="000000"/>
          <w:sz w:val="28"/>
          <w:szCs w:val="28"/>
        </w:rPr>
        <w:t> Вы помни</w:t>
      </w:r>
      <w:r w:rsidR="00B4440F" w:rsidRPr="007A3CE8">
        <w:rPr>
          <w:color w:val="000000"/>
          <w:sz w:val="28"/>
          <w:szCs w:val="28"/>
        </w:rPr>
        <w:t>те?  Вы все, конечно, помните</w:t>
      </w:r>
    </w:p>
    <w:p w:rsidR="00B46F0E" w:rsidRPr="007A3CE8" w:rsidRDefault="00B46F0E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                    Как мамы за руку вас в школу привели,</w:t>
      </w:r>
    </w:p>
    <w:p w:rsidR="00B46F0E" w:rsidRPr="007A3CE8" w:rsidRDefault="00B46F0E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                    Взволновано назвали новым словом-</w:t>
      </w:r>
    </w:p>
    <w:p w:rsidR="00B46F0E" w:rsidRPr="007A3CE8" w:rsidRDefault="00B46F0E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                                                                  школьники!</w:t>
      </w:r>
    </w:p>
    <w:p w:rsidR="00B46F0E" w:rsidRPr="007A3CE8" w:rsidRDefault="00B46F0E" w:rsidP="00F533F6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                    И вы навстречу знаниям пошли.</w:t>
      </w:r>
    </w:p>
    <w:p w:rsidR="00186AFB" w:rsidRPr="007A3CE8" w:rsidRDefault="00186AFB" w:rsidP="00186AFB">
      <w:pPr>
        <w:pStyle w:val="a3"/>
        <w:spacing w:line="274" w:lineRule="atLeast"/>
        <w:jc w:val="both"/>
        <w:rPr>
          <w:b/>
          <w:color w:val="00000A"/>
          <w:sz w:val="28"/>
          <w:szCs w:val="28"/>
        </w:rPr>
      </w:pPr>
      <w:r w:rsidRPr="007A3CE8">
        <w:rPr>
          <w:b/>
          <w:color w:val="00000A"/>
          <w:sz w:val="28"/>
          <w:szCs w:val="28"/>
        </w:rPr>
        <w:t>Приглашается 1 класс</w:t>
      </w:r>
    </w:p>
    <w:p w:rsidR="008E6301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>1. Мы в этой школе только год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По коридорам бегали,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Но малыши – внимательный народ,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Мы много наблюдений сделали</w:t>
      </w:r>
      <w:r w:rsidRPr="007A3CE8">
        <w:rPr>
          <w:color w:val="00000A"/>
          <w:sz w:val="28"/>
          <w:szCs w:val="28"/>
          <w:u w:val="single"/>
        </w:rPr>
        <w:t>.</w:t>
      </w:r>
    </w:p>
    <w:p w:rsidR="003C4319" w:rsidRPr="007A3CE8" w:rsidRDefault="00BE4C44" w:rsidP="0084303C">
      <w:pPr>
        <w:pStyle w:val="a3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  <w:t>2</w:t>
      </w:r>
      <w:r w:rsidR="00806C44" w:rsidRPr="007A3CE8">
        <w:rPr>
          <w:color w:val="000000"/>
          <w:sz w:val="28"/>
          <w:szCs w:val="28"/>
        </w:rPr>
        <w:t>.Все позади: уроки, перемены, ответы у доски.</w:t>
      </w:r>
      <w:r w:rsidR="00806C44" w:rsidRPr="007A3CE8">
        <w:rPr>
          <w:color w:val="000000"/>
          <w:sz w:val="28"/>
          <w:szCs w:val="28"/>
        </w:rPr>
        <w:br/>
        <w:t>Приходят первоклассники на смену,</w:t>
      </w:r>
      <w:r w:rsidR="00806C44" w:rsidRPr="007A3CE8">
        <w:rPr>
          <w:color w:val="000000"/>
          <w:sz w:val="28"/>
          <w:szCs w:val="28"/>
        </w:rPr>
        <w:br/>
        <w:t>А</w:t>
      </w:r>
      <w:r w:rsidRPr="007A3CE8">
        <w:rPr>
          <w:color w:val="000000"/>
          <w:sz w:val="28"/>
          <w:szCs w:val="28"/>
        </w:rPr>
        <w:t xml:space="preserve"> вы теперь уже - выпускники.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  <w:t>3</w:t>
      </w:r>
      <w:r w:rsidR="00806C44" w:rsidRPr="007A3CE8">
        <w:rPr>
          <w:color w:val="000000"/>
          <w:sz w:val="28"/>
          <w:szCs w:val="28"/>
        </w:rPr>
        <w:t>.Поздравляем вас, друзья,</w:t>
      </w:r>
      <w:r w:rsidR="00806C44" w:rsidRPr="007A3CE8">
        <w:rPr>
          <w:color w:val="000000"/>
          <w:sz w:val="28"/>
          <w:szCs w:val="28"/>
        </w:rPr>
        <w:br/>
        <w:t>С последним днём учёбы!</w:t>
      </w:r>
      <w:r w:rsidR="00806C44" w:rsidRPr="007A3CE8">
        <w:rPr>
          <w:color w:val="000000"/>
          <w:sz w:val="28"/>
          <w:szCs w:val="28"/>
        </w:rPr>
        <w:br/>
        <w:t xml:space="preserve">И хотим, чтоб с </w:t>
      </w:r>
      <w:r w:rsidRPr="007A3CE8">
        <w:rPr>
          <w:color w:val="000000"/>
          <w:sz w:val="28"/>
          <w:szCs w:val="28"/>
        </w:rPr>
        <w:t>аттестатом</w:t>
      </w:r>
      <w:r w:rsidRPr="007A3CE8">
        <w:rPr>
          <w:color w:val="000000"/>
          <w:sz w:val="28"/>
          <w:szCs w:val="28"/>
        </w:rPr>
        <w:br/>
        <w:t>Вышли вы из школы.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  <w:t>4</w:t>
      </w:r>
      <w:r w:rsidR="00806C44" w:rsidRPr="007A3CE8">
        <w:rPr>
          <w:color w:val="000000"/>
          <w:sz w:val="28"/>
          <w:szCs w:val="28"/>
        </w:rPr>
        <w:t>.Девять лет сюда ходили.</w:t>
      </w:r>
      <w:r w:rsidR="00806C44" w:rsidRPr="007A3CE8">
        <w:rPr>
          <w:color w:val="000000"/>
          <w:sz w:val="28"/>
          <w:szCs w:val="28"/>
        </w:rPr>
        <w:br/>
        <w:t>В семь часов вставали.</w:t>
      </w:r>
      <w:r w:rsidR="00806C44" w:rsidRPr="007A3CE8">
        <w:rPr>
          <w:color w:val="000000"/>
          <w:sz w:val="28"/>
          <w:szCs w:val="28"/>
        </w:rPr>
        <w:br/>
        <w:t>И о будущем своём</w:t>
      </w:r>
      <w:r w:rsidR="00806C44" w:rsidRPr="007A3CE8">
        <w:rPr>
          <w:color w:val="000000"/>
          <w:sz w:val="28"/>
          <w:szCs w:val="28"/>
        </w:rPr>
        <w:br/>
        <w:t>Редко размы</w:t>
      </w:r>
      <w:r w:rsidRPr="007A3CE8">
        <w:rPr>
          <w:color w:val="000000"/>
          <w:sz w:val="28"/>
          <w:szCs w:val="28"/>
        </w:rPr>
        <w:t>шляли.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lastRenderedPageBreak/>
        <w:t>5</w:t>
      </w:r>
      <w:r w:rsidR="00806C44" w:rsidRPr="007A3CE8">
        <w:rPr>
          <w:color w:val="000000"/>
          <w:sz w:val="28"/>
          <w:szCs w:val="28"/>
        </w:rPr>
        <w:t>.А теперь вы подросли</w:t>
      </w:r>
      <w:r w:rsidR="00806C44" w:rsidRPr="007A3CE8">
        <w:rPr>
          <w:color w:val="000000"/>
          <w:sz w:val="28"/>
          <w:szCs w:val="28"/>
        </w:rPr>
        <w:br/>
        <w:t>И взрослыми стали.</w:t>
      </w:r>
      <w:r w:rsidR="00806C44" w:rsidRPr="007A3CE8">
        <w:rPr>
          <w:color w:val="000000"/>
          <w:sz w:val="28"/>
          <w:szCs w:val="28"/>
        </w:rPr>
        <w:br/>
        <w:t>И профессию себе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0"/>
          <w:sz w:val="28"/>
          <w:szCs w:val="28"/>
        </w:rPr>
        <w:t>По сердцу подыскали.</w:t>
      </w:r>
    </w:p>
    <w:p w:rsidR="0084303C" w:rsidRPr="007A3CE8" w:rsidRDefault="0084303C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</w:p>
    <w:p w:rsidR="00806C44" w:rsidRPr="007A3CE8" w:rsidRDefault="00BE4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6</w:t>
      </w:r>
      <w:r w:rsidR="00806C44" w:rsidRPr="007A3CE8">
        <w:rPr>
          <w:color w:val="00000A"/>
          <w:sz w:val="28"/>
          <w:szCs w:val="28"/>
        </w:rPr>
        <w:t>. У меня для Вас, друзья,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Слов совсем немного: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Помните, как жили здесь -</w:t>
      </w:r>
    </w:p>
    <w:p w:rsidR="00806C44" w:rsidRPr="007A3CE8" w:rsidRDefault="00806C44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>И вперед! В дорогу!</w:t>
      </w:r>
    </w:p>
    <w:p w:rsidR="0084303C" w:rsidRPr="007A3CE8" w:rsidRDefault="0084303C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</w:p>
    <w:p w:rsidR="008E6301" w:rsidRPr="007A3CE8" w:rsidRDefault="00353007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7</w:t>
      </w:r>
      <w:r w:rsidR="008E6301" w:rsidRPr="007A3CE8">
        <w:rPr>
          <w:color w:val="00000A"/>
          <w:sz w:val="28"/>
          <w:szCs w:val="28"/>
        </w:rPr>
        <w:t>. Ждут экзамены вас скоро,</w:t>
      </w:r>
    </w:p>
    <w:p w:rsidR="008E6301" w:rsidRPr="007A3CE8" w:rsidRDefault="008E6301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В жизнь большую вам пора.</w:t>
      </w:r>
    </w:p>
    <w:p w:rsidR="008E6301" w:rsidRPr="007A3CE8" w:rsidRDefault="008E6301" w:rsidP="0084303C">
      <w:pPr>
        <w:pStyle w:val="a3"/>
        <w:spacing w:before="0" w:beforeAutospacing="0" w:after="0" w:afterAutospacing="0" w:line="274" w:lineRule="atLeast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А чтобы везло, мы желаем:</w:t>
      </w:r>
    </w:p>
    <w:p w:rsidR="008E6301" w:rsidRPr="007A3CE8" w:rsidRDefault="008E6301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>Вам ни пуха, ни пера.</w:t>
      </w:r>
    </w:p>
    <w:p w:rsidR="00973F8E" w:rsidRPr="007A3CE8" w:rsidRDefault="00973F8E" w:rsidP="0084303C">
      <w:pPr>
        <w:pStyle w:val="a3"/>
        <w:spacing w:before="0" w:beforeAutospacing="0" w:after="0" w:afterAutospacing="0" w:line="274" w:lineRule="atLeast"/>
        <w:jc w:val="both"/>
        <w:rPr>
          <w:color w:val="00000A"/>
          <w:sz w:val="28"/>
          <w:szCs w:val="28"/>
        </w:rPr>
      </w:pPr>
    </w:p>
    <w:p w:rsidR="00466216" w:rsidRPr="007A3CE8" w:rsidRDefault="00973F8E" w:rsidP="00466216">
      <w:pPr>
        <w:pStyle w:val="a3"/>
        <w:shd w:val="clear" w:color="auto" w:fill="FFFFFF"/>
        <w:spacing w:before="0" w:beforeAutospacing="0" w:after="101" w:afterAutospacing="0"/>
        <w:rPr>
          <w:rStyle w:val="a5"/>
          <w:color w:val="00000A"/>
          <w:sz w:val="28"/>
          <w:szCs w:val="28"/>
        </w:rPr>
      </w:pPr>
      <w:r w:rsidRPr="007A3CE8">
        <w:rPr>
          <w:b/>
          <w:bCs/>
          <w:i/>
          <w:color w:val="000000"/>
          <w:sz w:val="28"/>
          <w:szCs w:val="28"/>
        </w:rPr>
        <w:t>Ведущий:</w:t>
      </w:r>
      <w:r w:rsidRPr="007A3CE8">
        <w:rPr>
          <w:rStyle w:val="a5"/>
          <w:b w:val="0"/>
          <w:color w:val="00000A"/>
          <w:sz w:val="28"/>
          <w:szCs w:val="28"/>
        </w:rPr>
        <w:t xml:space="preserve"> всё начиналось с </w:t>
      </w:r>
      <w:proofErr w:type="gramStart"/>
      <w:r w:rsidRPr="007A3CE8">
        <w:rPr>
          <w:rStyle w:val="a5"/>
          <w:b w:val="0"/>
          <w:color w:val="00000A"/>
          <w:sz w:val="28"/>
          <w:szCs w:val="28"/>
        </w:rPr>
        <w:t xml:space="preserve">букваря, </w:t>
      </w:r>
      <w:r w:rsidRPr="007A3CE8">
        <w:rPr>
          <w:rStyle w:val="a5"/>
          <w:color w:val="00000A"/>
          <w:sz w:val="28"/>
          <w:szCs w:val="28"/>
        </w:rPr>
        <w:t xml:space="preserve">  </w:t>
      </w:r>
      <w:proofErr w:type="gramEnd"/>
      <w:r w:rsidRPr="007A3CE8">
        <w:rPr>
          <w:rStyle w:val="a5"/>
          <w:color w:val="00000A"/>
          <w:sz w:val="28"/>
          <w:szCs w:val="28"/>
        </w:rPr>
        <w:t>песня «Дружба с букварём»</w:t>
      </w:r>
    </w:p>
    <w:p w:rsidR="001A454E" w:rsidRPr="007A3CE8" w:rsidRDefault="001A454E" w:rsidP="0046621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Все 9 лет с вами бок о бок были </w:t>
      </w:r>
      <w:r w:rsidRPr="007A3CE8">
        <w:rPr>
          <w:b/>
          <w:color w:val="000000"/>
          <w:sz w:val="28"/>
          <w:szCs w:val="28"/>
        </w:rPr>
        <w:t xml:space="preserve">ваши </w:t>
      </w:r>
      <w:proofErr w:type="gramStart"/>
      <w:r w:rsidRPr="007A3CE8">
        <w:rPr>
          <w:b/>
          <w:color w:val="000000"/>
          <w:sz w:val="28"/>
          <w:szCs w:val="28"/>
        </w:rPr>
        <w:t>учителя</w:t>
      </w:r>
      <w:r w:rsidRPr="007A3CE8">
        <w:rPr>
          <w:color w:val="000000"/>
          <w:sz w:val="28"/>
          <w:szCs w:val="28"/>
        </w:rPr>
        <w:t>.</w:t>
      </w:r>
      <w:r w:rsidR="00C72DE8" w:rsidRPr="007A3CE8">
        <w:rPr>
          <w:color w:val="000000"/>
          <w:sz w:val="28"/>
          <w:szCs w:val="28"/>
        </w:rPr>
        <w:t>(</w:t>
      </w:r>
      <w:proofErr w:type="gramEnd"/>
      <w:r w:rsidR="00C72DE8" w:rsidRPr="007A3CE8">
        <w:rPr>
          <w:color w:val="000000"/>
          <w:sz w:val="28"/>
          <w:szCs w:val="28"/>
        </w:rPr>
        <w:t>на открытке</w:t>
      </w:r>
      <w:r w:rsidR="00F638A3" w:rsidRPr="007A3CE8">
        <w:rPr>
          <w:color w:val="000000"/>
          <w:sz w:val="28"/>
          <w:szCs w:val="28"/>
        </w:rPr>
        <w:t xml:space="preserve"> подарим</w:t>
      </w:r>
      <w:r w:rsidR="00C72DE8" w:rsidRPr="007A3CE8">
        <w:rPr>
          <w:color w:val="000000"/>
          <w:sz w:val="28"/>
          <w:szCs w:val="28"/>
        </w:rPr>
        <w:t>)</w:t>
      </w:r>
      <w:r w:rsidRPr="007A3CE8">
        <w:rPr>
          <w:b/>
          <w:color w:val="000000"/>
          <w:sz w:val="28"/>
          <w:szCs w:val="28"/>
        </w:rPr>
        <w:br/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Ты нас учил быть стойкими в борьбе,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Учил трудиться, не жалея сил.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Учитель наш, земной поклон тебе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За все, чему нас научил.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За честный труд, что подвигу сродни,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За жизнь твою, которой чужд покой,</w:t>
      </w:r>
    </w:p>
    <w:p w:rsidR="00BA7A2B" w:rsidRPr="007A3CE8" w:rsidRDefault="00BA7A2B" w:rsidP="00BA7A2B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За ученичества счастливейшие дни,</w:t>
      </w:r>
    </w:p>
    <w:p w:rsidR="00A3364E" w:rsidRPr="007A3CE8" w:rsidRDefault="00BA7A2B" w:rsidP="00A3364E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Учитель наш, прими поклон земной.</w:t>
      </w:r>
    </w:p>
    <w:p w:rsidR="00275412" w:rsidRPr="007A3CE8" w:rsidRDefault="00275412" w:rsidP="00A3364E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</w:p>
    <w:p w:rsidR="00275412" w:rsidRPr="007A3CE8" w:rsidRDefault="00275412" w:rsidP="00A3364E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                       Поздравление </w:t>
      </w:r>
      <w:proofErr w:type="gramStart"/>
      <w:r w:rsidRPr="007A3CE8">
        <w:rPr>
          <w:b/>
          <w:color w:val="000000"/>
          <w:sz w:val="28"/>
          <w:szCs w:val="28"/>
        </w:rPr>
        <w:t>учителей:</w:t>
      </w:r>
      <w:r w:rsidR="000F72DB" w:rsidRPr="007A3CE8">
        <w:rPr>
          <w:b/>
          <w:color w:val="000000"/>
          <w:sz w:val="28"/>
          <w:szCs w:val="28"/>
        </w:rPr>
        <w:t xml:space="preserve">   </w:t>
      </w:r>
      <w:proofErr w:type="gramEnd"/>
      <w:r w:rsidR="000F72DB" w:rsidRPr="007A3CE8">
        <w:rPr>
          <w:color w:val="000000"/>
          <w:sz w:val="28"/>
          <w:szCs w:val="28"/>
        </w:rPr>
        <w:t>(8кл.-говорит,9кл.-вручает открытки и цветы, на экране-фото)</w:t>
      </w:r>
    </w:p>
    <w:p w:rsidR="00275412" w:rsidRPr="007A3CE8" w:rsidRDefault="000F72DB" w:rsidP="00275412">
      <w:pPr>
        <w:pStyle w:val="a3"/>
        <w:shd w:val="clear" w:color="auto" w:fill="FFFFFF"/>
        <w:spacing w:before="0" w:beforeAutospacing="0" w:after="0" w:afterAutospacing="0" w:line="331" w:lineRule="atLeast"/>
        <w:ind w:left="720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1)</w:t>
      </w:r>
      <w:r w:rsidR="00275412" w:rsidRPr="007A3CE8">
        <w:rPr>
          <w:b/>
          <w:color w:val="000000"/>
          <w:sz w:val="28"/>
          <w:szCs w:val="28"/>
        </w:rPr>
        <w:t>У директора</w:t>
      </w:r>
      <w:r w:rsidR="00275412" w:rsidRPr="007A3CE8">
        <w:rPr>
          <w:color w:val="000000"/>
          <w:sz w:val="28"/>
          <w:szCs w:val="28"/>
        </w:rPr>
        <w:t xml:space="preserve"> много забот. Вся школа держится на Вас. </w:t>
      </w:r>
    </w:p>
    <w:p w:rsidR="00275412" w:rsidRPr="007A3CE8" w:rsidRDefault="00275412" w:rsidP="00275412">
      <w:pPr>
        <w:pStyle w:val="a3"/>
        <w:shd w:val="clear" w:color="auto" w:fill="FFFFFF"/>
        <w:spacing w:before="0" w:beforeAutospacing="0" w:after="0" w:afterAutospacing="0" w:line="331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Это нелегкий труд — нужно и успеваемость поднять, и за дисциплиной уследить, и крышу вовремя починить.</w:t>
      </w:r>
    </w:p>
    <w:p w:rsidR="00275412" w:rsidRPr="007A3CE8" w:rsidRDefault="00275412" w:rsidP="00275412">
      <w:pPr>
        <w:pStyle w:val="a3"/>
        <w:shd w:val="clear" w:color="auto" w:fill="FFFFFF"/>
        <w:spacing w:before="0" w:beforeAutospacing="0" w:after="0" w:afterAutospacing="0" w:line="331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Всё это ловко у Вас получается. А когда мы, бывало, расшалимся или разленимся, беседа с Вами нас быстро могла привести в чувство.</w:t>
      </w:r>
    </w:p>
    <w:p w:rsidR="00275412" w:rsidRPr="007A3CE8" w:rsidRDefault="00275412" w:rsidP="00275412">
      <w:pPr>
        <w:pStyle w:val="a3"/>
        <w:shd w:val="clear" w:color="auto" w:fill="FFFFFF"/>
        <w:spacing w:before="0" w:beforeAutospacing="0" w:after="0" w:afterAutospacing="0" w:line="331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Уважаемая</w:t>
      </w:r>
      <w:r w:rsidR="007A3CE8">
        <w:rPr>
          <w:b/>
          <w:color w:val="000000"/>
          <w:sz w:val="28"/>
          <w:szCs w:val="28"/>
        </w:rPr>
        <w:t>_________________</w:t>
      </w:r>
      <w:r w:rsidRPr="007A3CE8">
        <w:rPr>
          <w:color w:val="000000"/>
          <w:sz w:val="28"/>
          <w:szCs w:val="28"/>
        </w:rPr>
        <w:t>! Мы желаем Вам Успехов! И примите благодарность за Ваш важный труд!</w:t>
      </w:r>
    </w:p>
    <w:p w:rsidR="00B92834" w:rsidRPr="007A3CE8" w:rsidRDefault="00B92834" w:rsidP="007A3CE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92834" w:rsidRPr="007A3CE8" w:rsidRDefault="00271CF9" w:rsidP="00A3364E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     2)</w:t>
      </w:r>
      <w:r w:rsidR="00B92834" w:rsidRPr="007A3CE8">
        <w:rPr>
          <w:b/>
          <w:color w:val="000000"/>
          <w:sz w:val="28"/>
          <w:szCs w:val="28"/>
        </w:rPr>
        <w:t>Уважаемая</w:t>
      </w:r>
      <w:r w:rsidR="007A3CE8">
        <w:rPr>
          <w:b/>
          <w:color w:val="000000"/>
          <w:sz w:val="28"/>
          <w:szCs w:val="28"/>
        </w:rPr>
        <w:t>__________________________</w:t>
      </w:r>
      <w:r w:rsidR="000A4312" w:rsidRPr="007A3CE8">
        <w:rPr>
          <w:b/>
          <w:color w:val="000000"/>
          <w:sz w:val="28"/>
          <w:szCs w:val="28"/>
        </w:rPr>
        <w:t>!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Ах, русский, русский наш,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Не до улыбочек: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Напишем мы диктант,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А в нем ошибочки.</w:t>
      </w:r>
    </w:p>
    <w:p w:rsidR="000F72DB" w:rsidRPr="007A3CE8" w:rsidRDefault="000F72DB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Бой с орфограммами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lastRenderedPageBreak/>
        <w:t>Шел героический,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Сносили двойки мы</w:t>
      </w:r>
    </w:p>
    <w:p w:rsidR="00B92834" w:rsidRPr="007A3CE8" w:rsidRDefault="00B92834" w:rsidP="00B9283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Всегда стоически.</w:t>
      </w:r>
    </w:p>
    <w:p w:rsidR="00306F9C" w:rsidRPr="007A3CE8" w:rsidRDefault="00306F9C" w:rsidP="00A3364E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</w:p>
    <w:p w:rsidR="00306F9C" w:rsidRPr="007A3CE8" w:rsidRDefault="00306F9C" w:rsidP="00306F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          </w:t>
      </w:r>
      <w:r w:rsidR="00271CF9" w:rsidRPr="007A3CE8">
        <w:rPr>
          <w:b/>
          <w:color w:val="000000"/>
          <w:sz w:val="28"/>
          <w:szCs w:val="28"/>
        </w:rPr>
        <w:t>3)</w:t>
      </w:r>
      <w:r w:rsidRPr="007A3CE8">
        <w:rPr>
          <w:color w:val="000000"/>
          <w:sz w:val="28"/>
          <w:szCs w:val="28"/>
        </w:rPr>
        <w:t>Уважаемая</w:t>
      </w:r>
      <w:r w:rsidR="007A3CE8">
        <w:rPr>
          <w:color w:val="000000"/>
          <w:sz w:val="28"/>
          <w:szCs w:val="28"/>
        </w:rPr>
        <w:t xml:space="preserve"> __________________</w:t>
      </w:r>
      <w:r w:rsidRPr="007A3CE8">
        <w:rPr>
          <w:b/>
          <w:color w:val="000000"/>
          <w:sz w:val="28"/>
          <w:szCs w:val="28"/>
        </w:rPr>
        <w:t>!</w:t>
      </w:r>
    </w:p>
    <w:p w:rsidR="00306F9C" w:rsidRPr="007A3CE8" w:rsidRDefault="00306F9C" w:rsidP="00306F9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Вы в нас вложили всё сполна, </w:t>
      </w:r>
      <w:r w:rsidRPr="007A3CE8">
        <w:rPr>
          <w:color w:val="000000"/>
          <w:sz w:val="28"/>
          <w:szCs w:val="28"/>
        </w:rPr>
        <w:br/>
        <w:t>Доказывая год от года, </w:t>
      </w:r>
      <w:r w:rsidRPr="007A3CE8">
        <w:rPr>
          <w:color w:val="000000"/>
          <w:sz w:val="28"/>
          <w:szCs w:val="28"/>
        </w:rPr>
        <w:br/>
        <w:t>Что </w:t>
      </w:r>
      <w:r w:rsidRPr="007A3CE8">
        <w:rPr>
          <w:b/>
          <w:bCs/>
          <w:color w:val="000000"/>
          <w:sz w:val="28"/>
          <w:szCs w:val="28"/>
        </w:rPr>
        <w:t>математика</w:t>
      </w:r>
      <w:r w:rsidRPr="007A3CE8">
        <w:rPr>
          <w:color w:val="000000"/>
          <w:sz w:val="28"/>
          <w:szCs w:val="28"/>
        </w:rPr>
        <w:t> нужна </w:t>
      </w:r>
      <w:r w:rsidRPr="007A3CE8">
        <w:rPr>
          <w:color w:val="000000"/>
          <w:sz w:val="28"/>
          <w:szCs w:val="28"/>
        </w:rPr>
        <w:br/>
        <w:t>Не только, чтоб считать доходы; </w:t>
      </w:r>
      <w:r w:rsidRPr="007A3CE8">
        <w:rPr>
          <w:color w:val="000000"/>
          <w:sz w:val="28"/>
          <w:szCs w:val="28"/>
        </w:rPr>
        <w:br/>
        <w:t>Пусть будут мир и лад вокруг! </w:t>
      </w:r>
      <w:r w:rsidRPr="007A3CE8">
        <w:rPr>
          <w:color w:val="000000"/>
          <w:sz w:val="28"/>
          <w:szCs w:val="28"/>
        </w:rPr>
        <w:br/>
        <w:t>Мы все Вас нынче поздравляем!</w:t>
      </w:r>
    </w:p>
    <w:p w:rsidR="00271CF9" w:rsidRPr="007A3CE8" w:rsidRDefault="00271CF9" w:rsidP="00306F9C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4)А уж историю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Мы любим до смерти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за учебником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Сидели до свету.</w:t>
      </w:r>
    </w:p>
    <w:p w:rsidR="00271CF9" w:rsidRPr="007A3CE8" w:rsidRDefault="003A18C0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Уважаемой </w:t>
      </w:r>
      <w:r w:rsidR="007A3CE8">
        <w:rPr>
          <w:b/>
          <w:color w:val="000000"/>
          <w:sz w:val="28"/>
          <w:szCs w:val="28"/>
        </w:rPr>
        <w:t>__________________________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Сегодня бьем челом –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Любить мы будем вас</w:t>
      </w:r>
    </w:p>
    <w:p w:rsidR="00271CF9" w:rsidRPr="007A3CE8" w:rsidRDefault="00271CF9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вспоминать добром.</w:t>
      </w:r>
    </w:p>
    <w:p w:rsidR="000F72DB" w:rsidRPr="007A3CE8" w:rsidRDefault="000F72DB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541394" w:rsidRPr="007A3CE8" w:rsidRDefault="00541394" w:rsidP="00271CF9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541394" w:rsidRPr="007A3CE8" w:rsidRDefault="00EF0360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 w:themeColor="text1"/>
          <w:sz w:val="28"/>
          <w:szCs w:val="28"/>
        </w:rPr>
      </w:pPr>
      <w:r w:rsidRPr="007A3CE8">
        <w:rPr>
          <w:color w:val="000000" w:themeColor="text1"/>
          <w:sz w:val="28"/>
          <w:szCs w:val="28"/>
        </w:rPr>
        <w:t>5)</w:t>
      </w:r>
      <w:r w:rsidR="00541394" w:rsidRPr="007A3CE8">
        <w:rPr>
          <w:color w:val="000000" w:themeColor="text1"/>
          <w:sz w:val="28"/>
          <w:szCs w:val="28"/>
        </w:rPr>
        <w:t>И в естествознании</w:t>
      </w:r>
    </w:p>
    <w:p w:rsidR="00541394" w:rsidRPr="007A3CE8" w:rsidRDefault="00541394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 w:themeColor="text1"/>
          <w:sz w:val="28"/>
          <w:szCs w:val="28"/>
        </w:rPr>
      </w:pPr>
      <w:r w:rsidRPr="007A3CE8">
        <w:rPr>
          <w:color w:val="000000" w:themeColor="text1"/>
          <w:sz w:val="28"/>
          <w:szCs w:val="28"/>
        </w:rPr>
        <w:t>Нам интересно все,</w:t>
      </w:r>
    </w:p>
    <w:p w:rsidR="00541394" w:rsidRPr="007A3CE8" w:rsidRDefault="00541394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 w:themeColor="text1"/>
          <w:sz w:val="28"/>
          <w:szCs w:val="28"/>
        </w:rPr>
      </w:pPr>
      <w:r w:rsidRPr="007A3CE8">
        <w:rPr>
          <w:color w:val="000000" w:themeColor="text1"/>
          <w:sz w:val="28"/>
          <w:szCs w:val="28"/>
        </w:rPr>
        <w:t>Прочли учебники</w:t>
      </w:r>
    </w:p>
    <w:p w:rsidR="00541394" w:rsidRPr="007A3CE8" w:rsidRDefault="00541394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 w:themeColor="text1"/>
          <w:sz w:val="28"/>
          <w:szCs w:val="28"/>
        </w:rPr>
      </w:pPr>
      <w:r w:rsidRPr="007A3CE8">
        <w:rPr>
          <w:color w:val="000000" w:themeColor="text1"/>
          <w:sz w:val="28"/>
          <w:szCs w:val="28"/>
        </w:rPr>
        <w:t>И хочется еще.</w:t>
      </w:r>
    </w:p>
    <w:p w:rsidR="00541394" w:rsidRPr="007A3CE8" w:rsidRDefault="00541394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 w:themeColor="text1"/>
          <w:sz w:val="28"/>
          <w:szCs w:val="28"/>
        </w:rPr>
      </w:pPr>
      <w:r w:rsidRPr="007A3CE8">
        <w:rPr>
          <w:color w:val="000000" w:themeColor="text1"/>
          <w:sz w:val="28"/>
          <w:szCs w:val="28"/>
        </w:rPr>
        <w:t>Благодарны мы ей все сердечно</w:t>
      </w:r>
      <w:r w:rsidRPr="007A3CE8">
        <w:rPr>
          <w:color w:val="000000" w:themeColor="text1"/>
          <w:sz w:val="28"/>
          <w:szCs w:val="28"/>
        </w:rPr>
        <w:br/>
        <w:t>За её уроки и добро;</w:t>
      </w:r>
      <w:r w:rsidRPr="007A3CE8">
        <w:rPr>
          <w:color w:val="000000" w:themeColor="text1"/>
          <w:sz w:val="28"/>
          <w:szCs w:val="28"/>
        </w:rPr>
        <w:br/>
        <w:t>Пригодятся знания, конечно,</w:t>
      </w:r>
      <w:r w:rsidRPr="007A3CE8">
        <w:rPr>
          <w:color w:val="000000" w:themeColor="text1"/>
          <w:sz w:val="28"/>
          <w:szCs w:val="28"/>
        </w:rPr>
        <w:br/>
        <w:t xml:space="preserve">Мы не растеряем ничего! Дорогая, наша, </w:t>
      </w:r>
      <w:r w:rsidR="007A3CE8">
        <w:rPr>
          <w:b/>
          <w:color w:val="000000" w:themeColor="text1"/>
          <w:sz w:val="28"/>
          <w:szCs w:val="28"/>
        </w:rPr>
        <w:t>__________________</w:t>
      </w:r>
      <w:r w:rsidRPr="007A3CE8">
        <w:rPr>
          <w:b/>
          <w:color w:val="000000" w:themeColor="text1"/>
          <w:sz w:val="28"/>
          <w:szCs w:val="28"/>
        </w:rPr>
        <w:t>!</w:t>
      </w:r>
    </w:p>
    <w:p w:rsidR="00EF0360" w:rsidRPr="007A3CE8" w:rsidRDefault="00EF0360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EF0360" w:rsidRPr="007A3CE8" w:rsidRDefault="00EF0360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6)Правду говорят, не врут:</w:t>
      </w:r>
      <w:r w:rsidRPr="007A3CE8">
        <w:rPr>
          <w:color w:val="000000"/>
          <w:sz w:val="28"/>
          <w:szCs w:val="28"/>
        </w:rPr>
        <w:br/>
        <w:t>У всех урок любимый — труд.</w:t>
      </w:r>
    </w:p>
    <w:p w:rsidR="009E6E22" w:rsidRPr="007A3CE8" w:rsidRDefault="00EF0360" w:rsidP="00541394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Уважаемая </w:t>
      </w:r>
      <w:r w:rsidR="007A3CE8">
        <w:rPr>
          <w:b/>
          <w:color w:val="000000"/>
          <w:sz w:val="28"/>
          <w:szCs w:val="28"/>
        </w:rPr>
        <w:t>___________________</w:t>
      </w:r>
      <w:r w:rsidRPr="007A3CE8">
        <w:rPr>
          <w:b/>
          <w:color w:val="000000"/>
          <w:sz w:val="28"/>
          <w:szCs w:val="28"/>
        </w:rPr>
        <w:t>!</w:t>
      </w:r>
      <w:r w:rsidRPr="007A3CE8">
        <w:rPr>
          <w:b/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t>Вы научили нас трудиться,</w:t>
      </w:r>
      <w:r w:rsidRPr="007A3CE8">
        <w:rPr>
          <w:color w:val="000000"/>
          <w:sz w:val="28"/>
          <w:szCs w:val="28"/>
        </w:rPr>
        <w:br/>
        <w:t>По жизни чтобы не лениться.</w:t>
      </w:r>
    </w:p>
    <w:p w:rsidR="009E6E22" w:rsidRPr="007A3CE8" w:rsidRDefault="00EF0360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="00AE3B67" w:rsidRPr="007A3CE8">
        <w:rPr>
          <w:color w:val="000000"/>
          <w:sz w:val="28"/>
          <w:szCs w:val="28"/>
        </w:rPr>
        <w:t>7)</w:t>
      </w:r>
      <w:r w:rsidR="009E6E22" w:rsidRPr="007A3CE8">
        <w:rPr>
          <w:color w:val="000000"/>
          <w:sz w:val="28"/>
          <w:szCs w:val="28"/>
        </w:rPr>
        <w:t xml:space="preserve">С </w:t>
      </w:r>
      <w:r w:rsidR="007A3CE8">
        <w:rPr>
          <w:b/>
          <w:color w:val="000000"/>
          <w:sz w:val="28"/>
          <w:szCs w:val="28"/>
        </w:rPr>
        <w:t>________________________________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Мы себе обед сготовим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Сжарим, спарим, вскипятим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 угодно приготовим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Если только захотим</w:t>
      </w:r>
    </w:p>
    <w:p w:rsidR="00D7427D" w:rsidRPr="007A3CE8" w:rsidRDefault="00D7427D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Где же взять такие строки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найти нам те слова</w:t>
      </w:r>
    </w:p>
    <w:p w:rsidR="009E6E22" w:rsidRPr="007A3CE8" w:rsidRDefault="009E6E22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lastRenderedPageBreak/>
        <w:t>Чтоб у вас,</w:t>
      </w:r>
      <w:r w:rsidR="00D7427D" w:rsidRPr="007A3CE8">
        <w:rPr>
          <w:color w:val="000000"/>
          <w:sz w:val="28"/>
          <w:szCs w:val="28"/>
        </w:rPr>
        <w:t xml:space="preserve"> </w:t>
      </w:r>
      <w:r w:rsidR="005A5EAA" w:rsidRPr="007A3CE8">
        <w:rPr>
          <w:color w:val="000000"/>
          <w:sz w:val="28"/>
          <w:szCs w:val="28"/>
        </w:rPr>
        <w:t xml:space="preserve">уважаемая </w:t>
      </w:r>
      <w:r w:rsidR="007A3CE8">
        <w:rPr>
          <w:color w:val="000000"/>
          <w:sz w:val="28"/>
          <w:szCs w:val="28"/>
        </w:rPr>
        <w:t>_____________________</w:t>
      </w:r>
    </w:p>
    <w:p w:rsidR="009E6E22" w:rsidRPr="007A3CE8" w:rsidRDefault="00D7427D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Не </w:t>
      </w:r>
      <w:r w:rsidR="009E6E22" w:rsidRPr="007A3CE8">
        <w:rPr>
          <w:color w:val="000000"/>
          <w:sz w:val="28"/>
          <w:szCs w:val="28"/>
        </w:rPr>
        <w:t>кружилась голова!</w:t>
      </w:r>
    </w:p>
    <w:p w:rsidR="00276B0C" w:rsidRPr="007A3CE8" w:rsidRDefault="00276B0C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070D66" w:rsidRPr="007A3CE8" w:rsidRDefault="00070D66" w:rsidP="00070D66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8)Уважаемая </w:t>
      </w:r>
      <w:r w:rsidR="007A3CE8">
        <w:rPr>
          <w:b/>
          <w:color w:val="000000"/>
          <w:sz w:val="28"/>
          <w:szCs w:val="28"/>
        </w:rPr>
        <w:t>________________________</w:t>
      </w:r>
      <w:r w:rsidRPr="007A3CE8">
        <w:rPr>
          <w:color w:val="000000"/>
          <w:sz w:val="28"/>
          <w:szCs w:val="28"/>
        </w:rPr>
        <w:t>!</w:t>
      </w:r>
    </w:p>
    <w:p w:rsidR="00070D66" w:rsidRPr="007A3CE8" w:rsidRDefault="00070D66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Мы так любим физкультуру,</w:t>
      </w:r>
    </w:p>
    <w:p w:rsidR="00070D66" w:rsidRPr="007A3CE8" w:rsidRDefault="00070D66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Хоть она и тяжела.</w:t>
      </w:r>
    </w:p>
    <w:p w:rsidR="00070D66" w:rsidRPr="007A3CE8" w:rsidRDefault="00070D66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Исправляет нам фигуру,</w:t>
      </w:r>
    </w:p>
    <w:p w:rsidR="00070D66" w:rsidRPr="007A3CE8" w:rsidRDefault="00070D66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Силу нам дает она</w:t>
      </w:r>
    </w:p>
    <w:p w:rsidR="00276B0C" w:rsidRPr="007A3CE8" w:rsidRDefault="00276B0C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</w:p>
    <w:p w:rsidR="00276B0C" w:rsidRPr="007A3CE8" w:rsidRDefault="003C72F0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9</w:t>
      </w:r>
      <w:r w:rsidR="00276B0C" w:rsidRPr="007A3CE8">
        <w:rPr>
          <w:color w:val="000000"/>
          <w:sz w:val="28"/>
          <w:szCs w:val="28"/>
        </w:rPr>
        <w:t>) Чтоб речь красивою была ест</w:t>
      </w:r>
      <w:r w:rsidR="00276B0C" w:rsidRPr="007A3CE8">
        <w:rPr>
          <w:i/>
          <w:color w:val="000000"/>
          <w:sz w:val="28"/>
          <w:szCs w:val="28"/>
        </w:rPr>
        <w:t>ь</w:t>
      </w:r>
      <w:r w:rsidR="00276B0C" w:rsidRPr="007A3CE8">
        <w:rPr>
          <w:color w:val="000000"/>
          <w:sz w:val="28"/>
          <w:szCs w:val="28"/>
        </w:rPr>
        <w:t xml:space="preserve"> </w:t>
      </w:r>
      <w:proofErr w:type="gramStart"/>
      <w:r w:rsidR="00276B0C" w:rsidRPr="007A3CE8">
        <w:rPr>
          <w:b/>
          <w:color w:val="000000"/>
          <w:sz w:val="28"/>
          <w:szCs w:val="28"/>
        </w:rPr>
        <w:t xml:space="preserve">логопед  </w:t>
      </w:r>
      <w:r w:rsidR="00276B0C" w:rsidRPr="007A3CE8">
        <w:rPr>
          <w:color w:val="000000"/>
          <w:sz w:val="28"/>
          <w:szCs w:val="28"/>
        </w:rPr>
        <w:t>у</w:t>
      </w:r>
      <w:proofErr w:type="gramEnd"/>
      <w:r w:rsidR="00276B0C" w:rsidRPr="007A3CE8">
        <w:rPr>
          <w:color w:val="000000"/>
          <w:sz w:val="28"/>
          <w:szCs w:val="28"/>
        </w:rPr>
        <w:t xml:space="preserve"> нас,</w:t>
      </w:r>
    </w:p>
    <w:p w:rsidR="00276B0C" w:rsidRPr="007A3CE8" w:rsidRDefault="00276B0C" w:rsidP="00070D66">
      <w:pPr>
        <w:pStyle w:val="a3"/>
        <w:shd w:val="clear" w:color="auto" w:fill="FFFFFF"/>
        <w:spacing w:before="0" w:beforeAutospacing="0" w:after="101" w:afterAutospacing="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Отличный добрый человек, в работе высший класс!</w:t>
      </w:r>
    </w:p>
    <w:p w:rsidR="00276B0C" w:rsidRPr="007A3CE8" w:rsidRDefault="00276B0C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Уважаемая </w:t>
      </w:r>
      <w:r w:rsidR="007A3CE8">
        <w:rPr>
          <w:b/>
          <w:color w:val="000000"/>
          <w:sz w:val="28"/>
          <w:szCs w:val="28"/>
        </w:rPr>
        <w:t>____________________________________</w:t>
      </w:r>
      <w:r w:rsidRPr="007A3CE8">
        <w:rPr>
          <w:b/>
          <w:color w:val="000000"/>
          <w:sz w:val="28"/>
          <w:szCs w:val="28"/>
        </w:rPr>
        <w:t>!</w:t>
      </w:r>
    </w:p>
    <w:p w:rsidR="00276B0C" w:rsidRPr="007A3CE8" w:rsidRDefault="004B4DA3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Чтоб в душе, на сердце весна всегда цвела,</w:t>
      </w:r>
    </w:p>
    <w:p w:rsidR="004B4DA3" w:rsidRPr="007A3CE8" w:rsidRDefault="004B4DA3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А жизнь красивой очень и радостной была.</w:t>
      </w:r>
    </w:p>
    <w:p w:rsidR="003C72F0" w:rsidRPr="007A3CE8" w:rsidRDefault="003C72F0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</w:p>
    <w:p w:rsidR="003C72F0" w:rsidRPr="007A3CE8" w:rsidRDefault="003C72F0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10) </w:t>
      </w:r>
      <w:r w:rsidRPr="007A3CE8">
        <w:rPr>
          <w:b/>
          <w:color w:val="000000"/>
          <w:sz w:val="28"/>
          <w:szCs w:val="28"/>
        </w:rPr>
        <w:t xml:space="preserve">Уважаемая </w:t>
      </w:r>
      <w:r w:rsidR="007A3CE8">
        <w:rPr>
          <w:b/>
          <w:color w:val="000000"/>
          <w:sz w:val="28"/>
          <w:szCs w:val="28"/>
        </w:rPr>
        <w:t>____________________________________________</w:t>
      </w:r>
    </w:p>
    <w:p w:rsidR="003C72F0" w:rsidRPr="007A3CE8" w:rsidRDefault="003C72F0" w:rsidP="00276B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 милой улыбкой людей всех встречает,</w:t>
      </w:r>
    </w:p>
    <w:p w:rsidR="00070D66" w:rsidRPr="007A3CE8" w:rsidRDefault="003C72F0" w:rsidP="00021D0C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Мягко, тактично во всём помогает.</w:t>
      </w:r>
    </w:p>
    <w:p w:rsidR="00AE3B67" w:rsidRPr="007A3CE8" w:rsidRDefault="00AE3B67" w:rsidP="00D7427D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11)В нашей школе не первый год – </w:t>
      </w:r>
    </w:p>
    <w:p w:rsidR="00021D0C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1416" w:hanging="696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Социальный педагог – </w:t>
      </w:r>
      <w:r w:rsidR="007A3CE8">
        <w:rPr>
          <w:b/>
          <w:color w:val="000000"/>
          <w:sz w:val="28"/>
          <w:szCs w:val="28"/>
        </w:rPr>
        <w:t>______________________________________</w:t>
      </w:r>
      <w:r w:rsidRPr="007A3CE8">
        <w:rPr>
          <w:color w:val="000000"/>
          <w:sz w:val="28"/>
          <w:szCs w:val="28"/>
        </w:rPr>
        <w:br/>
        <w:t>Ответственна</w:t>
      </w:r>
      <w:r w:rsidR="00021D0C" w:rsidRPr="007A3CE8">
        <w:rPr>
          <w:color w:val="000000"/>
          <w:sz w:val="28"/>
          <w:szCs w:val="28"/>
        </w:rPr>
        <w:t>я, дорогая, удивительно простая.</w:t>
      </w:r>
    </w:p>
    <w:p w:rsidR="00541394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1416" w:hanging="696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1416" w:hanging="696"/>
        <w:rPr>
          <w:color w:val="000000"/>
          <w:sz w:val="28"/>
          <w:szCs w:val="28"/>
        </w:rPr>
      </w:pP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12)Спасибо всем, кто нас учил,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Кто просто в класс к нам заходил,</w:t>
      </w:r>
    </w:p>
    <w:p w:rsidR="00AE3B67" w:rsidRPr="007A3CE8" w:rsidRDefault="007A3CE8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</w:t>
      </w:r>
      <w:r w:rsidR="00AE3B67" w:rsidRPr="007A3CE8">
        <w:rPr>
          <w:b/>
          <w:color w:val="000000"/>
          <w:sz w:val="28"/>
          <w:szCs w:val="28"/>
        </w:rPr>
        <w:t>!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Кто с поздней ночи до утра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Нас в школе охранял 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Кто коридоры, лестницы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За нами убирал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Кто в бухгалтерии нам справки</w:t>
      </w:r>
    </w:p>
    <w:p w:rsidR="00AE3B67" w:rsidRPr="007A3CE8" w:rsidRDefault="00AE3B67" w:rsidP="00AE3B67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Разные писал</w:t>
      </w:r>
    </w:p>
    <w:p w:rsidR="00A3364E" w:rsidRPr="007A3CE8" w:rsidRDefault="00A3364E" w:rsidP="0015751F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</w:p>
    <w:p w:rsidR="000265BD" w:rsidRPr="007A3CE8" w:rsidRDefault="00A3364E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Дл</w:t>
      </w:r>
      <w:r w:rsidR="002F6A66" w:rsidRPr="007A3CE8">
        <w:rPr>
          <w:color w:val="000000"/>
          <w:sz w:val="28"/>
          <w:szCs w:val="28"/>
        </w:rPr>
        <w:t xml:space="preserve">я наших </w:t>
      </w:r>
      <w:r w:rsidR="002F6A66" w:rsidRPr="007A3CE8">
        <w:rPr>
          <w:b/>
          <w:color w:val="000000"/>
          <w:sz w:val="28"/>
          <w:szCs w:val="28"/>
        </w:rPr>
        <w:t>учителей песня «Мы вместе»</w:t>
      </w:r>
      <w:r w:rsidR="000265BD" w:rsidRPr="007A3CE8">
        <w:rPr>
          <w:b/>
          <w:color w:val="000000"/>
          <w:sz w:val="28"/>
          <w:szCs w:val="28"/>
        </w:rPr>
        <w:t xml:space="preserve"> 4класс</w:t>
      </w:r>
    </w:p>
    <w:p w:rsidR="00B4440F" w:rsidRPr="007A3CE8" w:rsidRDefault="000265BD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 </w:t>
      </w:r>
    </w:p>
    <w:p w:rsidR="000265BD" w:rsidRPr="007A3CE8" w:rsidRDefault="000265BD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А какими были наши выпускники? Фото-9кл.</w:t>
      </w:r>
    </w:p>
    <w:p w:rsidR="00B4440F" w:rsidRPr="007A3CE8" w:rsidRDefault="00B4440F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</w:p>
    <w:p w:rsidR="00F6105F" w:rsidRPr="007A3CE8" w:rsidRDefault="00507498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Это были выпускники, для них скоро прозвучит последний звонок, но </w:t>
      </w:r>
      <w:r w:rsidR="000265BD" w:rsidRPr="007A3CE8">
        <w:rPr>
          <w:color w:val="000000"/>
          <w:sz w:val="28"/>
          <w:szCs w:val="28"/>
          <w:shd w:val="clear" w:color="auto" w:fill="FFFFFF"/>
        </w:rPr>
        <w:t>к</w:t>
      </w:r>
      <w:r w:rsidRPr="007A3CE8">
        <w:rPr>
          <w:color w:val="000000"/>
          <w:sz w:val="28"/>
          <w:szCs w:val="28"/>
          <w:shd w:val="clear" w:color="auto" w:fill="FFFFFF"/>
        </w:rPr>
        <w:t xml:space="preserve">ак гласит русская пословица: </w:t>
      </w:r>
      <w:r w:rsidRPr="007A3CE8">
        <w:rPr>
          <w:b/>
          <w:color w:val="000000"/>
          <w:sz w:val="28"/>
          <w:szCs w:val="28"/>
          <w:shd w:val="clear" w:color="auto" w:fill="FFFFFF"/>
        </w:rPr>
        <w:t>“Свято место пусто не бывает”.</w:t>
      </w:r>
    </w:p>
    <w:p w:rsidR="00BA7A2B" w:rsidRPr="007A3CE8" w:rsidRDefault="00BA7A2B" w:rsidP="00BA7A2B">
      <w:pPr>
        <w:shd w:val="clear" w:color="auto" w:fill="FFFFFF"/>
        <w:spacing w:after="0" w:line="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Звучат фанфары. </w:t>
      </w:r>
    </w:p>
    <w:p w:rsidR="00BA7A2B" w:rsidRPr="007A3CE8" w:rsidRDefault="00BA7A2B" w:rsidP="00BA7A2B">
      <w:pPr>
        <w:shd w:val="clear" w:color="auto" w:fill="FFFFFF"/>
        <w:spacing w:after="0" w:line="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A3CE8">
        <w:rPr>
          <w:rFonts w:ascii="Times New Roman" w:hAnsi="Times New Roman"/>
          <w:color w:val="000000"/>
          <w:sz w:val="28"/>
          <w:szCs w:val="28"/>
        </w:rPr>
        <w:t xml:space="preserve">Ведущий:   </w:t>
      </w:r>
      <w:proofErr w:type="gramEnd"/>
      <w:r w:rsidRPr="007A3CE8">
        <w:rPr>
          <w:rFonts w:ascii="Times New Roman" w:hAnsi="Times New Roman"/>
          <w:color w:val="000000"/>
          <w:sz w:val="28"/>
          <w:szCs w:val="28"/>
        </w:rPr>
        <w:t xml:space="preserve">      Добрый день,  дорогие друзья! </w:t>
      </w:r>
    </w:p>
    <w:p w:rsidR="00B4440F" w:rsidRPr="007A3CE8" w:rsidRDefault="00BA7A2B" w:rsidP="002D41E8">
      <w:pPr>
        <w:pStyle w:val="a3"/>
        <w:shd w:val="clear" w:color="auto" w:fill="FFFFFF"/>
        <w:spacing w:before="0" w:beforeAutospacing="0" w:after="101" w:afterAutospacing="0"/>
        <w:ind w:left="720"/>
        <w:rPr>
          <w:b/>
          <w:i/>
          <w:iCs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                      </w:t>
      </w:r>
    </w:p>
    <w:p w:rsidR="00B4440F" w:rsidRPr="007A3CE8" w:rsidRDefault="00B4440F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b/>
          <w:bCs/>
          <w:color w:val="000000"/>
          <w:sz w:val="28"/>
          <w:szCs w:val="28"/>
        </w:rPr>
      </w:pPr>
    </w:p>
    <w:p w:rsidR="007F0140" w:rsidRPr="007A3CE8" w:rsidRDefault="002D41E8" w:rsidP="00B4440F">
      <w:pPr>
        <w:pStyle w:val="a3"/>
        <w:shd w:val="clear" w:color="auto" w:fill="FFFFFF"/>
        <w:spacing w:before="0" w:beforeAutospacing="0" w:after="0" w:afterAutospacing="0" w:line="199" w:lineRule="atLeast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lastRenderedPageBreak/>
        <w:t xml:space="preserve"> </w:t>
      </w:r>
      <w:r w:rsidR="007F0140" w:rsidRPr="007A3CE8">
        <w:rPr>
          <w:b/>
          <w:bCs/>
          <w:color w:val="000000"/>
          <w:sz w:val="28"/>
          <w:szCs w:val="28"/>
        </w:rPr>
        <w:t xml:space="preserve">Ведущий </w:t>
      </w:r>
      <w:r w:rsidR="007F0140" w:rsidRPr="007A3CE8">
        <w:rPr>
          <w:color w:val="000000"/>
          <w:sz w:val="28"/>
          <w:szCs w:val="28"/>
        </w:rPr>
        <w:br/>
      </w:r>
      <w:r w:rsidR="007F0140" w:rsidRPr="007A3CE8">
        <w:rPr>
          <w:color w:val="000000"/>
          <w:sz w:val="28"/>
          <w:szCs w:val="28"/>
          <w:shd w:val="clear" w:color="auto" w:fill="FFFFFF"/>
        </w:rPr>
        <w:t>Всем нам очень приятно, что сегодня вместе с нами, в этом зале находятся учащиеся восьмого класс</w:t>
      </w:r>
      <w:r w:rsidR="00507498" w:rsidRPr="007A3CE8">
        <w:rPr>
          <w:color w:val="000000"/>
          <w:sz w:val="28"/>
          <w:szCs w:val="28"/>
          <w:shd w:val="clear" w:color="auto" w:fill="FFFFFF"/>
        </w:rPr>
        <w:t xml:space="preserve">а. </w:t>
      </w:r>
      <w:r w:rsidR="007F0140" w:rsidRPr="007A3CE8">
        <w:rPr>
          <w:color w:val="000000"/>
          <w:sz w:val="28"/>
          <w:szCs w:val="28"/>
          <w:shd w:val="clear" w:color="auto" w:fill="FFFFFF"/>
        </w:rPr>
        <w:t xml:space="preserve">Неумолимо бежит вперед время. Уйдут из школы сегодняшние </w:t>
      </w:r>
      <w:r w:rsidR="009A3F84" w:rsidRPr="007A3CE8">
        <w:rPr>
          <w:color w:val="000000"/>
          <w:sz w:val="28"/>
          <w:szCs w:val="28"/>
          <w:shd w:val="clear" w:color="auto" w:fill="FFFFFF"/>
        </w:rPr>
        <w:t>9-</w:t>
      </w:r>
      <w:r w:rsidR="007F0140" w:rsidRPr="007A3CE8">
        <w:rPr>
          <w:color w:val="000000"/>
          <w:sz w:val="28"/>
          <w:szCs w:val="28"/>
          <w:shd w:val="clear" w:color="auto" w:fill="FFFFFF"/>
        </w:rPr>
        <w:t xml:space="preserve">ники, а их место займет новое поколение – нынешние </w:t>
      </w:r>
      <w:r w:rsidR="007F0140" w:rsidRPr="007A3CE8">
        <w:rPr>
          <w:b/>
          <w:color w:val="000000"/>
          <w:sz w:val="28"/>
          <w:szCs w:val="28"/>
          <w:shd w:val="clear" w:color="auto" w:fill="FFFFFF"/>
        </w:rPr>
        <w:t>восьмиклассники.</w:t>
      </w:r>
      <w:r w:rsidR="007F0140" w:rsidRPr="007A3CE8">
        <w:rPr>
          <w:b/>
          <w:color w:val="000000"/>
          <w:sz w:val="28"/>
          <w:szCs w:val="28"/>
        </w:rPr>
        <w:br/>
      </w:r>
      <w:r w:rsidR="007F0140" w:rsidRPr="007A3CE8">
        <w:rPr>
          <w:color w:val="000000"/>
          <w:sz w:val="28"/>
          <w:szCs w:val="28"/>
          <w:shd w:val="clear" w:color="auto" w:fill="FFFFFF"/>
        </w:rPr>
        <w:t xml:space="preserve">Итак, слово для приветствия предоставляется учащимся </w:t>
      </w:r>
      <w:r w:rsidR="007F0140" w:rsidRPr="007A3CE8">
        <w:rPr>
          <w:b/>
          <w:color w:val="000000"/>
          <w:sz w:val="28"/>
          <w:szCs w:val="28"/>
          <w:shd w:val="clear" w:color="auto" w:fill="FFFFFF"/>
        </w:rPr>
        <w:t xml:space="preserve">восьмого </w:t>
      </w:r>
      <w:r w:rsidR="007F0140" w:rsidRPr="007A3CE8">
        <w:rPr>
          <w:color w:val="000000"/>
          <w:sz w:val="28"/>
          <w:szCs w:val="28"/>
          <w:shd w:val="clear" w:color="auto" w:fill="FFFFFF"/>
        </w:rPr>
        <w:t>класса.</w:t>
      </w:r>
      <w:r w:rsidR="007F0140" w:rsidRPr="007A3CE8">
        <w:rPr>
          <w:color w:val="000000"/>
          <w:sz w:val="28"/>
          <w:szCs w:val="28"/>
        </w:rPr>
        <w:br/>
      </w:r>
      <w:r w:rsidR="007F0140" w:rsidRPr="007A3CE8">
        <w:rPr>
          <w:color w:val="000000"/>
          <w:sz w:val="28"/>
          <w:szCs w:val="28"/>
        </w:rPr>
        <w:br/>
        <w:t>Чему же они научились?</w:t>
      </w:r>
      <w:r w:rsidR="009A3F84" w:rsidRPr="007A3CE8">
        <w:rPr>
          <w:color w:val="000000"/>
          <w:sz w:val="28"/>
          <w:szCs w:val="28"/>
        </w:rPr>
        <w:t xml:space="preserve">  Сценка</w:t>
      </w:r>
      <w:r w:rsidR="007940A5" w:rsidRPr="007A3CE8">
        <w:rPr>
          <w:color w:val="000000"/>
          <w:sz w:val="28"/>
          <w:szCs w:val="28"/>
        </w:rPr>
        <w:t xml:space="preserve"> </w:t>
      </w:r>
      <w:proofErr w:type="gramStart"/>
      <w:r w:rsidR="007940A5" w:rsidRPr="007A3CE8">
        <w:rPr>
          <w:color w:val="000000"/>
          <w:sz w:val="28"/>
          <w:szCs w:val="28"/>
        </w:rPr>
        <w:t>« Домашнее</w:t>
      </w:r>
      <w:proofErr w:type="gramEnd"/>
      <w:r w:rsidR="007940A5" w:rsidRPr="007A3CE8">
        <w:rPr>
          <w:color w:val="000000"/>
          <w:sz w:val="28"/>
          <w:szCs w:val="28"/>
        </w:rPr>
        <w:t xml:space="preserve"> задание»</w:t>
      </w:r>
      <w:r w:rsidR="00FD2643" w:rsidRPr="007A3CE8">
        <w:rPr>
          <w:color w:val="000000"/>
          <w:sz w:val="28"/>
          <w:szCs w:val="28"/>
        </w:rPr>
        <w:t>………….</w:t>
      </w:r>
    </w:p>
    <w:p w:rsidR="00511D11" w:rsidRPr="007A3CE8" w:rsidRDefault="00511D11" w:rsidP="008D65C8">
      <w:pPr>
        <w:pStyle w:val="a3"/>
        <w:shd w:val="clear" w:color="auto" w:fill="FFFFFF"/>
        <w:spacing w:before="0" w:beforeAutospacing="0" w:after="0" w:afterAutospacing="0" w:line="199" w:lineRule="atLeast"/>
        <w:ind w:left="720"/>
        <w:rPr>
          <w:color w:val="000000"/>
          <w:sz w:val="28"/>
          <w:szCs w:val="28"/>
        </w:rPr>
      </w:pPr>
    </w:p>
    <w:p w:rsidR="00511D11" w:rsidRPr="007A3CE8" w:rsidRDefault="008D65C8" w:rsidP="008D65C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proofErr w:type="gramStart"/>
      <w:r w:rsidRPr="007A3CE8">
        <w:rPr>
          <w:b/>
          <w:color w:val="000000"/>
          <w:sz w:val="28"/>
          <w:szCs w:val="28"/>
        </w:rPr>
        <w:t xml:space="preserve">Ведущий </w:t>
      </w:r>
      <w:r w:rsidR="00511D11" w:rsidRPr="007A3CE8">
        <w:rPr>
          <w:b/>
          <w:color w:val="000000"/>
          <w:sz w:val="28"/>
          <w:szCs w:val="28"/>
        </w:rPr>
        <w:t>:</w:t>
      </w:r>
      <w:proofErr w:type="gramEnd"/>
      <w:r w:rsidR="00511D11" w:rsidRPr="007A3CE8">
        <w:rPr>
          <w:color w:val="000000"/>
          <w:sz w:val="28"/>
          <w:szCs w:val="28"/>
        </w:rPr>
        <w:t xml:space="preserve"> Всё ясно, это просто хроническая любовь!</w:t>
      </w:r>
    </w:p>
    <w:p w:rsidR="00511D11" w:rsidRPr="007A3CE8" w:rsidRDefault="008D65C8" w:rsidP="008D65C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Ученик</w:t>
      </w:r>
      <w:proofErr w:type="gramStart"/>
      <w:r w:rsidRPr="007A3CE8">
        <w:rPr>
          <w:color w:val="000000"/>
          <w:sz w:val="28"/>
          <w:szCs w:val="28"/>
        </w:rPr>
        <w:t xml:space="preserve">: </w:t>
      </w:r>
      <w:r w:rsidR="00511D11" w:rsidRPr="007A3CE8">
        <w:rPr>
          <w:color w:val="000000"/>
          <w:sz w:val="28"/>
          <w:szCs w:val="28"/>
        </w:rPr>
        <w:t>Ведь</w:t>
      </w:r>
      <w:proofErr w:type="gramEnd"/>
      <w:r w:rsidR="00511D11" w:rsidRPr="007A3CE8">
        <w:rPr>
          <w:color w:val="000000"/>
          <w:sz w:val="28"/>
          <w:szCs w:val="28"/>
        </w:rPr>
        <w:t xml:space="preserve"> для родителей мы всегда лучше всех.</w:t>
      </w:r>
    </w:p>
    <w:p w:rsidR="00B4440F" w:rsidRPr="007A3CE8" w:rsidRDefault="00511D11" w:rsidP="008D65C8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i/>
          <w:iCs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Ведущий</w:t>
      </w:r>
      <w:r w:rsidRPr="007A3CE8">
        <w:rPr>
          <w:color w:val="000000"/>
          <w:sz w:val="28"/>
          <w:szCs w:val="28"/>
        </w:rPr>
        <w:t xml:space="preserve"> 1</w:t>
      </w:r>
      <w:proofErr w:type="gramStart"/>
      <w:r w:rsidRPr="007A3CE8">
        <w:rPr>
          <w:color w:val="000000"/>
          <w:sz w:val="28"/>
          <w:szCs w:val="28"/>
        </w:rPr>
        <w:t>: В этот день</w:t>
      </w:r>
      <w:proofErr w:type="gramEnd"/>
      <w:r w:rsidRPr="007A3CE8">
        <w:rPr>
          <w:color w:val="000000"/>
          <w:sz w:val="28"/>
          <w:szCs w:val="28"/>
        </w:rPr>
        <w:t xml:space="preserve"> слова благодарности, нежности и любви хотим сказать родителям, поддерживающим всегда и во всем, любящим так, как никто.</w:t>
      </w:r>
    </w:p>
    <w:p w:rsidR="00B4440F" w:rsidRPr="007A3CE8" w:rsidRDefault="00B4440F" w:rsidP="007A3CE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B1252E" w:rsidRPr="007A3CE8" w:rsidRDefault="00F4007B" w:rsidP="007A3CE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bCs/>
          <w:i/>
          <w:iCs/>
          <w:color w:val="000000"/>
          <w:sz w:val="28"/>
          <w:szCs w:val="28"/>
        </w:rPr>
        <w:t xml:space="preserve">Ученики </w:t>
      </w:r>
      <w:r w:rsidR="005309B8" w:rsidRPr="007A3CE8">
        <w:rPr>
          <w:b/>
          <w:bCs/>
          <w:i/>
          <w:iCs/>
          <w:color w:val="000000"/>
          <w:sz w:val="28"/>
          <w:szCs w:val="28"/>
        </w:rPr>
        <w:t>9кл.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>Выпускник 1.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Сегодня мы спасибо говорим</w:t>
      </w:r>
      <w:proofErr w:type="gramStart"/>
      <w:r w:rsidRPr="007A3CE8">
        <w:rPr>
          <w:color w:val="000000"/>
          <w:sz w:val="28"/>
          <w:szCs w:val="28"/>
        </w:rPr>
        <w:t>, .</w:t>
      </w:r>
      <w:proofErr w:type="gramEnd"/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Конечно, и родителям своим.</w:t>
      </w:r>
    </w:p>
    <w:p w:rsidR="008D65C8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Забота ваша, и вниманье, и терпенье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Так помогают нам всегда!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>Выпускник 2.</w:t>
      </w:r>
    </w:p>
    <w:p w:rsidR="00B1252E" w:rsidRPr="007A3CE8" w:rsidRDefault="002D41E8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Но признаё</w:t>
      </w:r>
      <w:r w:rsidR="00B1252E" w:rsidRPr="007A3CE8">
        <w:rPr>
          <w:color w:val="000000"/>
          <w:sz w:val="28"/>
          <w:szCs w:val="28"/>
        </w:rPr>
        <w:t>мся с сожаленьем: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Бываем глухи иногда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Мы к вашим просьбам и тревогам,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Сомненьям, горестным упрекам.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>Выпускник 3.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А мы ведь любим, любим вас!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Но чувства часто держим под секретом,</w:t>
      </w:r>
    </w:p>
    <w:p w:rsidR="00B1252E" w:rsidRPr="007A3CE8" w:rsidRDefault="00B1252E" w:rsidP="008D65C8">
      <w:pPr>
        <w:pStyle w:val="a3"/>
        <w:shd w:val="clear" w:color="auto" w:fill="FFFFFF"/>
        <w:spacing w:before="0" w:beforeAutospacing="0" w:after="101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только сдержанность подчас</w:t>
      </w:r>
    </w:p>
    <w:p w:rsidR="00B4440F" w:rsidRPr="007A3CE8" w:rsidRDefault="00B1252E" w:rsidP="007A3CE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Мешает нам признаться в этом.</w:t>
      </w:r>
    </w:p>
    <w:p w:rsidR="00AB253F" w:rsidRPr="007A3CE8" w:rsidRDefault="00131EA4" w:rsidP="00B444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A3CE8">
        <w:rPr>
          <w:b/>
          <w:bCs/>
          <w:color w:val="000000"/>
          <w:sz w:val="28"/>
          <w:szCs w:val="28"/>
        </w:rPr>
        <w:t xml:space="preserve">Ведущий 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Кто детей любил, ласкал?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Кто ночей не досыпал?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Кто за них тревожился,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А, порою, строжился?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Терпеливо день за днем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Их воспитывал ремнем,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Помогал учителю?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 xml:space="preserve">Кто </w:t>
      </w:r>
      <w:proofErr w:type="gramStart"/>
      <w:r w:rsidRPr="007A3CE8">
        <w:rPr>
          <w:color w:val="000000"/>
          <w:sz w:val="28"/>
          <w:szCs w:val="28"/>
          <w:shd w:val="clear" w:color="auto" w:fill="FFFFFF"/>
        </w:rPr>
        <w:t>это?…</w:t>
      </w:r>
      <w:proofErr w:type="gramEnd"/>
      <w:r w:rsidRPr="007A3CE8">
        <w:rPr>
          <w:color w:val="000000"/>
          <w:sz w:val="28"/>
          <w:szCs w:val="28"/>
          <w:shd w:val="clear" w:color="auto" w:fill="FFFFFF"/>
        </w:rPr>
        <w:t>..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lastRenderedPageBreak/>
        <w:br/>
      </w:r>
      <w:r w:rsidRPr="007A3CE8">
        <w:rPr>
          <w:b/>
          <w:bCs/>
          <w:color w:val="000000"/>
          <w:sz w:val="28"/>
          <w:szCs w:val="28"/>
        </w:rPr>
        <w:t>Выпускники хором:</w:t>
      </w:r>
      <w:r w:rsidR="00847775" w:rsidRPr="007A3CE8">
        <w:rPr>
          <w:b/>
          <w:bCs/>
          <w:color w:val="000000"/>
          <w:sz w:val="28"/>
          <w:szCs w:val="28"/>
        </w:rPr>
        <w:t xml:space="preserve"> </w:t>
      </w:r>
      <w:r w:rsidRPr="007A3CE8">
        <w:rPr>
          <w:color w:val="000000"/>
          <w:sz w:val="28"/>
          <w:szCs w:val="28"/>
          <w:shd w:val="clear" w:color="auto" w:fill="FFFFFF"/>
        </w:rPr>
        <w:t>Родители!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bCs/>
          <w:color w:val="000000"/>
          <w:sz w:val="28"/>
          <w:szCs w:val="28"/>
        </w:rPr>
        <w:t xml:space="preserve">Ведущий 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 вот теперь они глядят взволнованно,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На повзрослевших, выросших ребят.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И вам своё родительское слово 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В торжественный момент сказать хотят! </w:t>
      </w:r>
    </w:p>
    <w:p w:rsidR="00B4440F" w:rsidRPr="007A3CE8" w:rsidRDefault="00131EA4" w:rsidP="00AB253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  <w:shd w:val="clear" w:color="auto" w:fill="FFFFFF"/>
        </w:rPr>
        <w:t>От имени всех родителей слово предоставляется</w:t>
      </w:r>
    </w:p>
    <w:p w:rsidR="00B4440F" w:rsidRPr="007A3CE8" w:rsidRDefault="00C93519" w:rsidP="002D41E8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(Слово родителям)</w:t>
      </w:r>
    </w:p>
    <w:p w:rsidR="00B4440F" w:rsidRPr="007A3CE8" w:rsidRDefault="002D41E8" w:rsidP="002D41E8">
      <w:pPr>
        <w:pStyle w:val="a3"/>
        <w:shd w:val="clear" w:color="auto" w:fill="FFFFFF"/>
        <w:spacing w:before="0" w:beforeAutospacing="0" w:after="0" w:afterAutospacing="0" w:line="199" w:lineRule="atLeast"/>
        <w:rPr>
          <w:b/>
          <w:bCs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Серьёзные поздравления, дорогие выпускники, выслушали, а теперь – шуточные:</w:t>
      </w:r>
    </w:p>
    <w:p w:rsidR="00B4440F" w:rsidRPr="007A3CE8" w:rsidRDefault="00B4440F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28"/>
          <w:szCs w:val="28"/>
        </w:rPr>
      </w:pPr>
    </w:p>
    <w:p w:rsidR="00011DEB" w:rsidRPr="007A3CE8" w:rsidRDefault="00011DEB" w:rsidP="00893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3CE8">
        <w:rPr>
          <w:b/>
          <w:bCs/>
          <w:color w:val="000000"/>
          <w:sz w:val="28"/>
          <w:szCs w:val="28"/>
        </w:rPr>
        <w:t>Частушки</w:t>
      </w:r>
      <w:r w:rsidR="00B4440F" w:rsidRPr="007A3CE8">
        <w:rPr>
          <w:b/>
          <w:bCs/>
          <w:color w:val="000000"/>
          <w:sz w:val="28"/>
          <w:szCs w:val="28"/>
        </w:rPr>
        <w:t xml:space="preserve"> (6кл.,5</w:t>
      </w:r>
      <w:r w:rsidR="005D5DAE" w:rsidRPr="007A3CE8">
        <w:rPr>
          <w:b/>
          <w:bCs/>
          <w:color w:val="000000"/>
          <w:sz w:val="28"/>
          <w:szCs w:val="28"/>
        </w:rPr>
        <w:t>кл.)</w:t>
      </w:r>
    </w:p>
    <w:p w:rsidR="00893035" w:rsidRPr="007A3CE8" w:rsidRDefault="00893035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shd w:val="clear" w:color="auto" w:fill="FFFFFF"/>
        </w:rPr>
      </w:pP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1.</w:t>
      </w:r>
      <w:r w:rsidR="00011DEB" w:rsidRPr="007A3CE8">
        <w:rPr>
          <w:color w:val="000000"/>
          <w:sz w:val="28"/>
          <w:szCs w:val="28"/>
          <w:shd w:val="clear" w:color="auto" w:fill="FFFFFF"/>
        </w:rPr>
        <w:t>Ставьте ушки на макушке,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Слушайте внимательно.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Развеселые частушки</w:t>
      </w:r>
    </w:p>
    <w:p w:rsidR="002D41E8" w:rsidRPr="007A3CE8" w:rsidRDefault="00011DEB" w:rsidP="002D41E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shd w:val="clear" w:color="auto" w:fill="FFFFFF"/>
        </w:rPr>
      </w:pPr>
      <w:r w:rsidRPr="007A3CE8">
        <w:rPr>
          <w:color w:val="000000"/>
          <w:sz w:val="28"/>
          <w:szCs w:val="28"/>
          <w:shd w:val="clear" w:color="auto" w:fill="FFFFFF"/>
        </w:rPr>
        <w:t xml:space="preserve">Споем вам </w:t>
      </w:r>
      <w:proofErr w:type="gramStart"/>
      <w:r w:rsidRPr="007A3CE8">
        <w:rPr>
          <w:color w:val="000000"/>
          <w:sz w:val="28"/>
          <w:szCs w:val="28"/>
          <w:shd w:val="clear" w:color="auto" w:fill="FFFFFF"/>
        </w:rPr>
        <w:t>обязательно!...</w:t>
      </w:r>
      <w:proofErr w:type="gramEnd"/>
      <w:r w:rsidRPr="007A3CE8">
        <w:rPr>
          <w:color w:val="000000"/>
          <w:sz w:val="28"/>
          <w:szCs w:val="28"/>
          <w:shd w:val="clear" w:color="auto" w:fill="FFFFFF"/>
        </w:rPr>
        <w:t> </w:t>
      </w:r>
    </w:p>
    <w:p w:rsidR="002D41E8" w:rsidRPr="007A3CE8" w:rsidRDefault="002D41E8" w:rsidP="002D41E8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shd w:val="clear" w:color="auto" w:fill="FFFFFF"/>
        </w:rPr>
      </w:pPr>
    </w:p>
    <w:p w:rsidR="0098399B" w:rsidRPr="007A3CE8" w:rsidRDefault="00590B62" w:rsidP="002D41E8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7A3CE8">
        <w:rPr>
          <w:color w:val="333333"/>
          <w:sz w:val="28"/>
          <w:szCs w:val="28"/>
        </w:rPr>
        <w:t>2.</w:t>
      </w:r>
      <w:r w:rsidR="0098399B" w:rsidRPr="007A3CE8">
        <w:rPr>
          <w:color w:val="333333"/>
          <w:sz w:val="28"/>
          <w:szCs w:val="28"/>
        </w:rPr>
        <w:t>Вы</w:t>
      </w:r>
      <w:r w:rsidR="00E12BF6" w:rsidRPr="007A3CE8">
        <w:rPr>
          <w:color w:val="333333"/>
          <w:sz w:val="28"/>
          <w:szCs w:val="28"/>
        </w:rPr>
        <w:t xml:space="preserve"> </w:t>
      </w:r>
      <w:r w:rsidR="0098399B" w:rsidRPr="007A3CE8">
        <w:rPr>
          <w:color w:val="333333"/>
          <w:sz w:val="28"/>
          <w:szCs w:val="28"/>
        </w:rPr>
        <w:t>п</w:t>
      </w:r>
      <w:r w:rsidR="00E12BF6" w:rsidRPr="007A3CE8">
        <w:rPr>
          <w:color w:val="333333"/>
          <w:sz w:val="28"/>
          <w:szCs w:val="28"/>
        </w:rPr>
        <w:t xml:space="preserve">рошли </w:t>
      </w:r>
      <w:r w:rsidR="0098399B" w:rsidRPr="007A3CE8">
        <w:rPr>
          <w:color w:val="333333"/>
          <w:sz w:val="28"/>
          <w:szCs w:val="28"/>
        </w:rPr>
        <w:t>девятый класс</w:t>
      </w:r>
      <w:r w:rsidR="0098399B" w:rsidRPr="007A3CE8">
        <w:rPr>
          <w:color w:val="333333"/>
          <w:sz w:val="28"/>
          <w:szCs w:val="28"/>
        </w:rPr>
        <w:br/>
        <w:t>Стали взрослыми у нас</w:t>
      </w:r>
      <w:r w:rsidR="0098399B" w:rsidRPr="007A3CE8">
        <w:rPr>
          <w:color w:val="333333"/>
          <w:sz w:val="28"/>
          <w:szCs w:val="28"/>
        </w:rPr>
        <w:br/>
        <w:t>Принимайте поздравленья</w:t>
      </w:r>
      <w:r w:rsidR="0098399B" w:rsidRPr="007A3CE8">
        <w:rPr>
          <w:color w:val="333333"/>
          <w:sz w:val="28"/>
          <w:szCs w:val="28"/>
        </w:rPr>
        <w:br/>
        <w:t xml:space="preserve">И успехов вам в </w:t>
      </w:r>
      <w:proofErr w:type="spellStart"/>
      <w:r w:rsidR="0098399B" w:rsidRPr="007A3CE8">
        <w:rPr>
          <w:color w:val="333333"/>
          <w:sz w:val="28"/>
          <w:szCs w:val="28"/>
        </w:rPr>
        <w:t>ученьи</w:t>
      </w:r>
      <w:proofErr w:type="spellEnd"/>
    </w:p>
    <w:p w:rsidR="00011DEB" w:rsidRPr="007A3CE8" w:rsidRDefault="00011DEB" w:rsidP="0089303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444444"/>
          <w:sz w:val="28"/>
          <w:szCs w:val="28"/>
        </w:rPr>
        <w:br/>
      </w:r>
      <w:r w:rsidR="00590B62" w:rsidRPr="007A3CE8">
        <w:rPr>
          <w:color w:val="000000"/>
          <w:sz w:val="28"/>
          <w:szCs w:val="28"/>
        </w:rPr>
        <w:t>3.</w:t>
      </w:r>
      <w:r w:rsidRPr="007A3CE8">
        <w:rPr>
          <w:color w:val="000000"/>
          <w:sz w:val="28"/>
          <w:szCs w:val="28"/>
        </w:rPr>
        <w:t>Мы собрали всех вас в зал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Но не для потехи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Говорим сегодня вам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Про свои успехи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4.</w:t>
      </w:r>
      <w:r w:rsidR="00011DEB" w:rsidRPr="007A3CE8">
        <w:rPr>
          <w:color w:val="000000"/>
          <w:sz w:val="28"/>
          <w:szCs w:val="28"/>
        </w:rPr>
        <w:t>Ну, когда же, ну, когда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Будет жизнь привольна?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Без практических работ,</w:t>
      </w:r>
    </w:p>
    <w:p w:rsidR="002D41E8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Тестов и контрольных.</w:t>
      </w:r>
    </w:p>
    <w:p w:rsidR="00847775" w:rsidRPr="007A3CE8" w:rsidRDefault="00847775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5.</w:t>
      </w:r>
      <w:r w:rsidR="00011DEB" w:rsidRPr="007A3CE8">
        <w:rPr>
          <w:color w:val="000000"/>
          <w:sz w:val="28"/>
          <w:szCs w:val="28"/>
        </w:rPr>
        <w:t>Жду свободы, не дождусь</w:t>
      </w:r>
    </w:p>
    <w:p w:rsidR="00011DEB" w:rsidRPr="007A3CE8" w:rsidRDefault="00813E8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 xml:space="preserve">Впереди </w:t>
      </w:r>
      <w:r w:rsidR="00011DEB" w:rsidRPr="007A3CE8">
        <w:rPr>
          <w:color w:val="000000"/>
          <w:sz w:val="28"/>
          <w:szCs w:val="28"/>
        </w:rPr>
        <w:t>экзамен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Но я осенью вернусь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Грызть науки камень.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6.</w:t>
      </w:r>
      <w:r w:rsidR="00011DEB" w:rsidRPr="007A3CE8">
        <w:rPr>
          <w:color w:val="000000"/>
          <w:sz w:val="28"/>
          <w:szCs w:val="28"/>
        </w:rPr>
        <w:t>На уроках икс искал,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Что за уравненье?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Я по следу пса пускал: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Пусть найдёт решенье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lastRenderedPageBreak/>
        <w:t> 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7.</w:t>
      </w:r>
      <w:r w:rsidR="00893035" w:rsidRPr="007A3CE8">
        <w:rPr>
          <w:color w:val="000000"/>
          <w:sz w:val="28"/>
          <w:szCs w:val="28"/>
        </w:rPr>
        <w:t xml:space="preserve"> математика</w:t>
      </w:r>
      <w:r w:rsidR="00011DEB" w:rsidRPr="007A3CE8">
        <w:rPr>
          <w:color w:val="000000"/>
          <w:sz w:val="28"/>
          <w:szCs w:val="28"/>
        </w:rPr>
        <w:t xml:space="preserve"> – предмет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Для детей опасный.</w:t>
      </w:r>
    </w:p>
    <w:p w:rsidR="00011DEB" w:rsidRPr="007A3CE8" w:rsidRDefault="00893035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Слов страшней, чем МИН</w:t>
      </w:r>
      <w:r w:rsidR="00011DEB" w:rsidRPr="007A3CE8">
        <w:rPr>
          <w:color w:val="000000"/>
          <w:sz w:val="28"/>
          <w:szCs w:val="28"/>
        </w:rPr>
        <w:t>УС – нет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Он на вид ужасный.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8.</w:t>
      </w:r>
      <w:r w:rsidR="00011DEB" w:rsidRPr="007A3CE8">
        <w:rPr>
          <w:color w:val="000000"/>
          <w:sz w:val="28"/>
          <w:szCs w:val="28"/>
        </w:rPr>
        <w:t>Если Пифагор бы знал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Про мои мученья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Он свои б штаны продал</w:t>
      </w:r>
    </w:p>
    <w:p w:rsidR="00AB253F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Вместе с уравненьем.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9</w:t>
      </w:r>
      <w:r w:rsidR="00847775" w:rsidRPr="007A3CE8">
        <w:rPr>
          <w:color w:val="000000"/>
          <w:sz w:val="28"/>
          <w:szCs w:val="28"/>
          <w:shd w:val="clear" w:color="auto" w:fill="FFFFFF"/>
        </w:rPr>
        <w:t>.</w:t>
      </w:r>
      <w:r w:rsidR="00011DEB" w:rsidRPr="007A3CE8">
        <w:rPr>
          <w:color w:val="000000"/>
          <w:sz w:val="28"/>
          <w:szCs w:val="28"/>
          <w:shd w:val="clear" w:color="auto" w:fill="FFFFFF"/>
        </w:rPr>
        <w:t>Я английский уважаю,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Каждый день его зубрю,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А зачем, не понимаю,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  <w:shd w:val="clear" w:color="auto" w:fill="FFFFFF"/>
        </w:rPr>
        <w:t>Я Вам честно говорю.... </w:t>
      </w:r>
      <w:r w:rsidRPr="007A3CE8">
        <w:rPr>
          <w:color w:val="000000"/>
          <w:sz w:val="28"/>
          <w:szCs w:val="28"/>
        </w:rPr>
        <w:t> 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10.</w:t>
      </w:r>
      <w:r w:rsidR="00011DEB" w:rsidRPr="007A3CE8">
        <w:rPr>
          <w:color w:val="000000"/>
          <w:sz w:val="28"/>
          <w:szCs w:val="28"/>
        </w:rPr>
        <w:t>Девять классов отучился</w:t>
      </w:r>
      <w:r w:rsidR="00011DEB" w:rsidRPr="007A3CE8">
        <w:rPr>
          <w:color w:val="000000"/>
          <w:sz w:val="28"/>
          <w:szCs w:val="28"/>
        </w:rPr>
        <w:br/>
        <w:t>Кой-чему я научился</w:t>
      </w:r>
      <w:r w:rsidR="00011DEB" w:rsidRPr="007A3CE8">
        <w:rPr>
          <w:color w:val="000000"/>
          <w:sz w:val="28"/>
          <w:szCs w:val="28"/>
        </w:rPr>
        <w:br/>
        <w:t>Больше в школу не приду</w:t>
      </w:r>
      <w:r w:rsidR="00011DEB" w:rsidRPr="007A3CE8">
        <w:rPr>
          <w:color w:val="000000"/>
          <w:sz w:val="28"/>
          <w:szCs w:val="28"/>
        </w:rPr>
        <w:br/>
        <w:t>Отправляюсь в ПТУ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11.</w:t>
      </w:r>
      <w:r w:rsidR="00011DEB" w:rsidRPr="007A3CE8">
        <w:rPr>
          <w:color w:val="000000"/>
          <w:sz w:val="28"/>
          <w:szCs w:val="28"/>
        </w:rPr>
        <w:t>Мы немного пошутили,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Посмеялись над собой,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Если что присочинили —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Так проступок небольшой!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 </w:t>
      </w:r>
    </w:p>
    <w:p w:rsidR="00011DEB" w:rsidRPr="007A3CE8" w:rsidRDefault="00590B62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12.</w:t>
      </w:r>
      <w:r w:rsidR="00011DEB" w:rsidRPr="007A3CE8">
        <w:rPr>
          <w:color w:val="000000"/>
          <w:sz w:val="28"/>
          <w:szCs w:val="28"/>
        </w:rPr>
        <w:t>Все частушки перепели,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Думаем, что хороши.</w:t>
      </w:r>
    </w:p>
    <w:p w:rsidR="00011DEB" w:rsidRPr="007A3CE8" w:rsidRDefault="00011DEB" w:rsidP="00590B6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Так похлопайте дружнее —</w:t>
      </w:r>
    </w:p>
    <w:p w:rsidR="00B4440F" w:rsidRPr="007A3CE8" w:rsidRDefault="00011DEB" w:rsidP="00541D46">
      <w:pPr>
        <w:pStyle w:val="a3"/>
        <w:shd w:val="clear" w:color="auto" w:fill="FFFFFF"/>
        <w:spacing w:before="0" w:beforeAutospacing="0" w:after="0" w:afterAutospacing="0"/>
        <w:ind w:left="720"/>
        <w:rPr>
          <w:rStyle w:val="a5"/>
          <w:color w:val="00000A"/>
          <w:sz w:val="28"/>
          <w:szCs w:val="28"/>
        </w:rPr>
      </w:pPr>
      <w:r w:rsidRPr="007A3CE8">
        <w:rPr>
          <w:color w:val="000000"/>
          <w:sz w:val="28"/>
          <w:szCs w:val="28"/>
        </w:rPr>
        <w:t>Мы старались от души.</w:t>
      </w:r>
    </w:p>
    <w:p w:rsidR="001D6CD5" w:rsidRPr="007A3CE8" w:rsidRDefault="00590B62" w:rsidP="009A3F84">
      <w:pPr>
        <w:pStyle w:val="a3"/>
        <w:spacing w:line="274" w:lineRule="atLeast"/>
        <w:jc w:val="both"/>
        <w:rPr>
          <w:b/>
          <w:color w:val="000000"/>
          <w:sz w:val="28"/>
          <w:szCs w:val="28"/>
        </w:rPr>
      </w:pPr>
      <w:proofErr w:type="spellStart"/>
      <w:r w:rsidRPr="007A3CE8">
        <w:rPr>
          <w:rStyle w:val="a5"/>
          <w:color w:val="00000A"/>
          <w:sz w:val="28"/>
          <w:szCs w:val="28"/>
        </w:rPr>
        <w:t>Вед</w:t>
      </w:r>
      <w:r w:rsidR="00ED754C" w:rsidRPr="007A3CE8">
        <w:rPr>
          <w:rStyle w:val="a5"/>
          <w:color w:val="00000A"/>
          <w:sz w:val="28"/>
          <w:szCs w:val="28"/>
        </w:rPr>
        <w:t>щий</w:t>
      </w:r>
      <w:proofErr w:type="spellEnd"/>
      <w:r w:rsidR="00ED754C" w:rsidRPr="007A3CE8">
        <w:rPr>
          <w:color w:val="00000A"/>
          <w:sz w:val="28"/>
          <w:szCs w:val="28"/>
        </w:rPr>
        <w:t>. Сегодня, в этот торжественный день, оглянувшись на прожитые годы, выпускники поймут, что эти неповторимые дни закончились, подарив верных друзей, первую любовь, научив самому важному, сделав их самостоятельными.</w:t>
      </w:r>
    </w:p>
    <w:p w:rsidR="00893035" w:rsidRPr="007A3CE8" w:rsidRDefault="001D6CD5" w:rsidP="00893035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Поздравление классного руководителя</w:t>
      </w:r>
    </w:p>
    <w:p w:rsidR="00893035" w:rsidRPr="007A3CE8" w:rsidRDefault="00893035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4C7487" w:rsidRPr="007A3CE8" w:rsidRDefault="001D6CD5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Вам сегодня школа</w:t>
      </w:r>
      <w:r w:rsidRPr="007A3CE8">
        <w:rPr>
          <w:color w:val="000000"/>
          <w:sz w:val="28"/>
          <w:szCs w:val="28"/>
        </w:rPr>
        <w:br/>
        <w:t>Скажет: «В добрый путь!»</w:t>
      </w:r>
      <w:r w:rsidRPr="007A3CE8">
        <w:rPr>
          <w:color w:val="000000"/>
          <w:sz w:val="28"/>
          <w:szCs w:val="28"/>
        </w:rPr>
        <w:br/>
        <w:t>И невольно грустно</w:t>
      </w:r>
      <w:r w:rsidRPr="007A3CE8">
        <w:rPr>
          <w:color w:val="000000"/>
          <w:sz w:val="28"/>
          <w:szCs w:val="28"/>
        </w:rPr>
        <w:br/>
        <w:t>Станет вам чуть-чуть.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  <w:t>Позади так много</w:t>
      </w:r>
      <w:r w:rsidRPr="007A3CE8">
        <w:rPr>
          <w:color w:val="000000"/>
          <w:sz w:val="28"/>
          <w:szCs w:val="28"/>
        </w:rPr>
        <w:br/>
        <w:t>Светлых школьных лет,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lastRenderedPageBreak/>
        <w:t>Пусть они оставят</w:t>
      </w:r>
      <w:r w:rsidRPr="007A3CE8">
        <w:rPr>
          <w:color w:val="000000"/>
          <w:sz w:val="28"/>
          <w:szCs w:val="28"/>
        </w:rPr>
        <w:br/>
        <w:t>В сердце добрый след.</w:t>
      </w:r>
    </w:p>
    <w:p w:rsidR="004C7487" w:rsidRPr="007A3CE8" w:rsidRDefault="001D6CD5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  <w:t>Пусть мечты свершатся,</w:t>
      </w:r>
      <w:r w:rsidRPr="007A3CE8">
        <w:rPr>
          <w:color w:val="000000"/>
          <w:sz w:val="28"/>
          <w:szCs w:val="28"/>
        </w:rPr>
        <w:br/>
        <w:t>Воплотятся планы.</w:t>
      </w:r>
    </w:p>
    <w:p w:rsidR="004C7487" w:rsidRPr="007A3CE8" w:rsidRDefault="001D6CD5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Только вы, ребята,</w:t>
      </w:r>
      <w:r w:rsidRPr="007A3CE8">
        <w:rPr>
          <w:color w:val="000000"/>
          <w:sz w:val="28"/>
          <w:szCs w:val="28"/>
        </w:rPr>
        <w:br/>
        <w:t>Помните о главном:</w:t>
      </w:r>
      <w:r w:rsidRPr="007A3CE8">
        <w:rPr>
          <w:color w:val="000000"/>
          <w:sz w:val="28"/>
          <w:szCs w:val="28"/>
        </w:rPr>
        <w:br/>
      </w:r>
      <w:r w:rsidRPr="007A3CE8">
        <w:rPr>
          <w:color w:val="000000"/>
          <w:sz w:val="28"/>
          <w:szCs w:val="28"/>
        </w:rPr>
        <w:br/>
        <w:t>Чтобы ни случилось</w:t>
      </w:r>
      <w:r w:rsidRPr="007A3CE8">
        <w:rPr>
          <w:color w:val="000000"/>
          <w:sz w:val="28"/>
          <w:szCs w:val="28"/>
        </w:rPr>
        <w:br/>
        <w:t>С вами впереди,</w:t>
      </w:r>
      <w:r w:rsidRPr="007A3CE8">
        <w:rPr>
          <w:color w:val="000000"/>
          <w:sz w:val="28"/>
          <w:szCs w:val="28"/>
        </w:rPr>
        <w:br/>
        <w:t>Быть вы постарайтесь</w:t>
      </w:r>
      <w:r w:rsidRPr="007A3CE8">
        <w:rPr>
          <w:color w:val="000000"/>
          <w:sz w:val="28"/>
          <w:szCs w:val="28"/>
        </w:rPr>
        <w:br/>
      </w:r>
      <w:r w:rsidRPr="007A3CE8">
        <w:rPr>
          <w:b/>
          <w:color w:val="000000"/>
          <w:sz w:val="28"/>
          <w:szCs w:val="28"/>
        </w:rPr>
        <w:t>Лучшими людьми.</w:t>
      </w:r>
    </w:p>
    <w:p w:rsidR="004C7487" w:rsidRPr="007A3CE8" w:rsidRDefault="004C7487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</w:p>
    <w:p w:rsidR="001D6CD5" w:rsidRPr="007A3CE8" w:rsidRDefault="004C7487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 xml:space="preserve">(поздравление от </w:t>
      </w:r>
      <w:proofErr w:type="spellStart"/>
      <w:proofErr w:type="gramStart"/>
      <w:r w:rsidRPr="007A3CE8">
        <w:rPr>
          <w:b/>
          <w:color w:val="000000"/>
          <w:sz w:val="28"/>
          <w:szCs w:val="28"/>
        </w:rPr>
        <w:t>кл.рук</w:t>
      </w:r>
      <w:proofErr w:type="spellEnd"/>
      <w:proofErr w:type="gramEnd"/>
      <w:r w:rsidRPr="007A3CE8">
        <w:rPr>
          <w:b/>
          <w:color w:val="000000"/>
          <w:sz w:val="28"/>
          <w:szCs w:val="28"/>
        </w:rPr>
        <w:t>. и родителей)</w:t>
      </w:r>
    </w:p>
    <w:p w:rsidR="00224354" w:rsidRPr="007A3CE8" w:rsidRDefault="00224354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</w:p>
    <w:p w:rsidR="00002B64" w:rsidRPr="007A3CE8" w:rsidRDefault="00002B64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Ученик</w:t>
      </w:r>
      <w:r w:rsidRPr="007A3CE8">
        <w:rPr>
          <w:color w:val="000000"/>
          <w:sz w:val="28"/>
          <w:szCs w:val="28"/>
        </w:rPr>
        <w:t>1</w:t>
      </w:r>
      <w:r w:rsidR="00224354" w:rsidRPr="007A3CE8">
        <w:rPr>
          <w:color w:val="000000"/>
          <w:sz w:val="28"/>
          <w:szCs w:val="28"/>
        </w:rPr>
        <w:br/>
        <w:t>Звени звонок! Звени!</w:t>
      </w:r>
      <w:r w:rsidR="00224354" w:rsidRPr="007A3CE8">
        <w:rPr>
          <w:color w:val="000000"/>
          <w:sz w:val="28"/>
          <w:szCs w:val="28"/>
        </w:rPr>
        <w:br/>
        <w:t>Звени, чтоб слышали повсюду!</w:t>
      </w:r>
      <w:r w:rsidR="00224354" w:rsidRPr="007A3CE8">
        <w:rPr>
          <w:color w:val="000000"/>
          <w:sz w:val="28"/>
          <w:szCs w:val="28"/>
        </w:rPr>
        <w:br/>
        <w:t>Выходят в жизнь выпускники – </w:t>
      </w:r>
      <w:r w:rsidR="00224354" w:rsidRPr="007A3CE8">
        <w:rPr>
          <w:color w:val="000000"/>
          <w:sz w:val="28"/>
          <w:szCs w:val="28"/>
        </w:rPr>
        <w:br/>
        <w:t>Взрослеющие люди.</w:t>
      </w:r>
    </w:p>
    <w:p w:rsidR="00893035" w:rsidRPr="007A3CE8" w:rsidRDefault="00893035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</w:p>
    <w:p w:rsidR="00893035" w:rsidRPr="007A3CE8" w:rsidRDefault="00002B64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Ученик2</w:t>
      </w:r>
      <w:r w:rsidRPr="007A3CE8">
        <w:rPr>
          <w:color w:val="000000"/>
          <w:sz w:val="28"/>
          <w:szCs w:val="28"/>
        </w:rPr>
        <w:br/>
      </w:r>
      <w:r w:rsidR="00224354" w:rsidRPr="007A3CE8">
        <w:rPr>
          <w:color w:val="000000"/>
          <w:sz w:val="28"/>
          <w:szCs w:val="28"/>
        </w:rPr>
        <w:t>Звени звонок! Звени!</w:t>
      </w:r>
      <w:r w:rsidR="00224354" w:rsidRPr="007A3CE8">
        <w:rPr>
          <w:color w:val="000000"/>
          <w:sz w:val="28"/>
          <w:szCs w:val="28"/>
        </w:rPr>
        <w:br/>
        <w:t>И время ноткой отмечая,</w:t>
      </w:r>
      <w:r w:rsidR="00224354" w:rsidRPr="007A3CE8">
        <w:rPr>
          <w:color w:val="000000"/>
          <w:sz w:val="28"/>
          <w:szCs w:val="28"/>
        </w:rPr>
        <w:br/>
        <w:t>О новом выпуске ты возвести,</w:t>
      </w:r>
      <w:r w:rsidR="00224354" w:rsidRPr="007A3CE8">
        <w:rPr>
          <w:color w:val="000000"/>
          <w:sz w:val="28"/>
          <w:szCs w:val="28"/>
        </w:rPr>
        <w:br/>
        <w:t>Пусть мир его добром встречает!</w:t>
      </w:r>
      <w:r w:rsidR="00224354" w:rsidRPr="007A3CE8">
        <w:rPr>
          <w:color w:val="000000"/>
          <w:sz w:val="28"/>
          <w:szCs w:val="28"/>
        </w:rPr>
        <w:br/>
      </w:r>
    </w:p>
    <w:p w:rsidR="00CF0DB6" w:rsidRPr="007A3CE8" w:rsidRDefault="00002B64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b/>
          <w:color w:val="000000"/>
          <w:sz w:val="28"/>
          <w:szCs w:val="28"/>
        </w:rPr>
        <w:t>Ученик</w:t>
      </w:r>
      <w:r w:rsidR="00CF0DB6" w:rsidRPr="007A3CE8">
        <w:rPr>
          <w:color w:val="000000"/>
          <w:sz w:val="28"/>
          <w:szCs w:val="28"/>
        </w:rPr>
        <w:t>3</w:t>
      </w:r>
      <w:r w:rsidR="00224354" w:rsidRPr="007A3CE8">
        <w:rPr>
          <w:color w:val="000000"/>
          <w:sz w:val="28"/>
          <w:szCs w:val="28"/>
        </w:rPr>
        <w:br/>
        <w:t>Звонок звенит! Звонок звенит!</w:t>
      </w:r>
      <w:r w:rsidR="00224354" w:rsidRPr="007A3CE8">
        <w:rPr>
          <w:color w:val="000000"/>
          <w:sz w:val="28"/>
          <w:szCs w:val="28"/>
        </w:rPr>
        <w:br/>
        <w:t>Взволнованно стучат сердца.</w:t>
      </w:r>
      <w:r w:rsidR="00224354" w:rsidRPr="007A3CE8">
        <w:rPr>
          <w:color w:val="000000"/>
          <w:sz w:val="28"/>
          <w:szCs w:val="28"/>
        </w:rPr>
        <w:br/>
        <w:t>У школы есть всегда начало</w:t>
      </w:r>
    </w:p>
    <w:p w:rsidR="00CF0DB6" w:rsidRPr="007A3CE8" w:rsidRDefault="00CF0DB6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t>И нет у школы никогда конца!</w:t>
      </w:r>
    </w:p>
    <w:p w:rsidR="00CF0DB6" w:rsidRPr="007A3CE8" w:rsidRDefault="00224354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A3CE8">
        <w:rPr>
          <w:color w:val="000000"/>
          <w:sz w:val="28"/>
          <w:szCs w:val="28"/>
        </w:rPr>
        <w:br/>
      </w:r>
      <w:r w:rsidR="00733712" w:rsidRPr="007A3CE8">
        <w:rPr>
          <w:b/>
          <w:color w:val="000000"/>
          <w:sz w:val="28"/>
          <w:szCs w:val="28"/>
        </w:rPr>
        <w:t>Ведущий.</w:t>
      </w:r>
      <w:r w:rsidR="00733712" w:rsidRPr="007A3CE8">
        <w:rPr>
          <w:color w:val="000000"/>
          <w:sz w:val="28"/>
          <w:szCs w:val="28"/>
        </w:rPr>
        <w:br/>
        <w:t xml:space="preserve">Право дать последний звонок предоставляется ученику </w:t>
      </w:r>
    </w:p>
    <w:p w:rsidR="00A62BE7" w:rsidRPr="007A3CE8" w:rsidRDefault="00A62BE7" w:rsidP="00033BFB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EE1D64" w:rsidRPr="007A3CE8" w:rsidRDefault="009E1F59" w:rsidP="00033BFB">
      <w:pPr>
        <w:pStyle w:val="a4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Ведущий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Звонок последний прозвучал,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Звонок любимый замолчал.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завершаем разговор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на прощанье дружный хор: 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Вся школа</w:t>
      </w:r>
      <w:proofErr w:type="gramStart"/>
      <w:r w:rsidRPr="007A3C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 Ни</w:t>
      </w:r>
      <w:proofErr w:type="gramEnd"/>
      <w:r w:rsidRPr="007A3C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пуха, ни пера!</w:t>
      </w:r>
      <w:r w:rsidRPr="007A3CE8">
        <w:rPr>
          <w:rFonts w:ascii="Times New Roman" w:hAnsi="Times New Roman"/>
          <w:b/>
          <w:color w:val="000000"/>
          <w:sz w:val="28"/>
          <w:szCs w:val="28"/>
        </w:rPr>
        <w:br/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lastRenderedPageBreak/>
        <w:t xml:space="preserve">О них так хочется сказать словами поэта. </w:t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 За вечную таблицу умноженья,  </w:t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 За то, что нам подарена Земля, </w:t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 xml:space="preserve"> За то, что все мы – ваше продолженье: </w:t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t>Спасибо вам,</w:t>
      </w:r>
      <w:r w:rsidR="00AB253F" w:rsidRPr="007A3C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A3CE8">
        <w:rPr>
          <w:rFonts w:ascii="Times New Roman" w:hAnsi="Times New Roman"/>
          <w:color w:val="000000"/>
          <w:sz w:val="28"/>
          <w:szCs w:val="28"/>
        </w:rPr>
        <w:t>учителя! (все выпускники)</w:t>
      </w:r>
    </w:p>
    <w:p w:rsidR="002B7739" w:rsidRPr="007A3CE8" w:rsidRDefault="002B7739" w:rsidP="00033BFB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4C7487" w:rsidRPr="007A3CE8" w:rsidRDefault="00EE1D64" w:rsidP="004C7487">
      <w:pPr>
        <w:pStyle w:val="a4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 xml:space="preserve">Итоги </w:t>
      </w:r>
      <w:proofErr w:type="gramStart"/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уч.года</w:t>
      </w:r>
      <w:proofErr w:type="gramEnd"/>
    </w:p>
    <w:p w:rsidR="004C7487" w:rsidRPr="007A3CE8" w:rsidRDefault="004C7487" w:rsidP="004C7487">
      <w:pPr>
        <w:pStyle w:val="a4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1D64" w:rsidRPr="007A3CE8" w:rsidRDefault="00EE1D64" w:rsidP="004C7487">
      <w:pPr>
        <w:pStyle w:val="a4"/>
        <w:spacing w:after="0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Ведущий1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A"/>
          <w:sz w:val="28"/>
          <w:szCs w:val="28"/>
        </w:rPr>
        <w:t xml:space="preserve"> Сейчас будет </w:t>
      </w:r>
      <w:r w:rsidRPr="007A3CE8">
        <w:rPr>
          <w:rFonts w:ascii="Times New Roman" w:hAnsi="Times New Roman"/>
          <w:b/>
          <w:color w:val="00000A"/>
          <w:sz w:val="28"/>
          <w:szCs w:val="28"/>
        </w:rPr>
        <w:t>финальная - сцена прощания с детством.</w:t>
      </w:r>
    </w:p>
    <w:p w:rsidR="004C7487" w:rsidRPr="007A3CE8" w:rsidRDefault="00EE1D64" w:rsidP="00033BFB">
      <w:pPr>
        <w:pStyle w:val="a3"/>
        <w:spacing w:line="274" w:lineRule="atLeast"/>
        <w:ind w:left="720"/>
        <w:jc w:val="both"/>
        <w:rPr>
          <w:color w:val="00000A"/>
          <w:sz w:val="28"/>
          <w:szCs w:val="28"/>
        </w:rPr>
      </w:pPr>
      <w:r w:rsidRPr="007A3CE8">
        <w:rPr>
          <w:color w:val="00000A"/>
          <w:sz w:val="28"/>
          <w:szCs w:val="28"/>
        </w:rPr>
        <w:t xml:space="preserve">У каждого из нас есть своя </w:t>
      </w:r>
      <w:r w:rsidR="004C7487" w:rsidRPr="007A3CE8">
        <w:rPr>
          <w:color w:val="00000A"/>
          <w:sz w:val="28"/>
          <w:szCs w:val="28"/>
        </w:rPr>
        <w:t>мечта, в каждом шаре выпускника</w:t>
      </w:r>
      <w:r w:rsidRPr="007A3CE8">
        <w:rPr>
          <w:color w:val="00000A"/>
          <w:sz w:val="28"/>
          <w:szCs w:val="28"/>
        </w:rPr>
        <w:t xml:space="preserve"> есть маленький секрет – это мечта, сегодня 9 класс прощается с детством, так пусть же сбудутся мечты выпускников, так же быстро и легко, как поднимаются эти шары в небо.</w:t>
      </w:r>
    </w:p>
    <w:p w:rsidR="00EE1D64" w:rsidRPr="007A3CE8" w:rsidRDefault="00EE1D64" w:rsidP="004C7487">
      <w:pPr>
        <w:pStyle w:val="a3"/>
        <w:spacing w:line="274" w:lineRule="atLeast"/>
        <w:ind w:left="720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Родители! Возьмите за руки своих детей и, совершив круг перед линейкой, отправляйтесь в путь.</w:t>
      </w:r>
    </w:p>
    <w:p w:rsidR="00EE1D64" w:rsidRPr="007A3CE8" w:rsidRDefault="00EE1D64" w:rsidP="00033BFB">
      <w:pPr>
        <w:pStyle w:val="a3"/>
        <w:spacing w:line="274" w:lineRule="atLeast"/>
        <w:ind w:left="720"/>
        <w:jc w:val="both"/>
        <w:rPr>
          <w:color w:val="333333"/>
          <w:sz w:val="28"/>
          <w:szCs w:val="28"/>
        </w:rPr>
      </w:pPr>
      <w:r w:rsidRPr="007A3CE8">
        <w:rPr>
          <w:color w:val="00000A"/>
          <w:sz w:val="28"/>
          <w:szCs w:val="28"/>
        </w:rPr>
        <w:t>Внимание! Школа к прощанию с выпускниками приготовиться!</w:t>
      </w:r>
    </w:p>
    <w:p w:rsidR="00A3364E" w:rsidRPr="007A3CE8" w:rsidRDefault="004C7487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CE8">
        <w:rPr>
          <w:rFonts w:ascii="Times New Roman" w:hAnsi="Times New Roman"/>
          <w:b/>
          <w:bCs/>
          <w:color w:val="000000"/>
          <w:sz w:val="28"/>
          <w:szCs w:val="28"/>
        </w:rPr>
        <w:t>Ведущий 2</w:t>
      </w:r>
      <w:r w:rsidRPr="007A3CE8">
        <w:rPr>
          <w:rFonts w:ascii="Times New Roman" w:hAnsi="Times New Roman"/>
          <w:color w:val="000000"/>
          <w:sz w:val="28"/>
          <w:szCs w:val="28"/>
        </w:rPr>
        <w:br/>
      </w:r>
      <w:r w:rsidRPr="007A3C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Торжественную линейку, посвященную празднику последнего звонка, считать закрытой. </w:t>
      </w: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4C7487">
      <w:pPr>
        <w:pStyle w:val="a4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3364E" w:rsidRPr="007A3CE8" w:rsidRDefault="00A3364E" w:rsidP="007A3CE8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bookmarkStart w:id="1" w:name="_GoBack"/>
      <w:bookmarkEnd w:id="1"/>
    </w:p>
    <w:p w:rsidR="004C7487" w:rsidRPr="007A3CE8" w:rsidRDefault="004C7487" w:rsidP="004C7487">
      <w:pPr>
        <w:pStyle w:val="a4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A3CE8">
        <w:rPr>
          <w:rFonts w:ascii="Times New Roman" w:hAnsi="Times New Roman"/>
          <w:color w:val="000000"/>
          <w:sz w:val="28"/>
          <w:szCs w:val="28"/>
        </w:rPr>
        <w:br/>
      </w:r>
    </w:p>
    <w:sectPr w:rsidR="004C7487" w:rsidRPr="007A3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5657C"/>
    <w:multiLevelType w:val="hybridMultilevel"/>
    <w:tmpl w:val="0FD4B6A4"/>
    <w:lvl w:ilvl="0" w:tplc="18FA93DE">
      <w:start w:val="9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7AC67CC"/>
    <w:multiLevelType w:val="multilevel"/>
    <w:tmpl w:val="4EC6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CE8"/>
    <w:rsid w:val="00002B64"/>
    <w:rsid w:val="00011DEB"/>
    <w:rsid w:val="00021D0C"/>
    <w:rsid w:val="000265BD"/>
    <w:rsid w:val="00033BFB"/>
    <w:rsid w:val="00036618"/>
    <w:rsid w:val="00041511"/>
    <w:rsid w:val="00053765"/>
    <w:rsid w:val="00070D66"/>
    <w:rsid w:val="000A4312"/>
    <w:rsid w:val="000F72DB"/>
    <w:rsid w:val="00131EA4"/>
    <w:rsid w:val="00152E1E"/>
    <w:rsid w:val="0015751F"/>
    <w:rsid w:val="00186AFB"/>
    <w:rsid w:val="001A454E"/>
    <w:rsid w:val="001D6CD5"/>
    <w:rsid w:val="00224354"/>
    <w:rsid w:val="002251E1"/>
    <w:rsid w:val="00271CF9"/>
    <w:rsid w:val="0027314E"/>
    <w:rsid w:val="00275412"/>
    <w:rsid w:val="00276B0C"/>
    <w:rsid w:val="002A6480"/>
    <w:rsid w:val="002B7739"/>
    <w:rsid w:val="002C4B48"/>
    <w:rsid w:val="002D41E8"/>
    <w:rsid w:val="002E01D5"/>
    <w:rsid w:val="002F6A66"/>
    <w:rsid w:val="00306F9C"/>
    <w:rsid w:val="003127C7"/>
    <w:rsid w:val="00353007"/>
    <w:rsid w:val="003733E1"/>
    <w:rsid w:val="003A18C0"/>
    <w:rsid w:val="003B3D74"/>
    <w:rsid w:val="003C3099"/>
    <w:rsid w:val="003C4319"/>
    <w:rsid w:val="003C72F0"/>
    <w:rsid w:val="004469DF"/>
    <w:rsid w:val="0045211C"/>
    <w:rsid w:val="00452308"/>
    <w:rsid w:val="00466216"/>
    <w:rsid w:val="004952D0"/>
    <w:rsid w:val="004B4DA3"/>
    <w:rsid w:val="004C7487"/>
    <w:rsid w:val="004E3929"/>
    <w:rsid w:val="00507498"/>
    <w:rsid w:val="00511D11"/>
    <w:rsid w:val="005309B8"/>
    <w:rsid w:val="00531409"/>
    <w:rsid w:val="00541394"/>
    <w:rsid w:val="00541D46"/>
    <w:rsid w:val="00545527"/>
    <w:rsid w:val="00590B62"/>
    <w:rsid w:val="005A5EAA"/>
    <w:rsid w:val="005B7863"/>
    <w:rsid w:val="005D5DAE"/>
    <w:rsid w:val="006207E7"/>
    <w:rsid w:val="0064635F"/>
    <w:rsid w:val="00691EB8"/>
    <w:rsid w:val="006A07FC"/>
    <w:rsid w:val="006A0807"/>
    <w:rsid w:val="006A4C46"/>
    <w:rsid w:val="006B064C"/>
    <w:rsid w:val="00733712"/>
    <w:rsid w:val="007940A5"/>
    <w:rsid w:val="00797B64"/>
    <w:rsid w:val="007A3CE8"/>
    <w:rsid w:val="007F0140"/>
    <w:rsid w:val="00806C44"/>
    <w:rsid w:val="00813E8B"/>
    <w:rsid w:val="0084303C"/>
    <w:rsid w:val="00847775"/>
    <w:rsid w:val="00854A47"/>
    <w:rsid w:val="00893035"/>
    <w:rsid w:val="008A7500"/>
    <w:rsid w:val="008C0F6F"/>
    <w:rsid w:val="008D65C8"/>
    <w:rsid w:val="008E6301"/>
    <w:rsid w:val="008F13C0"/>
    <w:rsid w:val="00923F36"/>
    <w:rsid w:val="0092551D"/>
    <w:rsid w:val="00931125"/>
    <w:rsid w:val="00960C52"/>
    <w:rsid w:val="00965CB5"/>
    <w:rsid w:val="00973F8E"/>
    <w:rsid w:val="0098399B"/>
    <w:rsid w:val="00985C3E"/>
    <w:rsid w:val="00992B00"/>
    <w:rsid w:val="009A3F84"/>
    <w:rsid w:val="009B388F"/>
    <w:rsid w:val="009B521C"/>
    <w:rsid w:val="009C1724"/>
    <w:rsid w:val="009D1A6D"/>
    <w:rsid w:val="009E1F59"/>
    <w:rsid w:val="009E6E22"/>
    <w:rsid w:val="00A24906"/>
    <w:rsid w:val="00A3364E"/>
    <w:rsid w:val="00A62BE7"/>
    <w:rsid w:val="00A8673A"/>
    <w:rsid w:val="00A87B35"/>
    <w:rsid w:val="00AB253F"/>
    <w:rsid w:val="00AE3032"/>
    <w:rsid w:val="00AE3B67"/>
    <w:rsid w:val="00B1252E"/>
    <w:rsid w:val="00B4440F"/>
    <w:rsid w:val="00B46F0E"/>
    <w:rsid w:val="00B64A86"/>
    <w:rsid w:val="00B92834"/>
    <w:rsid w:val="00BA7A2B"/>
    <w:rsid w:val="00BC0C08"/>
    <w:rsid w:val="00BD7DAC"/>
    <w:rsid w:val="00BE4C44"/>
    <w:rsid w:val="00C02CC9"/>
    <w:rsid w:val="00C72DE8"/>
    <w:rsid w:val="00C872D9"/>
    <w:rsid w:val="00C93519"/>
    <w:rsid w:val="00CB69F2"/>
    <w:rsid w:val="00CF0DB6"/>
    <w:rsid w:val="00D05328"/>
    <w:rsid w:val="00D05E90"/>
    <w:rsid w:val="00D531C6"/>
    <w:rsid w:val="00D7427D"/>
    <w:rsid w:val="00D80071"/>
    <w:rsid w:val="00DD0E94"/>
    <w:rsid w:val="00E12BF6"/>
    <w:rsid w:val="00E43FA5"/>
    <w:rsid w:val="00E84C63"/>
    <w:rsid w:val="00ED754C"/>
    <w:rsid w:val="00EE1D64"/>
    <w:rsid w:val="00EF0360"/>
    <w:rsid w:val="00F27C4C"/>
    <w:rsid w:val="00F4007B"/>
    <w:rsid w:val="00F533F6"/>
    <w:rsid w:val="00F6105F"/>
    <w:rsid w:val="00F638A3"/>
    <w:rsid w:val="00F74245"/>
    <w:rsid w:val="00FD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7D5FE"/>
  <w15:chartTrackingRefBased/>
  <w15:docId w15:val="{EB86CE36-F1EA-4578-A9C4-40FB9C2C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Обычный (веб)"/>
    <w:basedOn w:val="a"/>
    <w:uiPriority w:val="99"/>
    <w:unhideWhenUsed/>
    <w:rsid w:val="00A867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053765"/>
    <w:pPr>
      <w:ind w:left="720"/>
      <w:contextualSpacing/>
    </w:pPr>
  </w:style>
  <w:style w:type="character" w:styleId="a5">
    <w:name w:val="Strong"/>
    <w:basedOn w:val="a0"/>
    <w:uiPriority w:val="22"/>
    <w:qFormat/>
    <w:rsid w:val="00ED754C"/>
    <w:rPr>
      <w:b/>
      <w:bCs/>
    </w:rPr>
  </w:style>
  <w:style w:type="character" w:styleId="a6">
    <w:name w:val="Emphasis"/>
    <w:basedOn w:val="a0"/>
    <w:uiPriority w:val="20"/>
    <w:qFormat/>
    <w:rsid w:val="004523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72;&#1083;&#1077;&#1085;&#1090;&#1080;&#1085;&#1072;\Desktop\2025%20&#1072;&#1090;&#1090;&#1077;&#1089;&#1090;&#1072;&#1094;&#1080;&#1103;\&#1057;&#1094;&#1077;&#1085;&#1072;&#1088;&#1080;&#1081;%20&#1087;&#1086;&#1089;&#1083;&#1077;&#1076;&#1085;&#1077;&#1075;&#1086;%20&#1079;&#1074;&#1086;&#1085;&#1082;&#1072;%20&#1044;&#1086;&#1089;&#1074;&#1080;&#1076;&#1072;&#1085;&#1100;&#1103;%20&#1096;&#1082;&#1086;&#1083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Сценарий последнего звонка Досвиданья школа</Template>
  <TotalTime>11</TotalTime>
  <Pages>14</Pages>
  <Words>2041</Words>
  <Characters>11639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cp:lastModifiedBy>Валентина</cp:lastModifiedBy>
  <cp:revision>1</cp:revision>
  <cp:lastPrinted>2019-05-16T06:22:00Z</cp:lastPrinted>
  <dcterms:created xsi:type="dcterms:W3CDTF">2025-10-29T06:43:00Z</dcterms:created>
  <dcterms:modified xsi:type="dcterms:W3CDTF">2025-10-29T06:55:00Z</dcterms:modified>
</cp:coreProperties>
</file>