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68" w:rsidRDefault="00111A68" w:rsidP="00C525EF">
      <w:pPr>
        <w:shd w:val="clear" w:color="auto" w:fill="FFFFFF"/>
        <w:spacing w:after="150" w:line="315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Праздник</w:t>
      </w:r>
      <w:r w:rsidRPr="00A02B5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23 февраля - День Защитников Отечества в подготовительной  группе</w:t>
      </w:r>
    </w:p>
    <w:p w:rsidR="00111A68" w:rsidRPr="00C525EF" w:rsidRDefault="00111A68" w:rsidP="00C525EF">
      <w:pPr>
        <w:shd w:val="clear" w:color="auto" w:fill="FFFFFF"/>
        <w:spacing w:after="150" w:line="315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A02B5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«Спешим поздравить Вас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, мужчины!</w:t>
      </w:r>
      <w:r w:rsidRPr="00A02B5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»</w:t>
      </w:r>
    </w:p>
    <w:p w:rsidR="00111A68" w:rsidRPr="00294A6F" w:rsidRDefault="00111A68" w:rsidP="00294A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 </w:t>
      </w:r>
      <w:r w:rsidRPr="00294A6F">
        <w:rPr>
          <w:rFonts w:ascii="Times New Roman" w:hAnsi="Times New Roman"/>
          <w:sz w:val="28"/>
          <w:szCs w:val="28"/>
        </w:rPr>
        <w:t>Расширять представление детей о Российской Армии.</w:t>
      </w:r>
    </w:p>
    <w:p w:rsidR="00111A68" w:rsidRPr="00294A6F" w:rsidRDefault="00111A68" w:rsidP="00294A6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294A6F">
        <w:rPr>
          <w:rFonts w:ascii="Times New Roman" w:hAnsi="Times New Roman"/>
          <w:b/>
          <w:sz w:val="28"/>
          <w:szCs w:val="28"/>
        </w:rPr>
        <w:t xml:space="preserve">адачи  праздника: </w:t>
      </w:r>
    </w:p>
    <w:p w:rsidR="00111A68" w:rsidRPr="00294A6F" w:rsidRDefault="00111A68" w:rsidP="00294A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94A6F">
        <w:rPr>
          <w:rFonts w:ascii="Times New Roman" w:hAnsi="Times New Roman"/>
          <w:sz w:val="28"/>
          <w:szCs w:val="28"/>
          <w:lang w:eastAsia="ru-RU"/>
        </w:rPr>
        <w:t>знакомить с традицией празднования Дня защитника Отечества;</w:t>
      </w:r>
    </w:p>
    <w:p w:rsidR="00111A68" w:rsidRPr="00294A6F" w:rsidRDefault="00111A68" w:rsidP="00294A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закреплять знания о военных;</w:t>
      </w:r>
    </w:p>
    <w:p w:rsidR="00111A68" w:rsidRPr="00294A6F" w:rsidRDefault="00111A68" w:rsidP="00294A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развивать волевые качества</w:t>
      </w:r>
      <w:r w:rsidRPr="00294A6F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стремление к победе и уверенности в своих силах;</w:t>
      </w:r>
    </w:p>
    <w:p w:rsidR="00111A68" w:rsidRPr="00294A6F" w:rsidRDefault="00111A68" w:rsidP="00294A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94A6F">
        <w:rPr>
          <w:rFonts w:ascii="Times New Roman" w:hAnsi="Times New Roman"/>
          <w:sz w:val="28"/>
          <w:szCs w:val="28"/>
          <w:lang w:eastAsia="ru-RU"/>
        </w:rPr>
        <w:t>воспитывать патриотические чувства.</w:t>
      </w:r>
    </w:p>
    <w:p w:rsidR="00111A68" w:rsidRPr="00294A6F" w:rsidRDefault="00111A68" w:rsidP="00294A6F">
      <w:pPr>
        <w:rPr>
          <w:rFonts w:ascii="Times New Roman" w:hAnsi="Times New Roman"/>
          <w:sz w:val="28"/>
          <w:szCs w:val="28"/>
        </w:rPr>
      </w:pPr>
      <w:r w:rsidRPr="00294A6F">
        <w:rPr>
          <w:rFonts w:ascii="Times New Roman" w:hAnsi="Times New Roman"/>
          <w:b/>
          <w:sz w:val="28"/>
          <w:szCs w:val="28"/>
        </w:rPr>
        <w:t xml:space="preserve">Материалы и оборудование: </w:t>
      </w:r>
      <w:r>
        <w:rPr>
          <w:rFonts w:ascii="Times New Roman" w:hAnsi="Times New Roman"/>
          <w:sz w:val="28"/>
          <w:szCs w:val="28"/>
        </w:rPr>
        <w:t>воздушные шары</w:t>
      </w:r>
      <w:r w:rsidRPr="00294A6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мелкие шары из сухого бассейна</w:t>
      </w:r>
      <w:r w:rsidRPr="00294A6F">
        <w:rPr>
          <w:rFonts w:ascii="Times New Roman" w:hAnsi="Times New Roman"/>
          <w:sz w:val="28"/>
          <w:szCs w:val="28"/>
        </w:rPr>
        <w:t xml:space="preserve"> канат, 6 кеглей, рули, малый мяч, корзины для метания, обруч</w:t>
      </w:r>
      <w:r>
        <w:rPr>
          <w:rFonts w:ascii="Times New Roman" w:hAnsi="Times New Roman"/>
          <w:sz w:val="28"/>
          <w:szCs w:val="28"/>
        </w:rPr>
        <w:t>и</w:t>
      </w:r>
      <w:r w:rsidRPr="00294A6F">
        <w:rPr>
          <w:rFonts w:ascii="Times New Roman" w:hAnsi="Times New Roman"/>
          <w:sz w:val="28"/>
          <w:szCs w:val="28"/>
        </w:rPr>
        <w:t>, ориентиры, призы, подарки.</w:t>
      </w:r>
    </w:p>
    <w:p w:rsidR="00111A68" w:rsidRPr="00294A6F" w:rsidRDefault="00111A68" w:rsidP="00294A6F">
      <w:pPr>
        <w:rPr>
          <w:rFonts w:ascii="Times New Roman" w:hAnsi="Times New Roman"/>
          <w:sz w:val="28"/>
          <w:szCs w:val="28"/>
        </w:rPr>
      </w:pP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Действующие лица: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1,ведущий 2, д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 ф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отокорреспондент – взрослый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111A68" w:rsidRPr="00294A6F" w:rsidRDefault="00111A68" w:rsidP="00294A6F">
      <w:pPr>
        <w:rPr>
          <w:rFonts w:ascii="Times New Roman" w:hAnsi="Times New Roman"/>
          <w:b/>
          <w:sz w:val="28"/>
          <w:szCs w:val="28"/>
        </w:rPr>
      </w:pPr>
      <w:r w:rsidRPr="00294A6F">
        <w:rPr>
          <w:rFonts w:ascii="Times New Roman" w:hAnsi="Times New Roman"/>
          <w:b/>
          <w:sz w:val="28"/>
          <w:szCs w:val="28"/>
        </w:rPr>
        <w:t>Ход праздника:</w:t>
      </w:r>
    </w:p>
    <w:p w:rsidR="00111A68" w:rsidRDefault="00111A68" w:rsidP="00B202C2">
      <w:pPr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294A6F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Зал празднично украшен. На стене фотографии пап, служивших в армии. Звучат фан</w:t>
      </w:r>
      <w:r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фары. Гости входят в зал, встают пр</w:t>
      </w:r>
      <w:r w:rsidRPr="00294A6F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иветствовать детей.</w:t>
      </w:r>
      <w:r w:rsidRPr="00294A6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</w:t>
      </w:r>
    </w:p>
    <w:p w:rsidR="00111A68" w:rsidRDefault="00111A68" w:rsidP="004541E0">
      <w:pP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111A68" w:rsidRDefault="00111A68" w:rsidP="003253D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>Сегодня мы собрались, чтобы поздравить всех мужчин с Днём защитника Отечества.</w:t>
      </w:r>
    </w:p>
    <w:p w:rsidR="00111A68" w:rsidRPr="003253DF" w:rsidRDefault="00111A68" w:rsidP="003253D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Сейчас мы посмотрим видеофрагмент о том, каким должен быть мужчина по мнению девочек в нашей группе.(Просмотр видеофрагмента)</w:t>
      </w:r>
    </w:p>
    <w:p w:rsidR="00111A68" w:rsidRPr="003253DF" w:rsidRDefault="00111A68" w:rsidP="003253D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>ащитники есть в каждой семье – это и дедушки, и старшие братья и конечно</w:t>
      </w:r>
    </w:p>
    <w:p w:rsidR="00111A68" w:rsidRPr="003253DF" w:rsidRDefault="00111A68" w:rsidP="003253D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же, любимые папы!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Желаем</w:t>
      </w: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вам</w:t>
      </w: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здоровья, успехов во всех делах и гордости за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своих детей, к</w:t>
      </w: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оторые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вас</w:t>
      </w:r>
      <w:r w:rsidRPr="003253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очень любят!</w:t>
      </w:r>
    </w:p>
    <w:p w:rsidR="00111A68" w:rsidRDefault="00111A68" w:rsidP="004541E0">
      <w:pPr>
        <w:rPr>
          <w:rFonts w:ascii="Times New Roman" w:hAnsi="Times New Roman"/>
          <w:sz w:val="28"/>
          <w:szCs w:val="28"/>
        </w:rPr>
      </w:pP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sz w:val="28"/>
          <w:szCs w:val="28"/>
        </w:rPr>
        <w:t>Под торжественную музыку «</w:t>
      </w:r>
      <w:r>
        <w:rPr>
          <w:rFonts w:ascii="Times New Roman" w:hAnsi="Times New Roman"/>
          <w:sz w:val="28"/>
          <w:szCs w:val="28"/>
        </w:rPr>
        <w:t>Марш танкистов</w:t>
      </w:r>
      <w:r w:rsidRPr="00294A6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6F">
        <w:rPr>
          <w:rFonts w:ascii="Times New Roman" w:hAnsi="Times New Roman"/>
          <w:sz w:val="28"/>
          <w:szCs w:val="28"/>
        </w:rPr>
        <w:t xml:space="preserve">(формат МР3, скачать </w:t>
      </w:r>
      <w:r w:rsidRPr="00294A6F">
        <w:rPr>
          <w:rFonts w:ascii="Times New Roman" w:hAnsi="Times New Roman"/>
          <w:sz w:val="28"/>
          <w:szCs w:val="28"/>
          <w:lang w:val="en-US"/>
        </w:rPr>
        <w:t>www</w:t>
      </w:r>
      <w:r w:rsidRPr="00294A6F">
        <w:rPr>
          <w:rFonts w:ascii="Times New Roman" w:hAnsi="Times New Roman"/>
          <w:sz w:val="28"/>
          <w:szCs w:val="28"/>
        </w:rPr>
        <w:t>.</w:t>
      </w:r>
      <w:r w:rsidRPr="00294A6F">
        <w:rPr>
          <w:rFonts w:ascii="Times New Roman" w:hAnsi="Times New Roman"/>
          <w:sz w:val="28"/>
          <w:szCs w:val="28"/>
          <w:lang w:val="en-US"/>
        </w:rPr>
        <w:t>muzofon</w:t>
      </w:r>
      <w:r w:rsidRPr="00294A6F">
        <w:rPr>
          <w:rFonts w:ascii="Times New Roman" w:hAnsi="Times New Roman"/>
          <w:sz w:val="28"/>
          <w:szCs w:val="28"/>
        </w:rPr>
        <w:t>.</w:t>
      </w:r>
      <w:r w:rsidRPr="00294A6F">
        <w:rPr>
          <w:rFonts w:ascii="Times New Roman" w:hAnsi="Times New Roman"/>
          <w:sz w:val="28"/>
          <w:szCs w:val="28"/>
          <w:lang w:val="en-US"/>
        </w:rPr>
        <w:t>com</w:t>
      </w:r>
      <w:r w:rsidRPr="00294A6F">
        <w:rPr>
          <w:rFonts w:ascii="Times New Roman" w:hAnsi="Times New Roman"/>
          <w:sz w:val="28"/>
          <w:szCs w:val="28"/>
        </w:rPr>
        <w:t>) входят в зал,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A6F">
        <w:rPr>
          <w:rFonts w:ascii="Times New Roman" w:hAnsi="Times New Roman"/>
          <w:sz w:val="28"/>
          <w:szCs w:val="28"/>
        </w:rPr>
        <w:t xml:space="preserve">делают перестроения и  </w:t>
      </w:r>
      <w:r>
        <w:rPr>
          <w:rFonts w:ascii="Times New Roman" w:hAnsi="Times New Roman"/>
          <w:sz w:val="28"/>
          <w:szCs w:val="28"/>
        </w:rPr>
        <w:t>встают на полукруг.</w:t>
      </w:r>
    </w:p>
    <w:p w:rsidR="00111A68" w:rsidRDefault="00111A68" w:rsidP="00B202C2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Идут защитники страны,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Дедушки, братишки и отцы,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Кричит им детвора с утра: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4541E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Все дети:« Ура!», « Ура!», « Ура!»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111A68" w:rsidRDefault="00111A68" w:rsidP="00B202C2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Ребёнок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Великий праздник нам февраль принёс,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Защитникам Отечества –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ура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Убережёт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от бури и от гроз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России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воин – доблестный солдат.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Ребёнок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Не всякий подвиг может совершить,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Тем более – в потоке мирных дней,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Но всякий должен Родине служить,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Болеть душой и сердцем лишь о ней.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3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Сегодня праздник всех отцов,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Всех сыновей, всех, кто готов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Свой дом и маму защитить,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Всех нас от бед отгородить.</w:t>
      </w:r>
    </w:p>
    <w:p w:rsidR="00111A68" w:rsidRDefault="00111A68" w:rsidP="00B202C2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Ребёнок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4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 не завидую отцу –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Ведь, я как он, и я спасу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Отчизну, если будет надо,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Ну а пока бы мармелада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От пирога отковырнуть…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снова в детский сад, и снова в путь,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Где мне подскажут, как мне быть,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папу с мамой защитить!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5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 солдата тренировка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Начинается с утра.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Конкурс для веселых, ловких!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Пап собрала детвора!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Рассаживаются на 2 стороны по командам.</w:t>
      </w:r>
      <w:r w:rsidRPr="00937D40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«Морские волки» (у стены), 2- «Пехотинцы» (у окна)</w:t>
      </w:r>
    </w:p>
    <w:p w:rsidR="00111A68" w:rsidRDefault="00111A68" w:rsidP="00937D40">
      <w:pPr>
        <w:pStyle w:val="ListParagraph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F7FD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2</w:t>
      </w:r>
      <w:r w:rsidRPr="006F7FD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r w:rsidRPr="006F7FD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нашем празднике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участвуют</w:t>
      </w:r>
      <w:r w:rsidRPr="006F7FD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2 команды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111A68" w:rsidRPr="006F7FD0" w:rsidRDefault="00111A68" w:rsidP="00937D40">
      <w:pPr>
        <w:pStyle w:val="ListParagraph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Приветствие команд, </w:t>
      </w:r>
    </w:p>
    <w:p w:rsidR="00111A68" w:rsidRPr="0041621B" w:rsidRDefault="00111A68" w:rsidP="00937D40">
      <w:pP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1621B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Приветствие команды «Морские волки»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Сегодня бой спортивный,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подвиг нас зовет!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Вперед морские волки, 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Вперед!</w:t>
      </w:r>
      <w:r w:rsidRPr="0041621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Вперед!</w:t>
      </w:r>
      <w:r w:rsidRPr="0041621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Вперед!</w:t>
      </w:r>
    </w:p>
    <w:p w:rsidR="00111A68" w:rsidRPr="0041621B" w:rsidRDefault="00111A68" w:rsidP="00937D40">
      <w:pP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41621B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Приветствие команды «Пехотинцы»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Пехотинцы-наш отряд!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Будет радовать ребят!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девиз у нас простой-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Победим в игре любой!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Также на нашем празднике присутсвуют</w:t>
      </w:r>
      <w:r w:rsidRPr="00863E2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жюри для оценки соревнований .</w:t>
      </w:r>
    </w:p>
    <w:p w:rsidR="00111A68" w:rsidRPr="00863E2C" w:rsidRDefault="00111A68" w:rsidP="00937D40">
      <w:pP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(Представление почетного жюри)</w:t>
      </w:r>
    </w:p>
    <w:p w:rsidR="00111A68" w:rsidRDefault="00111A68" w:rsidP="00937D40">
      <w:pP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Ведущий 2 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А теперь давайте проверим, кто из команд быстрее, готовы? 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</w:p>
    <w:p w:rsidR="00111A68" w:rsidRDefault="00111A68" w:rsidP="00937D40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63E2C">
        <w:rPr>
          <w:rFonts w:ascii="Times New Roman" w:hAnsi="Times New Roman"/>
          <w:b/>
          <w:color w:val="000000"/>
          <w:sz w:val="28"/>
          <w:szCs w:val="28"/>
          <w:lang w:eastAsia="ru-RU"/>
        </w:rPr>
        <w:t>Первое соревнование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</w:t>
      </w:r>
      <w:r w:rsidRPr="007334E2">
        <w:rPr>
          <w:rFonts w:ascii="Times New Roman" w:hAnsi="Times New Roman"/>
          <w:b/>
          <w:color w:val="000000"/>
          <w:sz w:val="28"/>
          <w:szCs w:val="28"/>
          <w:lang w:eastAsia="ru-RU"/>
        </w:rPr>
        <w:t>«Конкурс капитанов»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Капитаны с завязанными глазами собирают разбросанные заранее сняряды(цветные шары)остальные учатники команды помогают только словами(вправо,влево).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Жюри подводит итоги.</w:t>
      </w:r>
    </w:p>
    <w:p w:rsidR="00111A68" w:rsidRDefault="00111A68" w:rsidP="00937D40">
      <w:pPr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334E2">
        <w:rPr>
          <w:rFonts w:ascii="Times New Roman" w:hAnsi="Times New Roman"/>
          <w:b/>
          <w:color w:val="000000"/>
          <w:sz w:val="28"/>
          <w:szCs w:val="28"/>
          <w:lang w:eastAsia="ru-RU"/>
        </w:rPr>
        <w:t>Второе соревнование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«Переправа» </w:t>
      </w:r>
      <w:r w:rsidRPr="007334E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участвуют 2 команды</w:t>
      </w:r>
    </w:p>
    <w:p w:rsidR="00111A68" w:rsidRDefault="00111A68" w:rsidP="00937D40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E2787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Капитан в обруче (танке)переправляет на другую сторону зала по очереди каждого участника команды.</w:t>
      </w:r>
    </w:p>
    <w:p w:rsidR="00111A68" w:rsidRPr="00937D40" w:rsidRDefault="00111A68" w:rsidP="00937D4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Побеждает та команда, чей капитан первым переправит всех своих участников.</w:t>
      </w:r>
    </w:p>
    <w:p w:rsidR="00111A68" w:rsidRDefault="00111A68" w:rsidP="00937D40">
      <w:pPr>
        <w:pStyle w:val="ListParagraph"/>
        <w:ind w:left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7334E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Третье соревнование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7334E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–« Кто быстрее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?</w:t>
      </w:r>
      <w:r w:rsidRPr="007334E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111A68" w:rsidRDefault="00111A68" w:rsidP="00937D40">
      <w:pPr>
        <w:pStyle w:val="ListParagraph"/>
        <w:ind w:left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 команды из модулей собирают корабль и танк.</w:t>
      </w:r>
    </w:p>
    <w:p w:rsidR="00111A68" w:rsidRDefault="00111A68" w:rsidP="00937D40">
      <w:pPr>
        <w:pStyle w:val="ListParagraph"/>
        <w:ind w:left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Побеждает та команда,которая первая справится с заданием.</w:t>
      </w:r>
    </w:p>
    <w:p w:rsidR="00111A68" w:rsidRPr="00EB7A60" w:rsidRDefault="00111A68" w:rsidP="00937D40">
      <w:pPr>
        <w:pStyle w:val="ListParagraph"/>
        <w:ind w:left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B7A6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Ведущий 2 : Молодцы , ребята! Вы очень старались!</w:t>
      </w:r>
    </w:p>
    <w:p w:rsidR="00111A68" w:rsidRPr="00665A4F" w:rsidRDefault="00111A68" w:rsidP="00B202C2">
      <w:pP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Предварительный у</w:t>
      </w: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чет баллов жюри.</w:t>
      </w:r>
    </w:p>
    <w:p w:rsidR="00111A68" w:rsidRPr="00863E2C" w:rsidRDefault="00111A68" w:rsidP="00665A4F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937D4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2</w:t>
      </w:r>
      <w:r w:rsidRPr="00937D4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голубых прозрачных озёрах,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соленых океанских просторах-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всякой воде у российской земли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Военную службу несут корабли.</w:t>
      </w:r>
    </w:p>
    <w:p w:rsidR="00111A68" w:rsidRDefault="00111A68" w:rsidP="00B202C2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Ребёнок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Ты сильный и смелый,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самый большой,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Ругаешь по делу,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хвалишь – с душой!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Ребёнок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Ты друг самый лучший,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Всегда защитишь,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Где надо – научишь,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шалость простишь.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Для меня всегда герой –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Самый лучший папа мой!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Девочка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хотим сказать вам громко: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важен мир для всех ребят!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Поздравляют вас девчонки,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Наших будущих солдат.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Девочка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Хоть не носите мундира,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Но знаем мы, что в трудный час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Вы так же, как и все солдаты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Спасёте Родину и нас!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Девочки дарят мальчикам свои подарки. </w:t>
      </w:r>
    </w:p>
    <w:p w:rsidR="00111A68" w:rsidRPr="00AA3757" w:rsidRDefault="00111A68" w:rsidP="00B202C2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AA3757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Ведущий 2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 w:rsidRPr="00AA3757">
        <w:rPr>
          <w:rFonts w:ascii="Times New Roman" w:hAnsi="Times New Roman"/>
          <w:b/>
          <w:color w:val="000000"/>
          <w:sz w:val="28"/>
          <w:szCs w:val="28"/>
          <w:lang w:eastAsia="ru-RU"/>
        </w:rPr>
        <w:t>Теперь пришло время п</w:t>
      </w:r>
      <w:r w:rsidRPr="00AA375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ровести </w:t>
      </w:r>
      <w:r w:rsidRPr="00294A6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игры с папами</w:t>
      </w:r>
      <w:r w:rsidRPr="00AA3757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111A68" w:rsidRPr="00665A4F" w:rsidRDefault="00111A68" w:rsidP="00AA3757">
      <w:pPr>
        <w:pStyle w:val="ListParagraph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1 соревнование </w:t>
      </w: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«Перенеси снаряды»</w:t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(ребенок+папа)</w:t>
      </w:r>
    </w:p>
    <w:p w:rsidR="00111A68" w:rsidRDefault="00111A68" w:rsidP="00665A4F">
      <w:pPr>
        <w:pStyle w:val="ListParagraph"/>
        <w:ind w:left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Нужны 3обруча, 2 ведерка по 3 снаряда в каждом, по сигналу папы раскладывают мешочки, возвращают пустое ведро ребенку, тот собирает.</w:t>
      </w:r>
    </w:p>
    <w:p w:rsidR="00111A68" w:rsidRPr="00665A4F" w:rsidRDefault="00111A68" w:rsidP="00665A4F">
      <w:pP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Учет баллов от жюри.</w:t>
      </w:r>
    </w:p>
    <w:p w:rsidR="00111A68" w:rsidRDefault="00111A68" w:rsidP="00AA3757">
      <w:pPr>
        <w:pStyle w:val="ListParagraph"/>
        <w:ind w:left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2 соревнование </w:t>
      </w:r>
      <w:r w:rsidRPr="007E278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«Полоса препятствий»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111A68" w:rsidRDefault="00111A68" w:rsidP="00AA3757">
      <w:pPr>
        <w:pStyle w:val="ListParagraph"/>
        <w:ind w:left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Приглашаем несколько (3-4  для каждой команды) пап, которые становятся разными способами ,изображая препятствия для каждой команды. Ребята должны проползти внутри туннеля, стены, перелезть через «гору».</w:t>
      </w:r>
    </w:p>
    <w:p w:rsidR="00111A68" w:rsidRDefault="00111A68" w:rsidP="00AA3757">
      <w:pPr>
        <w:pStyle w:val="ListParagraph"/>
        <w:ind w:left="0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Побеждает команда, первая  выполнившая задание.</w:t>
      </w:r>
    </w:p>
    <w:p w:rsidR="00111A68" w:rsidRDefault="00111A68" w:rsidP="00665A4F">
      <w:pPr>
        <w:pStyle w:val="ListParagraph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Учет баллов от жюри.</w:t>
      </w:r>
    </w:p>
    <w:p w:rsidR="00111A68" w:rsidRPr="00AA3757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Ребята выходят на середину зала на стихи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1</w:t>
      </w: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Раз, два, три, четыре, пять -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Будем папу поздравлять,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День Защитника настал!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Пожеланий - просто шквал: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2</w:t>
      </w: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РАЗ- болезней век не знать,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Чтоб здоровьем щеголять.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3</w:t>
      </w: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ДВА - работы без тревог,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А на ТРИ - зарплаты в срок.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4</w:t>
      </w: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На ЧЕТЫРЕ - светлых дней,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Добрых, преданных друзей;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Никогда их не терять...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Уваженьем процветать!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5</w:t>
      </w:r>
      <w:r w:rsidRPr="003317EB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А на ПЯТЬ - любви большой,</w:t>
      </w:r>
    </w:p>
    <w:p w:rsidR="00111A68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С Днём Защитника, герой!!!</w:t>
      </w:r>
    </w:p>
    <w:p w:rsidR="00111A68" w:rsidRPr="003317EB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A68" w:rsidRDefault="00111A68" w:rsidP="003317EB">
      <w:pPr>
        <w:shd w:val="clear" w:color="auto" w:fill="FFFFFF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Исполняется песня «Защитники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Отечества</w:t>
      </w: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111A68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5 соревнование </w:t>
      </w:r>
      <w:r w:rsidRPr="00AA3757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AA3757">
        <w:rPr>
          <w:rFonts w:ascii="Times New Roman" w:hAnsi="Times New Roman"/>
          <w:b/>
          <w:color w:val="000000"/>
          <w:sz w:val="28"/>
          <w:szCs w:val="28"/>
          <w:lang w:eastAsia="ru-RU"/>
        </w:rPr>
        <w:t>Ловкие и смелые</w:t>
      </w:r>
      <w:r w:rsidRPr="003317EB">
        <w:rPr>
          <w:rFonts w:ascii="Times New Roman" w:hAnsi="Times New Roman"/>
          <w:color w:val="000000"/>
          <w:sz w:val="28"/>
          <w:szCs w:val="28"/>
          <w:lang w:eastAsia="ru-RU"/>
        </w:rPr>
        <w:t>» с папами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(перетягивание каната). По 3 ребенка и 3 папы с каждой из сторон каната.</w:t>
      </w:r>
    </w:p>
    <w:p w:rsidR="00111A68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6C5EE1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Завершающее соревнование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(6)</w:t>
      </w:r>
      <w:r w:rsidRPr="006C5EE1">
        <w:rPr>
          <w:rFonts w:ascii="Times New Roman" w:hAnsi="Times New Roman"/>
          <w:b/>
          <w:color w:val="000000"/>
          <w:sz w:val="28"/>
          <w:szCs w:val="28"/>
          <w:lang w:eastAsia="ru-RU"/>
        </w:rPr>
        <w:t>: «Бег парами»</w:t>
      </w:r>
    </w:p>
    <w:p w:rsidR="00111A68" w:rsidRPr="006C5EE1" w:rsidRDefault="00111A68" w:rsidP="003317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EE1">
        <w:rPr>
          <w:rFonts w:ascii="Times New Roman" w:hAnsi="Times New Roman"/>
          <w:color w:val="000000"/>
          <w:sz w:val="28"/>
          <w:szCs w:val="28"/>
          <w:lang w:eastAsia="ru-RU"/>
        </w:rPr>
        <w:t>Сейчас к своим детям подойдут их папы ,дети встают на ноги папам,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6C5EE1">
        <w:rPr>
          <w:rFonts w:ascii="Times New Roman" w:hAnsi="Times New Roman"/>
          <w:color w:val="000000"/>
          <w:sz w:val="28"/>
          <w:szCs w:val="28"/>
          <w:lang w:eastAsia="ru-RU"/>
        </w:rPr>
        <w:t>берут их за руки,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папа вместе со своим ребенком  бежит до  ориентира ,обегает его и возвращается обратно,предают эстафету следующей паре.</w:t>
      </w:r>
    </w:p>
    <w:p w:rsidR="00111A68" w:rsidRDefault="00111A68" w:rsidP="003317EB">
      <w:pPr>
        <w:pStyle w:val="ListParagraph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11A68" w:rsidRDefault="00111A68" w:rsidP="003317EB">
      <w:pPr>
        <w:pStyle w:val="ListParagraph"/>
        <w:ind w:left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Озвучивание результатов эстафет </w:t>
      </w:r>
      <w:r w:rsidRPr="00665A4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от жюри.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Итоговое слово жюри. Подведение итогов.</w:t>
      </w:r>
    </w:p>
    <w:p w:rsidR="00111A68" w:rsidRPr="00665A4F" w:rsidRDefault="00111A68" w:rsidP="00665A4F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65A4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665A4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Наш праздник подошел к концу,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все считают дети,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 мир отважному бойцу –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Нужней всего на свете!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665A4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Люблю тебя, моя Россия,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ясный свет твоих очей,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ум, за подвиги святые.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 голос звонкий, как ручей.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665A4F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Вот пролетел веселья час,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рады были видеть вас.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ждем теперь не раз в году,</w:t>
      </w:r>
      <w:r w:rsidRPr="00665A4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665A4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каждый праздник будьте тут!</w:t>
      </w:r>
    </w:p>
    <w:p w:rsidR="00111A68" w:rsidRDefault="00111A68" w:rsidP="00B202C2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72F5E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Ведущий 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 А ребята подготовили папам подарки!</w:t>
      </w:r>
    </w:p>
    <w:p w:rsidR="00111A68" w:rsidRDefault="00111A68" w:rsidP="00B202C2">
      <w:r>
        <w:rPr>
          <w:rFonts w:ascii="Times New Roman" w:hAnsi="Times New Roman"/>
          <w:color w:val="000000"/>
          <w:sz w:val="28"/>
          <w:szCs w:val="28"/>
          <w:lang w:eastAsia="ru-RU"/>
        </w:rPr>
        <w:t>Дети дарят подарки своим папам приготовленные своими руками.</w:t>
      </w:r>
      <w:r w:rsidRPr="00294A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од музыку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«Марш танкистов» команды</w:t>
      </w:r>
      <w:r w:rsidRPr="00294A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выходят </w:t>
      </w:r>
      <w:r w:rsidRPr="00CD6B1C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из зала. </w:t>
      </w:r>
    </w:p>
    <w:sectPr w:rsidR="00111A68" w:rsidSect="000B0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5B26"/>
    <w:multiLevelType w:val="hybridMultilevel"/>
    <w:tmpl w:val="FDD0D50E"/>
    <w:lvl w:ilvl="0" w:tplc="69706CDE">
      <w:start w:val="3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6535D79"/>
    <w:multiLevelType w:val="hybridMultilevel"/>
    <w:tmpl w:val="7B46BF9E"/>
    <w:lvl w:ilvl="0" w:tplc="C084137A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7CC13A6"/>
    <w:multiLevelType w:val="hybridMultilevel"/>
    <w:tmpl w:val="05EEEC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0352B1"/>
    <w:multiLevelType w:val="hybridMultilevel"/>
    <w:tmpl w:val="254C1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42E28D2"/>
    <w:multiLevelType w:val="hybridMultilevel"/>
    <w:tmpl w:val="2F8C648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3132659"/>
    <w:multiLevelType w:val="hybridMultilevel"/>
    <w:tmpl w:val="3A6C9D12"/>
    <w:lvl w:ilvl="0" w:tplc="76C0363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2C2"/>
    <w:rsid w:val="00042C8A"/>
    <w:rsid w:val="000B0BAF"/>
    <w:rsid w:val="00111A68"/>
    <w:rsid w:val="00117312"/>
    <w:rsid w:val="001225DF"/>
    <w:rsid w:val="00212DC8"/>
    <w:rsid w:val="00220B4F"/>
    <w:rsid w:val="002942D5"/>
    <w:rsid w:val="00294A6F"/>
    <w:rsid w:val="003068E6"/>
    <w:rsid w:val="003253DF"/>
    <w:rsid w:val="003317EB"/>
    <w:rsid w:val="003631E7"/>
    <w:rsid w:val="0041621B"/>
    <w:rsid w:val="00430E39"/>
    <w:rsid w:val="004541E0"/>
    <w:rsid w:val="004D5300"/>
    <w:rsid w:val="004D64E3"/>
    <w:rsid w:val="00561FFC"/>
    <w:rsid w:val="00576CE9"/>
    <w:rsid w:val="005E27DA"/>
    <w:rsid w:val="00665A4F"/>
    <w:rsid w:val="00681D28"/>
    <w:rsid w:val="006C5EE1"/>
    <w:rsid w:val="006F7FD0"/>
    <w:rsid w:val="0071723E"/>
    <w:rsid w:val="007334E2"/>
    <w:rsid w:val="007373DC"/>
    <w:rsid w:val="007E2787"/>
    <w:rsid w:val="00863E2C"/>
    <w:rsid w:val="00873895"/>
    <w:rsid w:val="00930A03"/>
    <w:rsid w:val="00937D40"/>
    <w:rsid w:val="00966080"/>
    <w:rsid w:val="00972F5E"/>
    <w:rsid w:val="00993EF3"/>
    <w:rsid w:val="00A02B5E"/>
    <w:rsid w:val="00AA3757"/>
    <w:rsid w:val="00AB60BA"/>
    <w:rsid w:val="00AE1021"/>
    <w:rsid w:val="00AF20FE"/>
    <w:rsid w:val="00B07A65"/>
    <w:rsid w:val="00B202C2"/>
    <w:rsid w:val="00C4184C"/>
    <w:rsid w:val="00C4310A"/>
    <w:rsid w:val="00C525EF"/>
    <w:rsid w:val="00C55E28"/>
    <w:rsid w:val="00CD6B1C"/>
    <w:rsid w:val="00D85CA6"/>
    <w:rsid w:val="00DE4024"/>
    <w:rsid w:val="00E62E92"/>
    <w:rsid w:val="00EB7A60"/>
    <w:rsid w:val="00EE1D65"/>
    <w:rsid w:val="00F10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BA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B202C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02C2"/>
    <w:rPr>
      <w:rFonts w:cs="Times New Roman"/>
    </w:rPr>
  </w:style>
  <w:style w:type="paragraph" w:styleId="ListParagraph">
    <w:name w:val="List Paragraph"/>
    <w:basedOn w:val="Normal"/>
    <w:uiPriority w:val="99"/>
    <w:qFormat/>
    <w:rsid w:val="00937D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59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54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907</Words>
  <Characters>5170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Концертная программа к 23 февраля - День Защитников Отечества в подготовительной  группе</dc:title>
  <dc:subject/>
  <dc:creator>Smart</dc:creator>
  <cp:keywords/>
  <dc:description/>
  <cp:lastModifiedBy>user</cp:lastModifiedBy>
  <cp:revision>3</cp:revision>
  <cp:lastPrinted>2020-01-15T19:54:00Z</cp:lastPrinted>
  <dcterms:created xsi:type="dcterms:W3CDTF">2025-08-06T18:53:00Z</dcterms:created>
  <dcterms:modified xsi:type="dcterms:W3CDTF">2025-08-06T18:58:00Z</dcterms:modified>
</cp:coreProperties>
</file>