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B57" w:rsidRPr="009C1D68" w:rsidRDefault="00F55B57" w:rsidP="009C1D68">
      <w:pPr>
        <w:spacing w:after="0" w:line="240" w:lineRule="auto"/>
        <w:jc w:val="center"/>
        <w:rPr>
          <w:rFonts w:ascii="Times New Roman" w:hAnsi="Times New Roman"/>
          <w:bCs/>
          <w:color w:val="FF0000"/>
          <w:sz w:val="40"/>
          <w:szCs w:val="40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Литературно-музыкальная инсценировка по повести </w:t>
      </w:r>
      <w:r>
        <w:rPr>
          <w:rFonts w:ascii="Times New Roman" w:hAnsi="Times New Roman"/>
          <w:bCs/>
          <w:color w:val="FF0000"/>
          <w:sz w:val="40"/>
          <w:szCs w:val="40"/>
          <w:lang w:eastAsia="ru-RU"/>
        </w:rPr>
        <w:t>Сусанны Михайловны Георгиевской «Галина мама».</w:t>
      </w:r>
    </w:p>
    <w:p w:rsidR="00F55B57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F55B57" w:rsidRPr="00897307" w:rsidRDefault="00F55B57" w:rsidP="009C1D6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  <w:r w:rsidRPr="00897307">
        <w:rPr>
          <w:rFonts w:ascii="Times New Roman" w:hAnsi="Times New Roman"/>
          <w:sz w:val="32"/>
          <w:szCs w:val="32"/>
          <w:lang w:eastAsia="ru-RU"/>
        </w:rPr>
        <w:t>Дети выстраиваются в шеренгу по одному лицом к зрителям</w:t>
      </w:r>
      <w:r>
        <w:rPr>
          <w:rFonts w:ascii="Times New Roman" w:hAnsi="Times New Roman"/>
          <w:sz w:val="32"/>
          <w:szCs w:val="32"/>
          <w:lang w:eastAsia="ru-RU"/>
        </w:rPr>
        <w:t>.</w:t>
      </w:r>
      <w:r w:rsidRPr="00897307">
        <w:rPr>
          <w:rFonts w:ascii="Times New Roman" w:hAnsi="Times New Roman"/>
          <w:sz w:val="32"/>
          <w:szCs w:val="32"/>
          <w:lang w:eastAsia="ru-RU"/>
        </w:rPr>
        <w:t xml:space="preserve"> </w:t>
      </w:r>
    </w:p>
    <w:p w:rsidR="00F55B57" w:rsidRDefault="00F55B57" w:rsidP="0089730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48"/>
          <w:szCs w:val="48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sz w:val="48"/>
          <w:szCs w:val="48"/>
          <w:lang w:eastAsia="ru-RU"/>
        </w:rPr>
        <w:pict>
          <v:group id="_x0000_s1026" editas="canvas" style="width:486pt;height:81pt;mso-position-horizontal-relative:char;mso-position-vertical-relative:line" coordorigin="2697,3199" coordsize="6861,114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697;top:3199;width:6861;height:1144" o:preferrelative="f">
              <v:fill o:detectmouseclick="t"/>
              <v:path o:extrusionok="t" o:connecttype="none"/>
              <o:lock v:ext="edit" text="t"/>
            </v:shape>
            <v:oval id="_x0000_s1028" style="position:absolute;left:3120;top:3707;width:424;height:381"/>
            <v:oval id="_x0000_s1029" style="position:absolute;left:3629;top:3707;width:422;height:380" fillcolor="fuchsia"/>
            <v:oval id="_x0000_s1030" style="position:absolute;left:4137;top:3707;width:423;height:380"/>
            <v:oval id="_x0000_s1031" style="position:absolute;left:4645;top:3707;width:424;height:380" fillcolor="fuchsia"/>
            <v:oval id="_x0000_s1032" style="position:absolute;left:5153;top:3707;width:424;height:380" fillcolor="black" strokecolor="#036"/>
            <v:oval id="_x0000_s1033" style="position:absolute;left:5662;top:3707;width:423;height:380" fillcolor="red"/>
            <v:oval id="_x0000_s1034" style="position:absolute;left:6678;top:3707;width:423;height:380" fillcolor="fuchsia"/>
            <v:oval id="_x0000_s1035" style="position:absolute;left:6170;top:3707;width:425;height:380"/>
            <v:oval id="_x0000_s1036" style="position:absolute;left:7186;top:3707;width:424;height:380"/>
            <w10:anchorlock/>
          </v:group>
        </w:pict>
      </w:r>
    </w:p>
    <w:p w:rsidR="00F55B57" w:rsidRPr="00897307" w:rsidRDefault="00F55B57" w:rsidP="0089730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  <w:r w:rsidRPr="00897307">
        <w:rPr>
          <w:rFonts w:ascii="Times New Roman" w:hAnsi="Times New Roman"/>
          <w:sz w:val="32"/>
          <w:szCs w:val="32"/>
          <w:lang w:eastAsia="ru-RU"/>
        </w:rPr>
        <w:t>Черный круг - Мама Гали</w:t>
      </w:r>
      <w:r>
        <w:rPr>
          <w:rFonts w:ascii="Times New Roman" w:hAnsi="Times New Roman"/>
          <w:sz w:val="32"/>
          <w:szCs w:val="32"/>
          <w:lang w:eastAsia="ru-RU"/>
        </w:rPr>
        <w:t>;</w:t>
      </w:r>
      <w:r w:rsidRPr="00897307">
        <w:rPr>
          <w:rFonts w:ascii="Times New Roman" w:hAnsi="Times New Roman"/>
          <w:sz w:val="32"/>
          <w:szCs w:val="32"/>
          <w:lang w:eastAsia="ru-RU"/>
        </w:rPr>
        <w:t xml:space="preserve"> </w:t>
      </w:r>
    </w:p>
    <w:p w:rsidR="00F55B57" w:rsidRPr="00897307" w:rsidRDefault="00F55B57" w:rsidP="0075119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  <w:r w:rsidRPr="00897307">
        <w:rPr>
          <w:rFonts w:ascii="Times New Roman" w:hAnsi="Times New Roman"/>
          <w:sz w:val="32"/>
          <w:szCs w:val="32"/>
          <w:lang w:eastAsia="ru-RU"/>
        </w:rPr>
        <w:t xml:space="preserve">Красный круг </w:t>
      </w:r>
      <w:r>
        <w:rPr>
          <w:rFonts w:ascii="Times New Roman" w:hAnsi="Times New Roman"/>
          <w:sz w:val="32"/>
          <w:szCs w:val="32"/>
          <w:lang w:eastAsia="ru-RU"/>
        </w:rPr>
        <w:t>–</w:t>
      </w:r>
      <w:r w:rsidRPr="00897307">
        <w:rPr>
          <w:rFonts w:ascii="Times New Roman" w:hAnsi="Times New Roman"/>
          <w:sz w:val="32"/>
          <w:szCs w:val="32"/>
          <w:lang w:eastAsia="ru-RU"/>
        </w:rPr>
        <w:t xml:space="preserve"> Галя</w:t>
      </w:r>
      <w:r>
        <w:rPr>
          <w:rFonts w:ascii="Times New Roman" w:hAnsi="Times New Roman"/>
          <w:sz w:val="32"/>
          <w:szCs w:val="32"/>
          <w:lang w:eastAsia="ru-RU"/>
        </w:rPr>
        <w:t>;</w:t>
      </w:r>
    </w:p>
    <w:p w:rsidR="00F55B57" w:rsidRPr="00897307" w:rsidRDefault="00F55B57" w:rsidP="0075119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Р</w:t>
      </w:r>
      <w:r w:rsidRPr="00897307">
        <w:rPr>
          <w:rFonts w:ascii="Times New Roman" w:hAnsi="Times New Roman"/>
          <w:sz w:val="32"/>
          <w:szCs w:val="32"/>
          <w:lang w:eastAsia="ru-RU"/>
        </w:rPr>
        <w:t xml:space="preserve">озовый круг </w:t>
      </w:r>
      <w:r>
        <w:rPr>
          <w:rFonts w:ascii="Times New Roman" w:hAnsi="Times New Roman"/>
          <w:sz w:val="32"/>
          <w:szCs w:val="32"/>
          <w:lang w:eastAsia="ru-RU"/>
        </w:rPr>
        <w:t>–</w:t>
      </w:r>
      <w:r w:rsidRPr="00897307">
        <w:rPr>
          <w:rFonts w:ascii="Times New Roman" w:hAnsi="Times New Roman"/>
          <w:sz w:val="32"/>
          <w:szCs w:val="32"/>
          <w:lang w:eastAsia="ru-RU"/>
        </w:rPr>
        <w:t xml:space="preserve"> девочки</w:t>
      </w:r>
      <w:r>
        <w:rPr>
          <w:rFonts w:ascii="Times New Roman" w:hAnsi="Times New Roman"/>
          <w:sz w:val="32"/>
          <w:szCs w:val="32"/>
          <w:lang w:eastAsia="ru-RU"/>
        </w:rPr>
        <w:t>;</w:t>
      </w:r>
    </w:p>
    <w:p w:rsidR="00F55B57" w:rsidRDefault="00F55B57" w:rsidP="0075119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  <w:r w:rsidRPr="00897307">
        <w:rPr>
          <w:rFonts w:ascii="Times New Roman" w:hAnsi="Times New Roman"/>
          <w:sz w:val="32"/>
          <w:szCs w:val="32"/>
          <w:lang w:eastAsia="ru-RU"/>
        </w:rPr>
        <w:t xml:space="preserve">Безцветный круг </w:t>
      </w:r>
      <w:r>
        <w:rPr>
          <w:rFonts w:ascii="Times New Roman" w:hAnsi="Times New Roman"/>
          <w:sz w:val="32"/>
          <w:szCs w:val="32"/>
          <w:lang w:eastAsia="ru-RU"/>
        </w:rPr>
        <w:t>–</w:t>
      </w:r>
      <w:r w:rsidRPr="00897307">
        <w:rPr>
          <w:rFonts w:ascii="Times New Roman" w:hAnsi="Times New Roman"/>
          <w:sz w:val="32"/>
          <w:szCs w:val="32"/>
          <w:lang w:eastAsia="ru-RU"/>
        </w:rPr>
        <w:t xml:space="preserve"> мальчики</w:t>
      </w:r>
      <w:r>
        <w:rPr>
          <w:rFonts w:ascii="Times New Roman" w:hAnsi="Times New Roman"/>
          <w:sz w:val="32"/>
          <w:szCs w:val="32"/>
          <w:lang w:eastAsia="ru-RU"/>
        </w:rPr>
        <w:t>.</w:t>
      </w:r>
    </w:p>
    <w:p w:rsidR="00F55B57" w:rsidRPr="00897307" w:rsidRDefault="00F55B57" w:rsidP="0075119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Один мальчик играет роль военного начальника.</w: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bCs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bCs/>
          <w:sz w:val="36"/>
          <w:szCs w:val="36"/>
          <w:lang w:eastAsia="ru-RU"/>
        </w:rPr>
        <w:t>Все вместе: «Всем мамам и детям Великой войны посвящается»!</w:t>
      </w:r>
    </w:p>
    <w:p w:rsidR="00F55B57" w:rsidRPr="00897307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eastAsia="ru-RU"/>
        </w:rPr>
      </w:pPr>
      <w:r w:rsidRPr="00897307">
        <w:rPr>
          <w:rFonts w:ascii="Times New Roman" w:hAnsi="Times New Roman"/>
          <w:sz w:val="32"/>
          <w:szCs w:val="32"/>
          <w:lang w:eastAsia="ru-RU"/>
        </w:rPr>
        <w:t>Далее поворачиваются в одну сторону в четверть-оборота, садятся на корточки и под звон колокола встают по одному, поворачиваясь при этом к зрителям. Звучит музыка (Минус песни «Рио-рита»), дети начинают медленно двигаться вперед к зрителям и выстраиваются в следующей позиции.</w:t>
      </w:r>
    </w:p>
    <w:p w:rsidR="00F55B57" w:rsidRPr="00F40650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48"/>
          <w:szCs w:val="48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sz w:val="48"/>
          <w:szCs w:val="48"/>
          <w:lang w:eastAsia="ru-RU"/>
        </w:rPr>
        <w:pict>
          <v:group id="_x0000_s1037" editas="canvas" style="width:486pt;height:81pt;mso-position-horizontal-relative:char;mso-position-vertical-relative:line" coordorigin="2697,3199" coordsize="6861,1144">
            <o:lock v:ext="edit" aspectratio="t"/>
            <v:shape id="_x0000_s1038" type="#_x0000_t75" style="position:absolute;left:2697;top:3199;width:6861;height:1144" o:preferrelative="f">
              <v:fill o:detectmouseclick="t"/>
              <v:path o:extrusionok="t" o:connecttype="none"/>
              <o:lock v:ext="edit" text="t"/>
            </v:shape>
            <v:oval id="_x0000_s1039" style="position:absolute;left:3120;top:3707;width:424;height:381"/>
            <v:oval id="_x0000_s1040" style="position:absolute;left:3629;top:3707;width:422;height:380" fillcolor="fuchsia"/>
            <v:oval id="_x0000_s1041" style="position:absolute;left:4137;top:3707;width:423;height:380"/>
            <v:oval id="_x0000_s1042" style="position:absolute;left:4645;top:3707;width:424;height:380" fillcolor="fuchsia"/>
            <v:oval id="_x0000_s1043" style="position:absolute;left:5111;top:3326;width:424;height:380" fillcolor="black" strokecolor="#036"/>
            <v:oval id="_x0000_s1044" style="position:absolute;left:5662;top:3707;width:423;height:380" fillcolor="red"/>
            <v:oval id="_x0000_s1045" style="position:absolute;left:6678;top:3707;width:423;height:380" fillcolor="fuchsia"/>
            <v:oval id="_x0000_s1046" style="position:absolute;left:6170;top:3707;width:425;height:380"/>
            <v:oval id="_x0000_s1047" style="position:absolute;left:7186;top:3707;width:424;height:380"/>
            <w10:anchorlock/>
          </v:group>
        </w:pic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1-й ребенок:</w: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Галина бабушка была ничего себе, хорошая, </w: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2-й ребенок:</w: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Но мама была ещё лучше. Она была молодая, весёлая и всё понимала!</w:t>
      </w:r>
    </w:p>
    <w:p w:rsidR="00F55B57" w:rsidRDefault="00F55B57" w:rsidP="00F40650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 xml:space="preserve">Хором: Всё! </w:t>
      </w:r>
    </w:p>
    <w:p w:rsidR="00F55B57" w:rsidRPr="00897307" w:rsidRDefault="00F55B57" w:rsidP="00F40650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897307">
        <w:rPr>
          <w:rFonts w:ascii="Times New Roman" w:hAnsi="Times New Roman"/>
          <w:bCs/>
          <w:sz w:val="32"/>
          <w:szCs w:val="32"/>
          <w:lang w:eastAsia="ru-RU"/>
        </w:rPr>
        <w:t>(Дети выстраиваются в новую позицию)</w:t>
      </w:r>
    </w:p>
    <w:p w:rsidR="00F55B57" w:rsidRPr="00280D8B" w:rsidRDefault="00F55B57" w:rsidP="00F40650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/>
          <w:sz w:val="48"/>
          <w:szCs w:val="48"/>
          <w:lang w:eastAsia="ru-RU"/>
        </w:rPr>
        <w:pict>
          <v:group id="_x0000_s1048" editas="canvas" style="width:486pt;height:81pt;mso-position-horizontal-relative:char;mso-position-vertical-relative:line" coordorigin="2697,3199" coordsize="6861,1144">
            <o:lock v:ext="edit" aspectratio="t"/>
            <v:shape id="_x0000_s1049" type="#_x0000_t75" style="position:absolute;left:2697;top:3199;width:6861;height:1144" o:preferrelative="f">
              <v:fill o:detectmouseclick="t"/>
              <v:path o:extrusionok="t" o:connecttype="none"/>
              <o:lock v:ext="edit" text="t"/>
            </v:shape>
            <v:oval id="_x0000_s1050" style="position:absolute;left:3120;top:3707;width:424;height:381"/>
            <v:oval id="_x0000_s1051" style="position:absolute;left:3586;top:3962;width:422;height:380" fillcolor="fuchsia"/>
            <v:oval id="_x0000_s1052" style="position:absolute;left:4137;top:3707;width:423;height:380"/>
            <v:oval id="_x0000_s1053" style="position:absolute;left:4730;top:3962;width:423;height:380" fillcolor="fuchsia"/>
            <v:oval id="_x0000_s1054" style="position:absolute;left:5111;top:3326;width:424;height:380" fillcolor="black" strokecolor="#036"/>
            <v:oval id="_x0000_s1055" style="position:absolute;left:5746;top:3962;width:423;height:380" fillcolor="red"/>
            <v:oval id="_x0000_s1056" style="position:absolute;left:6636;top:3962;width:423;height:380" fillcolor="fuchsia"/>
            <v:oval id="_x0000_s1057" style="position:absolute;left:6170;top:3707;width:425;height:380"/>
            <v:oval id="_x0000_s1058" style="position:absolute;left:7186;top:3707;width:424;height:380"/>
            <w10:anchorlock/>
          </v:group>
        </w:pic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3-й ребенок:</w: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Она так же, как Галя, любила бегать после дождя босиком, и смотреть картинки в старых журналах.</w:t>
      </w:r>
    </w:p>
    <w:p w:rsidR="00F55B57" w:rsidRPr="00B33AD2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 И танцевать!</w:t>
      </w:r>
    </w:p>
    <w:p w:rsidR="00F55B57" w:rsidRPr="004E693A" w:rsidRDefault="00F55B57" w:rsidP="00F4065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4E693A">
        <w:rPr>
          <w:rFonts w:ascii="Times New Roman" w:hAnsi="Times New Roman"/>
          <w:bCs/>
          <w:sz w:val="32"/>
          <w:szCs w:val="32"/>
          <w:lang w:eastAsia="ru-RU"/>
        </w:rPr>
        <w:t>(Музыка усиливается, мама крутит рядом стоящих девочек вокруг своих рук, остальные выполняют выпад правой ногой)</w:t>
      </w: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4E693A">
        <w:rPr>
          <w:rFonts w:ascii="Times New Roman" w:hAnsi="Times New Roman"/>
          <w:sz w:val="36"/>
          <w:szCs w:val="36"/>
          <w:lang w:eastAsia="ru-RU"/>
        </w:rPr>
        <w:t>4</w:t>
      </w:r>
      <w:r w:rsidRPr="00B33AD2">
        <w:rPr>
          <w:rFonts w:ascii="Times New Roman" w:hAnsi="Times New Roman"/>
          <w:sz w:val="36"/>
          <w:szCs w:val="36"/>
          <w:lang w:eastAsia="ru-RU"/>
        </w:rPr>
        <w:t>-й ребенок:</w:t>
      </w: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>А потом их эвакуировали.</w:t>
      </w:r>
    </w:p>
    <w:p w:rsidR="00F55B57" w:rsidRPr="00B33AD2" w:rsidRDefault="00F55B57" w:rsidP="00751198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u w:val="single"/>
          <w:lang w:eastAsia="ru-RU"/>
        </w:rPr>
        <w:t>Мальчики хором: «</w:t>
      </w:r>
      <w:r w:rsidRPr="00B33AD2">
        <w:rPr>
          <w:rFonts w:ascii="Times New Roman" w:hAnsi="Times New Roman"/>
          <w:b/>
          <w:sz w:val="36"/>
          <w:szCs w:val="36"/>
          <w:lang w:eastAsia="ru-RU"/>
        </w:rPr>
        <w:t xml:space="preserve">В Куйбышев»! </w:t>
      </w:r>
    </w:p>
    <w:p w:rsidR="00F55B57" w:rsidRPr="009C1D68" w:rsidRDefault="00F55B57" w:rsidP="004E693A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rFonts w:ascii="Times New Roman" w:hAnsi="Times New Roman"/>
          <w:bCs/>
          <w:sz w:val="32"/>
          <w:szCs w:val="32"/>
          <w:lang w:eastAsia="ru-RU"/>
        </w:rPr>
        <w:t>(</w:t>
      </w:r>
      <w:r w:rsidRPr="009C1D68">
        <w:rPr>
          <w:rFonts w:ascii="Times New Roman" w:hAnsi="Times New Roman"/>
          <w:bCs/>
          <w:sz w:val="32"/>
          <w:szCs w:val="32"/>
          <w:lang w:eastAsia="ru-RU"/>
        </w:rPr>
        <w:t>Запись: «Говорит Москва…» – слова Левитана, что началась война, дети поворачивают голову в одну сторону.</w:t>
      </w:r>
    </w:p>
    <w:p w:rsidR="00F55B57" w:rsidRPr="009C1D68" w:rsidRDefault="00F55B57" w:rsidP="004E693A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9C1D68">
        <w:rPr>
          <w:rFonts w:ascii="Times New Roman" w:hAnsi="Times New Roman"/>
          <w:bCs/>
          <w:sz w:val="32"/>
          <w:szCs w:val="32"/>
          <w:lang w:eastAsia="ru-RU"/>
        </w:rPr>
        <w:t>Запись: «Звук самолетов и бомбежки</w:t>
      </w:r>
      <w:bookmarkStart w:id="0" w:name="_GoBack"/>
      <w:bookmarkEnd w:id="0"/>
      <w:r w:rsidRPr="009C1D68">
        <w:rPr>
          <w:rFonts w:ascii="Times New Roman" w:hAnsi="Times New Roman"/>
          <w:bCs/>
          <w:sz w:val="32"/>
          <w:szCs w:val="32"/>
          <w:lang w:eastAsia="ru-RU"/>
        </w:rPr>
        <w:t>»</w:t>
      </w:r>
    </w:p>
    <w:p w:rsidR="00F55B57" w:rsidRPr="009C1D68" w:rsidRDefault="00F55B57" w:rsidP="004E693A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9C1D68">
        <w:rPr>
          <w:rFonts w:ascii="Times New Roman" w:hAnsi="Times New Roman"/>
          <w:bCs/>
          <w:sz w:val="32"/>
          <w:szCs w:val="32"/>
          <w:lang w:eastAsia="ru-RU"/>
        </w:rPr>
        <w:t>Перестроение детей: Дети зажимают уши, наклоняют головы, кричат, подбегают к маме, мама их обнимает</w:t>
      </w:r>
      <w:r>
        <w:rPr>
          <w:rFonts w:ascii="Times New Roman" w:hAnsi="Times New Roman"/>
          <w:bCs/>
          <w:sz w:val="32"/>
          <w:szCs w:val="32"/>
          <w:lang w:eastAsia="ru-RU"/>
        </w:rPr>
        <w:t>)</w:t>
      </w:r>
      <w:r w:rsidRPr="009C1D68">
        <w:rPr>
          <w:rFonts w:ascii="Times New Roman" w:hAnsi="Times New Roman"/>
          <w:bCs/>
          <w:sz w:val="32"/>
          <w:szCs w:val="32"/>
          <w:lang w:eastAsia="ru-RU"/>
        </w:rPr>
        <w:t>.</w:t>
      </w:r>
    </w:p>
    <w:p w:rsidR="00F55B57" w:rsidRDefault="00F55B57" w:rsidP="00B22268">
      <w:pPr>
        <w:spacing w:after="0" w:line="240" w:lineRule="auto"/>
        <w:ind w:firstLine="708"/>
        <w:jc w:val="both"/>
        <w:rPr>
          <w:rFonts w:ascii="Times New Roman" w:hAnsi="Times New Roman"/>
          <w:b/>
          <w:sz w:val="32"/>
          <w:szCs w:val="32"/>
          <w:lang w:eastAsia="ru-RU"/>
        </w:rPr>
      </w:pPr>
    </w:p>
    <w:p w:rsidR="00F55B57" w:rsidRDefault="00F55B57" w:rsidP="00B22268">
      <w:pPr>
        <w:spacing w:after="0" w:line="240" w:lineRule="auto"/>
        <w:ind w:firstLine="708"/>
        <w:jc w:val="both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/>
          <w:sz w:val="32"/>
          <w:szCs w:val="32"/>
          <w:lang w:eastAsia="ru-RU"/>
        </w:rPr>
        <w:pict>
          <v:group id="_x0000_s1059" editas="canvas" style="width:495pt;height:99pt;mso-position-horizontal-relative:char;mso-position-vertical-relative:line" coordorigin="2570,2945" coordsize="6988,1398">
            <o:lock v:ext="edit" aspectratio="t"/>
            <v:shape id="_x0000_s1060" type="#_x0000_t75" style="position:absolute;left:2570;top:2945;width:6988;height:1398" o:preferrelative="f">
              <v:fill o:detectmouseclick="t"/>
              <v:path o:extrusionok="t" o:connecttype="none"/>
              <o:lock v:ext="edit" text="t"/>
            </v:shape>
            <v:oval id="_x0000_s1061" style="position:absolute;left:4349;top:3199;width:424;height:381"/>
            <v:oval id="_x0000_s1062" style="position:absolute;left:4603;top:3580;width:422;height:380" fillcolor="fuchsia"/>
            <v:oval id="_x0000_s1063" style="position:absolute;left:4857;top:2945;width:423;height:380"/>
            <v:oval id="_x0000_s1064" style="position:absolute;left:4730;top:3326;width:423;height:380" fillcolor="fuchsia"/>
            <v:oval id="_x0000_s1065" style="position:absolute;left:5111;top:3326;width:424;height:380" fillcolor="black" strokecolor="#036"/>
            <v:oval id="_x0000_s1066" style="position:absolute;left:5492;top:3326;width:423;height:380" fillcolor="red"/>
            <v:oval id="_x0000_s1067" style="position:absolute;left:5492;top:3580;width:423;height:380" fillcolor="fuchsia"/>
            <v:oval id="_x0000_s1068" style="position:absolute;left:5365;top:2945;width:426;height:381"/>
            <v:oval id="_x0000_s1069" style="position:absolute;left:5873;top:3199;width:424;height:380"/>
            <w10:anchorlock/>
          </v:group>
        </w:pict>
      </w: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5-й ребенок:</w:t>
      </w:r>
    </w:p>
    <w:p w:rsidR="00F55B57" w:rsidRPr="00B33AD2" w:rsidRDefault="00F55B57" w:rsidP="00B22268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Целую неделю Галина мама работала. </w:t>
      </w: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6-й ребенок:</w:t>
      </w:r>
    </w:p>
    <w:p w:rsidR="00F55B57" w:rsidRPr="00B33AD2" w:rsidRDefault="00F55B57" w:rsidP="00AD5CB6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По воскресеньям Галя и мама ездили на пароходе на другой берег Волги.</w:t>
      </w:r>
    </w:p>
    <w:p w:rsidR="00F55B57" w:rsidRDefault="00F55B57" w:rsidP="00AD5CB6">
      <w:pPr>
        <w:spacing w:after="0" w:line="240" w:lineRule="auto"/>
        <w:jc w:val="both"/>
        <w:rPr>
          <w:rFonts w:ascii="Times New Roman" w:hAnsi="Times New Roman"/>
          <w:sz w:val="48"/>
          <w:szCs w:val="48"/>
          <w:lang w:eastAsia="ru-RU"/>
        </w:rPr>
      </w:pPr>
      <w:r>
        <w:rPr>
          <w:noProof/>
          <w:lang w:eastAsia="ru-RU"/>
        </w:rPr>
        <w:pict>
          <v:oval id="_x0000_s1070" style="position:absolute;left:0;text-align:left;margin-left:1in;margin-top:126pt;width:29.95pt;height:26.9pt;z-index:251652608"/>
        </w:pict>
      </w:r>
      <w:r>
        <w:rPr>
          <w:noProof/>
          <w:lang w:eastAsia="ru-RU"/>
        </w:rPr>
        <w:pict>
          <v:oval id="_x0000_s1071" style="position:absolute;left:0;text-align:left;margin-left:36pt;margin-top:126pt;width:30.05pt;height:27pt;z-index:251653632"/>
        </w:pict>
      </w:r>
      <w:r>
        <w:rPr>
          <w:noProof/>
          <w:lang w:eastAsia="ru-RU"/>
        </w:rPr>
        <w:pict>
          <v:oval id="_x0000_s1072" style="position:absolute;left:0;text-align:left;margin-left:3in;margin-top:127.2pt;width:29.9pt;height:26.9pt;z-index:251651584" fillcolor="fuchsia"/>
        </w:pict>
      </w:r>
      <w:r>
        <w:rPr>
          <w:noProof/>
          <w:lang w:eastAsia="ru-RU"/>
        </w:rPr>
        <w:pict>
          <v:oval id="_x0000_s1073" style="position:absolute;left:0;text-align:left;margin-left:324pt;margin-top:126pt;width:29.95pt;height:26.9pt;z-index:251649536" fillcolor="fuchsia"/>
        </w:pict>
      </w:r>
      <w:r>
        <w:rPr>
          <w:noProof/>
          <w:lang w:eastAsia="ru-RU"/>
        </w:rPr>
        <w:pict>
          <v:oval id="_x0000_s1074" style="position:absolute;left:0;text-align:left;margin-left:252pt;margin-top:127.2pt;width:30pt;height:26.9pt;z-index:251650560" fillcolor="fuchsia"/>
        </w:pict>
      </w:r>
      <w:r>
        <w:rPr>
          <w:noProof/>
          <w:lang w:eastAsia="ru-RU"/>
        </w:rPr>
        <w:pict>
          <v:oval id="_x0000_s1075" style="position:absolute;left:0;text-align:left;margin-left:4in;margin-top:126pt;width:29.95pt;height:26.9pt;z-index:251648512" fillcolor="red"/>
        </w:pict>
      </w:r>
      <w:r w:rsidRPr="00B33AD2">
        <w:rPr>
          <w:rFonts w:ascii="Times New Roman" w:hAnsi="Times New Roman"/>
          <w:sz w:val="32"/>
          <w:szCs w:val="32"/>
          <w:lang w:eastAsia="ru-RU"/>
        </w:rPr>
        <w:t>Перестроение детей</w:t>
      </w:r>
      <w:r>
        <w:rPr>
          <w:noProof/>
          <w:lang w:eastAsia="ru-RU"/>
        </w:rPr>
      </w:r>
      <w:r w:rsidRPr="004936B1">
        <w:rPr>
          <w:rFonts w:ascii="Times New Roman" w:hAnsi="Times New Roman"/>
          <w:sz w:val="48"/>
          <w:szCs w:val="48"/>
          <w:lang w:eastAsia="ru-RU"/>
        </w:rPr>
        <w:pict>
          <v:group id="_x0000_s1076" editas="canvas" style="width:495pt;height:108pt;mso-position-horizontal-relative:char;mso-position-vertical-relative:line" coordorigin="2570,3199" coordsize="6988,1525">
            <o:lock v:ext="edit" aspectratio="t"/>
            <v:shape id="_x0000_s1077" type="#_x0000_t75" style="position:absolute;left:2570;top:3199;width:6988;height:1525" o:preferrelative="f">
              <v:fill o:detectmouseclick="t"/>
              <v:path o:extrusionok="t" o:connecttype="none"/>
              <o:lock v:ext="edit" text="t"/>
            </v:shape>
            <v:oval id="_x0000_s1078" style="position:absolute;left:5111;top:3326;width:424;height:380" fillcolor="black" strokecolor="#036"/>
            <v:oval id="_x0000_s1079" style="position:absolute;left:3078;top:3707;width:425;height:380"/>
            <v:oval id="_x0000_s1080" style="position:absolute;left:3586;top:3707;width:425;height:380"/>
            <w10:anchorlock/>
          </v:group>
        </w:pict>
      </w: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sz w:val="48"/>
          <w:szCs w:val="48"/>
          <w:lang w:eastAsia="ru-RU"/>
        </w:rPr>
      </w:pP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sz w:val="48"/>
          <w:szCs w:val="48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Все девочки садят</w:t>
      </w:r>
      <w:r w:rsidRPr="00AD5CB6">
        <w:rPr>
          <w:rFonts w:ascii="Times New Roman" w:hAnsi="Times New Roman"/>
          <w:sz w:val="32"/>
          <w:szCs w:val="32"/>
          <w:lang w:eastAsia="ru-RU"/>
        </w:rPr>
        <w:t>ся на корточки и руками</w:t>
      </w:r>
      <w:r>
        <w:rPr>
          <w:rFonts w:ascii="Times New Roman" w:hAnsi="Times New Roman"/>
          <w:sz w:val="32"/>
          <w:szCs w:val="32"/>
          <w:lang w:eastAsia="ru-RU"/>
        </w:rPr>
        <w:t xml:space="preserve"> выполняют эмитацию, как будто </w:t>
      </w:r>
      <w:r w:rsidRPr="00AD5CB6">
        <w:rPr>
          <w:rFonts w:ascii="Times New Roman" w:hAnsi="Times New Roman"/>
          <w:sz w:val="32"/>
          <w:szCs w:val="32"/>
          <w:lang w:eastAsia="ru-RU"/>
        </w:rPr>
        <w:t xml:space="preserve"> трогают теплый песок</w:t>
      </w:r>
      <w:r>
        <w:rPr>
          <w:rFonts w:ascii="Times New Roman" w:hAnsi="Times New Roman"/>
          <w:sz w:val="48"/>
          <w:szCs w:val="48"/>
          <w:lang w:eastAsia="ru-RU"/>
        </w:rPr>
        <w:t>.</w:t>
      </w: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7-й ребенок:</w:t>
      </w:r>
    </w:p>
    <w:p w:rsidR="00F55B57" w:rsidRPr="00B33AD2" w:rsidRDefault="00F55B57" w:rsidP="0030605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Волга была большая. Плыли по ней плоты и лодки, шёл пароход, разгоняя длинные волны. </w:t>
      </w: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8-й ребенок:</w:t>
      </w:r>
    </w:p>
    <w:p w:rsidR="00F55B57" w:rsidRPr="00B33AD2" w:rsidRDefault="00F55B57" w:rsidP="0030605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А на берегу лежал волнистый мягкий песок. Там было так хорошо, как будто совсем нигде </w:t>
      </w:r>
    </w:p>
    <w:p w:rsidR="00F55B57" w:rsidRPr="00B33AD2" w:rsidRDefault="00F55B57" w:rsidP="00306057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Нет никакой войны!</w:t>
      </w: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72214D">
        <w:rPr>
          <w:rFonts w:ascii="Times New Roman" w:hAnsi="Times New Roman"/>
          <w:bCs/>
          <w:sz w:val="32"/>
          <w:szCs w:val="32"/>
          <w:lang w:eastAsia="ru-RU"/>
        </w:rPr>
        <w:t>Перестроение детей.</w:t>
      </w: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Cs/>
          <w:sz w:val="32"/>
          <w:szCs w:val="32"/>
          <w:lang w:eastAsia="ru-RU"/>
        </w:rPr>
        <w:pict>
          <v:group id="_x0000_s1081" editas="canvas" style="width:495pt;height:117pt;mso-position-horizontal-relative:char;mso-position-vertical-relative:line" coordorigin="2570,3199" coordsize="6988,1652">
            <o:lock v:ext="edit" aspectratio="t"/>
            <v:shape id="_x0000_s1082" type="#_x0000_t75" style="position:absolute;left:2570;top:3199;width:6988;height:1652" o:preferrelative="f">
              <v:fill o:detectmouseclick="t"/>
              <v:path o:extrusionok="t" o:connecttype="none"/>
              <o:lock v:ext="edit" text="t"/>
            </v:shape>
            <v:oval id="_x0000_s1083" style="position:absolute;left:3713;top:4216;width:425;height:380"/>
            <v:oval id="_x0000_s1084" style="position:absolute;left:6636;top:4343;width:422;height:380" fillcolor="fuchsia"/>
            <v:oval id="_x0000_s1085" style="position:absolute;left:3205;top:4216;width:423;height:379"/>
            <v:oval id="_x0000_s1086" style="position:absolute;left:7144;top:4343;width:423;height:380" fillcolor="fuchsia"/>
            <v:oval id="_x0000_s1087" style="position:absolute;left:5619;top:3707;width:424;height:380" fillcolor="black" strokecolor="#036"/>
            <v:oval id="_x0000_s1088" style="position:absolute;left:7652;top:4343;width:423;height:378" fillcolor="red"/>
            <v:oval id="_x0000_s1089" style="position:absolute;left:8160;top:4343;width:423;height:380" fillcolor="fuchsia"/>
            <v:oval id="_x0000_s1090" style="position:absolute;left:4222;top:4216;width:425;height:379"/>
            <v:oval id="_x0000_s1091" style="position:absolute;left:2697;top:4216;width:424;height:379"/>
            <w10:anchorlock/>
          </v:group>
        </w:pict>
      </w: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Pr="0072214D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9-й ребенок:</w:t>
      </w:r>
    </w:p>
    <w:p w:rsidR="00F55B57" w:rsidRPr="00B33AD2" w:rsidRDefault="00F55B57" w:rsidP="00306057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Один раз Галя с мамой увидели, как в сторону к вокзалу шли несколько  красноармейцев в полном снаряжении. </w:t>
      </w:r>
      <w:r w:rsidRPr="00B33AD2">
        <w:rPr>
          <w:rFonts w:ascii="Times New Roman" w:hAnsi="Times New Roman"/>
          <w:b/>
          <w:sz w:val="36"/>
          <w:szCs w:val="36"/>
          <w:lang w:eastAsia="ru-RU"/>
        </w:rPr>
        <w:t>Девочки хором: Должно быть, они уезжали на фронт.</w:t>
      </w: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/>
          <w:sz w:val="48"/>
          <w:szCs w:val="48"/>
          <w:lang w:eastAsia="ru-RU"/>
        </w:rPr>
        <w:pict>
          <v:group id="_x0000_s1092" editas="canvas" style="width:7in;height:2in;mso-position-horizontal-relative:char;mso-position-vertical-relative:line" coordorigin="2443,3199" coordsize="7115,2033">
            <o:lock v:ext="edit" aspectratio="t"/>
            <v:shape id="_x0000_s1093" type="#_x0000_t75" style="position:absolute;left:2443;top:3199;width:7115;height:2033" o:preferrelative="f">
              <v:fill o:detectmouseclick="t"/>
              <v:path o:extrusionok="t" o:connecttype="none"/>
              <o:lock v:ext="edit" text="t"/>
            </v:shape>
            <v:oval id="_x0000_s1094" style="position:absolute;left:5619;top:4216;width:425;height:379"/>
            <v:oval id="_x0000_s1095" style="position:absolute;left:6636;top:4343;width:422;height:380" fillcolor="fuchsia"/>
            <v:oval id="_x0000_s1096" style="position:absolute;left:5111;top:3834;width:423;height:379"/>
            <v:oval id="_x0000_s1097" style="position:absolute;left:7144;top:4343;width:423;height:380" fillcolor="fuchsia"/>
            <v:oval id="_x0000_s1098" style="position:absolute;left:5619;top:3707;width:424;height:380" fillcolor="black" strokecolor="#036"/>
            <v:oval id="_x0000_s1099" style="position:absolute;left:7652;top:4343;width:423;height:378" fillcolor="red"/>
            <v:oval id="_x0000_s1100" style="position:absolute;left:8160;top:4343;width:423;height:380" fillcolor="fuchsia"/>
            <v:oval id="_x0000_s1101" style="position:absolute;left:6128;top:3707;width:424;height:379"/>
            <v:oval id="_x0000_s1102" style="position:absolute;left:5492;top:3326;width:425;height:379"/>
            <w10:anchorlock/>
          </v:group>
        </w:pict>
      </w: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AD5CB6">
        <w:rPr>
          <w:rFonts w:ascii="Times New Roman" w:hAnsi="Times New Roman"/>
          <w:bCs/>
          <w:sz w:val="32"/>
          <w:szCs w:val="32"/>
          <w:lang w:eastAsia="ru-RU"/>
        </w:rPr>
        <w:t>(Мальчики идут строевой ходьбой вокруг мамы против часовой стрелки, далее к ним присоединяются девочки</w:t>
      </w:r>
      <w:r>
        <w:rPr>
          <w:rFonts w:ascii="Times New Roman" w:hAnsi="Times New Roman"/>
          <w:bCs/>
          <w:sz w:val="32"/>
          <w:szCs w:val="32"/>
          <w:lang w:eastAsia="ru-RU"/>
        </w:rPr>
        <w:t>)</w:t>
      </w: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Cs/>
          <w:sz w:val="32"/>
          <w:szCs w:val="32"/>
          <w:lang w:eastAsia="ru-RU"/>
        </w:rPr>
        <w:pict>
          <v:group id="_x0000_s1103" editas="canvas" style="width:7in;height:2in;mso-position-horizontal-relative:char;mso-position-vertical-relative:line" coordorigin="2443,3199" coordsize="7115,2033">
            <o:lock v:ext="edit" aspectratio="t"/>
            <v:shape id="_x0000_s1104" type="#_x0000_t75" style="position:absolute;left:2443;top:3199;width:7115;height:2033" o:preferrelative="f">
              <v:fill o:detectmouseclick="t"/>
              <v:path o:extrusionok="t" o:connecttype="none"/>
              <o:lock v:ext="edit" text="t"/>
            </v:shape>
            <v:oval id="_x0000_s1105" style="position:absolute;left:5492;top:4343;width:425;height:379"/>
            <v:oval id="_x0000_s1106" style="position:absolute;left:6128;top:3199;width:422;height:380" fillcolor="fuchsia"/>
            <v:oval id="_x0000_s1107" style="position:absolute;left:5111;top:4088;width:423;height:379"/>
            <v:oval id="_x0000_s1108" style="position:absolute;left:5492;top:3199;width:423;height:380" fillcolor="fuchsia"/>
            <v:oval id="_x0000_s1109" style="position:absolute;left:5746;top:3707;width:424;height:380" fillcolor="black" strokecolor="#036"/>
            <v:oval id="_x0000_s1110" style="position:absolute;left:6382;top:3580;width:420;height:378" fillcolor="red"/>
            <v:oval id="_x0000_s1111" style="position:absolute;left:6382;top:4088;width:423;height:380" fillcolor="fuchsia"/>
            <v:oval id="_x0000_s1112" style="position:absolute;left:6001;top:4343;width:421;height:379"/>
            <v:oval id="_x0000_s1113" style="position:absolute;left:5111;top:3580;width:425;height:379"/>
            <w10:anchorlock/>
          </v:group>
        </w:pict>
      </w:r>
    </w:p>
    <w:p w:rsidR="00F55B57" w:rsidRDefault="00F55B57" w:rsidP="00306057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Pr="00B33AD2" w:rsidRDefault="00F55B57" w:rsidP="0030605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1-й ребенок:</w:t>
      </w:r>
    </w:p>
    <w:p w:rsidR="00F55B57" w:rsidRPr="00B33AD2" w:rsidRDefault="00F55B57" w:rsidP="0030605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Галя, – «запись звуков </w:t>
      </w:r>
      <w:r w:rsidRPr="00B33AD2">
        <w:rPr>
          <w:rFonts w:ascii="Times New Roman" w:hAnsi="Times New Roman"/>
          <w:b/>
          <w:sz w:val="36"/>
          <w:szCs w:val="36"/>
          <w:lang w:eastAsia="ru-RU"/>
        </w:rPr>
        <w:t>марша»</w:t>
      </w:r>
      <w:r w:rsidRPr="00B33AD2">
        <w:rPr>
          <w:rFonts w:ascii="Times New Roman" w:hAnsi="Times New Roman"/>
          <w:sz w:val="36"/>
          <w:szCs w:val="36"/>
          <w:lang w:eastAsia="ru-RU"/>
        </w:rPr>
        <w:t xml:space="preserve">, – я не хотела тебе раньше говорить, </w:t>
      </w:r>
      <w:r w:rsidRPr="00B33AD2">
        <w:rPr>
          <w:rFonts w:ascii="Times New Roman" w:hAnsi="Times New Roman"/>
          <w:b/>
          <w:sz w:val="36"/>
          <w:szCs w:val="36"/>
          <w:lang w:eastAsia="ru-RU"/>
        </w:rPr>
        <w:t>-</w:t>
      </w:r>
      <w:r w:rsidRPr="00B33AD2">
        <w:rPr>
          <w:rFonts w:ascii="Times New Roman" w:hAnsi="Times New Roman"/>
          <w:sz w:val="36"/>
          <w:szCs w:val="36"/>
          <w:lang w:eastAsia="ru-RU"/>
        </w:rPr>
        <w:t xml:space="preserve">«запись </w:t>
      </w:r>
      <w:r w:rsidRPr="00B33AD2">
        <w:rPr>
          <w:rFonts w:ascii="Times New Roman" w:hAnsi="Times New Roman"/>
          <w:b/>
          <w:sz w:val="36"/>
          <w:szCs w:val="36"/>
          <w:lang w:eastAsia="ru-RU"/>
        </w:rPr>
        <w:t>марша»-</w:t>
      </w:r>
      <w:r w:rsidRPr="00B33AD2">
        <w:rPr>
          <w:rFonts w:ascii="Times New Roman" w:hAnsi="Times New Roman"/>
          <w:sz w:val="36"/>
          <w:szCs w:val="36"/>
          <w:lang w:eastAsia="ru-RU"/>
        </w:rPr>
        <w:t xml:space="preserve"> но, наверно, уже пора сказать: </w:t>
      </w:r>
      <w:r w:rsidRPr="00B33AD2">
        <w:rPr>
          <w:rFonts w:ascii="Times New Roman" w:hAnsi="Times New Roman"/>
          <w:b/>
          <w:sz w:val="36"/>
          <w:szCs w:val="36"/>
          <w:lang w:eastAsia="ru-RU"/>
        </w:rPr>
        <w:t xml:space="preserve">марш - </w:t>
      </w:r>
      <w:r w:rsidRPr="00B33AD2">
        <w:rPr>
          <w:rFonts w:ascii="Times New Roman" w:hAnsi="Times New Roman"/>
          <w:sz w:val="36"/>
          <w:szCs w:val="36"/>
          <w:lang w:eastAsia="ru-RU"/>
        </w:rPr>
        <w:t>я тоже скоро уйду на фронт.</w:t>
      </w:r>
    </w:p>
    <w:p w:rsidR="00F55B57" w:rsidRPr="00B33AD2" w:rsidRDefault="00F55B57" w:rsidP="0042001C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на фронт, на фронт. На фронт!</w:t>
      </w: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42001C">
        <w:rPr>
          <w:rFonts w:ascii="Times New Roman" w:hAnsi="Times New Roman"/>
          <w:sz w:val="48"/>
          <w:szCs w:val="48"/>
          <w:lang w:eastAsia="ru-RU"/>
        </w:rPr>
        <w:t xml:space="preserve"> </w:t>
      </w:r>
      <w:r w:rsidRPr="00AD5CB6">
        <w:rPr>
          <w:rFonts w:ascii="Times New Roman" w:hAnsi="Times New Roman"/>
          <w:sz w:val="32"/>
          <w:szCs w:val="32"/>
          <w:lang w:eastAsia="ru-RU"/>
        </w:rPr>
        <w:t>(</w:t>
      </w:r>
      <w:r>
        <w:rPr>
          <w:rFonts w:ascii="Times New Roman" w:hAnsi="Times New Roman"/>
          <w:sz w:val="32"/>
          <w:szCs w:val="32"/>
          <w:lang w:eastAsia="ru-RU"/>
        </w:rPr>
        <w:t>Звучит минус песни «</w:t>
      </w:r>
      <w:r w:rsidRPr="00AD5CB6">
        <w:rPr>
          <w:rFonts w:ascii="Times New Roman" w:hAnsi="Times New Roman"/>
          <w:bCs/>
          <w:sz w:val="32"/>
          <w:szCs w:val="32"/>
          <w:lang w:eastAsia="ru-RU"/>
        </w:rPr>
        <w:t>Марш славянки</w:t>
      </w:r>
      <w:r>
        <w:rPr>
          <w:rFonts w:ascii="Times New Roman" w:hAnsi="Times New Roman"/>
          <w:bCs/>
          <w:sz w:val="32"/>
          <w:szCs w:val="32"/>
          <w:lang w:eastAsia="ru-RU"/>
        </w:rPr>
        <w:t>»</w:t>
      </w:r>
      <w:r w:rsidRPr="00AD5CB6">
        <w:rPr>
          <w:rFonts w:ascii="Times New Roman" w:hAnsi="Times New Roman"/>
          <w:bCs/>
          <w:sz w:val="32"/>
          <w:szCs w:val="32"/>
          <w:lang w:eastAsia="ru-RU"/>
        </w:rPr>
        <w:t xml:space="preserve"> – дети маршируют по кругу: мальчики по часовой стрелке, девочки против часовой стрелки</w:t>
      </w:r>
      <w:r>
        <w:rPr>
          <w:rFonts w:ascii="Times New Roman" w:hAnsi="Times New Roman"/>
          <w:bCs/>
          <w:sz w:val="32"/>
          <w:szCs w:val="32"/>
          <w:lang w:eastAsia="ru-RU"/>
        </w:rPr>
        <w:t xml:space="preserve"> и выстраиваются в следующей позиции).</w:t>
      </w: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Cs/>
          <w:sz w:val="32"/>
          <w:szCs w:val="32"/>
          <w:lang w:eastAsia="ru-RU"/>
        </w:rPr>
        <w:pict>
          <v:group id="_x0000_s1114" editas="canvas" style="width:7in;height:2in;mso-position-horizontal-relative:char;mso-position-vertical-relative:line" coordorigin="2443,3199" coordsize="7115,2033">
            <o:lock v:ext="edit" aspectratio="t"/>
            <v:shape id="_x0000_s1115" type="#_x0000_t75" style="position:absolute;left:2443;top:3199;width:7115;height:2033" o:preferrelative="f">
              <v:fill o:detectmouseclick="t"/>
              <v:path o:extrusionok="t" o:connecttype="none"/>
              <o:lock v:ext="edit" text="t"/>
            </v:shape>
            <v:oval id="_x0000_s1116" style="position:absolute;left:6509;top:3326;width:425;height:379"/>
            <v:oval id="_x0000_s1117" style="position:absolute;left:7144;top:3961;width:422;height:381" fillcolor="fuchsia"/>
            <v:oval id="_x0000_s1118" style="position:absolute;left:4476;top:3326;width:423;height:378"/>
            <v:oval id="_x0000_s1119" style="position:absolute;left:7144;top:4470;width:423;height:378" fillcolor="fuchsia"/>
            <v:oval id="_x0000_s1120" style="position:absolute;left:5492;top:3326;width:424;height:380" fillcolor="black" strokecolor="#036"/>
            <v:oval id="_x0000_s1121" style="position:absolute;left:5492;top:4216;width:423;height:377" fillcolor="red"/>
            <v:oval id="_x0000_s1122" style="position:absolute;left:3968;top:4343;width:423;height:379" fillcolor="fuchsia"/>
            <v:oval id="_x0000_s1123" style="position:absolute;left:6001;top:3326;width:423;height:379"/>
            <v:oval id="_x0000_s1124" style="position:absolute;left:4984;top:3326;width:425;height:379"/>
            <w10:anchorlock/>
          </v:group>
        </w:pict>
      </w: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Default="00F55B57" w:rsidP="0042001C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2-й ребенок:</w:t>
      </w:r>
    </w:p>
    <w:p w:rsidR="00F55B57" w:rsidRPr="00B33AD2" w:rsidRDefault="00F55B57" w:rsidP="0042001C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Галя ещё долго стояли на перроне и смотрели на красный убегающий огонёк поезда. И тут только Галя поняла, что мама уехала.</w:t>
      </w:r>
    </w:p>
    <w:p w:rsidR="00F55B57" w:rsidRPr="00B33AD2" w:rsidRDefault="00F55B57" w:rsidP="00B33AD2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Совсем уехала. Без неё.</w:t>
      </w:r>
    </w:p>
    <w:p w:rsidR="00F55B57" w:rsidRDefault="00F55B57" w:rsidP="0042001C">
      <w:pPr>
        <w:spacing w:after="0" w:line="240" w:lineRule="auto"/>
        <w:ind w:firstLine="708"/>
        <w:jc w:val="both"/>
        <w:rPr>
          <w:rFonts w:ascii="Times New Roman" w:hAnsi="Times New Roman"/>
          <w:b/>
          <w:sz w:val="48"/>
          <w:szCs w:val="48"/>
          <w:lang w:eastAsia="ru-RU"/>
        </w:rPr>
      </w:pPr>
    </w:p>
    <w:p w:rsidR="00F55B57" w:rsidRDefault="00F55B57" w:rsidP="0042001C">
      <w:pPr>
        <w:spacing w:after="0" w:line="240" w:lineRule="auto"/>
        <w:ind w:firstLine="708"/>
        <w:jc w:val="both"/>
        <w:rPr>
          <w:rFonts w:ascii="Times New Roman" w:hAnsi="Times New Roman"/>
          <w:b/>
          <w:sz w:val="48"/>
          <w:szCs w:val="48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/>
          <w:sz w:val="48"/>
          <w:szCs w:val="48"/>
          <w:lang w:eastAsia="ru-RU"/>
        </w:rPr>
        <w:pict>
          <v:group id="_x0000_s1125" editas="canvas" style="width:7in;height:2in;mso-position-horizontal-relative:char;mso-position-vertical-relative:line" coordorigin="2443,3199" coordsize="7115,2033">
            <o:lock v:ext="edit" aspectratio="t"/>
            <v:shape id="_x0000_s1126" type="#_x0000_t75" style="position:absolute;left:2443;top:3199;width:7115;height:2033" o:preferrelative="f">
              <v:fill o:detectmouseclick="t"/>
              <v:path o:extrusionok="t" o:connecttype="none"/>
              <o:lock v:ext="edit" text="t"/>
            </v:shape>
            <v:oval id="_x0000_s1127" style="position:absolute;left:6509;top:3326;width:425;height:379"/>
            <v:oval id="_x0000_s1128" style="position:absolute;left:7144;top:3961;width:422;height:381" fillcolor="fuchsia"/>
            <v:oval id="_x0000_s1129" style="position:absolute;left:4476;top:3326;width:423;height:378"/>
            <v:oval id="_x0000_s1130" style="position:absolute;left:7144;top:4470;width:423;height:378" fillcolor="fuchsia"/>
            <v:oval id="_x0000_s1131" style="position:absolute;left:5492;top:3326;width:424;height:380" fillcolor="black" strokecolor="#036"/>
            <v:oval id="_x0000_s1132" style="position:absolute;left:4095;top:4470;width:421;height:377" fillcolor="red"/>
            <v:oval id="_x0000_s1133" style="position:absolute;left:4095;top:3961;width:423;height:379" fillcolor="fuchsia"/>
            <v:oval id="_x0000_s1134" style="position:absolute;left:6001;top:3326;width:423;height:379"/>
            <v:oval id="_x0000_s1135" style="position:absolute;left:4984;top:3326;width:425;height:379"/>
            <w10:anchorlock/>
          </v:group>
        </w:pict>
      </w:r>
    </w:p>
    <w:p w:rsidR="00F55B57" w:rsidRDefault="00F55B57" w:rsidP="0042001C">
      <w:pPr>
        <w:spacing w:after="0" w:line="240" w:lineRule="auto"/>
        <w:ind w:firstLine="708"/>
        <w:jc w:val="both"/>
        <w:rPr>
          <w:rFonts w:ascii="Times New Roman" w:hAnsi="Times New Roman"/>
          <w:b/>
          <w:sz w:val="48"/>
          <w:szCs w:val="48"/>
          <w:lang w:eastAsia="ru-RU"/>
        </w:rPr>
      </w:pPr>
    </w:p>
    <w:p w:rsidR="00F55B57" w:rsidRPr="00280D8B" w:rsidRDefault="00F55B57" w:rsidP="0042001C">
      <w:pPr>
        <w:spacing w:after="0" w:line="240" w:lineRule="auto"/>
        <w:ind w:firstLine="708"/>
        <w:jc w:val="both"/>
        <w:rPr>
          <w:rFonts w:ascii="Times New Roman" w:hAnsi="Times New Roman"/>
          <w:b/>
          <w:sz w:val="48"/>
          <w:szCs w:val="48"/>
          <w:lang w:eastAsia="ru-RU"/>
        </w:rPr>
      </w:pP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48"/>
          <w:szCs w:val="48"/>
          <w:lang w:eastAsia="ru-RU"/>
        </w:rPr>
        <w:t xml:space="preserve"> </w:t>
      </w:r>
      <w:r w:rsidRPr="00B33AD2">
        <w:rPr>
          <w:rFonts w:ascii="Times New Roman" w:hAnsi="Times New Roman"/>
          <w:sz w:val="36"/>
          <w:szCs w:val="36"/>
          <w:lang w:eastAsia="ru-RU"/>
        </w:rPr>
        <w:t>3-й ребенок:</w:t>
      </w:r>
    </w:p>
    <w:p w:rsidR="00F55B57" w:rsidRPr="00B33AD2" w:rsidRDefault="00F55B57" w:rsidP="0042001C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Есть на свете суровый, холодный край, называемый Дальним Севером. </w:t>
      </w: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 4-й ребенок:</w:t>
      </w:r>
    </w:p>
    <w:p w:rsidR="00F55B57" w:rsidRPr="00B33AD2" w:rsidRDefault="00F55B57" w:rsidP="005D473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Там нет ни лесов, ни полей – есть одна только тундра, вся затянутая ледяной коркой. Там стоял во время войны наш Северный флот.</w:t>
      </w: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 5-й ребенок:</w:t>
      </w:r>
    </w:p>
    <w:p w:rsidR="00F55B57" w:rsidRPr="00B33AD2" w:rsidRDefault="00F55B57" w:rsidP="005D4737">
      <w:pPr>
        <w:spacing w:after="0" w:line="240" w:lineRule="auto"/>
        <w:jc w:val="both"/>
        <w:rPr>
          <w:rFonts w:ascii="Times New Roman" w:hAnsi="Times New Roman"/>
          <w:b/>
          <w:i/>
          <w:iCs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Галина мама получила приказ быть связисткой при штабе этого флота. </w:t>
      </w: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 6-й ребенок:</w:t>
      </w:r>
    </w:p>
    <w:p w:rsidR="00F55B57" w:rsidRPr="00B33AD2" w:rsidRDefault="00F55B57" w:rsidP="005D473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Однажды Галина мама поехала верхом на лошади отвозить важный пакет.</w:t>
      </w: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7-й ребенок:</w:t>
      </w:r>
    </w:p>
    <w:p w:rsidR="00F55B57" w:rsidRPr="00B33AD2" w:rsidRDefault="00F55B57" w:rsidP="0072214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Вокруг неё было огромное белое поле, пустое и ровное..</w:t>
      </w: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8-й ребенок:</w:t>
      </w:r>
    </w:p>
    <w:p w:rsidR="00F55B57" w:rsidRPr="00B33AD2" w:rsidRDefault="00F55B57" w:rsidP="0072214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Нигде не росло ни деревца, ни кустарника.</w:t>
      </w: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 9-й ребенок:</w:t>
      </w:r>
    </w:p>
    <w:p w:rsidR="00F55B57" w:rsidRPr="00B33AD2" w:rsidRDefault="00F55B57" w:rsidP="0072214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Снег и камень лежали на белой равнине. </w:t>
      </w:r>
    </w:p>
    <w:p w:rsidR="00F55B57" w:rsidRPr="00B33AD2" w:rsidRDefault="00F55B57" w:rsidP="0072214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1-й ребенок:</w:t>
      </w:r>
    </w:p>
    <w:p w:rsidR="00F55B57" w:rsidRPr="00B33AD2" w:rsidRDefault="00F55B57" w:rsidP="0072214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Высокое, синее, поднималось над этим полем небо.</w:t>
      </w:r>
    </w:p>
    <w:p w:rsidR="00F55B57" w:rsidRPr="00B33AD2" w:rsidRDefault="00F55B57" w:rsidP="00AA5EA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2-й ребенок:</w:t>
      </w:r>
    </w:p>
    <w:p w:rsidR="00F55B57" w:rsidRDefault="00F55B57" w:rsidP="00B33AD2">
      <w:pPr>
        <w:spacing w:after="0" w:line="240" w:lineRule="auto"/>
        <w:jc w:val="both"/>
        <w:rPr>
          <w:rFonts w:ascii="Times New Roman" w:hAnsi="Times New Roman"/>
          <w:sz w:val="48"/>
          <w:szCs w:val="48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От синевы щемило в глазах и в сердце – так чист, так спокоен был небесный купол.</w:t>
      </w:r>
      <w:r w:rsidRPr="0042001C">
        <w:rPr>
          <w:rFonts w:ascii="Times New Roman" w:hAnsi="Times New Roman"/>
          <w:sz w:val="48"/>
          <w:szCs w:val="48"/>
          <w:lang w:eastAsia="ru-RU"/>
        </w:rPr>
        <w:t xml:space="preserve"> </w:t>
      </w:r>
    </w:p>
    <w:p w:rsidR="00F55B57" w:rsidRPr="00B33AD2" w:rsidRDefault="00F55B57" w:rsidP="00B33AD2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rFonts w:ascii="Times New Roman" w:hAnsi="Times New Roman"/>
          <w:sz w:val="48"/>
          <w:szCs w:val="48"/>
          <w:lang w:eastAsia="ru-RU"/>
        </w:rPr>
        <w:t>(</w:t>
      </w:r>
      <w:r w:rsidRPr="00AA5EA9">
        <w:rPr>
          <w:rFonts w:ascii="Times New Roman" w:hAnsi="Times New Roman"/>
          <w:sz w:val="32"/>
          <w:szCs w:val="32"/>
          <w:lang w:eastAsia="ru-RU"/>
        </w:rPr>
        <w:t xml:space="preserve">Запись звуков взрыва. Все дети при этом поворачиваются спиной к зрителям и садятся на корточки. Звучит  </w:t>
      </w:r>
      <w:r>
        <w:rPr>
          <w:rFonts w:ascii="Times New Roman" w:hAnsi="Times New Roman"/>
          <w:sz w:val="32"/>
          <w:szCs w:val="32"/>
          <w:lang w:eastAsia="ru-RU"/>
        </w:rPr>
        <w:t xml:space="preserve">песня </w:t>
      </w:r>
      <w:r w:rsidRPr="005D4737">
        <w:rPr>
          <w:rFonts w:ascii="Times New Roman" w:hAnsi="Times New Roman"/>
          <w:b/>
          <w:sz w:val="48"/>
          <w:szCs w:val="48"/>
          <w:lang w:eastAsia="ru-RU"/>
        </w:rPr>
        <w:t xml:space="preserve"> </w:t>
      </w:r>
      <w:r w:rsidRPr="009C1D68">
        <w:rPr>
          <w:rFonts w:ascii="Times New Roman" w:hAnsi="Times New Roman"/>
          <w:b/>
          <w:sz w:val="32"/>
          <w:szCs w:val="32"/>
          <w:lang w:eastAsia="ru-RU"/>
        </w:rPr>
        <w:t>«Нам нужна одна победа»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- </w:t>
      </w:r>
      <w:r w:rsidRPr="00B33AD2">
        <w:rPr>
          <w:rFonts w:ascii="Times New Roman" w:hAnsi="Times New Roman"/>
          <w:bCs/>
          <w:sz w:val="32"/>
          <w:szCs w:val="32"/>
          <w:lang w:eastAsia="ru-RU"/>
        </w:rPr>
        <w:t>артисты встают поочередно по-одному, при этом поворачивается лицом к зрителю</w:t>
      </w:r>
      <w:r>
        <w:rPr>
          <w:rFonts w:ascii="Times New Roman" w:hAnsi="Times New Roman"/>
          <w:bCs/>
          <w:sz w:val="32"/>
          <w:szCs w:val="32"/>
          <w:lang w:eastAsia="ru-RU"/>
        </w:rPr>
        <w:t>)</w:t>
      </w:r>
      <w:r w:rsidRPr="00B33AD2">
        <w:rPr>
          <w:rFonts w:ascii="Times New Roman" w:hAnsi="Times New Roman"/>
          <w:bCs/>
          <w:sz w:val="32"/>
          <w:szCs w:val="32"/>
          <w:lang w:eastAsia="ru-RU"/>
        </w:rPr>
        <w:t>.</w:t>
      </w:r>
    </w:p>
    <w:p w:rsidR="00F55B57" w:rsidRPr="00B33AD2" w:rsidRDefault="00F55B57" w:rsidP="00AA5EA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3-й ребенок:</w:t>
      </w:r>
    </w:p>
    <w:p w:rsidR="00F55B57" w:rsidRPr="00B33AD2" w:rsidRDefault="00F55B57" w:rsidP="00AA5EA9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Когда мама очнулась и увидела, что лежит на взрытом снегу, рядом со своей убитой лошадкой.</w:t>
      </w:r>
    </w:p>
    <w:p w:rsidR="00F55B57" w:rsidRPr="00B33AD2" w:rsidRDefault="00F55B57" w:rsidP="00AA5EA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4-й ребенок:</w:t>
      </w:r>
    </w:p>
    <w:p w:rsidR="00F55B57" w:rsidRPr="00B33AD2" w:rsidRDefault="00F55B57" w:rsidP="00AA5EA9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Рукав её куртки совсем взмок от крови. Её тошнило. </w:t>
      </w:r>
    </w:p>
    <w:p w:rsidR="00F55B57" w:rsidRPr="00B33AD2" w:rsidRDefault="00F55B57" w:rsidP="00AA5EA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5-й ребенок:</w:t>
      </w:r>
    </w:p>
    <w:p w:rsidR="00F55B57" w:rsidRPr="00B33AD2" w:rsidRDefault="00F55B57" w:rsidP="00AA5EA9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Но она потихоньку поднялась и пошла. </w:t>
      </w:r>
    </w:p>
    <w:p w:rsidR="00F55B57" w:rsidRPr="00B33AD2" w:rsidRDefault="00F55B57" w:rsidP="00280D8B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 «Вперед»! – 3 раза</w:t>
      </w:r>
    </w:p>
    <w:p w:rsidR="00F55B57" w:rsidRPr="00B33AD2" w:rsidRDefault="00F55B57" w:rsidP="00AA5EA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6-й ребенок:</w:t>
      </w:r>
    </w:p>
    <w:p w:rsidR="00F55B57" w:rsidRPr="00B33AD2" w:rsidRDefault="00F55B57" w:rsidP="00280D8B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 xml:space="preserve"> </w:t>
      </w:r>
      <w:r w:rsidRPr="00B33AD2">
        <w:rPr>
          <w:rFonts w:ascii="Times New Roman" w:hAnsi="Times New Roman"/>
          <w:sz w:val="36"/>
          <w:szCs w:val="36"/>
          <w:lang w:eastAsia="ru-RU"/>
        </w:rPr>
        <w:t>И ни разу мама не подумала, что можно возратиться назад.</w:t>
      </w:r>
    </w:p>
    <w:p w:rsidR="00F55B57" w:rsidRPr="00B33AD2" w:rsidRDefault="00F55B57" w:rsidP="00AA5EA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7-й ребенок:</w:t>
      </w:r>
    </w:p>
    <w:p w:rsidR="00F55B57" w:rsidRPr="00B33AD2" w:rsidRDefault="00F55B57" w:rsidP="00AA5EA9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Она шла вперёд, всё вперёд, одна в пустынном и белом поле. А вокруг неё тундра так и гудела от взрывов. </w:t>
      </w:r>
    </w:p>
    <w:p w:rsidR="00F55B57" w:rsidRPr="00B33AD2" w:rsidRDefault="00F55B57" w:rsidP="00AA5EA9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B33AD2">
        <w:rPr>
          <w:rFonts w:ascii="Times New Roman" w:hAnsi="Times New Roman"/>
          <w:sz w:val="32"/>
          <w:szCs w:val="32"/>
          <w:lang w:eastAsia="ru-RU"/>
        </w:rPr>
        <w:t>(Перестроение. Под песню «Нам нужна она победа» ребята выстраиваются в одну шеренгу, при этом, когда встают на свое место поднимают скрещенные руки и резко опускают)</w:t>
      </w:r>
    </w:p>
    <w:p w:rsidR="00F55B57" w:rsidRPr="00AA5EA9" w:rsidRDefault="00F55B57" w:rsidP="00AA5EA9">
      <w:pPr>
        <w:spacing w:after="0" w:line="240" w:lineRule="auto"/>
        <w:jc w:val="both"/>
        <w:rPr>
          <w:rFonts w:ascii="Times New Roman" w:hAnsi="Times New Roman"/>
          <w:bCs/>
          <w:sz w:val="48"/>
          <w:szCs w:val="48"/>
          <w:lang w:eastAsia="ru-RU"/>
        </w:rPr>
      </w:pPr>
    </w:p>
    <w:p w:rsidR="00F55B57" w:rsidRDefault="00F55B57" w:rsidP="008B6355">
      <w:pPr>
        <w:spacing w:after="0" w:line="240" w:lineRule="auto"/>
        <w:ind w:firstLine="708"/>
        <w:jc w:val="both"/>
        <w:rPr>
          <w:rFonts w:ascii="Times New Roman" w:hAnsi="Times New Roman"/>
          <w:sz w:val="48"/>
          <w:szCs w:val="48"/>
          <w:lang w:eastAsia="ru-RU"/>
        </w:rPr>
      </w:pPr>
      <w:r>
        <w:rPr>
          <w:noProof/>
          <w:lang w:eastAsia="ru-RU"/>
        </w:rPr>
      </w:r>
      <w:r w:rsidRPr="00E82879">
        <w:rPr>
          <w:rFonts w:ascii="Times New Roman" w:hAnsi="Times New Roman"/>
          <w:bCs/>
          <w:sz w:val="48"/>
          <w:szCs w:val="48"/>
          <w:lang w:eastAsia="ru-RU"/>
        </w:rPr>
        <w:pict>
          <v:group id="_x0000_s1136" editas="canvas" style="width:7in;height:261pt;mso-position-horizontal-relative:char;mso-position-vertical-relative:line" coordorigin="2443,3199" coordsize="7115,3685">
            <o:lock v:ext="edit" aspectratio="t"/>
            <v:shape id="_x0000_s1137" type="#_x0000_t75" style="position:absolute;left:2443;top:3199;width:7115;height:3685" o:preferrelative="f">
              <v:fill o:detectmouseclick="t"/>
              <v:path o:extrusionok="t" o:connecttype="none"/>
              <o:lock v:ext="edit" text="t"/>
            </v:shape>
            <v:oval id="_x0000_s1138" style="position:absolute;left:5492;top:4851;width:425;height:379"/>
            <v:oval id="_x0000_s1139" style="position:absolute;left:5492;top:5232;width:422;height:381" fillcolor="fuchsia"/>
            <v:oval id="_x0000_s1140" style="position:absolute;left:5492;top:4470;width:423;height:377"/>
            <v:oval id="_x0000_s1141" style="position:absolute;left:5492;top:5995;width:423;height:378" fillcolor="fuchsia"/>
            <v:oval id="_x0000_s1142" style="position:absolute;left:5492;top:3326;width:424;height:380" fillcolor="black" strokecolor="#036"/>
            <v:oval id="_x0000_s1143" style="position:absolute;left:5492;top:6376;width:421;height:377" fillcolor="red"/>
            <v:oval id="_x0000_s1144" style="position:absolute;left:5492;top:5613;width:423;height:379" fillcolor="fuchsia"/>
            <v:oval id="_x0000_s1145" style="position:absolute;left:5492;top:4088;width:423;height:380"/>
            <v:oval id="_x0000_s1146" style="position:absolute;left:5492;top:3707;width:425;height:379"/>
            <w10:anchorlock/>
          </v:group>
        </w:pict>
      </w:r>
    </w:p>
    <w:p w:rsidR="00F55B57" w:rsidRDefault="00F55B57" w:rsidP="008B6355">
      <w:pPr>
        <w:spacing w:after="0" w:line="240" w:lineRule="auto"/>
        <w:ind w:firstLine="708"/>
        <w:jc w:val="both"/>
        <w:rPr>
          <w:rFonts w:ascii="Times New Roman" w:hAnsi="Times New Roman"/>
          <w:sz w:val="48"/>
          <w:szCs w:val="48"/>
          <w:lang w:eastAsia="ru-RU"/>
        </w:rPr>
      </w:pPr>
    </w:p>
    <w:p w:rsidR="00F55B57" w:rsidRDefault="00F55B57" w:rsidP="008B6355">
      <w:pPr>
        <w:spacing w:after="0" w:line="240" w:lineRule="auto"/>
        <w:ind w:firstLine="708"/>
        <w:jc w:val="both"/>
        <w:rPr>
          <w:rFonts w:ascii="Times New Roman" w:hAnsi="Times New Roman"/>
          <w:sz w:val="48"/>
          <w:szCs w:val="48"/>
          <w:lang w:eastAsia="ru-RU"/>
        </w:rPr>
      </w:pPr>
    </w:p>
    <w:p w:rsidR="00F55B57" w:rsidRDefault="00F55B57" w:rsidP="008B6355">
      <w:pPr>
        <w:spacing w:after="0" w:line="240" w:lineRule="auto"/>
        <w:ind w:firstLine="708"/>
        <w:jc w:val="both"/>
        <w:rPr>
          <w:rFonts w:ascii="Times New Roman" w:hAnsi="Times New Roman"/>
          <w:sz w:val="48"/>
          <w:szCs w:val="48"/>
          <w:lang w:eastAsia="ru-RU"/>
        </w:rPr>
      </w:pP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8-й ребенок: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А потом бабушка и Галя получили письмо. Сначала они очень испугались и долго не могли понять, что там написано. Но потом всё-таки поняли, что Галина мама ранена.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«Ранена»?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9-й ребенок:</w:t>
      </w:r>
    </w:p>
    <w:p w:rsidR="00F55B57" w:rsidRPr="00B33AD2" w:rsidRDefault="00F55B57" w:rsidP="005D473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Упала с лошади и чуть не замёрзла в снегу.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1-й ребенок: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И долго - долго лежала в госпитале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«В госпитале»?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iCs/>
          <w:sz w:val="36"/>
          <w:szCs w:val="36"/>
          <w:lang w:eastAsia="ru-RU"/>
        </w:rPr>
        <w:t xml:space="preserve"> </w:t>
      </w:r>
      <w:r w:rsidRPr="00B33AD2">
        <w:rPr>
          <w:rFonts w:ascii="Times New Roman" w:hAnsi="Times New Roman"/>
          <w:sz w:val="36"/>
          <w:szCs w:val="36"/>
          <w:lang w:eastAsia="ru-RU"/>
        </w:rPr>
        <w:t>2-й ребенок:</w:t>
      </w:r>
    </w:p>
    <w:p w:rsidR="00F55B57" w:rsidRPr="00B33AD2" w:rsidRDefault="00F55B57" w:rsidP="005D473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А когда  мама почти совсем поправилась. Её выписали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 xml:space="preserve">Хором – «Выписали»! 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rFonts w:ascii="Times New Roman" w:hAnsi="Times New Roman"/>
          <w:bCs/>
          <w:sz w:val="32"/>
          <w:szCs w:val="32"/>
          <w:lang w:eastAsia="ru-RU"/>
        </w:rPr>
        <w:t>(</w:t>
      </w:r>
      <w:r w:rsidRPr="00B33AD2">
        <w:rPr>
          <w:rFonts w:ascii="Times New Roman" w:hAnsi="Times New Roman"/>
          <w:bCs/>
          <w:sz w:val="32"/>
          <w:szCs w:val="32"/>
          <w:lang w:eastAsia="ru-RU"/>
        </w:rPr>
        <w:t>Перест</w:t>
      </w:r>
      <w:r>
        <w:rPr>
          <w:rFonts w:ascii="Times New Roman" w:hAnsi="Times New Roman"/>
          <w:bCs/>
          <w:sz w:val="32"/>
          <w:szCs w:val="32"/>
          <w:lang w:eastAsia="ru-RU"/>
        </w:rPr>
        <w:t>р</w:t>
      </w:r>
      <w:r w:rsidRPr="00B33AD2">
        <w:rPr>
          <w:rFonts w:ascii="Times New Roman" w:hAnsi="Times New Roman"/>
          <w:bCs/>
          <w:sz w:val="32"/>
          <w:szCs w:val="32"/>
          <w:lang w:eastAsia="ru-RU"/>
        </w:rPr>
        <w:t>оение</w:t>
      </w:r>
      <w:r>
        <w:rPr>
          <w:rFonts w:ascii="Times New Roman" w:hAnsi="Times New Roman"/>
          <w:bCs/>
          <w:sz w:val="32"/>
          <w:szCs w:val="32"/>
          <w:lang w:eastAsia="ru-RU"/>
        </w:rPr>
        <w:t>0</w:t>
      </w:r>
      <w:r w:rsidRPr="00B33AD2">
        <w:rPr>
          <w:rFonts w:ascii="Times New Roman" w:hAnsi="Times New Roman"/>
          <w:bCs/>
          <w:sz w:val="32"/>
          <w:szCs w:val="32"/>
          <w:lang w:eastAsia="ru-RU"/>
        </w:rPr>
        <w:t xml:space="preserve"> </w:t>
      </w:r>
    </w:p>
    <w:p w:rsidR="00F55B57" w:rsidRDefault="00F55B57" w:rsidP="00F73ECD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/>
          <w:sz w:val="48"/>
          <w:szCs w:val="48"/>
          <w:lang w:eastAsia="ru-RU"/>
        </w:rPr>
        <w:pict>
          <v:group id="_x0000_s1147" editas="canvas" style="width:7in;height:2in;mso-position-horizontal-relative:char;mso-position-vertical-relative:line" coordorigin="2443,3199" coordsize="7115,2033">
            <o:lock v:ext="edit" aspectratio="t"/>
            <v:shape id="_x0000_s1148" type="#_x0000_t75" style="position:absolute;left:2443;top:3199;width:7115;height:2033" o:preferrelative="f">
              <v:fill o:detectmouseclick="t"/>
              <v:path o:extrusionok="t" o:connecttype="none"/>
              <o:lock v:ext="edit" text="t"/>
            </v:shape>
            <v:oval id="_x0000_s1149" style="position:absolute;left:7017;top:3326;width:426;height:379"/>
            <v:oval id="_x0000_s1150" style="position:absolute;left:7525;top:3326;width:422;height:381" fillcolor="fuchsia"/>
            <v:oval id="_x0000_s1151" style="position:absolute;left:4476;top:3326;width:423;height:378"/>
            <v:oval id="_x0000_s1152" style="position:absolute;left:6509;top:3326;width:423;height:378" fillcolor="fuchsia"/>
            <v:oval id="_x0000_s1153" style="position:absolute;left:5492;top:3326;width:424;height:380" fillcolor="black" strokecolor="#036"/>
            <v:oval id="_x0000_s1154" style="position:absolute;left:4984;top:3326;width:421;height:377" fillcolor="red"/>
            <v:oval id="_x0000_s1155" style="position:absolute;left:3968;top:3326;width:423;height:379" fillcolor="fuchsia"/>
            <v:oval id="_x0000_s1156" style="position:absolute;left:6001;top:3326;width:423;height:379"/>
            <v:oval id="_x0000_s1157" style="position:absolute;left:3459;top:3326;width:425;height:379"/>
            <w10:anchorlock/>
          </v:group>
        </w:pic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48"/>
          <w:szCs w:val="48"/>
          <w:lang w:eastAsia="ru-RU"/>
        </w:rPr>
        <w:t>3</w:t>
      </w:r>
      <w:r w:rsidRPr="00B33AD2">
        <w:rPr>
          <w:rFonts w:ascii="Times New Roman" w:hAnsi="Times New Roman"/>
          <w:sz w:val="36"/>
          <w:szCs w:val="36"/>
          <w:lang w:eastAsia="ru-RU"/>
        </w:rPr>
        <w:t>-й ребенок:</w:t>
      </w:r>
    </w:p>
    <w:p w:rsidR="00F55B57" w:rsidRPr="00B33AD2" w:rsidRDefault="00F55B57" w:rsidP="00E44358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Она опять научилась быстро ходить и громко смеяться, только руки у неё совсем не гнулись.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4-й ребенок:</w:t>
      </w:r>
    </w:p>
    <w:p w:rsidR="00F55B57" w:rsidRPr="00B33AD2" w:rsidRDefault="00F55B57" w:rsidP="00E44358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Они были в рубцах, и красных пятнах от ожогов.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5-й ребенок: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Они защищали Родину эти руки. На них остался след вражеского огня. 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 6-й ребенок:</w:t>
      </w:r>
    </w:p>
    <w:p w:rsidR="00F55B57" w:rsidRPr="00B33AD2" w:rsidRDefault="00F55B57" w:rsidP="00E44358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Галя причёсывала маму и одевала. 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7-й ребенок:</w:t>
      </w:r>
    </w:p>
    <w:p w:rsidR="00F55B57" w:rsidRPr="00B33AD2" w:rsidRDefault="00F55B57" w:rsidP="00E44358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Застёгивала на ней шинель. 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8-й ребенок:</w:t>
      </w:r>
    </w:p>
    <w:p w:rsidR="00F55B57" w:rsidRPr="00B33AD2" w:rsidRDefault="00F55B57" w:rsidP="00E44358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Открывала ей двери.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 9-й ребенок:</w:t>
      </w:r>
    </w:p>
    <w:p w:rsidR="00F55B57" w:rsidRPr="00B33AD2" w:rsidRDefault="00F55B57" w:rsidP="00E44358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Брала для неё в троллейбусе билет.</w:t>
      </w:r>
    </w:p>
    <w:p w:rsidR="00F55B57" w:rsidRPr="00B33AD2" w:rsidRDefault="00F55B57" w:rsidP="00E44358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«И мама называла её: «Мои руки»»!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1-й ребенок: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Однажды Галя с мамой получила открытку, на которой и было выстукано </w:t>
      </w:r>
    </w:p>
    <w:p w:rsidR="00F55B57" w:rsidRPr="00B33AD2" w:rsidRDefault="00F55B57" w:rsidP="00AB3F50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по-печатному: что, вам надлежит явиться куда-то, такого-то числа, в три часа дня». </w:t>
      </w:r>
    </w:p>
    <w:p w:rsidR="00F55B57" w:rsidRPr="00B33AD2" w:rsidRDefault="00F55B57" w:rsidP="00AB3F50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 xml:space="preserve">Хором: « Так это уже сегодня»! </w:t>
      </w:r>
    </w:p>
    <w:p w:rsidR="00F55B57" w:rsidRPr="009C1D68" w:rsidRDefault="00F55B57" w:rsidP="00AB3F50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>
        <w:rPr>
          <w:rFonts w:ascii="Times New Roman" w:hAnsi="Times New Roman"/>
          <w:bCs/>
          <w:sz w:val="32"/>
          <w:szCs w:val="32"/>
          <w:lang w:eastAsia="ru-RU"/>
        </w:rPr>
        <w:t>(</w:t>
      </w:r>
      <w:r w:rsidRPr="009C1D68">
        <w:rPr>
          <w:rFonts w:ascii="Times New Roman" w:hAnsi="Times New Roman"/>
          <w:bCs/>
          <w:sz w:val="32"/>
          <w:szCs w:val="32"/>
          <w:lang w:eastAsia="ru-RU"/>
        </w:rPr>
        <w:t>Перестроение детей</w:t>
      </w:r>
      <w:r>
        <w:rPr>
          <w:rFonts w:ascii="Times New Roman" w:hAnsi="Times New Roman"/>
          <w:bCs/>
          <w:sz w:val="32"/>
          <w:szCs w:val="32"/>
          <w:lang w:eastAsia="ru-RU"/>
        </w:rPr>
        <w:t>).</w:t>
      </w:r>
    </w:p>
    <w:p w:rsidR="00F55B57" w:rsidRDefault="00F55B57" w:rsidP="00AB3F50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</w:p>
    <w:p w:rsidR="00F55B57" w:rsidRDefault="00F55B57" w:rsidP="00AB3F50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</w:p>
    <w:p w:rsidR="00F55B57" w:rsidRDefault="00F55B57" w:rsidP="00AB3F50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  <w:r>
        <w:rPr>
          <w:noProof/>
          <w:lang w:eastAsia="ru-RU"/>
        </w:rPr>
      </w:r>
      <w:r w:rsidRPr="004936B1">
        <w:rPr>
          <w:rFonts w:ascii="Times New Roman" w:hAnsi="Times New Roman"/>
          <w:b/>
          <w:sz w:val="48"/>
          <w:szCs w:val="48"/>
          <w:lang w:eastAsia="ru-RU"/>
        </w:rPr>
        <w:pict>
          <v:group id="_x0000_s1158" editas="canvas" style="width:495pt;height:252pt;mso-position-horizontal-relative:char;mso-position-vertical-relative:line" coordorigin="2570,3199" coordsize="6988,3558">
            <o:lock v:ext="edit" aspectratio="t"/>
            <v:shape id="_x0000_s1159" type="#_x0000_t75" style="position:absolute;left:2570;top:3199;width:6988;height:3558" o:preferrelative="f">
              <v:fill o:detectmouseclick="t"/>
              <v:path o:extrusionok="t" o:connecttype="none"/>
              <o:lock v:ext="edit" text="t"/>
            </v:shape>
            <v:oval id="_x0000_s1160" style="position:absolute;left:5111;top:4978;width:425;height:379"/>
            <v:oval id="_x0000_s1161" style="position:absolute;left:5365;top:4597;width:422;height:381" fillcolor="fuchsia"/>
            <v:oval id="_x0000_s1162" style="position:absolute;left:6128;top:3580;width:420;height:377"/>
            <v:oval id="_x0000_s1163" style="position:absolute;left:6382;top:3199;width:422;height:378" fillcolor="fuchsia"/>
            <v:oval id="_x0000_s1164" style="position:absolute;left:4857;top:5359;width:424;height:380" fillcolor="black" strokecolor="#036"/>
            <v:oval id="_x0000_s1165" style="position:absolute;left:4603;top:5740;width:421;height:377" fillcolor="red"/>
            <v:oval id="_x0000_s1166" style="position:absolute;left:5873;top:3834;width:424;height:379" fillcolor="fuchsia"/>
            <v:oval id="_x0000_s1167" style="position:absolute;left:5619;top:4216;width:423;height:380"/>
            <v:oval id="_x0000_s1168" style="position:absolute;left:3714;top:6122;width:423;height:379"/>
            <w10:anchorlock/>
          </v:group>
        </w:pict>
      </w:r>
    </w:p>
    <w:p w:rsidR="00F55B57" w:rsidRPr="0042001C" w:rsidRDefault="00F55B57" w:rsidP="00AB3F50">
      <w:pPr>
        <w:spacing w:after="0" w:line="240" w:lineRule="auto"/>
        <w:jc w:val="both"/>
        <w:rPr>
          <w:rFonts w:ascii="Times New Roman" w:hAnsi="Times New Roman"/>
          <w:b/>
          <w:sz w:val="48"/>
          <w:szCs w:val="48"/>
          <w:lang w:eastAsia="ru-RU"/>
        </w:rPr>
      </w:pP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2-й ребенок:</w:t>
      </w:r>
    </w:p>
    <w:p w:rsidR="00F55B57" w:rsidRPr="00B33AD2" w:rsidRDefault="00F55B57" w:rsidP="005D4737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Мама и Галя поскорей оделись и поехали. 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3-й ребенок: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Вошли в большую дверь.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4-й ребенок: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У стола сидел человек. Всё сияло на человеке: золотые погоны, два ряда пуговиц, золотые нашивки на рукавах. 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</w:t>
      </w:r>
      <w:r w:rsidRPr="00B33AD2">
        <w:rPr>
          <w:rFonts w:ascii="Times New Roman" w:hAnsi="Times New Roman"/>
          <w:sz w:val="36"/>
          <w:szCs w:val="36"/>
          <w:lang w:eastAsia="ru-RU"/>
        </w:rPr>
        <w:t xml:space="preserve">: </w:t>
      </w:r>
      <w:r w:rsidRPr="00B33AD2">
        <w:rPr>
          <w:rFonts w:ascii="Times New Roman" w:hAnsi="Times New Roman"/>
          <w:b/>
          <w:sz w:val="36"/>
          <w:szCs w:val="36"/>
          <w:lang w:eastAsia="ru-RU"/>
        </w:rPr>
        <w:t xml:space="preserve">«И много, много орденов»! 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5-й ребенок: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Человек взял со стола какую-то белую коробочку и протянул ее маме.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6-й ребенок: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Но мамины руки бессильно лежали в чёрных перевязках. 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7-й ребенок: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И тогда этот важный человек подошёл прямо к Гале и отдал коробочку ей.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8-й ребенок:</w:t>
      </w:r>
    </w:p>
    <w:p w:rsidR="00F55B57" w:rsidRPr="00B33AD2" w:rsidRDefault="00F55B57" w:rsidP="00280D8B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Там был орден Отечественной войны – единственный орден, который передаётся по наследству детям.</w:t>
      </w:r>
    </w:p>
    <w:p w:rsidR="00F55B57" w:rsidRPr="00B33AD2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3-й ребенок: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Запомни, девочка,  сказал он. – Ты можешь гордиться своей мамой.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>Ребенок играющая роль девочки Гали:</w:t>
      </w:r>
    </w:p>
    <w:p w:rsidR="00F55B57" w:rsidRPr="00B33AD2" w:rsidRDefault="00F55B57" w:rsidP="00F73ECD">
      <w:pPr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 w:rsidRPr="00B33AD2">
        <w:rPr>
          <w:rFonts w:ascii="Times New Roman" w:hAnsi="Times New Roman"/>
          <w:sz w:val="36"/>
          <w:szCs w:val="36"/>
          <w:lang w:eastAsia="ru-RU"/>
        </w:rPr>
        <w:t xml:space="preserve">А я и горжусь! – </w:t>
      </w:r>
    </w:p>
    <w:p w:rsidR="00F55B57" w:rsidRPr="009C1D68" w:rsidRDefault="00F55B57" w:rsidP="00F73E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32"/>
          <w:szCs w:val="32"/>
          <w:lang w:eastAsia="ru-RU"/>
        </w:rPr>
      </w:pPr>
      <w:r w:rsidRPr="00B33AD2">
        <w:rPr>
          <w:rFonts w:ascii="Times New Roman" w:hAnsi="Times New Roman"/>
          <w:b/>
          <w:sz w:val="36"/>
          <w:szCs w:val="36"/>
          <w:lang w:eastAsia="ru-RU"/>
        </w:rPr>
        <w:t>Хором: «Ответила Галя»!</w:t>
      </w:r>
      <w:r w:rsidRPr="00280D8B">
        <w:rPr>
          <w:rFonts w:ascii="Times New Roman" w:hAnsi="Times New Roman"/>
          <w:b/>
          <w:sz w:val="48"/>
          <w:szCs w:val="48"/>
          <w:lang w:eastAsia="ru-RU"/>
        </w:rPr>
        <w:t xml:space="preserve"> </w:t>
      </w:r>
      <w:r>
        <w:rPr>
          <w:rFonts w:ascii="Times New Roman" w:hAnsi="Times New Roman"/>
          <w:b/>
          <w:sz w:val="48"/>
          <w:szCs w:val="48"/>
          <w:lang w:eastAsia="ru-RU"/>
        </w:rPr>
        <w:t xml:space="preserve">- </w:t>
      </w:r>
      <w:r w:rsidRPr="009C1D68">
        <w:rPr>
          <w:rFonts w:ascii="Times New Roman" w:hAnsi="Times New Roman"/>
          <w:bCs/>
          <w:sz w:val="32"/>
          <w:szCs w:val="32"/>
          <w:lang w:eastAsia="ru-RU"/>
        </w:rPr>
        <w:t>песня «Нам нужна одна победа»</w:t>
      </w:r>
      <w:r>
        <w:rPr>
          <w:rFonts w:ascii="Times New Roman" w:hAnsi="Times New Roman"/>
          <w:bCs/>
          <w:sz w:val="32"/>
          <w:szCs w:val="32"/>
          <w:lang w:eastAsia="ru-RU"/>
        </w:rPr>
        <w:t>, под звучание песни воспитанники маршируют круг и выстраиваются в одну шеренгу.</w:t>
      </w:r>
    </w:p>
    <w:p w:rsidR="00F55B57" w:rsidRPr="00B33AD2" w:rsidRDefault="00F55B57" w:rsidP="00A42F8D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B33AD2">
        <w:rPr>
          <w:rFonts w:ascii="Times New Roman" w:hAnsi="Times New Roman"/>
          <w:b/>
          <w:bCs/>
          <w:sz w:val="36"/>
          <w:szCs w:val="36"/>
          <w:lang w:eastAsia="ru-RU"/>
        </w:rPr>
        <w:t>Хором: Но тут мама вдруг отчеканила по-военному: – Служу Советскому Союзу!!! –</w:t>
      </w:r>
      <w:r>
        <w:rPr>
          <w:rFonts w:ascii="Times New Roman" w:hAnsi="Times New Roman"/>
          <w:b/>
          <w:bCs/>
          <w:sz w:val="48"/>
          <w:szCs w:val="48"/>
          <w:lang w:eastAsia="ru-RU"/>
        </w:rPr>
        <w:t xml:space="preserve"> </w:t>
      </w:r>
      <w:r>
        <w:rPr>
          <w:rFonts w:ascii="Times New Roman" w:hAnsi="Times New Roman"/>
          <w:sz w:val="32"/>
          <w:szCs w:val="32"/>
          <w:lang w:eastAsia="ru-RU"/>
        </w:rPr>
        <w:t>В</w:t>
      </w:r>
      <w:r w:rsidRPr="00B33AD2">
        <w:rPr>
          <w:rFonts w:ascii="Times New Roman" w:hAnsi="Times New Roman"/>
          <w:sz w:val="32"/>
          <w:szCs w:val="32"/>
          <w:lang w:eastAsia="ru-RU"/>
        </w:rPr>
        <w:t xml:space="preserve">се </w:t>
      </w:r>
      <w:r>
        <w:rPr>
          <w:rFonts w:ascii="Times New Roman" w:hAnsi="Times New Roman"/>
          <w:sz w:val="32"/>
          <w:szCs w:val="32"/>
          <w:lang w:eastAsia="ru-RU"/>
        </w:rPr>
        <w:t>дети отдают честь по – военн</w:t>
      </w:r>
      <w:r w:rsidRPr="00B33AD2">
        <w:rPr>
          <w:rFonts w:ascii="Times New Roman" w:hAnsi="Times New Roman"/>
          <w:sz w:val="32"/>
          <w:szCs w:val="32"/>
          <w:lang w:eastAsia="ru-RU"/>
        </w:rPr>
        <w:t>ому</w:t>
      </w:r>
      <w:r>
        <w:rPr>
          <w:rFonts w:ascii="Times New Roman" w:hAnsi="Times New Roman"/>
          <w:sz w:val="32"/>
          <w:szCs w:val="32"/>
          <w:lang w:eastAsia="ru-RU"/>
        </w:rPr>
        <w:t>.</w:t>
      </w:r>
    </w:p>
    <w:p w:rsidR="00F55B57" w:rsidRPr="00B33AD2" w:rsidRDefault="00F55B57">
      <w:pPr>
        <w:rPr>
          <w:rFonts w:ascii="Times New Roman" w:hAnsi="Times New Roman"/>
          <w:sz w:val="32"/>
          <w:szCs w:val="32"/>
          <w:lang w:eastAsia="ru-RU"/>
        </w:rPr>
      </w:pPr>
    </w:p>
    <w:sectPr w:rsidR="00F55B57" w:rsidRPr="00B33AD2" w:rsidSect="00955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DAE"/>
    <w:multiLevelType w:val="hybridMultilevel"/>
    <w:tmpl w:val="5BF414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375ACB"/>
    <w:multiLevelType w:val="hybridMultilevel"/>
    <w:tmpl w:val="E02A36D8"/>
    <w:lvl w:ilvl="0" w:tplc="A8400C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2E5F0B"/>
    <w:multiLevelType w:val="hybridMultilevel"/>
    <w:tmpl w:val="356241DC"/>
    <w:lvl w:ilvl="0" w:tplc="C1D2395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2268"/>
    <w:rsid w:val="00126ADD"/>
    <w:rsid w:val="00186C58"/>
    <w:rsid w:val="00280D8B"/>
    <w:rsid w:val="00290DF5"/>
    <w:rsid w:val="0029514A"/>
    <w:rsid w:val="00306057"/>
    <w:rsid w:val="00415796"/>
    <w:rsid w:val="0042001C"/>
    <w:rsid w:val="0044245C"/>
    <w:rsid w:val="0048339F"/>
    <w:rsid w:val="00484523"/>
    <w:rsid w:val="004936B1"/>
    <w:rsid w:val="004E693A"/>
    <w:rsid w:val="00530C56"/>
    <w:rsid w:val="005D4737"/>
    <w:rsid w:val="006034FF"/>
    <w:rsid w:val="006217D0"/>
    <w:rsid w:val="00710C7C"/>
    <w:rsid w:val="0072214D"/>
    <w:rsid w:val="00751198"/>
    <w:rsid w:val="00897307"/>
    <w:rsid w:val="008B6355"/>
    <w:rsid w:val="0091103D"/>
    <w:rsid w:val="00955193"/>
    <w:rsid w:val="009C1D68"/>
    <w:rsid w:val="00A42F8D"/>
    <w:rsid w:val="00AA5EA9"/>
    <w:rsid w:val="00AB3F50"/>
    <w:rsid w:val="00AD5CB6"/>
    <w:rsid w:val="00B22268"/>
    <w:rsid w:val="00B33AD2"/>
    <w:rsid w:val="00E44358"/>
    <w:rsid w:val="00E82879"/>
    <w:rsid w:val="00F40650"/>
    <w:rsid w:val="00F55B57"/>
    <w:rsid w:val="00F73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26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200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2778</TotalTime>
  <Pages>9</Pages>
  <Words>997</Words>
  <Characters>5685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2023-01-04T15:12:00Z</dcterms:created>
  <dcterms:modified xsi:type="dcterms:W3CDTF">2023-11-18T14:43:00Z</dcterms:modified>
</cp:coreProperties>
</file>