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3F2" w:rsidRPr="002B0AF5" w:rsidRDefault="00B733F2" w:rsidP="00DD438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2B0AF5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Тема  урока: </w:t>
      </w:r>
      <w:r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Обобщающий урок по произведению А. С. Пушкина </w:t>
      </w:r>
      <w:r w:rsidRPr="002B0AF5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«Сказка о царе Салтане…"</w:t>
      </w: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, 3 класс</w:t>
      </w:r>
    </w:p>
    <w:p w:rsidR="00B733F2" w:rsidRPr="00DD4382" w:rsidRDefault="00B733F2" w:rsidP="00040292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1A58">
        <w:rPr>
          <w:rFonts w:ascii="Times New Roman" w:hAnsi="Times New Roman"/>
          <w:b/>
          <w:bCs/>
          <w:color w:val="000000"/>
          <w:sz w:val="28"/>
          <w:szCs w:val="28"/>
        </w:rPr>
        <w:t>Цел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ь</w:t>
      </w:r>
      <w:r w:rsidRPr="00201A58">
        <w:rPr>
          <w:rFonts w:ascii="Times New Roman" w:hAnsi="Times New Roman"/>
          <w:b/>
          <w:bCs/>
          <w:color w:val="000000"/>
          <w:sz w:val="28"/>
          <w:szCs w:val="28"/>
        </w:rPr>
        <w:t xml:space="preserve"> урока: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DD4382">
        <w:rPr>
          <w:rFonts w:ascii="Times New Roman" w:hAnsi="Times New Roman"/>
          <w:bCs/>
          <w:color w:val="000000"/>
          <w:sz w:val="28"/>
          <w:szCs w:val="28"/>
        </w:rPr>
        <w:t>развивать умени</w:t>
      </w:r>
      <w:r>
        <w:rPr>
          <w:rFonts w:ascii="Times New Roman" w:hAnsi="Times New Roman"/>
          <w:bCs/>
          <w:color w:val="000000"/>
          <w:sz w:val="28"/>
          <w:szCs w:val="28"/>
        </w:rPr>
        <w:t>е</w:t>
      </w:r>
      <w:r w:rsidRPr="00DD438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D4382">
        <w:rPr>
          <w:rFonts w:ascii="Times New Roman" w:hAnsi="Times New Roman"/>
          <w:color w:val="000000"/>
          <w:sz w:val="28"/>
          <w:szCs w:val="28"/>
        </w:rPr>
        <w:t>анализировать произведение и  характеризовать героев.</w:t>
      </w:r>
    </w:p>
    <w:p w:rsidR="00B733F2" w:rsidRPr="00201A58" w:rsidRDefault="00B733F2" w:rsidP="00040292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1A58">
        <w:rPr>
          <w:rFonts w:ascii="Times New Roman" w:hAnsi="Times New Roman"/>
          <w:b/>
          <w:bCs/>
          <w:color w:val="000000"/>
          <w:sz w:val="28"/>
          <w:szCs w:val="28"/>
        </w:rPr>
        <w:t>Задачи урока:</w:t>
      </w:r>
    </w:p>
    <w:p w:rsidR="00B733F2" w:rsidRPr="00201A58" w:rsidRDefault="00B733F2" w:rsidP="00040292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1A5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1.</w:t>
      </w:r>
      <w:r w:rsidRPr="00201A58">
        <w:rPr>
          <w:rFonts w:ascii="Times New Roman" w:hAnsi="Times New Roman"/>
          <w:b/>
          <w:bCs/>
          <w:color w:val="000000"/>
          <w:sz w:val="28"/>
          <w:szCs w:val="28"/>
        </w:rPr>
        <w:t> Образовательные: </w:t>
      </w:r>
      <w:r w:rsidRPr="00201A58">
        <w:rPr>
          <w:rFonts w:ascii="Times New Roman" w:hAnsi="Times New Roman"/>
          <w:color w:val="000000"/>
          <w:sz w:val="28"/>
          <w:szCs w:val="28"/>
        </w:rPr>
        <w:t>продолжить работу над совершенствованием навыков чтения; правильностью,   беглостью, выразительностью; формировать читательские умения детей при работе с текстом, активизировать вдумчивое чтение, учить давать характеристику героям по плану, анализировать произведения.</w:t>
      </w:r>
    </w:p>
    <w:p w:rsidR="00B733F2" w:rsidRPr="00201A58" w:rsidRDefault="00B733F2" w:rsidP="00040292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201A5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2.</w:t>
      </w:r>
      <w:r w:rsidRPr="00201A58">
        <w:rPr>
          <w:rFonts w:ascii="Times New Roman" w:hAnsi="Times New Roman"/>
          <w:b/>
          <w:bCs/>
          <w:color w:val="000000"/>
          <w:sz w:val="28"/>
          <w:szCs w:val="28"/>
        </w:rPr>
        <w:t> Развивающие:</w:t>
      </w:r>
      <w:r w:rsidRPr="00201A58">
        <w:rPr>
          <w:rFonts w:ascii="Times New Roman" w:hAnsi="Times New Roman"/>
          <w:color w:val="000000"/>
          <w:sz w:val="28"/>
          <w:szCs w:val="28"/>
        </w:rPr>
        <w:t> </w:t>
      </w:r>
      <w:r w:rsidRPr="00201A58">
        <w:rPr>
          <w:rFonts w:ascii="Times New Roman" w:hAnsi="Times New Roman"/>
          <w:sz w:val="28"/>
          <w:szCs w:val="28"/>
        </w:rPr>
        <w:t xml:space="preserve">развить поисковую познавательную деятельность, монологическую речь учащихся, выразительное чтение, коммуникативные способности; умения сравнивать, обобщать, анализировать. </w:t>
      </w:r>
    </w:p>
    <w:p w:rsidR="00B733F2" w:rsidRPr="00201A58" w:rsidRDefault="00B733F2" w:rsidP="000402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201A5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3.</w:t>
      </w:r>
      <w:r w:rsidRPr="00201A58">
        <w:rPr>
          <w:rFonts w:ascii="Times New Roman" w:hAnsi="Times New Roman"/>
          <w:b/>
          <w:bCs/>
          <w:color w:val="000000"/>
          <w:sz w:val="28"/>
          <w:szCs w:val="28"/>
        </w:rPr>
        <w:t> Воспитательные:</w:t>
      </w:r>
      <w:r w:rsidRPr="00201A58">
        <w:rPr>
          <w:rFonts w:ascii="Times New Roman" w:hAnsi="Times New Roman"/>
          <w:sz w:val="28"/>
          <w:szCs w:val="28"/>
        </w:rPr>
        <w:t xml:space="preserve"> воспитывать навыки культуры умственного труда; формировать познавательную потребность, хороший эстетический вкус;  </w:t>
      </w:r>
      <w:r w:rsidRPr="00201A58">
        <w:rPr>
          <w:rFonts w:ascii="Times New Roman" w:hAnsi="Times New Roman"/>
          <w:color w:val="000000"/>
          <w:sz w:val="28"/>
          <w:szCs w:val="28"/>
        </w:rPr>
        <w:t>воспитание нравственности через анализ поступков героев произведения, умение работать в группе, в паре.</w:t>
      </w:r>
    </w:p>
    <w:p w:rsidR="00B733F2" w:rsidRPr="00201A58" w:rsidRDefault="00B733F2" w:rsidP="00040292">
      <w:pPr>
        <w:spacing w:after="0" w:line="337" w:lineRule="atLeast"/>
        <w:jc w:val="both"/>
        <w:rPr>
          <w:rFonts w:ascii="Times New Roman" w:hAnsi="Times New Roman"/>
          <w:b/>
          <w:bCs/>
          <w:color w:val="444444"/>
          <w:sz w:val="28"/>
          <w:szCs w:val="28"/>
        </w:rPr>
      </w:pPr>
    </w:p>
    <w:p w:rsidR="00B733F2" w:rsidRPr="00201A58" w:rsidRDefault="00B733F2" w:rsidP="000402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1A58">
        <w:rPr>
          <w:rFonts w:ascii="Times New Roman" w:hAnsi="Times New Roman"/>
          <w:b/>
          <w:sz w:val="28"/>
          <w:szCs w:val="28"/>
        </w:rPr>
        <w:t>Технологии, методы и приемы:</w:t>
      </w:r>
      <w:r w:rsidRPr="00201A58">
        <w:rPr>
          <w:rFonts w:ascii="Times New Roman" w:hAnsi="Times New Roman"/>
          <w:sz w:val="28"/>
          <w:szCs w:val="28"/>
        </w:rPr>
        <w:t xml:space="preserve"> образное повествование, рассуждение, сравнительная характеристика героев  сказки.                             </w:t>
      </w:r>
    </w:p>
    <w:p w:rsidR="00B733F2" w:rsidRPr="00201A58" w:rsidRDefault="00B733F2" w:rsidP="0004029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733F2" w:rsidRDefault="00B733F2" w:rsidP="0004029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/>
          <w:color w:val="000000"/>
          <w:sz w:val="28"/>
          <w:szCs w:val="28"/>
        </w:rPr>
        <w:t>портрет А.С. Пушкина;</w:t>
      </w:r>
      <w:r w:rsidRPr="00201A58">
        <w:rPr>
          <w:rFonts w:ascii="Times New Roman" w:hAnsi="Times New Roman"/>
          <w:color w:val="000000"/>
          <w:sz w:val="28"/>
          <w:szCs w:val="28"/>
        </w:rPr>
        <w:t xml:space="preserve"> цитаты поэта «Что за прелесть эти</w:t>
      </w:r>
      <w:r>
        <w:rPr>
          <w:rFonts w:ascii="Times New Roman" w:hAnsi="Times New Roman"/>
          <w:color w:val="000000"/>
          <w:sz w:val="28"/>
          <w:szCs w:val="28"/>
        </w:rPr>
        <w:t xml:space="preserve"> сказки! Каждая есть поэма», «Сказка - </w:t>
      </w:r>
      <w:r w:rsidRPr="00201A58">
        <w:rPr>
          <w:rFonts w:ascii="Times New Roman" w:hAnsi="Times New Roman"/>
          <w:color w:val="000000"/>
          <w:sz w:val="28"/>
          <w:szCs w:val="28"/>
        </w:rPr>
        <w:t xml:space="preserve"> ложь, да в не</w:t>
      </w:r>
      <w:r>
        <w:rPr>
          <w:rFonts w:ascii="Times New Roman" w:hAnsi="Times New Roman"/>
          <w:color w:val="000000"/>
          <w:sz w:val="28"/>
          <w:szCs w:val="28"/>
        </w:rPr>
        <w:t xml:space="preserve">й намек, добрым молодцам урок!».  </w:t>
      </w:r>
    </w:p>
    <w:p w:rsidR="00B733F2" w:rsidRDefault="00B733F2" w:rsidP="000402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</w:t>
      </w:r>
      <w:r w:rsidRPr="00201A58">
        <w:rPr>
          <w:rFonts w:ascii="Times New Roman" w:hAnsi="Times New Roman"/>
          <w:color w:val="000000"/>
          <w:sz w:val="28"/>
          <w:szCs w:val="28"/>
        </w:rPr>
        <w:t xml:space="preserve">омпьютер, проектор, экран, </w:t>
      </w:r>
      <w:r>
        <w:rPr>
          <w:rFonts w:ascii="Times New Roman" w:hAnsi="Times New Roman"/>
          <w:color w:val="000000"/>
          <w:sz w:val="28"/>
          <w:szCs w:val="28"/>
        </w:rPr>
        <w:t>презентация</w:t>
      </w:r>
      <w:r w:rsidRPr="00201A58">
        <w:rPr>
          <w:rFonts w:ascii="Times New Roman" w:hAnsi="Times New Roman"/>
          <w:color w:val="000000"/>
          <w:sz w:val="28"/>
          <w:szCs w:val="28"/>
        </w:rPr>
        <w:t xml:space="preserve"> к уроку,</w:t>
      </w:r>
      <w:r>
        <w:rPr>
          <w:rFonts w:ascii="Times New Roman" w:hAnsi="Times New Roman"/>
          <w:color w:val="000000"/>
          <w:sz w:val="28"/>
          <w:szCs w:val="28"/>
        </w:rPr>
        <w:t xml:space="preserve"> фонограммы</w:t>
      </w:r>
      <w:r w:rsidRPr="00201A5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фонограмма отрывка из оперы  Н.А. Римского Корсакова  «Три чуда». </w:t>
      </w:r>
    </w:p>
    <w:p w:rsidR="00B733F2" w:rsidRPr="00620C22" w:rsidRDefault="00B733F2" w:rsidP="0004029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Pr="00201A58">
        <w:rPr>
          <w:rFonts w:ascii="Times New Roman" w:hAnsi="Times New Roman"/>
          <w:color w:val="000000"/>
          <w:sz w:val="28"/>
          <w:szCs w:val="28"/>
        </w:rPr>
        <w:t>ыставка книг А.С. Пушкина, реквизиты и костюмы для инсценировки; аудио- и видеоматериалы к уроку; чистоговорка для артикуляционной гимнастики, иллюстрации к сказке, выполненные детьми, толковые словари, план для характеристики героев.</w:t>
      </w:r>
    </w:p>
    <w:p w:rsidR="00B733F2" w:rsidRPr="00620C22" w:rsidRDefault="00B733F2" w:rsidP="00DD4382">
      <w:pPr>
        <w:pStyle w:val="ListParagraph"/>
        <w:spacing w:before="100" w:beforeAutospacing="1" w:after="100" w:afterAutospacing="1" w:line="240" w:lineRule="auto"/>
        <w:jc w:val="center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201A58">
        <w:rPr>
          <w:rFonts w:ascii="Times New Roman" w:hAnsi="Times New Roman"/>
          <w:b/>
          <w:bCs/>
          <w:color w:val="000000"/>
          <w:sz w:val="28"/>
          <w:szCs w:val="28"/>
        </w:rPr>
        <w:t>Ход урока:</w:t>
      </w:r>
    </w:p>
    <w:p w:rsidR="00B733F2" w:rsidRPr="00BE3D20" w:rsidRDefault="00B733F2" w:rsidP="00040292">
      <w:pPr>
        <w:pStyle w:val="ListParagraph"/>
        <w:numPr>
          <w:ilvl w:val="0"/>
          <w:numId w:val="13"/>
        </w:num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BE3D20">
        <w:rPr>
          <w:rFonts w:ascii="Times New Roman" w:hAnsi="Times New Roman"/>
          <w:b/>
          <w:bCs/>
          <w:iCs/>
          <w:sz w:val="28"/>
          <w:szCs w:val="28"/>
        </w:rPr>
        <w:t xml:space="preserve">Организационный момент. </w:t>
      </w:r>
      <w:r w:rsidRPr="00BE3D20">
        <w:rPr>
          <w:rFonts w:ascii="Times New Roman" w:hAnsi="Times New Roman"/>
          <w:b/>
          <w:i/>
          <w:iCs/>
          <w:sz w:val="28"/>
          <w:szCs w:val="28"/>
        </w:rPr>
        <w:t xml:space="preserve"> Психологический настрой</w:t>
      </w:r>
      <w:r w:rsidRPr="00BE3D20">
        <w:rPr>
          <w:rFonts w:ascii="Times New Roman" w:hAnsi="Times New Roman"/>
          <w:b/>
          <w:bCs/>
          <w:iCs/>
          <w:sz w:val="28"/>
          <w:szCs w:val="28"/>
        </w:rPr>
        <w:t>.</w:t>
      </w:r>
      <w:r w:rsidRPr="00BE3D20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 w:rsidR="00B733F2" w:rsidRPr="00872557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E6AB2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Ребята, вам уютн</w:t>
      </w:r>
      <w:r w:rsidRPr="00872557">
        <w:rPr>
          <w:rFonts w:ascii="Times New Roman" w:hAnsi="Times New Roman"/>
          <w:sz w:val="28"/>
          <w:szCs w:val="28"/>
        </w:rPr>
        <w:t xml:space="preserve">о? (Да!) </w:t>
      </w:r>
    </w:p>
    <w:p w:rsidR="00B733F2" w:rsidRPr="00872557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72557">
        <w:rPr>
          <w:rFonts w:ascii="Times New Roman" w:hAnsi="Times New Roman"/>
          <w:sz w:val="28"/>
          <w:szCs w:val="28"/>
        </w:rPr>
        <w:t xml:space="preserve">– В классе светло? (Да!) </w:t>
      </w:r>
    </w:p>
    <w:p w:rsidR="00B733F2" w:rsidRPr="00872557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72557">
        <w:rPr>
          <w:rFonts w:ascii="Times New Roman" w:hAnsi="Times New Roman"/>
          <w:sz w:val="28"/>
          <w:szCs w:val="28"/>
        </w:rPr>
        <w:t xml:space="preserve">– Прозвенел уже звонок? (Да!) </w:t>
      </w:r>
    </w:p>
    <w:p w:rsidR="00B733F2" w:rsidRPr="00872557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72557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Или </w:t>
      </w:r>
      <w:r w:rsidRPr="00872557">
        <w:rPr>
          <w:rFonts w:ascii="Times New Roman" w:hAnsi="Times New Roman"/>
          <w:sz w:val="28"/>
          <w:szCs w:val="28"/>
        </w:rPr>
        <w:t xml:space="preserve"> закончился урок? (Нет!) </w:t>
      </w:r>
    </w:p>
    <w:p w:rsidR="00B733F2" w:rsidRPr="00872557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72557">
        <w:rPr>
          <w:rFonts w:ascii="Times New Roman" w:hAnsi="Times New Roman"/>
          <w:sz w:val="28"/>
          <w:szCs w:val="28"/>
        </w:rPr>
        <w:t xml:space="preserve">– Только начался урок? (Да!) </w:t>
      </w:r>
    </w:p>
    <w:p w:rsidR="00B733F2" w:rsidRPr="00872557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72557">
        <w:rPr>
          <w:rFonts w:ascii="Times New Roman" w:hAnsi="Times New Roman"/>
          <w:sz w:val="28"/>
          <w:szCs w:val="28"/>
        </w:rPr>
        <w:t xml:space="preserve">– Хотите учиться? (Да!) 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72557">
        <w:rPr>
          <w:rFonts w:ascii="Times New Roman" w:hAnsi="Times New Roman"/>
          <w:sz w:val="28"/>
          <w:szCs w:val="28"/>
        </w:rPr>
        <w:t>– Значит</w:t>
      </w:r>
      <w:r>
        <w:rPr>
          <w:rFonts w:ascii="Times New Roman" w:hAnsi="Times New Roman"/>
          <w:sz w:val="28"/>
          <w:szCs w:val="28"/>
        </w:rPr>
        <w:t>,</w:t>
      </w:r>
      <w:r w:rsidRPr="00872557">
        <w:rPr>
          <w:rFonts w:ascii="Times New Roman" w:hAnsi="Times New Roman"/>
          <w:sz w:val="28"/>
          <w:szCs w:val="28"/>
        </w:rPr>
        <w:t xml:space="preserve"> можно всем садиться! </w:t>
      </w:r>
    </w:p>
    <w:p w:rsidR="00B733F2" w:rsidRPr="00DE6AB2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E6AB2">
        <w:rPr>
          <w:rFonts w:ascii="Times New Roman" w:hAnsi="Times New Roman"/>
          <w:sz w:val="28"/>
          <w:szCs w:val="28"/>
        </w:rPr>
        <w:t>Сели все за парты дружно - нам теперь работать нужно!</w:t>
      </w:r>
      <w:r w:rsidRPr="00DE6AB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733F2" w:rsidRPr="00DE6AB2" w:rsidRDefault="00B733F2" w:rsidP="00040292">
      <w:pPr>
        <w:pStyle w:val="western"/>
        <w:spacing w:after="0" w:afterAutospacing="0" w:line="276" w:lineRule="auto"/>
        <w:jc w:val="both"/>
        <w:rPr>
          <w:b/>
          <w:bCs/>
          <w:sz w:val="28"/>
          <w:szCs w:val="28"/>
        </w:rPr>
      </w:pPr>
      <w:r w:rsidRPr="00DE6AB2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 xml:space="preserve">  </w:t>
      </w:r>
      <w:r w:rsidRPr="00DE6AB2">
        <w:rPr>
          <w:b/>
          <w:bCs/>
          <w:sz w:val="28"/>
          <w:szCs w:val="28"/>
        </w:rPr>
        <w:t>Мотивация учебной деятельности.</w:t>
      </w:r>
    </w:p>
    <w:p w:rsidR="00B733F2" w:rsidRPr="00763211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763211">
        <w:rPr>
          <w:rFonts w:ascii="Times New Roman" w:hAnsi="Times New Roman"/>
          <w:b/>
          <w:sz w:val="28"/>
          <w:szCs w:val="28"/>
        </w:rPr>
        <w:t xml:space="preserve">  - Ребята, в чем ценность и важность уроков литературного чтения?  </w:t>
      </w:r>
    </w:p>
    <w:p w:rsidR="00B733F2" w:rsidRPr="00DE6AB2" w:rsidRDefault="00B733F2" w:rsidP="00040292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DE6AB2">
        <w:rPr>
          <w:rFonts w:ascii="Times New Roman" w:hAnsi="Times New Roman"/>
          <w:sz w:val="28"/>
          <w:szCs w:val="28"/>
        </w:rPr>
        <w:t xml:space="preserve">     </w:t>
      </w:r>
      <w:r w:rsidRPr="00DE6AB2">
        <w:rPr>
          <w:rFonts w:ascii="Times New Roman" w:hAnsi="Times New Roman"/>
          <w:i/>
          <w:sz w:val="28"/>
          <w:szCs w:val="28"/>
        </w:rPr>
        <w:t>(Уроки литературного чтения воспитывают культуру речи, пополняют наш словарный запас, развивают творческое мышление и воображение, связную  речь, скорость чтения.</w:t>
      </w:r>
      <w:r w:rsidRPr="00DE6AB2">
        <w:rPr>
          <w:rFonts w:ascii="Times New Roman" w:hAnsi="Times New Roman"/>
          <w:i/>
          <w:sz w:val="28"/>
          <w:szCs w:val="28"/>
        </w:rPr>
        <w:tab/>
        <w:t xml:space="preserve"> На уроках чтения я знакомлюсь с поэтами, писателями, баснописцами и их произведениями, учусь читать правильно, бегло, выразительно, учусь пересказывать и составлять рассказы, учусь работать по тексту: отвечая на вопросы, составляя план)</w:t>
      </w:r>
    </w:p>
    <w:p w:rsidR="00B733F2" w:rsidRPr="00DE6AB2" w:rsidRDefault="00B733F2" w:rsidP="00040292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B733F2" w:rsidRPr="00763211" w:rsidRDefault="00B733F2" w:rsidP="00040292">
      <w:pPr>
        <w:pStyle w:val="western"/>
        <w:spacing w:before="0" w:beforeAutospacing="0" w:after="0" w:afterAutospacing="0" w:line="276" w:lineRule="auto"/>
        <w:jc w:val="both"/>
        <w:rPr>
          <w:b/>
          <w:iCs/>
          <w:sz w:val="28"/>
          <w:szCs w:val="28"/>
        </w:rPr>
      </w:pPr>
      <w:r w:rsidRPr="00763211">
        <w:rPr>
          <w:b/>
          <w:sz w:val="28"/>
          <w:szCs w:val="28"/>
        </w:rPr>
        <w:t>- Каким бы вы хотели видеть наш</w:t>
      </w:r>
      <w:r w:rsidRPr="00763211">
        <w:rPr>
          <w:rStyle w:val="apple-converted-space"/>
          <w:b/>
          <w:sz w:val="28"/>
          <w:szCs w:val="28"/>
        </w:rPr>
        <w:t> </w:t>
      </w:r>
      <w:r w:rsidRPr="00763211">
        <w:rPr>
          <w:b/>
          <w:iCs/>
          <w:sz w:val="28"/>
          <w:szCs w:val="28"/>
        </w:rPr>
        <w:t>урок сегодня?</w:t>
      </w:r>
    </w:p>
    <w:p w:rsidR="00B733F2" w:rsidRPr="00DE6AB2" w:rsidRDefault="00B733F2" w:rsidP="00040292">
      <w:pPr>
        <w:pStyle w:val="western"/>
        <w:spacing w:before="0" w:beforeAutospacing="0" w:after="0" w:afterAutospacing="0" w:line="276" w:lineRule="auto"/>
        <w:jc w:val="both"/>
        <w:rPr>
          <w:i/>
          <w:iCs/>
          <w:sz w:val="28"/>
          <w:szCs w:val="28"/>
          <w:lang w:val="uk-UA"/>
        </w:rPr>
      </w:pPr>
      <w:r w:rsidRPr="00DE6AB2">
        <w:rPr>
          <w:i/>
          <w:iCs/>
          <w:sz w:val="28"/>
          <w:szCs w:val="28"/>
        </w:rPr>
        <w:t xml:space="preserve"> (Интересным, творческим, содержательным, познавательным...</w:t>
      </w:r>
      <w:r w:rsidRPr="00DE6AB2">
        <w:rPr>
          <w:i/>
          <w:iCs/>
          <w:sz w:val="28"/>
          <w:szCs w:val="28"/>
          <w:lang w:val="uk-UA"/>
        </w:rPr>
        <w:t>)</w:t>
      </w:r>
    </w:p>
    <w:p w:rsidR="00B733F2" w:rsidRPr="00763211" w:rsidRDefault="00B733F2" w:rsidP="00040292">
      <w:pPr>
        <w:pStyle w:val="western"/>
        <w:spacing w:before="0" w:beforeAutospacing="0" w:after="0" w:afterAutospacing="0" w:line="276" w:lineRule="auto"/>
        <w:jc w:val="both"/>
        <w:rPr>
          <w:rStyle w:val="apple-converted-space"/>
          <w:b/>
          <w:sz w:val="28"/>
          <w:szCs w:val="28"/>
        </w:rPr>
      </w:pPr>
      <w:r w:rsidRPr="00DE6AB2">
        <w:rPr>
          <w:sz w:val="28"/>
          <w:szCs w:val="28"/>
        </w:rPr>
        <w:br/>
      </w:r>
      <w:r w:rsidRPr="00763211">
        <w:rPr>
          <w:b/>
          <w:sz w:val="28"/>
          <w:szCs w:val="28"/>
        </w:rPr>
        <w:t>- Назовите  качества, необходимые для работы, чтобы урок был именно</w:t>
      </w:r>
      <w:r>
        <w:rPr>
          <w:sz w:val="28"/>
          <w:szCs w:val="28"/>
        </w:rPr>
        <w:t xml:space="preserve"> </w:t>
      </w:r>
      <w:r w:rsidRPr="00763211">
        <w:rPr>
          <w:b/>
          <w:sz w:val="28"/>
          <w:szCs w:val="28"/>
        </w:rPr>
        <w:t>таким?</w:t>
      </w:r>
      <w:r w:rsidRPr="00763211">
        <w:rPr>
          <w:rStyle w:val="apple-converted-space"/>
          <w:b/>
          <w:sz w:val="28"/>
          <w:szCs w:val="28"/>
        </w:rPr>
        <w:t> </w:t>
      </w:r>
    </w:p>
    <w:p w:rsidR="00B733F2" w:rsidRDefault="00B733F2" w:rsidP="00040292">
      <w:pPr>
        <w:pStyle w:val="western"/>
        <w:spacing w:before="0" w:beforeAutospacing="0" w:after="0" w:afterAutospacing="0" w:line="276" w:lineRule="auto"/>
        <w:jc w:val="both"/>
        <w:rPr>
          <w:i/>
          <w:iCs/>
          <w:sz w:val="28"/>
          <w:szCs w:val="28"/>
        </w:rPr>
      </w:pPr>
      <w:r w:rsidRPr="00DE6AB2">
        <w:rPr>
          <w:i/>
          <w:iCs/>
          <w:sz w:val="28"/>
          <w:szCs w:val="28"/>
        </w:rPr>
        <w:t xml:space="preserve">(Внимательность, </w:t>
      </w:r>
      <w:r>
        <w:rPr>
          <w:i/>
          <w:iCs/>
          <w:sz w:val="28"/>
          <w:szCs w:val="28"/>
        </w:rPr>
        <w:t>наблюдательность ст</w:t>
      </w:r>
      <w:r w:rsidRPr="00DE6AB2">
        <w:rPr>
          <w:i/>
          <w:iCs/>
          <w:sz w:val="28"/>
          <w:szCs w:val="28"/>
        </w:rPr>
        <w:t>а</w:t>
      </w:r>
      <w:r>
        <w:rPr>
          <w:i/>
          <w:iCs/>
          <w:sz w:val="28"/>
          <w:szCs w:val="28"/>
        </w:rPr>
        <w:t>ра</w:t>
      </w:r>
      <w:r w:rsidRPr="00DE6AB2">
        <w:rPr>
          <w:i/>
          <w:iCs/>
          <w:sz w:val="28"/>
          <w:szCs w:val="28"/>
        </w:rPr>
        <w:t>тельность</w:t>
      </w:r>
      <w:r>
        <w:rPr>
          <w:i/>
          <w:iCs/>
          <w:sz w:val="28"/>
          <w:szCs w:val="28"/>
        </w:rPr>
        <w:t xml:space="preserve">, любознательность, пытливость,  речевая активность, рабочая атмосфера, творческое воображение и мышление, </w:t>
      </w:r>
      <w:r w:rsidRPr="00DE6AB2">
        <w:rPr>
          <w:i/>
          <w:iCs/>
          <w:sz w:val="28"/>
          <w:szCs w:val="28"/>
        </w:rPr>
        <w:t>...)</w:t>
      </w:r>
    </w:p>
    <w:p w:rsidR="00B733F2" w:rsidRPr="00DE6AB2" w:rsidRDefault="00B733F2" w:rsidP="00040292">
      <w:pPr>
        <w:pStyle w:val="western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E6AB2">
        <w:rPr>
          <w:rFonts w:ascii="Times New Roman" w:hAnsi="Times New Roman"/>
          <w:b/>
          <w:sz w:val="28"/>
          <w:szCs w:val="28"/>
        </w:rPr>
        <w:t xml:space="preserve">3. </w:t>
      </w:r>
      <w:r>
        <w:rPr>
          <w:rFonts w:ascii="Times New Roman" w:hAnsi="Times New Roman"/>
          <w:b/>
          <w:sz w:val="28"/>
          <w:szCs w:val="28"/>
        </w:rPr>
        <w:t xml:space="preserve"> Артикуляционная  гимнастика</w:t>
      </w:r>
    </w:p>
    <w:p w:rsidR="00B733F2" w:rsidRPr="00763211" w:rsidRDefault="00B733F2" w:rsidP="00040292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763211"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 w:rsidRPr="00763211">
        <w:rPr>
          <w:rFonts w:ascii="Times New Roman" w:hAnsi="Times New Roman"/>
          <w:b/>
          <w:color w:val="000000"/>
          <w:sz w:val="28"/>
          <w:szCs w:val="28"/>
          <w:lang w:val="en-US"/>
        </w:rPr>
        <w:t>C</w:t>
      </w:r>
      <w:r w:rsidRPr="00763211">
        <w:rPr>
          <w:rFonts w:ascii="Times New Roman" w:hAnsi="Times New Roman"/>
          <w:b/>
          <w:color w:val="000000"/>
          <w:sz w:val="28"/>
          <w:szCs w:val="28"/>
        </w:rPr>
        <w:t xml:space="preserve"> чего начинаем урок литературного чтения? </w:t>
      </w:r>
      <w:r w:rsidRPr="00763211">
        <w:rPr>
          <w:rFonts w:ascii="Times New Roman" w:hAnsi="Times New Roman"/>
          <w:i/>
          <w:color w:val="000000"/>
          <w:sz w:val="28"/>
          <w:szCs w:val="28"/>
        </w:rPr>
        <w:t>(с речевой разминки)</w:t>
      </w:r>
    </w:p>
    <w:p w:rsidR="00B733F2" w:rsidRPr="00763211" w:rsidRDefault="00B733F2" w:rsidP="00040292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63211">
        <w:rPr>
          <w:rFonts w:ascii="Times New Roman" w:hAnsi="Times New Roman"/>
          <w:b/>
          <w:color w:val="000000"/>
          <w:sz w:val="28"/>
          <w:szCs w:val="28"/>
        </w:rPr>
        <w:t>- Для чего проводим речевую разминку?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B919A2">
        <w:rPr>
          <w:rFonts w:ascii="Times New Roman" w:hAnsi="Times New Roman"/>
          <w:i/>
          <w:color w:val="000000"/>
          <w:sz w:val="28"/>
          <w:szCs w:val="28"/>
        </w:rPr>
        <w:t xml:space="preserve"> (чтобы приготовить и разогреть речевой аппарат, 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B919A2">
        <w:rPr>
          <w:rFonts w:ascii="Times New Roman" w:hAnsi="Times New Roman"/>
          <w:i/>
          <w:color w:val="000000"/>
          <w:sz w:val="28"/>
          <w:szCs w:val="28"/>
        </w:rPr>
        <w:t>чтобы научиться говорить красиво, правильно и быстро)</w:t>
      </w:r>
    </w:p>
    <w:p w:rsidR="00B733F2" w:rsidRPr="00763211" w:rsidRDefault="00B733F2" w:rsidP="00040292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63211">
        <w:rPr>
          <w:rFonts w:ascii="Times New Roman" w:hAnsi="Times New Roman"/>
          <w:b/>
          <w:color w:val="000000"/>
          <w:sz w:val="28"/>
          <w:szCs w:val="28"/>
        </w:rPr>
        <w:t>- Прочитать по цепочке чистоговорку: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Ра-ра-ра – начинается игра,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Ро-ро-ро – беру красное ведро,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Ры-ры-ры – подарили нам шары,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Ри-ри-ри – улетели пузыри,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Ру-ру-ру – продолжаем мы игру.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Арь-арь-арь – висит розовый фонарь,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Урь-урь-урь – брови ты свои не хмурь!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Ерь-ерь-ерь – будешь молодец, поверь!</w:t>
      </w:r>
    </w:p>
    <w:p w:rsidR="00B733F2" w:rsidRPr="00763211" w:rsidRDefault="00B733F2" w:rsidP="00040292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63211">
        <w:rPr>
          <w:rFonts w:ascii="Times New Roman" w:hAnsi="Times New Roman"/>
          <w:b/>
          <w:color w:val="000000"/>
          <w:sz w:val="28"/>
          <w:szCs w:val="28"/>
        </w:rPr>
        <w:t>- Над произношением каких звуков работали? ([р], [р’])</w:t>
      </w:r>
    </w:p>
    <w:p w:rsidR="00B733F2" w:rsidRPr="00763211" w:rsidRDefault="00B733F2" w:rsidP="00040292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63211">
        <w:rPr>
          <w:rFonts w:ascii="Times New Roman" w:hAnsi="Times New Roman"/>
          <w:b/>
          <w:color w:val="000000"/>
          <w:sz w:val="28"/>
          <w:szCs w:val="28"/>
        </w:rPr>
        <w:t>- Вспомните и назовите скороговорки со звуками ([р], [р’]), выделяя эти звуки голосом.</w:t>
      </w:r>
    </w:p>
    <w:p w:rsidR="00B733F2" w:rsidRPr="00B919A2" w:rsidRDefault="00B733F2" w:rsidP="00040292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Три сороки-тараторки, тараторили на горке.</w:t>
      </w:r>
    </w:p>
    <w:p w:rsidR="00B733F2" w:rsidRPr="00B919A2" w:rsidRDefault="00B733F2" w:rsidP="00040292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На горе Арарат, зреет красный виноград.</w:t>
      </w:r>
    </w:p>
    <w:p w:rsidR="00B733F2" w:rsidRPr="00B919A2" w:rsidRDefault="00B733F2" w:rsidP="00040292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Проворонила ворона вороненка.</w:t>
      </w:r>
    </w:p>
    <w:p w:rsidR="00B733F2" w:rsidRPr="00B919A2" w:rsidRDefault="00B733F2" w:rsidP="00040292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Варвара варенье доваривала,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Ворчала, да приговаривала.</w:t>
      </w:r>
    </w:p>
    <w:p w:rsidR="00B733F2" w:rsidRPr="00B919A2" w:rsidRDefault="00B733F2" w:rsidP="00040292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 xml:space="preserve">Краску красную беру, 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 xml:space="preserve">Крашу розы по утру, 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 xml:space="preserve">Завтра буду розовой 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Красить подберезовик.</w:t>
      </w:r>
    </w:p>
    <w:p w:rsidR="00B733F2" w:rsidRPr="00B919A2" w:rsidRDefault="00B733F2" w:rsidP="00040292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- Расскажите про покупки.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Про какие, </w:t>
      </w:r>
      <w:r w:rsidRPr="00B919A2">
        <w:rPr>
          <w:rFonts w:ascii="Times New Roman" w:hAnsi="Times New Roman"/>
          <w:color w:val="000000"/>
          <w:sz w:val="28"/>
          <w:szCs w:val="28"/>
        </w:rPr>
        <w:t>про покупки?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- Про покупки, про покупки, про покупочки свои.</w:t>
      </w:r>
    </w:p>
    <w:p w:rsidR="00B733F2" w:rsidRPr="00B919A2" w:rsidRDefault="00B733F2" w:rsidP="00040292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Вез корабль карамель, наскочил корабль на мель.</w:t>
      </w:r>
    </w:p>
    <w:p w:rsidR="00B733F2" w:rsidRPr="00B919A2" w:rsidRDefault="00B733F2" w:rsidP="00040292">
      <w:pPr>
        <w:numPr>
          <w:ilvl w:val="0"/>
          <w:numId w:val="12"/>
        </w:numPr>
        <w:spacing w:after="0"/>
        <w:ind w:left="36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Ехал Грека через реку, видит Грека в реке рак.</w:t>
      </w:r>
    </w:p>
    <w:p w:rsidR="00B733F2" w:rsidRPr="00B919A2" w:rsidRDefault="00B733F2" w:rsidP="00040292">
      <w:pPr>
        <w:spacing w:after="0"/>
        <w:ind w:left="36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>Сунул Грека руку в реку, рак за руку Греку цап.</w:t>
      </w:r>
    </w:p>
    <w:p w:rsidR="00B733F2" w:rsidRPr="00A573D0" w:rsidRDefault="00B733F2" w:rsidP="00040292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A573D0">
        <w:rPr>
          <w:rFonts w:ascii="Times New Roman" w:hAnsi="Times New Roman"/>
          <w:b/>
          <w:i/>
          <w:color w:val="000000"/>
          <w:sz w:val="28"/>
          <w:szCs w:val="28"/>
        </w:rPr>
        <w:t>Дали карапузу кукурузу, а карапуз просит арбуз.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B919A2"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 w:rsidRPr="00B919A2">
        <w:rPr>
          <w:rFonts w:ascii="Times New Roman" w:hAnsi="Times New Roman"/>
          <w:color w:val="000000"/>
          <w:sz w:val="28"/>
          <w:szCs w:val="28"/>
        </w:rPr>
        <w:t xml:space="preserve">Прочитайте эту скороговорку с восклицательной интонацией. </w:t>
      </w:r>
    </w:p>
    <w:p w:rsidR="00B733F2" w:rsidRPr="00B919A2" w:rsidRDefault="00B733F2" w:rsidP="00040292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919A2">
        <w:rPr>
          <w:rFonts w:ascii="Times New Roman" w:hAnsi="Times New Roman"/>
          <w:color w:val="000000"/>
          <w:sz w:val="28"/>
          <w:szCs w:val="28"/>
        </w:rPr>
        <w:t xml:space="preserve">С вопросительной. С чувством грусти. С чувством удивления. </w:t>
      </w:r>
    </w:p>
    <w:p w:rsidR="00B733F2" w:rsidRPr="00A573D0" w:rsidRDefault="00B733F2" w:rsidP="00040292">
      <w:pPr>
        <w:spacing w:after="0"/>
        <w:ind w:left="36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573D0">
        <w:rPr>
          <w:rFonts w:ascii="Times New Roman" w:hAnsi="Times New Roman"/>
          <w:b/>
          <w:color w:val="000000"/>
          <w:sz w:val="28"/>
          <w:szCs w:val="28"/>
        </w:rPr>
        <w:t>- Чему вас учила работа?</w:t>
      </w:r>
    </w:p>
    <w:p w:rsidR="00B733F2" w:rsidRPr="00B919A2" w:rsidRDefault="00B733F2" w:rsidP="00040292">
      <w:pPr>
        <w:spacing w:after="0"/>
        <w:ind w:left="36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B919A2">
        <w:rPr>
          <w:rFonts w:ascii="Times New Roman" w:hAnsi="Times New Roman"/>
          <w:i/>
          <w:color w:val="000000"/>
          <w:sz w:val="28"/>
          <w:szCs w:val="28"/>
        </w:rPr>
        <w:t>(Я отрабатывала умение правильно произносить в словах звуки [р], [р’],</w:t>
      </w:r>
    </w:p>
    <w:p w:rsidR="00B733F2" w:rsidRPr="00B919A2" w:rsidRDefault="00B733F2" w:rsidP="00040292">
      <w:pPr>
        <w:spacing w:after="0"/>
        <w:ind w:left="36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B919A2">
        <w:rPr>
          <w:rFonts w:ascii="Times New Roman" w:hAnsi="Times New Roman"/>
          <w:i/>
          <w:color w:val="000000"/>
          <w:sz w:val="28"/>
          <w:szCs w:val="28"/>
        </w:rPr>
        <w:t>Я повторила знание скороговорок со звуками   [р], [р’],</w:t>
      </w:r>
    </w:p>
    <w:p w:rsidR="00B733F2" w:rsidRPr="00B919A2" w:rsidRDefault="00B733F2" w:rsidP="00040292">
      <w:pPr>
        <w:spacing w:after="0"/>
        <w:ind w:left="36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B919A2">
        <w:rPr>
          <w:rFonts w:ascii="Times New Roman" w:hAnsi="Times New Roman"/>
          <w:i/>
          <w:color w:val="000000"/>
          <w:sz w:val="28"/>
          <w:szCs w:val="28"/>
        </w:rPr>
        <w:t>Я училась читать бегло и правильно, соблюдая нужную интонацию,</w:t>
      </w:r>
    </w:p>
    <w:p w:rsidR="00B733F2" w:rsidRDefault="00B733F2" w:rsidP="00040292">
      <w:pPr>
        <w:spacing w:after="0"/>
        <w:ind w:left="36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B919A2">
        <w:rPr>
          <w:rFonts w:ascii="Times New Roman" w:hAnsi="Times New Roman"/>
          <w:i/>
          <w:color w:val="000000"/>
          <w:sz w:val="28"/>
          <w:szCs w:val="28"/>
        </w:rPr>
        <w:t>Я развивала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B919A2">
        <w:rPr>
          <w:rFonts w:ascii="Times New Roman" w:hAnsi="Times New Roman"/>
          <w:i/>
          <w:color w:val="000000"/>
          <w:sz w:val="28"/>
          <w:szCs w:val="28"/>
        </w:rPr>
        <w:t xml:space="preserve"> умение говорить красиво, правильно, быстро)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B733F2" w:rsidRPr="00DE6AB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 w:rsidRPr="00DE6AB2">
        <w:rPr>
          <w:rFonts w:ascii="Times New Roman" w:hAnsi="Times New Roman"/>
          <w:b/>
          <w:sz w:val="28"/>
          <w:szCs w:val="28"/>
        </w:rPr>
        <w:t>Постановка учебной задачи и темы урока.</w:t>
      </w:r>
    </w:p>
    <w:p w:rsidR="00B733F2" w:rsidRPr="009E40BE" w:rsidRDefault="00B733F2" w:rsidP="009E40BE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E40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9E40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Иногда вы можете услышать «Ты еще в сказки веришь?»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или </w:t>
      </w:r>
      <w:r w:rsidRPr="009E40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 т</w:t>
      </w:r>
      <w:r w:rsidRPr="009E40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9E40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сказки рассказываешь» </w:t>
      </w:r>
    </w:p>
    <w:p w:rsidR="00B733F2" w:rsidRDefault="00B733F2" w:rsidP="009E40BE">
      <w:pPr>
        <w:shd w:val="clear" w:color="auto" w:fill="FFFFFF"/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9E40B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- Что такое сказка? </w:t>
      </w:r>
      <w:r w:rsidRPr="00C053D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(Это произведение, где всегда рассказывается о чём-то необыкновенном, волшебном.</w:t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B733F2" w:rsidRPr="00C053D9" w:rsidRDefault="00B733F2" w:rsidP="002328DA">
      <w:pPr>
        <w:shd w:val="clear" w:color="auto" w:fill="FFFFFF"/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C053D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- Ребята, сказка–это богатейшая сокровищница народной мудрости.</w:t>
      </w:r>
    </w:p>
    <w:p w:rsidR="00B733F2" w:rsidRPr="00E32338" w:rsidRDefault="00B733F2" w:rsidP="002328DA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E32338">
        <w:rPr>
          <w:rFonts w:ascii="Times New Roman" w:hAnsi="Times New Roman"/>
          <w:b/>
          <w:color w:val="000000"/>
          <w:sz w:val="28"/>
          <w:szCs w:val="28"/>
        </w:rPr>
        <w:t>Эпиграф</w:t>
      </w:r>
      <w:r>
        <w:rPr>
          <w:rFonts w:ascii="Times New Roman" w:hAnsi="Times New Roman"/>
          <w:b/>
          <w:color w:val="000000"/>
          <w:sz w:val="28"/>
          <w:szCs w:val="28"/>
        </w:rPr>
        <w:t>ом</w:t>
      </w:r>
      <w:r w:rsidRPr="00E32338">
        <w:rPr>
          <w:rFonts w:ascii="Times New Roman" w:hAnsi="Times New Roman"/>
          <w:b/>
          <w:color w:val="000000"/>
          <w:sz w:val="28"/>
          <w:szCs w:val="28"/>
        </w:rPr>
        <w:t xml:space="preserve"> нашего урока</w:t>
      </w:r>
      <w:r w:rsidRPr="00E32338">
        <w:rPr>
          <w:rFonts w:ascii="Times New Roman" w:hAnsi="Times New Roman"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 xml:space="preserve">будут слова </w:t>
      </w:r>
      <w:r w:rsidRPr="00E32338">
        <w:rPr>
          <w:rFonts w:ascii="Times New Roman" w:hAnsi="Times New Roman"/>
          <w:color w:val="000000"/>
          <w:sz w:val="28"/>
          <w:szCs w:val="28"/>
        </w:rPr>
        <w:t>«Сказка ложь, да в ней намёк, добрым молодцам урок!»</w:t>
      </w:r>
    </w:p>
    <w:p w:rsidR="00B733F2" w:rsidRPr="00E32338" w:rsidRDefault="00B733F2" w:rsidP="009E40BE">
      <w:pPr>
        <w:shd w:val="clear" w:color="auto" w:fill="FFFFFF"/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E32338">
        <w:rPr>
          <w:rFonts w:ascii="Times New Roman" w:hAnsi="Times New Roman"/>
          <w:b/>
          <w:bCs/>
          <w:color w:val="000000"/>
          <w:sz w:val="28"/>
          <w:szCs w:val="28"/>
        </w:rPr>
        <w:t>-</w:t>
      </w:r>
      <w:r w:rsidRPr="009E40BE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E32338">
        <w:rPr>
          <w:rFonts w:ascii="Times New Roman" w:hAnsi="Times New Roman"/>
          <w:b/>
          <w:bCs/>
          <w:color w:val="000000"/>
          <w:sz w:val="28"/>
          <w:szCs w:val="28"/>
        </w:rPr>
        <w:t>Почему сказка ложь?</w:t>
      </w:r>
      <w:r w:rsidRPr="00E32338">
        <w:rPr>
          <w:rFonts w:ascii="Times New Roman" w:hAnsi="Times New Roman"/>
          <w:color w:val="000000"/>
          <w:sz w:val="28"/>
          <w:szCs w:val="28"/>
        </w:rPr>
        <w:t> </w:t>
      </w:r>
      <w:r w:rsidRPr="00E32338">
        <w:rPr>
          <w:rFonts w:ascii="Times New Roman" w:hAnsi="Times New Roman"/>
          <w:i/>
          <w:color w:val="000000"/>
          <w:sz w:val="28"/>
          <w:szCs w:val="28"/>
        </w:rPr>
        <w:t>( В сказках выдуманные сюжеты, персонажи)</w:t>
      </w:r>
    </w:p>
    <w:p w:rsidR="00B733F2" w:rsidRPr="00E32338" w:rsidRDefault="00B733F2" w:rsidP="009E40BE">
      <w:pPr>
        <w:shd w:val="clear" w:color="auto" w:fill="FFFFFF"/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E32338">
        <w:rPr>
          <w:rFonts w:ascii="Times New Roman" w:hAnsi="Times New Roman"/>
          <w:b/>
          <w:bCs/>
          <w:color w:val="000000"/>
          <w:sz w:val="28"/>
          <w:szCs w:val="28"/>
        </w:rPr>
        <w:t>- О каком тогда намёке говорится в сказке?</w:t>
      </w:r>
      <w:r w:rsidRPr="00E32338">
        <w:rPr>
          <w:rFonts w:ascii="Times New Roman" w:hAnsi="Times New Roman"/>
          <w:color w:val="000000"/>
          <w:sz w:val="28"/>
          <w:szCs w:val="28"/>
        </w:rPr>
        <w:t> </w:t>
      </w:r>
      <w:r w:rsidRPr="00E32338">
        <w:rPr>
          <w:rFonts w:ascii="Times New Roman" w:hAnsi="Times New Roman"/>
          <w:i/>
          <w:color w:val="000000"/>
          <w:sz w:val="28"/>
          <w:szCs w:val="28"/>
        </w:rPr>
        <w:t>(Хорошие дела и поступки дороже лжи и клеветы)</w:t>
      </w:r>
    </w:p>
    <w:p w:rsidR="00B733F2" w:rsidRPr="00E32338" w:rsidRDefault="00B733F2" w:rsidP="00EB3633">
      <w:pPr>
        <w:shd w:val="clear" w:color="auto" w:fill="FFFFFF"/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E32338">
        <w:rPr>
          <w:rFonts w:ascii="Times New Roman" w:hAnsi="Times New Roman"/>
          <w:b/>
          <w:bCs/>
          <w:color w:val="000000"/>
          <w:sz w:val="28"/>
          <w:szCs w:val="28"/>
        </w:rPr>
        <w:t>–</w:t>
      </w:r>
      <w:r w:rsidRPr="009E40BE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E32338">
        <w:rPr>
          <w:rFonts w:ascii="Times New Roman" w:hAnsi="Times New Roman"/>
          <w:b/>
          <w:bCs/>
          <w:color w:val="000000"/>
          <w:sz w:val="28"/>
          <w:szCs w:val="28"/>
        </w:rPr>
        <w:t>О чём же сегодня пойдёт разговор на уроке?</w:t>
      </w:r>
      <w:r w:rsidRPr="00E32338">
        <w:rPr>
          <w:rFonts w:ascii="Times New Roman" w:hAnsi="Times New Roman"/>
          <w:color w:val="000000"/>
          <w:sz w:val="28"/>
          <w:szCs w:val="28"/>
        </w:rPr>
        <w:t> </w:t>
      </w:r>
      <w:r w:rsidRPr="00E32338">
        <w:rPr>
          <w:rFonts w:ascii="Times New Roman" w:hAnsi="Times New Roman"/>
          <w:i/>
          <w:color w:val="000000"/>
          <w:sz w:val="28"/>
          <w:szCs w:val="28"/>
        </w:rPr>
        <w:t>( О сказке)</w:t>
      </w:r>
    </w:p>
    <w:p w:rsidR="00B733F2" w:rsidRPr="009E40BE" w:rsidRDefault="00B733F2" w:rsidP="00EB363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E32338">
        <w:rPr>
          <w:rFonts w:ascii="Times New Roman" w:hAnsi="Times New Roman"/>
          <w:color w:val="000000"/>
          <w:sz w:val="28"/>
          <w:szCs w:val="28"/>
        </w:rPr>
        <w:t>Да, сегодняшний урок мы посвящаем одной из пяти сказок, пяти великих поэм, самой светлой, волшебно-счастливой сказке, которую можно назвать «симфонией русской души».</w:t>
      </w:r>
    </w:p>
    <w:p w:rsidR="00B733F2" w:rsidRPr="000869D8" w:rsidRDefault="00B733F2" w:rsidP="00EB3633">
      <w:pPr>
        <w:shd w:val="clear" w:color="auto" w:fill="FFFFFF"/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E32338">
        <w:rPr>
          <w:rFonts w:ascii="Times New Roman" w:hAnsi="Times New Roman"/>
          <w:color w:val="000000"/>
          <w:sz w:val="28"/>
          <w:szCs w:val="28"/>
        </w:rPr>
        <w:t> </w:t>
      </w:r>
      <w:r w:rsidRPr="000869D8">
        <w:rPr>
          <w:rFonts w:ascii="Times New Roman" w:hAnsi="Times New Roman"/>
          <w:b/>
          <w:color w:val="000000"/>
          <w:sz w:val="28"/>
          <w:szCs w:val="28"/>
        </w:rPr>
        <w:t>- Догадались, о каких пяти сказках я вела разговор?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869D8">
        <w:rPr>
          <w:rFonts w:ascii="Times New Roman" w:hAnsi="Times New Roman"/>
          <w:i/>
          <w:color w:val="000000"/>
          <w:sz w:val="28"/>
          <w:szCs w:val="28"/>
        </w:rPr>
        <w:t xml:space="preserve">(«Сказка о царе Салтане…», «Сказка о рыбаке и рыбке», «Сказка о золотом петушке», </w:t>
      </w:r>
    </w:p>
    <w:p w:rsidR="00B733F2" w:rsidRPr="000869D8" w:rsidRDefault="00B733F2" w:rsidP="00EB3633">
      <w:pPr>
        <w:shd w:val="clear" w:color="auto" w:fill="FFFFFF"/>
        <w:spacing w:after="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0869D8">
        <w:rPr>
          <w:rFonts w:ascii="Times New Roman" w:hAnsi="Times New Roman"/>
          <w:i/>
          <w:color w:val="000000"/>
          <w:sz w:val="28"/>
          <w:szCs w:val="28"/>
        </w:rPr>
        <w:t>« Сказка о попе и о работнике его Балде», «Сказка о мёртвой царевне и семи богатырях».)</w:t>
      </w:r>
    </w:p>
    <w:p w:rsidR="00B733F2" w:rsidRPr="009E40BE" w:rsidRDefault="00B733F2" w:rsidP="00EB3633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9E40B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869D8">
        <w:rPr>
          <w:rFonts w:ascii="Times New Roman" w:hAnsi="Times New Roman"/>
          <w:b/>
          <w:color w:val="000000"/>
          <w:sz w:val="28"/>
          <w:szCs w:val="28"/>
        </w:rPr>
        <w:t>– Кто является автором этих сказок</w:t>
      </w:r>
      <w:r w:rsidRPr="009E40BE">
        <w:rPr>
          <w:rFonts w:ascii="Times New Roman" w:hAnsi="Times New Roman"/>
          <w:color w:val="000000"/>
          <w:sz w:val="28"/>
          <w:szCs w:val="28"/>
        </w:rPr>
        <w:t xml:space="preserve">? </w:t>
      </w:r>
      <w:r w:rsidRPr="000869D8">
        <w:rPr>
          <w:rFonts w:ascii="Times New Roman" w:hAnsi="Times New Roman"/>
          <w:i/>
          <w:color w:val="000000"/>
          <w:sz w:val="28"/>
          <w:szCs w:val="28"/>
        </w:rPr>
        <w:t>( А.С. Пушкин)</w:t>
      </w:r>
      <w:r w:rsidRPr="009E40B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733F2" w:rsidRPr="009E40BE" w:rsidRDefault="00B733F2" w:rsidP="00C053D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К</w:t>
      </w:r>
      <w:r w:rsidRPr="000869D8">
        <w:rPr>
          <w:rFonts w:ascii="Times New Roman" w:hAnsi="Times New Roman"/>
          <w:b/>
          <w:sz w:val="28"/>
          <w:szCs w:val="28"/>
        </w:rPr>
        <w:t>акое полное  название имеет сказка, по которой мы работаем?</w:t>
      </w:r>
      <w:r w:rsidRPr="009E40BE">
        <w:rPr>
          <w:rFonts w:ascii="Times New Roman" w:hAnsi="Times New Roman"/>
          <w:sz w:val="28"/>
          <w:szCs w:val="28"/>
        </w:rPr>
        <w:t xml:space="preserve"> (</w:t>
      </w:r>
      <w:r w:rsidRPr="009E40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«Сказка о царе Салтане, о сыне его славном и могучем богатыре князе Гвидоне Салтановиче и о прекрасной царевне Лебеди»)</w:t>
      </w:r>
    </w:p>
    <w:p w:rsidR="00B733F2" w:rsidRPr="00E32338" w:rsidRDefault="00B733F2" w:rsidP="00C053D9">
      <w:pPr>
        <w:shd w:val="clear" w:color="auto" w:fill="FFFFFF"/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869D8"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b/>
          <w:color w:val="000000"/>
          <w:sz w:val="28"/>
          <w:szCs w:val="28"/>
        </w:rPr>
        <w:t>Сегодня у</w:t>
      </w:r>
      <w:r w:rsidRPr="00E32338">
        <w:rPr>
          <w:rFonts w:ascii="Times New Roman" w:hAnsi="Times New Roman"/>
          <w:b/>
          <w:color w:val="000000"/>
          <w:sz w:val="28"/>
          <w:szCs w:val="28"/>
        </w:rPr>
        <w:t xml:space="preserve"> нас заключительный урок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по этому произведению</w:t>
      </w:r>
      <w:r w:rsidRPr="000869D8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E3233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B733F2" w:rsidRPr="000869D8" w:rsidRDefault="00B733F2" w:rsidP="009E40B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869D8">
        <w:rPr>
          <w:rFonts w:ascii="Times New Roman" w:hAnsi="Times New Roman"/>
          <w:b/>
          <w:sz w:val="28"/>
          <w:szCs w:val="28"/>
        </w:rPr>
        <w:t>- Давайте прочитаем  чистоговорку  и  узнаем, чем мы будем заниматься на уроке. Сначала про себя, затем вслух.</w:t>
      </w:r>
    </w:p>
    <w:p w:rsidR="00B733F2" w:rsidRPr="009E40BE" w:rsidRDefault="00B733F2" w:rsidP="009E40B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E40BE">
        <w:rPr>
          <w:rFonts w:ascii="Times New Roman" w:hAnsi="Times New Roman"/>
          <w:sz w:val="28"/>
          <w:szCs w:val="28"/>
        </w:rPr>
        <w:t>Ать-ать-ать – сказку  Пушкина  читать,</w:t>
      </w:r>
    </w:p>
    <w:p w:rsidR="00B733F2" w:rsidRPr="009E40BE" w:rsidRDefault="00B733F2" w:rsidP="009E40B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E40BE">
        <w:rPr>
          <w:rFonts w:ascii="Times New Roman" w:hAnsi="Times New Roman"/>
          <w:sz w:val="28"/>
          <w:szCs w:val="28"/>
        </w:rPr>
        <w:t xml:space="preserve">Ять-ять-ять –  </w:t>
      </w:r>
      <w:r>
        <w:rPr>
          <w:rFonts w:ascii="Times New Roman" w:hAnsi="Times New Roman"/>
          <w:sz w:val="28"/>
          <w:szCs w:val="28"/>
        </w:rPr>
        <w:t>на вопросы отвечать</w:t>
      </w:r>
      <w:r w:rsidRPr="009E40BE">
        <w:rPr>
          <w:rFonts w:ascii="Times New Roman" w:hAnsi="Times New Roman"/>
          <w:sz w:val="28"/>
          <w:szCs w:val="28"/>
        </w:rPr>
        <w:t>,</w:t>
      </w:r>
    </w:p>
    <w:p w:rsidR="00B733F2" w:rsidRPr="009E40BE" w:rsidRDefault="00B733F2" w:rsidP="009E40B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E40BE">
        <w:rPr>
          <w:rFonts w:ascii="Times New Roman" w:hAnsi="Times New Roman"/>
          <w:sz w:val="28"/>
          <w:szCs w:val="28"/>
        </w:rPr>
        <w:t>Ость-ость-ость -  развивать выразительность,</w:t>
      </w:r>
    </w:p>
    <w:p w:rsidR="00B733F2" w:rsidRPr="009E40BE" w:rsidRDefault="00B733F2" w:rsidP="009E40B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E40BE">
        <w:rPr>
          <w:rFonts w:ascii="Times New Roman" w:hAnsi="Times New Roman"/>
          <w:sz w:val="28"/>
          <w:szCs w:val="28"/>
        </w:rPr>
        <w:t>Ев-ев-ев – характеризовать  героев,</w:t>
      </w:r>
    </w:p>
    <w:p w:rsidR="00B733F2" w:rsidRPr="009E40BE" w:rsidRDefault="00B733F2" w:rsidP="009E40B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E40BE">
        <w:rPr>
          <w:rFonts w:ascii="Times New Roman" w:hAnsi="Times New Roman"/>
          <w:sz w:val="28"/>
          <w:szCs w:val="28"/>
        </w:rPr>
        <w:t>Им- им- им – инсценировку посмотрим,</w:t>
      </w:r>
    </w:p>
    <w:p w:rsidR="00B733F2" w:rsidRPr="009E40BE" w:rsidRDefault="00B733F2" w:rsidP="009E40B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E40BE">
        <w:rPr>
          <w:rFonts w:ascii="Times New Roman" w:hAnsi="Times New Roman"/>
          <w:sz w:val="28"/>
          <w:szCs w:val="28"/>
        </w:rPr>
        <w:t>Ра-ра-ра – мы получим урок добра.</w:t>
      </w:r>
    </w:p>
    <w:p w:rsidR="00B733F2" w:rsidRDefault="00B733F2" w:rsidP="009E40BE">
      <w:pPr>
        <w:spacing w:after="0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B733F2" w:rsidRPr="009E40BE" w:rsidRDefault="00B733F2" w:rsidP="009E40B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E40BE">
        <w:rPr>
          <w:rFonts w:ascii="Times New Roman" w:hAnsi="Times New Roman"/>
          <w:b/>
          <w:iCs/>
          <w:sz w:val="28"/>
          <w:szCs w:val="28"/>
        </w:rPr>
        <w:t>5. Беседа по содержанию  сказки</w:t>
      </w:r>
    </w:p>
    <w:p w:rsidR="00B733F2" w:rsidRPr="009E40BE" w:rsidRDefault="00B733F2" w:rsidP="009E40BE">
      <w:pPr>
        <w:shd w:val="clear" w:color="auto" w:fill="FFFFFF"/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9E40BE">
        <w:rPr>
          <w:rFonts w:ascii="Times New Roman" w:hAnsi="Times New Roman"/>
          <w:sz w:val="28"/>
          <w:szCs w:val="28"/>
        </w:rPr>
        <w:t>-  Ребята, какие виды или жанры сказок вы знаете</w:t>
      </w:r>
      <w:r w:rsidRPr="009E40BE">
        <w:rPr>
          <w:rFonts w:ascii="Times New Roman" w:hAnsi="Times New Roman"/>
          <w:i/>
          <w:sz w:val="28"/>
          <w:szCs w:val="28"/>
        </w:rPr>
        <w:t>? (Сказки о животных, бытовые, волшебные)</w:t>
      </w:r>
    </w:p>
    <w:p w:rsidR="00B733F2" w:rsidRDefault="00B733F2" w:rsidP="00040292">
      <w:pPr>
        <w:shd w:val="clear" w:color="auto" w:fill="FFFFFF"/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-  Назовите вид и жанр </w:t>
      </w:r>
      <w:r w:rsidRPr="00DE6AB2">
        <w:rPr>
          <w:rFonts w:ascii="Times New Roman" w:hAnsi="Times New Roman"/>
          <w:sz w:val="28"/>
          <w:szCs w:val="28"/>
        </w:rPr>
        <w:t>«Сказк</w:t>
      </w:r>
      <w:r>
        <w:rPr>
          <w:rFonts w:ascii="Times New Roman" w:hAnsi="Times New Roman"/>
          <w:sz w:val="28"/>
          <w:szCs w:val="28"/>
        </w:rPr>
        <w:t>и о царе Салтане…»</w:t>
      </w:r>
      <w:r w:rsidRPr="00DE6AB2">
        <w:rPr>
          <w:rFonts w:ascii="Times New Roman" w:hAnsi="Times New Roman"/>
          <w:sz w:val="28"/>
          <w:szCs w:val="28"/>
        </w:rPr>
        <w:t xml:space="preserve">? </w:t>
      </w:r>
      <w:r w:rsidRPr="007F4433">
        <w:rPr>
          <w:rFonts w:ascii="Times New Roman" w:hAnsi="Times New Roman"/>
          <w:i/>
          <w:sz w:val="28"/>
          <w:szCs w:val="28"/>
        </w:rPr>
        <w:t>(</w:t>
      </w:r>
      <w:r w:rsidRPr="007F443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это волшебная авторская сказка)</w:t>
      </w:r>
    </w:p>
    <w:p w:rsidR="00B733F2" w:rsidRDefault="00B733F2" w:rsidP="00040292">
      <w:pPr>
        <w:shd w:val="clear" w:color="auto" w:fill="FFFFFF"/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DE6AB2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Вспомните и скажите, ч</w:t>
      </w:r>
      <w:r w:rsidRPr="00DE6AB2">
        <w:rPr>
          <w:rFonts w:ascii="Times New Roman" w:hAnsi="Times New Roman"/>
          <w:sz w:val="28"/>
          <w:szCs w:val="28"/>
        </w:rPr>
        <w:t>то делает «Сказку о царе Салтане» волшебной?</w:t>
      </w:r>
      <w:r w:rsidRPr="00872557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(</w:t>
      </w:r>
      <w:r w:rsidRPr="00B65301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Троекратные повторы, волшебство и волшебные</w:t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события, герои, </w:t>
      </w:r>
      <w:r w:rsidRPr="00B65301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предметы, </w:t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герои четко делятся на добрых и злых, сказочный язык (эпитеты, присказки),</w:t>
      </w:r>
      <w:r w:rsidRPr="00B65301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зачин, </w:t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сказочная  </w:t>
      </w:r>
      <w:r w:rsidRPr="00B65301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концовка</w:t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B733F2" w:rsidRPr="00DE6AB2" w:rsidRDefault="00B733F2" w:rsidP="00040292">
      <w:pPr>
        <w:shd w:val="clear" w:color="auto" w:fill="FFFFFF"/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7B4372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- </w:t>
      </w:r>
      <w:r w:rsidRPr="007B437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 чем рассказывается в этой сказке?</w:t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(</w:t>
      </w:r>
      <w:r w:rsidRPr="00335DD8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Сказка посвящена истории женитьбы царя Салтана и рождению его сына, князя Гвидона, который благодаря козням тёток попадает на необитаемый остров, встречает там волшебницу - царевну Лебедь, с её помощью становится могущественным вл</w:t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адыкой и потом воссоединяется с отцом)</w:t>
      </w:r>
      <w:r w:rsidRPr="00335DD8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 </w:t>
      </w:r>
    </w:p>
    <w:p w:rsidR="00B733F2" w:rsidRPr="00BD1537" w:rsidRDefault="00B733F2" w:rsidP="00040292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91D7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- Что заметили необычного в начале сказки? </w:t>
      </w:r>
      <w:r w:rsidRPr="00BD1537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( Начало, как бывает в русских народных сказках, – о трех сестрах или трех братьях, но царь Салтан ведет себя необычно, подслушивает под окном разговор трех девиц; стоит на улице один, без свиты; жену выбирает и тут же женится в тот же вечер.) </w:t>
      </w:r>
    </w:p>
    <w:p w:rsidR="00B733F2" w:rsidRPr="00642018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4201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642018">
        <w:rPr>
          <w:rFonts w:ascii="Times New Roman" w:hAnsi="Times New Roman"/>
          <w:sz w:val="28"/>
          <w:szCs w:val="28"/>
        </w:rPr>
        <w:t xml:space="preserve"> А давайте вспомним, как все начиналось</w:t>
      </w:r>
      <w:r>
        <w:rPr>
          <w:rFonts w:ascii="Times New Roman" w:hAnsi="Times New Roman"/>
          <w:sz w:val="28"/>
          <w:szCs w:val="28"/>
        </w:rPr>
        <w:t xml:space="preserve"> в сказке</w:t>
      </w:r>
      <w:r w:rsidRPr="00642018">
        <w:rPr>
          <w:rFonts w:ascii="Times New Roman" w:hAnsi="Times New Roman"/>
          <w:sz w:val="28"/>
          <w:szCs w:val="28"/>
        </w:rPr>
        <w:t>?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60C3B">
        <w:rPr>
          <w:rFonts w:ascii="Times New Roman" w:hAnsi="Times New Roman"/>
          <w:sz w:val="28"/>
          <w:szCs w:val="28"/>
        </w:rPr>
        <w:t xml:space="preserve">- Группа  ребят   </w:t>
      </w:r>
      <w:r w:rsidRPr="00901B10">
        <w:rPr>
          <w:rFonts w:ascii="Times New Roman" w:hAnsi="Times New Roman"/>
          <w:sz w:val="28"/>
          <w:szCs w:val="28"/>
        </w:rPr>
        <w:t xml:space="preserve">подготовила  </w:t>
      </w:r>
      <w:r w:rsidRPr="000B78B9">
        <w:rPr>
          <w:rFonts w:ascii="Times New Roman" w:hAnsi="Times New Roman"/>
          <w:b/>
          <w:sz w:val="28"/>
          <w:szCs w:val="28"/>
        </w:rPr>
        <w:t>инсценировку отрывка</w:t>
      </w:r>
      <w:r w:rsidRPr="00460C3B">
        <w:rPr>
          <w:rFonts w:ascii="Times New Roman" w:hAnsi="Times New Roman"/>
          <w:sz w:val="28"/>
          <w:szCs w:val="28"/>
        </w:rPr>
        <w:t xml:space="preserve">  из  сказки, давайте посмотрим и вспомним содержание.</w:t>
      </w:r>
    </w:p>
    <w:p w:rsidR="00B733F2" w:rsidRPr="00CE0D75" w:rsidRDefault="00B733F2" w:rsidP="00040292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9065C">
        <w:rPr>
          <w:rFonts w:ascii="Times New Roman" w:hAnsi="Times New Roman"/>
          <w:sz w:val="28"/>
          <w:szCs w:val="28"/>
        </w:rPr>
        <w:t xml:space="preserve">Почему царь не выбрал первых двух сестриц? </w:t>
      </w:r>
      <w:r w:rsidRPr="00CE0D75">
        <w:rPr>
          <w:rFonts w:ascii="Times New Roman" w:hAnsi="Times New Roman"/>
          <w:i/>
          <w:sz w:val="28"/>
          <w:szCs w:val="28"/>
        </w:rPr>
        <w:t>(важны не еда и одежда, а продолжение рода – царю нужен наследник)</w:t>
      </w:r>
    </w:p>
    <w:p w:rsidR="00B733F2" w:rsidRPr="00E32338" w:rsidRDefault="00B733F2" w:rsidP="00040292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9065C">
        <w:rPr>
          <w:rFonts w:ascii="Times New Roman" w:hAnsi="Times New Roman"/>
          <w:sz w:val="28"/>
          <w:szCs w:val="28"/>
        </w:rPr>
        <w:t>Почему Салтан расстался с женой после свадьбы?</w:t>
      </w:r>
      <w:r w:rsidRPr="00CE0D75">
        <w:rPr>
          <w:rFonts w:ascii="Times New Roman" w:hAnsi="Times New Roman"/>
          <w:sz w:val="28"/>
          <w:szCs w:val="28"/>
        </w:rPr>
        <w:t xml:space="preserve"> </w:t>
      </w:r>
      <w:r w:rsidRPr="00CE0D75">
        <w:rPr>
          <w:rFonts w:ascii="Times New Roman" w:hAnsi="Times New Roman"/>
          <w:i/>
          <w:sz w:val="28"/>
          <w:szCs w:val="28"/>
        </w:rPr>
        <w:t>( Время тогда было неспокойное, поэтому царь был вынужден покин</w:t>
      </w:r>
      <w:r>
        <w:rPr>
          <w:rFonts w:ascii="Times New Roman" w:hAnsi="Times New Roman"/>
          <w:i/>
          <w:sz w:val="28"/>
          <w:szCs w:val="28"/>
        </w:rPr>
        <w:t>уть жену и отправиться на войну</w:t>
      </w:r>
      <w:r w:rsidRPr="00E44868">
        <w:rPr>
          <w:rFonts w:ascii="Times New Roman" w:hAnsi="Times New Roman"/>
          <w:i/>
          <w:sz w:val="28"/>
          <w:szCs w:val="28"/>
        </w:rPr>
        <w:t>)</w:t>
      </w:r>
      <w:r w:rsidRPr="00CE0D75">
        <w:rPr>
          <w:rFonts w:ascii="Times New Roman" w:hAnsi="Times New Roman"/>
          <w:i/>
          <w:sz w:val="28"/>
          <w:szCs w:val="28"/>
        </w:rPr>
        <w:t xml:space="preserve">. </w:t>
      </w:r>
    </w:p>
    <w:p w:rsidR="00B733F2" w:rsidRPr="00E32338" w:rsidRDefault="00B733F2" w:rsidP="00040292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B733F2" w:rsidRPr="00AD092C" w:rsidRDefault="00B733F2" w:rsidP="0008481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 В</w:t>
      </w:r>
      <w:r w:rsidRPr="00AD092C">
        <w:rPr>
          <w:rFonts w:ascii="Times New Roman" w:hAnsi="Times New Roman"/>
          <w:b/>
          <w:sz w:val="28"/>
          <w:szCs w:val="28"/>
        </w:rPr>
        <w:t>ыборочно</w:t>
      </w:r>
      <w:r>
        <w:rPr>
          <w:rFonts w:ascii="Times New Roman" w:hAnsi="Times New Roman"/>
          <w:b/>
          <w:sz w:val="28"/>
          <w:szCs w:val="28"/>
        </w:rPr>
        <w:t>е  чтение</w:t>
      </w:r>
    </w:p>
    <w:p w:rsidR="00B733F2" w:rsidRPr="007B4372" w:rsidRDefault="00B733F2" w:rsidP="0008481B">
      <w:pPr>
        <w:shd w:val="clear" w:color="auto" w:fill="FFFFFF"/>
        <w:spacing w:after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7"/>
          <w:szCs w:val="27"/>
        </w:rPr>
        <w:t xml:space="preserve"> - </w:t>
      </w:r>
      <w:r w:rsidRPr="007B4372">
        <w:rPr>
          <w:rFonts w:ascii="Times New Roman" w:hAnsi="Times New Roman"/>
          <w:color w:val="000000"/>
          <w:sz w:val="27"/>
          <w:szCs w:val="27"/>
        </w:rPr>
        <w:t>А теперь более подробно разберём сказку. Но отвечать на  вопросы нужно словами из текста.</w:t>
      </w:r>
    </w:p>
    <w:p w:rsidR="00B733F2" w:rsidRPr="007B4372" w:rsidRDefault="00B733F2" w:rsidP="0008481B">
      <w:pPr>
        <w:shd w:val="clear" w:color="auto" w:fill="FFFFFF"/>
        <w:spacing w:after="0"/>
        <w:rPr>
          <w:rFonts w:ascii="Arial" w:hAnsi="Arial" w:cs="Arial"/>
          <w:color w:val="000000"/>
          <w:sz w:val="21"/>
          <w:szCs w:val="21"/>
        </w:rPr>
      </w:pPr>
    </w:p>
    <w:p w:rsidR="00B733F2" w:rsidRPr="0008481B" w:rsidRDefault="00B733F2" w:rsidP="0008481B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08481B">
        <w:rPr>
          <w:rFonts w:ascii="Times New Roman" w:hAnsi="Times New Roman"/>
          <w:color w:val="000000"/>
          <w:sz w:val="28"/>
          <w:szCs w:val="28"/>
        </w:rPr>
        <w:t>-</w:t>
      </w:r>
      <w:r w:rsidRPr="007B4372">
        <w:rPr>
          <w:rFonts w:ascii="Times New Roman" w:hAnsi="Times New Roman"/>
          <w:color w:val="000000"/>
          <w:sz w:val="28"/>
          <w:szCs w:val="28"/>
        </w:rPr>
        <w:t xml:space="preserve"> Что же стало причиной не</w:t>
      </w:r>
      <w:r w:rsidRPr="0008481B">
        <w:rPr>
          <w:rFonts w:ascii="Times New Roman" w:hAnsi="Times New Roman"/>
          <w:color w:val="000000"/>
          <w:sz w:val="28"/>
          <w:szCs w:val="28"/>
        </w:rPr>
        <w:t>счастий молодой царицы? (с 94) </w:t>
      </w:r>
    </w:p>
    <w:p w:rsidR="00B733F2" w:rsidRPr="0008481B" w:rsidRDefault="00B733F2" w:rsidP="0008481B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08481B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7B4372">
        <w:rPr>
          <w:rFonts w:ascii="Times New Roman" w:hAnsi="Times New Roman"/>
          <w:color w:val="000000"/>
          <w:sz w:val="28"/>
          <w:szCs w:val="28"/>
        </w:rPr>
        <w:t xml:space="preserve">Кого родила </w:t>
      </w:r>
      <w:r w:rsidRPr="0008481B">
        <w:rPr>
          <w:rFonts w:ascii="Times New Roman" w:hAnsi="Times New Roman"/>
          <w:color w:val="000000"/>
          <w:sz w:val="28"/>
          <w:szCs w:val="28"/>
        </w:rPr>
        <w:t>царица? (с.94) </w:t>
      </w:r>
    </w:p>
    <w:p w:rsidR="00B733F2" w:rsidRPr="0008481B" w:rsidRDefault="00B733F2" w:rsidP="0008481B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08481B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7B4372">
        <w:rPr>
          <w:rFonts w:ascii="Times New Roman" w:hAnsi="Times New Roman"/>
          <w:color w:val="000000"/>
          <w:sz w:val="28"/>
          <w:szCs w:val="28"/>
        </w:rPr>
        <w:t>Какой текст письма послали с гонцом царю? (с.94-95) </w:t>
      </w:r>
    </w:p>
    <w:p w:rsidR="00B733F2" w:rsidRPr="0008481B" w:rsidRDefault="00B733F2" w:rsidP="0008481B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08481B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7B4372">
        <w:rPr>
          <w:rFonts w:ascii="Times New Roman" w:hAnsi="Times New Roman"/>
          <w:color w:val="000000"/>
          <w:sz w:val="28"/>
          <w:szCs w:val="28"/>
        </w:rPr>
        <w:t>Какое указание дал гонцу царь? (с 95) </w:t>
      </w:r>
    </w:p>
    <w:p w:rsidR="00B733F2" w:rsidRPr="0008481B" w:rsidRDefault="00B733F2" w:rsidP="0008481B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08481B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7B4372">
        <w:rPr>
          <w:rFonts w:ascii="Times New Roman" w:hAnsi="Times New Roman"/>
          <w:color w:val="000000"/>
          <w:sz w:val="28"/>
          <w:szCs w:val="28"/>
        </w:rPr>
        <w:t xml:space="preserve"> Как изм</w:t>
      </w:r>
      <w:r w:rsidRPr="0008481B">
        <w:rPr>
          <w:rFonts w:ascii="Times New Roman" w:hAnsi="Times New Roman"/>
          <w:color w:val="000000"/>
          <w:sz w:val="28"/>
          <w:szCs w:val="28"/>
        </w:rPr>
        <w:t>енили настоящий приказ? (с.95) </w:t>
      </w:r>
    </w:p>
    <w:p w:rsidR="00B733F2" w:rsidRPr="0008481B" w:rsidRDefault="00B733F2" w:rsidP="0008481B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08481B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7B4372">
        <w:rPr>
          <w:rFonts w:ascii="Times New Roman" w:hAnsi="Times New Roman"/>
          <w:color w:val="000000"/>
          <w:sz w:val="28"/>
          <w:szCs w:val="28"/>
        </w:rPr>
        <w:t>Как чувствовали мат</w:t>
      </w:r>
      <w:r w:rsidRPr="0008481B">
        <w:rPr>
          <w:rFonts w:ascii="Times New Roman" w:hAnsi="Times New Roman"/>
          <w:color w:val="000000"/>
          <w:sz w:val="28"/>
          <w:szCs w:val="28"/>
        </w:rPr>
        <w:t xml:space="preserve">ь и сын себя в неволе? (с.96) </w:t>
      </w:r>
    </w:p>
    <w:p w:rsidR="00B733F2" w:rsidRPr="0008481B" w:rsidRDefault="00B733F2" w:rsidP="0008481B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08481B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7B4372">
        <w:rPr>
          <w:rFonts w:ascii="Times New Roman" w:hAnsi="Times New Roman"/>
          <w:color w:val="000000"/>
          <w:sz w:val="28"/>
          <w:szCs w:val="28"/>
        </w:rPr>
        <w:t xml:space="preserve">О </w:t>
      </w:r>
      <w:r w:rsidRPr="0008481B">
        <w:rPr>
          <w:rFonts w:ascii="Times New Roman" w:hAnsi="Times New Roman"/>
          <w:color w:val="000000"/>
          <w:sz w:val="28"/>
          <w:szCs w:val="28"/>
        </w:rPr>
        <w:t xml:space="preserve">чём просило дитя волну? (с.96) </w:t>
      </w:r>
    </w:p>
    <w:p w:rsidR="00B733F2" w:rsidRPr="0008481B" w:rsidRDefault="00B733F2" w:rsidP="0008481B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08481B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7B4372">
        <w:rPr>
          <w:rFonts w:ascii="Times New Roman" w:hAnsi="Times New Roman"/>
          <w:color w:val="000000"/>
          <w:sz w:val="28"/>
          <w:szCs w:val="28"/>
        </w:rPr>
        <w:t xml:space="preserve">Где оказались мать и сын, после спасения? (с.97) </w:t>
      </w:r>
      <w:r w:rsidRPr="0008481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733F2" w:rsidRPr="0008481B" w:rsidRDefault="00B733F2" w:rsidP="0008481B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08481B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7B4372">
        <w:rPr>
          <w:rFonts w:ascii="Times New Roman" w:hAnsi="Times New Roman"/>
          <w:color w:val="000000"/>
          <w:sz w:val="28"/>
          <w:szCs w:val="28"/>
        </w:rPr>
        <w:t>Кого уви</w:t>
      </w:r>
      <w:r w:rsidRPr="0008481B">
        <w:rPr>
          <w:rFonts w:ascii="Times New Roman" w:hAnsi="Times New Roman"/>
          <w:color w:val="000000"/>
          <w:sz w:val="28"/>
          <w:szCs w:val="28"/>
        </w:rPr>
        <w:t xml:space="preserve">дел царевич на море? (с.97-98) </w:t>
      </w:r>
    </w:p>
    <w:p w:rsidR="00B733F2" w:rsidRPr="007B4372" w:rsidRDefault="00B733F2" w:rsidP="0008481B">
      <w:pPr>
        <w:shd w:val="clear" w:color="auto" w:fill="FFFFFF"/>
        <w:spacing w:after="0"/>
        <w:rPr>
          <w:rFonts w:ascii="Arial" w:hAnsi="Arial" w:cs="Arial"/>
          <w:color w:val="000000"/>
          <w:sz w:val="28"/>
          <w:szCs w:val="28"/>
        </w:rPr>
      </w:pPr>
      <w:r w:rsidRPr="007B437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8481B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7B4372">
        <w:rPr>
          <w:rFonts w:ascii="Times New Roman" w:hAnsi="Times New Roman"/>
          <w:color w:val="000000"/>
          <w:sz w:val="28"/>
          <w:szCs w:val="28"/>
        </w:rPr>
        <w:t>Как наградила царевна Лебедь Гвидона за свое спасение? (с.99-100)</w:t>
      </w:r>
    </w:p>
    <w:p w:rsidR="00B733F2" w:rsidRPr="007B4372" w:rsidRDefault="00B733F2" w:rsidP="0008481B">
      <w:pPr>
        <w:shd w:val="clear" w:color="auto" w:fill="FFFFFF"/>
        <w:spacing w:after="0"/>
        <w:rPr>
          <w:rFonts w:ascii="Arial" w:hAnsi="Arial" w:cs="Arial"/>
          <w:color w:val="000000"/>
          <w:sz w:val="28"/>
          <w:szCs w:val="28"/>
        </w:rPr>
      </w:pPr>
      <w:r w:rsidRPr="0008481B">
        <w:rPr>
          <w:rFonts w:ascii="Times New Roman" w:hAnsi="Times New Roman"/>
          <w:b/>
          <w:bCs/>
          <w:color w:val="000000"/>
          <w:sz w:val="28"/>
          <w:szCs w:val="28"/>
        </w:rPr>
        <w:t xml:space="preserve">- </w:t>
      </w:r>
      <w:r w:rsidRPr="0008481B">
        <w:rPr>
          <w:rFonts w:ascii="Times New Roman" w:hAnsi="Times New Roman"/>
          <w:bCs/>
          <w:color w:val="000000"/>
          <w:sz w:val="28"/>
          <w:szCs w:val="28"/>
        </w:rPr>
        <w:t>С</w:t>
      </w:r>
      <w:r w:rsidRPr="007B4372">
        <w:rPr>
          <w:rFonts w:ascii="Times New Roman" w:hAnsi="Times New Roman"/>
          <w:bCs/>
          <w:color w:val="000000"/>
          <w:sz w:val="28"/>
          <w:szCs w:val="28"/>
        </w:rPr>
        <w:t>колько раз и в кого превращался князь</w:t>
      </w:r>
      <w:r w:rsidRPr="0008481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7B4372">
        <w:rPr>
          <w:rFonts w:ascii="Times New Roman" w:hAnsi="Times New Roman"/>
          <w:bCs/>
          <w:color w:val="000000"/>
          <w:sz w:val="28"/>
          <w:szCs w:val="28"/>
        </w:rPr>
        <w:t>Гвидон?</w:t>
      </w:r>
      <w:r w:rsidRPr="0008481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7B4372">
        <w:rPr>
          <w:rFonts w:ascii="Times New Roman" w:hAnsi="Times New Roman"/>
          <w:color w:val="000000"/>
          <w:sz w:val="28"/>
          <w:szCs w:val="28"/>
        </w:rPr>
        <w:t>( 1- комар, 2 – муха, 3 – шмель)</w:t>
      </w:r>
    </w:p>
    <w:p w:rsidR="00B733F2" w:rsidRPr="0008481B" w:rsidRDefault="00B733F2" w:rsidP="0008481B">
      <w:pPr>
        <w:shd w:val="clear" w:color="auto" w:fill="FFFFFF"/>
        <w:spacing w:after="0"/>
        <w:rPr>
          <w:rFonts w:ascii="Arial" w:hAnsi="Arial" w:cs="Arial"/>
          <w:color w:val="000000"/>
          <w:sz w:val="28"/>
          <w:szCs w:val="28"/>
        </w:rPr>
      </w:pPr>
      <w:r w:rsidRPr="0008481B"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>Что же заставля</w:t>
      </w:r>
      <w:r w:rsidRPr="007B4372">
        <w:rPr>
          <w:rFonts w:ascii="Times New Roman" w:hAnsi="Times New Roman"/>
          <w:color w:val="000000"/>
          <w:sz w:val="28"/>
          <w:szCs w:val="28"/>
        </w:rPr>
        <w:t>ло Гвидона пре</w:t>
      </w:r>
      <w:r>
        <w:rPr>
          <w:rFonts w:ascii="Times New Roman" w:hAnsi="Times New Roman"/>
          <w:color w:val="000000"/>
          <w:sz w:val="28"/>
          <w:szCs w:val="28"/>
        </w:rPr>
        <w:t>ображаться</w:t>
      </w:r>
      <w:r w:rsidRPr="007B4372">
        <w:rPr>
          <w:rFonts w:ascii="Times New Roman" w:hAnsi="Times New Roman"/>
          <w:color w:val="000000"/>
          <w:sz w:val="28"/>
          <w:szCs w:val="28"/>
        </w:rPr>
        <w:t xml:space="preserve"> в эти облики? (с.102)</w:t>
      </w:r>
    </w:p>
    <w:p w:rsidR="00B733F2" w:rsidRDefault="00B733F2" w:rsidP="00040292">
      <w:pPr>
        <w:suppressAutoHyphens/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B733F2" w:rsidRDefault="00B733F2" w:rsidP="00040292">
      <w:pPr>
        <w:suppressAutoHyphens/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 Обобщающая беседа</w:t>
      </w:r>
    </w:p>
    <w:p w:rsidR="00B733F2" w:rsidRPr="00040292" w:rsidRDefault="00B733F2" w:rsidP="00040292">
      <w:pPr>
        <w:shd w:val="clear" w:color="auto" w:fill="FFFFFF"/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4C48C9">
        <w:rPr>
          <w:rFonts w:ascii="Times New Roman" w:hAnsi="Times New Roman"/>
          <w:b/>
          <w:sz w:val="28"/>
          <w:szCs w:val="28"/>
        </w:rPr>
        <w:t>-</w:t>
      </w:r>
      <w:r w:rsidRPr="00335DD8">
        <w:rPr>
          <w:rFonts w:ascii="Times New Roman" w:hAnsi="Times New Roman"/>
          <w:b/>
          <w:sz w:val="28"/>
          <w:szCs w:val="28"/>
        </w:rPr>
        <w:t xml:space="preserve">  </w:t>
      </w:r>
      <w:r w:rsidRPr="004C48C9">
        <w:rPr>
          <w:rFonts w:ascii="Times New Roman" w:hAnsi="Times New Roman"/>
          <w:b/>
          <w:sz w:val="28"/>
          <w:szCs w:val="28"/>
        </w:rPr>
        <w:t>Пушкин описывает город как богатый, изобильный: « … изоб нет, одни палаты…», все в том городе «богаты». - В сказочном городе все не только богаты, в не</w:t>
      </w:r>
      <w:r>
        <w:rPr>
          <w:rFonts w:ascii="Times New Roman" w:hAnsi="Times New Roman"/>
          <w:b/>
          <w:sz w:val="28"/>
          <w:szCs w:val="28"/>
        </w:rPr>
        <w:t xml:space="preserve">м все счастливы. </w:t>
      </w:r>
      <w:r w:rsidRPr="004C48C9">
        <w:rPr>
          <w:rFonts w:ascii="Times New Roman" w:hAnsi="Times New Roman"/>
          <w:b/>
          <w:sz w:val="28"/>
          <w:szCs w:val="28"/>
        </w:rPr>
        <w:t xml:space="preserve"> Кто приносит городу богатство?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40292">
        <w:rPr>
          <w:rFonts w:ascii="Times New Roman" w:hAnsi="Times New Roman"/>
          <w:i/>
          <w:sz w:val="28"/>
          <w:szCs w:val="28"/>
        </w:rPr>
        <w:t xml:space="preserve">(белочка) </w:t>
      </w:r>
    </w:p>
    <w:p w:rsidR="00B733F2" w:rsidRPr="00040292" w:rsidRDefault="00B733F2" w:rsidP="00040292">
      <w:pPr>
        <w:suppressAutoHyphens/>
        <w:spacing w:after="0"/>
        <w:jc w:val="both"/>
        <w:rPr>
          <w:rFonts w:ascii="Roboto" w:hAnsi="Roboto"/>
          <w:i/>
          <w:sz w:val="28"/>
          <w:szCs w:val="28"/>
          <w:shd w:val="clear" w:color="auto" w:fill="FFFFFF"/>
        </w:rPr>
      </w:pPr>
      <w:r w:rsidRPr="003E407D">
        <w:rPr>
          <w:rFonts w:ascii="Roboto" w:hAnsi="Roboto"/>
          <w:b/>
          <w:sz w:val="28"/>
          <w:szCs w:val="28"/>
          <w:shd w:val="clear" w:color="auto" w:fill="FFFFFF"/>
        </w:rPr>
        <w:t>- Расскажите, какие чудеса на острове вам понравились больше всего?</w:t>
      </w:r>
      <w:r>
        <w:rPr>
          <w:rFonts w:ascii="Roboto" w:hAnsi="Roboto"/>
          <w:b/>
          <w:sz w:val="28"/>
          <w:szCs w:val="28"/>
          <w:shd w:val="clear" w:color="auto" w:fill="FFFFFF"/>
        </w:rPr>
        <w:t xml:space="preserve"> Почему?  </w:t>
      </w:r>
      <w:r w:rsidRPr="00040292">
        <w:rPr>
          <w:rFonts w:ascii="Roboto" w:hAnsi="Roboto"/>
          <w:i/>
          <w:sz w:val="28"/>
          <w:szCs w:val="28"/>
          <w:shd w:val="clear" w:color="auto" w:fill="FFFFFF"/>
        </w:rPr>
        <w:t>(белочка, 30 витязей, лебедь, …)</w:t>
      </w:r>
    </w:p>
    <w:p w:rsidR="00B733F2" w:rsidRPr="003E407D" w:rsidRDefault="00B733F2" w:rsidP="00040292">
      <w:pPr>
        <w:suppressAutoHyphens/>
        <w:spacing w:after="0"/>
        <w:jc w:val="both"/>
        <w:rPr>
          <w:b/>
        </w:rPr>
      </w:pPr>
      <w:r w:rsidRPr="003E407D">
        <w:rPr>
          <w:rFonts w:ascii="Roboto" w:hAnsi="Roboto"/>
          <w:b/>
          <w:sz w:val="28"/>
          <w:szCs w:val="28"/>
          <w:shd w:val="clear" w:color="auto" w:fill="FFFFFF"/>
        </w:rPr>
        <w:t>- Как вы считаете, почему царевна помогает Князю Гвидону и  исполняет все его желания?</w:t>
      </w:r>
      <w:r w:rsidRPr="003E407D">
        <w:rPr>
          <w:b/>
        </w:rPr>
        <w:t xml:space="preserve"> </w:t>
      </w:r>
    </w:p>
    <w:p w:rsidR="00B733F2" w:rsidRDefault="00B733F2" w:rsidP="00FA7699">
      <w:pPr>
        <w:suppressAutoHyphens/>
        <w:spacing w:after="0"/>
        <w:jc w:val="both"/>
        <w:rPr>
          <w:rFonts w:ascii="Roboto" w:hAnsi="Roboto"/>
          <w:sz w:val="28"/>
          <w:szCs w:val="28"/>
          <w:shd w:val="clear" w:color="auto" w:fill="FFFFFF"/>
        </w:rPr>
      </w:pPr>
      <w:r>
        <w:t xml:space="preserve"> -  </w:t>
      </w:r>
      <w:r w:rsidRPr="002F3B0D">
        <w:rPr>
          <w:rFonts w:ascii="Roboto" w:hAnsi="Roboto"/>
          <w:sz w:val="28"/>
          <w:szCs w:val="28"/>
          <w:shd w:val="clear" w:color="auto" w:fill="FFFFFF"/>
        </w:rPr>
        <w:t>Героиня наделена доброй и отзывчивой душой, обладает волшебным даром</w:t>
      </w:r>
      <w:r>
        <w:rPr>
          <w:rFonts w:ascii="Roboto" w:hAnsi="Roboto"/>
          <w:sz w:val="28"/>
          <w:szCs w:val="28"/>
          <w:shd w:val="clear" w:color="auto" w:fill="FFFFFF"/>
        </w:rPr>
        <w:t>,</w:t>
      </w:r>
      <w:r w:rsidRPr="002F3B0D">
        <w:rPr>
          <w:rFonts w:ascii="Roboto" w:hAnsi="Roboto"/>
          <w:sz w:val="28"/>
          <w:szCs w:val="28"/>
          <w:shd w:val="clear" w:color="auto" w:fill="FFFFFF"/>
        </w:rPr>
        <w:t xml:space="preserve"> сама-то величава, выступает будто пава; сладку речь-то </w:t>
      </w:r>
      <w:r>
        <w:rPr>
          <w:rFonts w:ascii="Roboto" w:hAnsi="Roboto"/>
          <w:sz w:val="28"/>
          <w:szCs w:val="28"/>
          <w:shd w:val="clear" w:color="auto" w:fill="FFFFFF"/>
        </w:rPr>
        <w:t>говорит, будто реченька журчит.</w:t>
      </w:r>
      <w:r w:rsidRPr="003E407D">
        <w:t xml:space="preserve"> </w:t>
      </w:r>
      <w:r w:rsidRPr="003E407D">
        <w:rPr>
          <w:rFonts w:ascii="Roboto" w:hAnsi="Roboto"/>
          <w:sz w:val="28"/>
          <w:szCs w:val="28"/>
          <w:shd w:val="clear" w:color="auto" w:fill="FFFFFF"/>
        </w:rPr>
        <w:t>В благодарность за спасение своей жизни царевна Лебедь исполняет все желания князя. Она его жалеет и сочувствует, пытается во всем помочь</w:t>
      </w:r>
      <w:r>
        <w:rPr>
          <w:rFonts w:ascii="Roboto" w:hAnsi="Roboto"/>
          <w:sz w:val="28"/>
          <w:szCs w:val="28"/>
          <w:shd w:val="clear" w:color="auto" w:fill="FFFFFF"/>
        </w:rPr>
        <w:t>.</w:t>
      </w:r>
    </w:p>
    <w:p w:rsidR="00B733F2" w:rsidRDefault="00B733F2" w:rsidP="00FA7699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 w:rsidRPr="004C48C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4C48C9">
        <w:rPr>
          <w:rFonts w:ascii="Times New Roman" w:hAnsi="Times New Roman"/>
          <w:b/>
          <w:sz w:val="28"/>
          <w:szCs w:val="28"/>
        </w:rPr>
        <w:t xml:space="preserve">Почему  именно царевну </w:t>
      </w:r>
      <w:r>
        <w:rPr>
          <w:rFonts w:ascii="Times New Roman" w:hAnsi="Times New Roman"/>
          <w:b/>
          <w:sz w:val="28"/>
          <w:szCs w:val="28"/>
        </w:rPr>
        <w:t>Гвид</w:t>
      </w:r>
      <w:r w:rsidRPr="004C48C9">
        <w:rPr>
          <w:rFonts w:ascii="Times New Roman" w:hAnsi="Times New Roman"/>
          <w:b/>
          <w:sz w:val="28"/>
          <w:szCs w:val="28"/>
        </w:rPr>
        <w:t>он выбирает в жены?</w:t>
      </w:r>
      <w:r w:rsidRPr="004C48C9">
        <w:rPr>
          <w:rFonts w:ascii="Times New Roman" w:hAnsi="Times New Roman"/>
          <w:sz w:val="28"/>
          <w:szCs w:val="28"/>
        </w:rPr>
        <w:t xml:space="preserve"> </w:t>
      </w:r>
      <w:r w:rsidRPr="004C48C9">
        <w:rPr>
          <w:rFonts w:ascii="Times New Roman" w:hAnsi="Times New Roman"/>
          <w:i/>
          <w:sz w:val="28"/>
          <w:szCs w:val="28"/>
        </w:rPr>
        <w:t>(она мудра, чиста, благодарна, она помогает ему преодолеть трудности и встретиться с царем-отцом).</w:t>
      </w:r>
      <w:r w:rsidRPr="004C48C9">
        <w:rPr>
          <w:rFonts w:ascii="Times New Roman" w:hAnsi="Times New Roman"/>
          <w:sz w:val="28"/>
          <w:szCs w:val="28"/>
        </w:rPr>
        <w:t xml:space="preserve"> </w:t>
      </w:r>
    </w:p>
    <w:p w:rsidR="00B733F2" w:rsidRPr="004C48C9" w:rsidRDefault="00B733F2" w:rsidP="00040292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</w:p>
    <w:p w:rsidR="00B733F2" w:rsidRPr="004C48C9" w:rsidRDefault="00B733F2" w:rsidP="00040292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C48C9">
        <w:rPr>
          <w:rFonts w:ascii="Times New Roman" w:hAnsi="Times New Roman"/>
          <w:sz w:val="28"/>
          <w:szCs w:val="28"/>
        </w:rPr>
        <w:t xml:space="preserve">- </w:t>
      </w:r>
      <w:r w:rsidRPr="004C48C9">
        <w:rPr>
          <w:rFonts w:ascii="Times New Roman" w:hAnsi="Times New Roman"/>
          <w:b/>
          <w:sz w:val="28"/>
          <w:szCs w:val="28"/>
        </w:rPr>
        <w:t xml:space="preserve">Давайте подумаем, кем приходились повариха  и ткачиха Гвидону? </w:t>
      </w:r>
      <w:r w:rsidRPr="004C48C9">
        <w:rPr>
          <w:rFonts w:ascii="Times New Roman" w:hAnsi="Times New Roman"/>
          <w:i/>
          <w:sz w:val="28"/>
          <w:szCs w:val="28"/>
        </w:rPr>
        <w:t>(тетки),</w:t>
      </w:r>
      <w:r w:rsidRPr="004C48C9">
        <w:rPr>
          <w:rFonts w:ascii="Times New Roman" w:hAnsi="Times New Roman"/>
          <w:sz w:val="28"/>
          <w:szCs w:val="28"/>
        </w:rPr>
        <w:t xml:space="preserve"> </w:t>
      </w:r>
      <w:r w:rsidRPr="004C48C9">
        <w:rPr>
          <w:rFonts w:ascii="Times New Roman" w:hAnsi="Times New Roman"/>
          <w:b/>
          <w:sz w:val="28"/>
          <w:szCs w:val="28"/>
        </w:rPr>
        <w:t>а сватья баба Бабариха</w:t>
      </w:r>
      <w:r w:rsidRPr="004C48C9">
        <w:rPr>
          <w:rFonts w:ascii="Times New Roman" w:hAnsi="Times New Roman"/>
          <w:sz w:val="28"/>
          <w:szCs w:val="28"/>
        </w:rPr>
        <w:t xml:space="preserve">? </w:t>
      </w:r>
      <w:r w:rsidRPr="004C48C9">
        <w:rPr>
          <w:rFonts w:ascii="Times New Roman" w:hAnsi="Times New Roman"/>
          <w:i/>
          <w:sz w:val="28"/>
          <w:szCs w:val="28"/>
        </w:rPr>
        <w:t>(родной бабушкой).</w:t>
      </w:r>
      <w:r w:rsidRPr="004C48C9">
        <w:rPr>
          <w:rFonts w:ascii="Times New Roman" w:hAnsi="Times New Roman"/>
          <w:sz w:val="28"/>
          <w:szCs w:val="28"/>
        </w:rPr>
        <w:t xml:space="preserve"> </w:t>
      </w:r>
    </w:p>
    <w:p w:rsidR="00B733F2" w:rsidRPr="004C48C9" w:rsidRDefault="00B733F2" w:rsidP="00040292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C48C9">
        <w:rPr>
          <w:rFonts w:ascii="Times New Roman" w:hAnsi="Times New Roman"/>
          <w:sz w:val="28"/>
          <w:szCs w:val="28"/>
        </w:rPr>
        <w:t xml:space="preserve">- </w:t>
      </w:r>
      <w:r w:rsidRPr="00040292">
        <w:rPr>
          <w:rFonts w:ascii="Times New Roman" w:hAnsi="Times New Roman"/>
          <w:b/>
          <w:sz w:val="28"/>
          <w:szCs w:val="28"/>
        </w:rPr>
        <w:t>Почему родные люди поступили с князем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C48C9">
        <w:rPr>
          <w:rFonts w:ascii="Times New Roman" w:hAnsi="Times New Roman"/>
          <w:sz w:val="28"/>
          <w:szCs w:val="28"/>
        </w:rPr>
        <w:t xml:space="preserve">Гвидоном и его матерью так жестоко? </w:t>
      </w:r>
      <w:r w:rsidRPr="004C48C9">
        <w:rPr>
          <w:rFonts w:ascii="Times New Roman" w:hAnsi="Times New Roman"/>
          <w:i/>
          <w:sz w:val="28"/>
          <w:szCs w:val="28"/>
        </w:rPr>
        <w:t>(их съедала зависть и злость)</w:t>
      </w:r>
    </w:p>
    <w:p w:rsidR="00B733F2" w:rsidRPr="004C48C9" w:rsidRDefault="00B733F2" w:rsidP="00040292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A70E37">
        <w:rPr>
          <w:rFonts w:ascii="Times New Roman" w:hAnsi="Times New Roman"/>
          <w:b/>
          <w:sz w:val="28"/>
          <w:szCs w:val="28"/>
        </w:rPr>
        <w:t>- Что приобрели  завистницы, стала ли их жизнь счастливее?</w:t>
      </w:r>
      <w:r w:rsidRPr="004C48C9">
        <w:rPr>
          <w:rFonts w:ascii="Times New Roman" w:hAnsi="Times New Roman"/>
          <w:sz w:val="28"/>
          <w:szCs w:val="28"/>
        </w:rPr>
        <w:t xml:space="preserve"> </w:t>
      </w:r>
    </w:p>
    <w:p w:rsidR="00B733F2" w:rsidRPr="00DA347A" w:rsidRDefault="00B733F2" w:rsidP="00040292">
      <w:pPr>
        <w:spacing w:after="0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4C48C9">
        <w:rPr>
          <w:rFonts w:ascii="Times New Roman" w:hAnsi="Times New Roman"/>
          <w:sz w:val="28"/>
          <w:szCs w:val="28"/>
          <w:lang w:eastAsia="en-US"/>
        </w:rPr>
        <w:t xml:space="preserve">- </w:t>
      </w:r>
      <w:r w:rsidRPr="00A70E37">
        <w:rPr>
          <w:rFonts w:ascii="Times New Roman" w:hAnsi="Times New Roman"/>
          <w:b/>
          <w:sz w:val="28"/>
          <w:szCs w:val="28"/>
          <w:lang w:eastAsia="en-US"/>
        </w:rPr>
        <w:t>Какой вывод можно сделать в этой ситуации?</w:t>
      </w:r>
      <w:r w:rsidRPr="004C48C9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4C48C9">
        <w:rPr>
          <w:rFonts w:ascii="Times New Roman" w:hAnsi="Times New Roman"/>
          <w:i/>
          <w:sz w:val="28"/>
          <w:szCs w:val="28"/>
          <w:lang w:eastAsia="en-US"/>
        </w:rPr>
        <w:t>(Семья - это самое дорогое,  что есть у человека. Родители должны любить своих детей, защищать от бед,  А дети обязаны почитать и уважать родителей,  тогда род будет процветать и крепнуть)</w:t>
      </w:r>
    </w:p>
    <w:p w:rsidR="00B733F2" w:rsidRPr="00E81B72" w:rsidRDefault="00B733F2" w:rsidP="00040292">
      <w:pPr>
        <w:suppressAutoHyphens/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B733F2" w:rsidRDefault="00B733F2" w:rsidP="000402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1A58">
        <w:rPr>
          <w:rFonts w:ascii="Times New Roman" w:hAnsi="Times New Roman"/>
          <w:b/>
          <w:sz w:val="28"/>
          <w:szCs w:val="28"/>
        </w:rPr>
        <w:t>Физминутка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</w:p>
    <w:p w:rsidR="00B733F2" w:rsidRPr="00BA7709" w:rsidRDefault="00B733F2" w:rsidP="0004029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BA7709">
        <w:rPr>
          <w:rFonts w:ascii="Times New Roman" w:hAnsi="Times New Roman"/>
          <w:i/>
          <w:sz w:val="28"/>
          <w:szCs w:val="28"/>
        </w:rPr>
        <w:t>(имитирование движений под музыку Н.А.Римского-Корсакова</w:t>
      </w:r>
      <w:r>
        <w:rPr>
          <w:rFonts w:ascii="Times New Roman" w:hAnsi="Times New Roman"/>
          <w:i/>
          <w:sz w:val="28"/>
          <w:szCs w:val="28"/>
        </w:rPr>
        <w:t xml:space="preserve"> из оперы «Сказка о царе Салтане…)</w:t>
      </w:r>
      <w:r w:rsidRPr="00BA7709">
        <w:rPr>
          <w:rFonts w:ascii="Times New Roman" w:hAnsi="Times New Roman"/>
          <w:i/>
          <w:sz w:val="28"/>
          <w:szCs w:val="28"/>
        </w:rPr>
        <w:t>)</w:t>
      </w:r>
    </w:p>
    <w:p w:rsidR="00B733F2" w:rsidRPr="00201A58" w:rsidRDefault="00B733F2" w:rsidP="000402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r w:rsidRPr="00201A58">
        <w:rPr>
          <w:rFonts w:ascii="Times New Roman" w:hAnsi="Times New Roman"/>
          <w:sz w:val="28"/>
          <w:szCs w:val="28"/>
        </w:rPr>
        <w:t>Изобразите волны, набегающие на берег.</w:t>
      </w:r>
    </w:p>
    <w:p w:rsidR="00B733F2" w:rsidRDefault="00B733F2" w:rsidP="000402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1A58">
        <w:rPr>
          <w:rFonts w:ascii="Times New Roman" w:hAnsi="Times New Roman"/>
          <w:sz w:val="28"/>
          <w:szCs w:val="28"/>
        </w:rPr>
        <w:t>- Танцующую белку, поющую песенки.</w:t>
      </w:r>
    </w:p>
    <w:p w:rsidR="00B733F2" w:rsidRDefault="00B733F2" w:rsidP="006755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01A58">
        <w:rPr>
          <w:rFonts w:ascii="Times New Roman" w:hAnsi="Times New Roman"/>
          <w:sz w:val="28"/>
          <w:szCs w:val="28"/>
        </w:rPr>
        <w:t>Богатырей, выходящих из моря.</w:t>
      </w:r>
    </w:p>
    <w:p w:rsidR="00B733F2" w:rsidRDefault="00B733F2" w:rsidP="000402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 w:rsidRPr="00201A58">
        <w:rPr>
          <w:rFonts w:ascii="Times New Roman" w:hAnsi="Times New Roman"/>
          <w:sz w:val="28"/>
          <w:szCs w:val="28"/>
        </w:rPr>
        <w:t>Летящую царевну Лебедь</w:t>
      </w:r>
      <w:r>
        <w:rPr>
          <w:rFonts w:ascii="Times New Roman" w:hAnsi="Times New Roman"/>
          <w:sz w:val="28"/>
          <w:szCs w:val="28"/>
        </w:rPr>
        <w:t>.</w:t>
      </w:r>
    </w:p>
    <w:p w:rsidR="00B733F2" w:rsidRPr="00E81B72" w:rsidRDefault="00B733F2" w:rsidP="0004029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733F2" w:rsidRPr="00D5004F" w:rsidRDefault="00B733F2" w:rsidP="00040292">
      <w:pPr>
        <w:suppressAutoHyphens/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Продолжение. Обобщающая беседа</w:t>
      </w:r>
    </w:p>
    <w:p w:rsidR="00B733F2" w:rsidRDefault="00B733F2" w:rsidP="00BD1537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7"/>
          <w:szCs w:val="27"/>
        </w:rPr>
      </w:pPr>
      <w:r w:rsidRPr="008C6D76">
        <w:rPr>
          <w:rFonts w:ascii="Times New Roman" w:hAnsi="Times New Roman"/>
          <w:b/>
          <w:bCs/>
          <w:color w:val="000000"/>
          <w:sz w:val="27"/>
          <w:szCs w:val="27"/>
        </w:rPr>
        <w:t>- 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>Какую подсказку в названии предлагает Пушкин?</w:t>
      </w:r>
      <w:r w:rsidRPr="008C6D76">
        <w:rPr>
          <w:rFonts w:ascii="Times New Roman" w:hAnsi="Times New Roman"/>
          <w:b/>
          <w:bCs/>
          <w:color w:val="000000"/>
          <w:sz w:val="27"/>
          <w:szCs w:val="27"/>
        </w:rPr>
        <w:t> </w:t>
      </w:r>
      <w:r w:rsidRPr="008C6D76">
        <w:rPr>
          <w:rFonts w:ascii="Times New Roman" w:hAnsi="Times New Roman"/>
          <w:i/>
          <w:color w:val="000000"/>
          <w:sz w:val="28"/>
          <w:szCs w:val="28"/>
        </w:rPr>
        <w:t>(Все перечисленные герои являются главными и герои не просто называются, им дается краткая характеристика, отношение к ним автора).</w:t>
      </w:r>
      <w:r w:rsidRPr="008C6D76">
        <w:rPr>
          <w:rFonts w:ascii="Times New Roman" w:hAnsi="Times New Roman"/>
          <w:color w:val="000000"/>
          <w:sz w:val="27"/>
          <w:szCs w:val="27"/>
        </w:rPr>
        <w:t> </w:t>
      </w:r>
    </w:p>
    <w:p w:rsidR="00B733F2" w:rsidRDefault="00B733F2" w:rsidP="00BD1537">
      <w:pPr>
        <w:shd w:val="clear" w:color="auto" w:fill="FFFFFF"/>
        <w:spacing w:after="0"/>
        <w:jc w:val="both"/>
        <w:rPr>
          <w:rFonts w:ascii="Times New Roman" w:hAnsi="Times New Roman"/>
          <w:i/>
          <w:color w:val="000000"/>
          <w:sz w:val="27"/>
          <w:szCs w:val="27"/>
        </w:rPr>
      </w:pPr>
      <w:r w:rsidRPr="008C6D76">
        <w:rPr>
          <w:rFonts w:ascii="Times New Roman" w:hAnsi="Times New Roman"/>
          <w:b/>
          <w:bCs/>
          <w:color w:val="000000"/>
          <w:sz w:val="27"/>
          <w:szCs w:val="27"/>
        </w:rPr>
        <w:t>– Вы слышали когда – нибудь имена героев в жизни?</w:t>
      </w:r>
      <w:r w:rsidRPr="008C6D76">
        <w:rPr>
          <w:rFonts w:ascii="Times New Roman" w:hAnsi="Times New Roman"/>
          <w:color w:val="000000"/>
          <w:sz w:val="27"/>
          <w:szCs w:val="27"/>
        </w:rPr>
        <w:t> </w:t>
      </w:r>
      <w:r w:rsidRPr="008C6D76">
        <w:rPr>
          <w:rFonts w:ascii="Times New Roman" w:hAnsi="Times New Roman"/>
          <w:i/>
          <w:color w:val="000000"/>
          <w:sz w:val="27"/>
          <w:szCs w:val="27"/>
        </w:rPr>
        <w:t>( Большинство имен сказочные, редко встречающиеся в жизни.</w:t>
      </w:r>
      <w:r>
        <w:rPr>
          <w:rFonts w:ascii="Times New Roman" w:hAnsi="Times New Roman"/>
          <w:i/>
          <w:color w:val="000000"/>
          <w:sz w:val="27"/>
          <w:szCs w:val="27"/>
        </w:rPr>
        <w:t>)</w:t>
      </w:r>
    </w:p>
    <w:p w:rsidR="00B733F2" w:rsidRPr="008C6D76" w:rsidRDefault="00B733F2" w:rsidP="00BD1537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1"/>
          <w:szCs w:val="21"/>
        </w:rPr>
      </w:pPr>
      <w:r w:rsidRPr="006E1B4E">
        <w:rPr>
          <w:rFonts w:ascii="Times New Roman" w:hAnsi="Times New Roman"/>
          <w:color w:val="000000"/>
          <w:sz w:val="27"/>
          <w:szCs w:val="27"/>
        </w:rPr>
        <w:t xml:space="preserve">- </w:t>
      </w:r>
      <w:r w:rsidRPr="008C6D76">
        <w:rPr>
          <w:rFonts w:ascii="Times New Roman" w:hAnsi="Times New Roman"/>
          <w:color w:val="000000"/>
          <w:sz w:val="27"/>
          <w:szCs w:val="27"/>
        </w:rPr>
        <w:t xml:space="preserve"> В словаре личных имен Гвидон – это реальное имя, но мало употребительное. Салтан – взято из восточной традиции. Лебедь – эта героиня в поэзии Пушкина. Она впервые появляется там, где рождаются сказки, у лукоморья. В ней гармонично соединились черты белой лебедушки-невесты из свадебных песен, девы-волшебницы и невесты-помощницы из народных сказок.</w:t>
      </w:r>
    </w:p>
    <w:p w:rsidR="00B733F2" w:rsidRPr="006E1B4E" w:rsidRDefault="00B733F2" w:rsidP="00BD153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E1B4E">
        <w:rPr>
          <w:rFonts w:ascii="Times New Roman" w:hAnsi="Times New Roman"/>
          <w:b/>
          <w:sz w:val="28"/>
          <w:szCs w:val="28"/>
        </w:rPr>
        <w:t>Читая  любое  произведение,  мы  не  только  знакомимся  с  героями,  но  и невольно  начинаем  сопереживать  одним и  испытывать  антипатию  к  другим. Такие  отношения  складываются,  благодаря  мастерству  автора  в  создании  образов  литературных  героев.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E1B4E">
        <w:rPr>
          <w:rFonts w:ascii="Times New Roman" w:hAnsi="Times New Roman"/>
          <w:b/>
          <w:sz w:val="28"/>
          <w:szCs w:val="28"/>
        </w:rPr>
        <w:t>- На какие бы две группы вы разделили героев этой сказки?</w:t>
      </w:r>
      <w:r w:rsidRPr="00D5004F">
        <w:rPr>
          <w:rFonts w:ascii="Times New Roman" w:hAnsi="Times New Roman"/>
          <w:sz w:val="28"/>
          <w:szCs w:val="28"/>
        </w:rPr>
        <w:t xml:space="preserve"> </w:t>
      </w:r>
      <w:r w:rsidRPr="006E1B4E">
        <w:rPr>
          <w:rFonts w:ascii="Times New Roman" w:hAnsi="Times New Roman"/>
          <w:i/>
          <w:sz w:val="28"/>
          <w:szCs w:val="28"/>
        </w:rPr>
        <w:t>(Положительные и отрицательные)</w:t>
      </w:r>
    </w:p>
    <w:p w:rsidR="00B733F2" w:rsidRPr="00620B2B" w:rsidRDefault="00B733F2" w:rsidP="0004029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en-US"/>
        </w:rPr>
      </w:pPr>
      <w:r w:rsidRPr="00DE6AB2">
        <w:rPr>
          <w:rFonts w:ascii="Times New Roman" w:hAnsi="Times New Roman"/>
          <w:sz w:val="28"/>
          <w:szCs w:val="28"/>
          <w:lang w:eastAsia="en-US"/>
        </w:rPr>
        <w:t xml:space="preserve">- </w:t>
      </w:r>
      <w:r w:rsidRPr="006E1B4E">
        <w:rPr>
          <w:rFonts w:ascii="Times New Roman" w:hAnsi="Times New Roman"/>
          <w:b/>
          <w:sz w:val="28"/>
          <w:szCs w:val="28"/>
          <w:lang w:eastAsia="en-US"/>
        </w:rPr>
        <w:t>Назовите положительных героев</w:t>
      </w:r>
      <w:r>
        <w:rPr>
          <w:rFonts w:ascii="Times New Roman" w:hAnsi="Times New Roman"/>
          <w:sz w:val="28"/>
          <w:szCs w:val="28"/>
          <w:lang w:eastAsia="en-US"/>
        </w:rPr>
        <w:t>.</w:t>
      </w:r>
      <w:r w:rsidRPr="00620B2B">
        <w:rPr>
          <w:rFonts w:ascii="Times New Roman" w:hAnsi="Times New Roman"/>
          <w:sz w:val="28"/>
          <w:szCs w:val="28"/>
        </w:rPr>
        <w:t xml:space="preserve"> </w:t>
      </w:r>
      <w:r w:rsidRPr="00620B2B">
        <w:rPr>
          <w:rFonts w:ascii="Times New Roman" w:hAnsi="Times New Roman"/>
          <w:i/>
          <w:sz w:val="28"/>
          <w:szCs w:val="28"/>
        </w:rPr>
        <w:t>(царь Салтан, царица, Гвидон, Царевна-лебедь.)</w:t>
      </w:r>
    </w:p>
    <w:p w:rsidR="00B733F2" w:rsidRDefault="00B733F2" w:rsidP="0004029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E1B4E">
        <w:rPr>
          <w:rFonts w:ascii="Times New Roman" w:hAnsi="Times New Roman"/>
          <w:b/>
          <w:sz w:val="28"/>
          <w:szCs w:val="28"/>
        </w:rPr>
        <w:t xml:space="preserve">- Кому противопоставлены положительные персонажи сказки: </w:t>
      </w:r>
      <w:r>
        <w:rPr>
          <w:rFonts w:ascii="Times New Roman" w:hAnsi="Times New Roman"/>
          <w:b/>
          <w:sz w:val="28"/>
          <w:szCs w:val="28"/>
        </w:rPr>
        <w:t>н</w:t>
      </w:r>
      <w:r w:rsidRPr="006E1B4E">
        <w:rPr>
          <w:rFonts w:ascii="Times New Roman" w:hAnsi="Times New Roman"/>
          <w:b/>
          <w:sz w:val="28"/>
          <w:szCs w:val="28"/>
        </w:rPr>
        <w:t>азовите имена</w:t>
      </w:r>
      <w:r w:rsidRPr="005B42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5B4220">
        <w:rPr>
          <w:rFonts w:ascii="Times New Roman" w:hAnsi="Times New Roman"/>
          <w:i/>
          <w:sz w:val="28"/>
          <w:szCs w:val="28"/>
        </w:rPr>
        <w:t>Коршун</w:t>
      </w:r>
      <w:r>
        <w:rPr>
          <w:rFonts w:ascii="Times New Roman" w:hAnsi="Times New Roman"/>
          <w:i/>
          <w:sz w:val="28"/>
          <w:szCs w:val="28"/>
        </w:rPr>
        <w:t xml:space="preserve">, </w:t>
      </w:r>
      <w:r w:rsidRPr="005B4220">
        <w:rPr>
          <w:rFonts w:ascii="Times New Roman" w:hAnsi="Times New Roman"/>
          <w:i/>
          <w:sz w:val="28"/>
          <w:szCs w:val="28"/>
        </w:rPr>
        <w:t>Ткачиха, повариха, Сватья баба Бабариха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B733F2" w:rsidRPr="005B4220" w:rsidRDefault="00B733F2" w:rsidP="0004029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B733F2" w:rsidRPr="007B4372" w:rsidRDefault="00B733F2" w:rsidP="00DB58A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E1DFA">
        <w:rPr>
          <w:rFonts w:ascii="Times New Roman" w:hAnsi="Times New Roman"/>
          <w:sz w:val="28"/>
          <w:szCs w:val="28"/>
        </w:rPr>
        <w:t xml:space="preserve">Обратите  внимание, какие замечательные  </w:t>
      </w:r>
      <w:r w:rsidRPr="00544573">
        <w:rPr>
          <w:rFonts w:ascii="Times New Roman" w:hAnsi="Times New Roman"/>
          <w:b/>
          <w:sz w:val="28"/>
          <w:szCs w:val="28"/>
        </w:rPr>
        <w:t>иллюстрации делали художники</w:t>
      </w:r>
      <w:r w:rsidRPr="001E1DFA">
        <w:rPr>
          <w:rFonts w:ascii="Times New Roman" w:hAnsi="Times New Roman"/>
          <w:sz w:val="28"/>
          <w:szCs w:val="28"/>
        </w:rPr>
        <w:t xml:space="preserve"> к сказкам  А.С. Пушкина. </w:t>
      </w:r>
      <w:r w:rsidRPr="007B4372">
        <w:rPr>
          <w:rFonts w:ascii="Times New Roman" w:hAnsi="Times New Roman"/>
          <w:sz w:val="28"/>
          <w:szCs w:val="28"/>
        </w:rPr>
        <w:t>Особого блеска и выдумки достигает в своих иллюстрациях выдающийся иллюстратор Иван Яковлевич Билибин.</w:t>
      </w:r>
    </w:p>
    <w:p w:rsidR="00B733F2" w:rsidRDefault="00B733F2" w:rsidP="00DB58AD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 w:rsidRPr="007B4372">
        <w:rPr>
          <w:rFonts w:ascii="Times New Roman" w:hAnsi="Times New Roman"/>
          <w:sz w:val="28"/>
          <w:szCs w:val="28"/>
        </w:rPr>
        <w:t>Перед вами репродукция картины русского художника М. А. Врубеля «Царевна Лебедь». Царевна Лебедь изображена в момент волшебного превращения белоснежной птицы в девушку.</w:t>
      </w:r>
    </w:p>
    <w:p w:rsidR="00B733F2" w:rsidRPr="007B4372" w:rsidRDefault="00B733F2" w:rsidP="00DB58AD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 w:rsidRPr="007B4372">
        <w:rPr>
          <w:rFonts w:ascii="Times New Roman" w:hAnsi="Times New Roman"/>
          <w:sz w:val="28"/>
          <w:szCs w:val="28"/>
        </w:rPr>
        <w:t>- А ещё мы с вами организовали чудесную </w:t>
      </w:r>
      <w:r w:rsidRPr="007B4372">
        <w:rPr>
          <w:rFonts w:ascii="Times New Roman" w:hAnsi="Times New Roman"/>
          <w:b/>
          <w:bCs/>
          <w:sz w:val="28"/>
          <w:szCs w:val="28"/>
        </w:rPr>
        <w:t>выставку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B4372">
        <w:rPr>
          <w:rFonts w:ascii="Times New Roman" w:hAnsi="Times New Roman"/>
          <w:sz w:val="28"/>
          <w:szCs w:val="28"/>
        </w:rPr>
        <w:t>ваших рисунков, посмотрите на неё, вы тоже выступили в роли художников - иллюстраторов.</w:t>
      </w:r>
    </w:p>
    <w:p w:rsidR="00B733F2" w:rsidRDefault="00B733F2" w:rsidP="00DB58AD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r w:rsidRPr="0069065C">
        <w:rPr>
          <w:rFonts w:ascii="Times New Roman" w:hAnsi="Times New Roman"/>
          <w:sz w:val="28"/>
          <w:szCs w:val="28"/>
        </w:rPr>
        <w:t xml:space="preserve">Посмотрите </w:t>
      </w:r>
      <w:r>
        <w:rPr>
          <w:rFonts w:ascii="Times New Roman" w:hAnsi="Times New Roman"/>
          <w:sz w:val="28"/>
          <w:szCs w:val="28"/>
        </w:rPr>
        <w:t>иллюстрации, расскажите отрывок, запечатленный на рисунке, постарайтесь передать всю тревогу, волнение царицы…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733F2" w:rsidRPr="00876BAE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9. </w:t>
      </w:r>
      <w:r w:rsidRPr="00876BAE">
        <w:rPr>
          <w:rFonts w:ascii="Times New Roman" w:hAnsi="Times New Roman"/>
          <w:b/>
          <w:sz w:val="28"/>
          <w:szCs w:val="28"/>
        </w:rPr>
        <w:t>Работа в парах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B733F2" w:rsidRPr="002B154F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5004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004F">
        <w:rPr>
          <w:rFonts w:ascii="Times New Roman" w:hAnsi="Times New Roman"/>
          <w:sz w:val="28"/>
          <w:szCs w:val="28"/>
        </w:rPr>
        <w:t xml:space="preserve"> У </w:t>
      </w:r>
      <w:r>
        <w:rPr>
          <w:rFonts w:ascii="Times New Roman" w:hAnsi="Times New Roman"/>
          <w:sz w:val="28"/>
          <w:szCs w:val="28"/>
        </w:rPr>
        <w:t>ребят 1 ряда</w:t>
      </w:r>
      <w:r w:rsidRPr="00D5004F">
        <w:rPr>
          <w:rFonts w:ascii="Times New Roman" w:hAnsi="Times New Roman"/>
          <w:sz w:val="28"/>
          <w:szCs w:val="28"/>
        </w:rPr>
        <w:t xml:space="preserve"> на столе лежат </w:t>
      </w:r>
      <w:r>
        <w:rPr>
          <w:rFonts w:ascii="Times New Roman" w:hAnsi="Times New Roman"/>
          <w:sz w:val="28"/>
          <w:szCs w:val="28"/>
        </w:rPr>
        <w:t>карточки-подсказки. В течение 2 минут они должны выбрать и подчеркнуть соответствующие слова, характеризующие основных героев сказки.</w:t>
      </w:r>
      <w:r w:rsidRPr="00D500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 выбранным качествам подбирайте доказательства.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5004F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1 пара -  дайте </w:t>
      </w:r>
      <w:r w:rsidRPr="00D5004F">
        <w:rPr>
          <w:rFonts w:ascii="Times New Roman" w:hAnsi="Times New Roman"/>
          <w:sz w:val="28"/>
          <w:szCs w:val="28"/>
        </w:rPr>
        <w:t>характеристику</w:t>
      </w:r>
      <w:r>
        <w:rPr>
          <w:rFonts w:ascii="Times New Roman" w:hAnsi="Times New Roman"/>
          <w:sz w:val="28"/>
          <w:szCs w:val="28"/>
        </w:rPr>
        <w:t xml:space="preserve">  Царевне - Лебеди</w:t>
      </w:r>
      <w:r w:rsidRPr="00D5004F">
        <w:rPr>
          <w:rFonts w:ascii="Times New Roman" w:hAnsi="Times New Roman"/>
          <w:sz w:val="28"/>
          <w:szCs w:val="28"/>
        </w:rPr>
        <w:t>.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5004F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2 пара -</w:t>
      </w:r>
      <w:r w:rsidRPr="00D5004F">
        <w:rPr>
          <w:rFonts w:ascii="Times New Roman" w:hAnsi="Times New Roman"/>
          <w:sz w:val="28"/>
          <w:szCs w:val="28"/>
        </w:rPr>
        <w:t xml:space="preserve">  составьте характеристику</w:t>
      </w:r>
      <w:r>
        <w:rPr>
          <w:rFonts w:ascii="Times New Roman" w:hAnsi="Times New Roman"/>
          <w:sz w:val="28"/>
          <w:szCs w:val="28"/>
        </w:rPr>
        <w:t xml:space="preserve"> князю Гвидону</w:t>
      </w:r>
      <w:r w:rsidRPr="00D5004F">
        <w:rPr>
          <w:rFonts w:ascii="Times New Roman" w:hAnsi="Times New Roman"/>
          <w:sz w:val="28"/>
          <w:szCs w:val="28"/>
        </w:rPr>
        <w:t>.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5004F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3 пара -</w:t>
      </w:r>
      <w:r w:rsidRPr="00D500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дайте</w:t>
      </w:r>
      <w:r w:rsidRPr="00D5004F">
        <w:rPr>
          <w:rFonts w:ascii="Times New Roman" w:hAnsi="Times New Roman"/>
          <w:sz w:val="28"/>
          <w:szCs w:val="28"/>
        </w:rPr>
        <w:t xml:space="preserve"> характеристику</w:t>
      </w:r>
      <w:r>
        <w:rPr>
          <w:rFonts w:ascii="Times New Roman" w:hAnsi="Times New Roman"/>
          <w:sz w:val="28"/>
          <w:szCs w:val="28"/>
        </w:rPr>
        <w:t xml:space="preserve"> царю Салтану</w:t>
      </w:r>
      <w:r w:rsidRPr="00D5004F">
        <w:rPr>
          <w:rFonts w:ascii="Times New Roman" w:hAnsi="Times New Roman"/>
          <w:sz w:val="28"/>
          <w:szCs w:val="28"/>
        </w:rPr>
        <w:t>.</w:t>
      </w:r>
    </w:p>
    <w:p w:rsidR="00B733F2" w:rsidRPr="00DB58AD" w:rsidRDefault="00B733F2" w:rsidP="00040292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DB58AD">
        <w:rPr>
          <w:rFonts w:ascii="Times New Roman" w:hAnsi="Times New Roman"/>
          <w:b/>
          <w:i/>
          <w:sz w:val="28"/>
          <w:szCs w:val="28"/>
        </w:rPr>
        <w:t>!!! Проверка, после викторины</w:t>
      </w:r>
    </w:p>
    <w:p w:rsidR="00B733F2" w:rsidRPr="00DB58AD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B58AD">
        <w:rPr>
          <w:rFonts w:ascii="Times New Roman" w:hAnsi="Times New Roman"/>
          <w:b/>
          <w:sz w:val="28"/>
          <w:szCs w:val="28"/>
        </w:rPr>
        <w:t>- Кто является главным героем сказки? (Гвидон)</w:t>
      </w:r>
    </w:p>
    <w:p w:rsidR="00B733F2" w:rsidRPr="001E1DFA" w:rsidRDefault="00B733F2" w:rsidP="00FA769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3309">
        <w:rPr>
          <w:rFonts w:ascii="Times New Roman" w:hAnsi="Times New Roman"/>
          <w:sz w:val="28"/>
          <w:szCs w:val="28"/>
          <w:u w:val="single"/>
        </w:rPr>
        <w:t>Князь Гвидон</w:t>
      </w:r>
      <w:r w:rsidRPr="00DA3309">
        <w:rPr>
          <w:rFonts w:ascii="Times New Roman" w:hAnsi="Times New Roman"/>
          <w:sz w:val="28"/>
          <w:szCs w:val="28"/>
        </w:rPr>
        <w:t xml:space="preserve"> — главный герой сказки, сын царя Салтана. </w:t>
      </w:r>
      <w:r w:rsidRPr="001E1DFA">
        <w:rPr>
          <w:rFonts w:ascii="Times New Roman" w:hAnsi="Times New Roman"/>
          <w:sz w:val="28"/>
          <w:szCs w:val="28"/>
        </w:rPr>
        <w:t>Он</w:t>
      </w:r>
      <w:r w:rsidRPr="00DA3309">
        <w:rPr>
          <w:rFonts w:ascii="Times New Roman" w:hAnsi="Times New Roman"/>
          <w:sz w:val="28"/>
          <w:szCs w:val="28"/>
        </w:rPr>
        <w:t xml:space="preserve"> смелый и целеустремленный</w:t>
      </w:r>
      <w:r w:rsidRPr="001E1DFA">
        <w:rPr>
          <w:rFonts w:ascii="Times New Roman" w:hAnsi="Times New Roman"/>
          <w:sz w:val="28"/>
          <w:szCs w:val="28"/>
        </w:rPr>
        <w:t>, и</w:t>
      </w:r>
      <w:r w:rsidRPr="00DA3309">
        <w:rPr>
          <w:rFonts w:ascii="Times New Roman" w:hAnsi="Times New Roman"/>
          <w:sz w:val="28"/>
          <w:szCs w:val="28"/>
        </w:rPr>
        <w:t xml:space="preserve">значально он спас мать от заточения в бочке. После предотвратил гибель царевны-лебедь. </w:t>
      </w:r>
    </w:p>
    <w:p w:rsidR="00B733F2" w:rsidRPr="001E1DFA" w:rsidRDefault="00B733F2" w:rsidP="00FA769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1DFA">
        <w:rPr>
          <w:rFonts w:ascii="Times New Roman" w:hAnsi="Times New Roman"/>
          <w:sz w:val="28"/>
          <w:szCs w:val="28"/>
        </w:rPr>
        <w:t>Добрый, милосердный (пожалел и спас Лебедь, сватью бабу Бабариху)</w:t>
      </w:r>
    </w:p>
    <w:p w:rsidR="00B733F2" w:rsidRPr="001E1DFA" w:rsidRDefault="00B733F2" w:rsidP="00FA769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1DFA">
        <w:rPr>
          <w:rFonts w:ascii="Times New Roman" w:hAnsi="Times New Roman"/>
          <w:sz w:val="28"/>
          <w:szCs w:val="28"/>
        </w:rPr>
        <w:t>Справедливый и вспыльчивый (наказал виновниц, будучи комаром, мухой и шмелем, укусил их)</w:t>
      </w:r>
    </w:p>
    <w:p w:rsidR="00B733F2" w:rsidRPr="001E1DFA" w:rsidRDefault="00B733F2" w:rsidP="00FA769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1DFA">
        <w:rPr>
          <w:rFonts w:ascii="Times New Roman" w:hAnsi="Times New Roman"/>
          <w:sz w:val="28"/>
          <w:szCs w:val="28"/>
        </w:rPr>
        <w:t>Энергичный и практичный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1E1DFA">
        <w:rPr>
          <w:rFonts w:ascii="Times New Roman" w:hAnsi="Times New Roman"/>
          <w:sz w:val="28"/>
          <w:szCs w:val="28"/>
        </w:rPr>
        <w:t>(заводит чудеса в своем уделе, причем белочка пополняет княжью казну, морские витязи несут дозор, а на царевне Лебеди он женится; заставляет причаливать корабли, проплывающие мимо)</w:t>
      </w:r>
    </w:p>
    <w:p w:rsidR="00B733F2" w:rsidRPr="001E1DFA" w:rsidRDefault="00B733F2" w:rsidP="00FA769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1DFA">
        <w:rPr>
          <w:rFonts w:ascii="Times New Roman" w:hAnsi="Times New Roman"/>
          <w:sz w:val="28"/>
          <w:szCs w:val="28"/>
        </w:rPr>
        <w:t>Любящий (любит мать, отца, жену, свой народ)</w:t>
      </w:r>
    </w:p>
    <w:p w:rsidR="00B733F2" w:rsidRPr="001E1DFA" w:rsidRDefault="00B733F2" w:rsidP="00FA769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1DFA">
        <w:rPr>
          <w:rFonts w:ascii="Times New Roman" w:hAnsi="Times New Roman"/>
          <w:sz w:val="28"/>
          <w:szCs w:val="28"/>
        </w:rPr>
        <w:t>Сильный (вышиб дно у бочки, согнул дубовый сук для лука)</w:t>
      </w:r>
    </w:p>
    <w:p w:rsidR="00B733F2" w:rsidRPr="001E1DFA" w:rsidRDefault="00B733F2" w:rsidP="00FA769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1DFA">
        <w:rPr>
          <w:rFonts w:ascii="Times New Roman" w:hAnsi="Times New Roman"/>
          <w:sz w:val="28"/>
          <w:szCs w:val="28"/>
        </w:rPr>
        <w:t>Внимательный (видит печаль на лице отца во время встречи с ним)</w:t>
      </w:r>
    </w:p>
    <w:p w:rsidR="00B733F2" w:rsidRPr="00D5004F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1DFA">
        <w:rPr>
          <w:rFonts w:ascii="Times New Roman" w:hAnsi="Times New Roman"/>
          <w:sz w:val="28"/>
          <w:szCs w:val="28"/>
        </w:rPr>
        <w:t>Гостеприимный (купцов угощает, расспрашивает о торговле)</w:t>
      </w:r>
    </w:p>
    <w:p w:rsidR="00B733F2" w:rsidRPr="00DB58AD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B58AD">
        <w:rPr>
          <w:rFonts w:ascii="Times New Roman" w:hAnsi="Times New Roman"/>
          <w:b/>
          <w:sz w:val="28"/>
          <w:szCs w:val="28"/>
        </w:rPr>
        <w:t xml:space="preserve">- Каким вам представляется царь Салтан? 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1DFA">
        <w:rPr>
          <w:rFonts w:ascii="Times New Roman" w:hAnsi="Times New Roman"/>
          <w:iCs/>
          <w:sz w:val="28"/>
          <w:szCs w:val="28"/>
        </w:rPr>
        <w:t>Добрый, милосердный, великодушный</w:t>
      </w:r>
      <w:r w:rsidRPr="001E1DFA">
        <w:rPr>
          <w:rFonts w:ascii="Times New Roman" w:hAnsi="Times New Roman"/>
          <w:sz w:val="28"/>
          <w:szCs w:val="28"/>
        </w:rPr>
        <w:t xml:space="preserve"> (пощадил и </w:t>
      </w:r>
      <w:r w:rsidRPr="00DA3309">
        <w:rPr>
          <w:rFonts w:ascii="Times New Roman" w:hAnsi="Times New Roman"/>
          <w:sz w:val="28"/>
          <w:szCs w:val="28"/>
        </w:rPr>
        <w:t>простил злых родственниц</w:t>
      </w:r>
      <w:r w:rsidRPr="001E1DFA">
        <w:rPr>
          <w:rFonts w:ascii="Times New Roman" w:hAnsi="Times New Roman"/>
          <w:sz w:val="28"/>
          <w:szCs w:val="28"/>
        </w:rPr>
        <w:t xml:space="preserve"> злодеек, не наказал гонца)</w:t>
      </w:r>
    </w:p>
    <w:p w:rsidR="00B733F2" w:rsidRPr="001E1DFA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Доверчивый (</w:t>
      </w:r>
      <w:r w:rsidRPr="00E81B72">
        <w:rPr>
          <w:rFonts w:ascii="Times New Roman" w:hAnsi="Times New Roman"/>
          <w:sz w:val="28"/>
          <w:szCs w:val="28"/>
        </w:rPr>
        <w:t>Он с лёгкостью верит письму гонца, однако мудро приказывает ничего не решать до своего возвращения</w:t>
      </w:r>
      <w:r>
        <w:rPr>
          <w:rFonts w:ascii="Times New Roman" w:hAnsi="Times New Roman"/>
          <w:sz w:val="28"/>
          <w:szCs w:val="28"/>
        </w:rPr>
        <w:t xml:space="preserve">, а так же </w:t>
      </w:r>
      <w:r w:rsidRPr="00E81B72">
        <w:rPr>
          <w:rFonts w:ascii="Times New Roman" w:hAnsi="Times New Roman"/>
          <w:sz w:val="28"/>
          <w:szCs w:val="28"/>
        </w:rPr>
        <w:t xml:space="preserve"> </w:t>
      </w:r>
      <w:r w:rsidRPr="001E1DFA">
        <w:rPr>
          <w:rFonts w:ascii="Times New Roman" w:hAnsi="Times New Roman"/>
          <w:sz w:val="28"/>
          <w:szCs w:val="28"/>
        </w:rPr>
        <w:t>верит во все чудеса)</w:t>
      </w:r>
      <w:r>
        <w:rPr>
          <w:rFonts w:ascii="Times New Roman" w:hAnsi="Times New Roman"/>
          <w:sz w:val="28"/>
          <w:szCs w:val="28"/>
        </w:rPr>
        <w:t xml:space="preserve">) </w:t>
      </w:r>
      <w:r w:rsidRPr="00E81B72">
        <w:rPr>
          <w:rFonts w:ascii="Times New Roman" w:hAnsi="Times New Roman"/>
          <w:sz w:val="28"/>
          <w:szCs w:val="28"/>
        </w:rPr>
        <w:t xml:space="preserve"> .</w:t>
      </w:r>
    </w:p>
    <w:p w:rsidR="00B733F2" w:rsidRPr="001E1DFA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1DFA">
        <w:rPr>
          <w:rFonts w:ascii="Times New Roman" w:hAnsi="Times New Roman"/>
          <w:sz w:val="28"/>
          <w:szCs w:val="28"/>
        </w:rPr>
        <w:t>Вспыльчивый (хотел повесить гонца, разозлился на придворных, нежелающих его пускать в путешествие)</w:t>
      </w:r>
    </w:p>
    <w:p w:rsidR="00B733F2" w:rsidRPr="001E1DFA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1DFA">
        <w:rPr>
          <w:rFonts w:ascii="Times New Roman" w:hAnsi="Times New Roman"/>
          <w:sz w:val="28"/>
          <w:szCs w:val="28"/>
        </w:rPr>
        <w:t>Любящий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1E1DFA">
        <w:rPr>
          <w:rFonts w:ascii="Times New Roman" w:hAnsi="Times New Roman"/>
          <w:sz w:val="28"/>
          <w:szCs w:val="28"/>
        </w:rPr>
        <w:t>(любит жену и сына, тоскует по ним, о</w:t>
      </w:r>
      <w:r w:rsidRPr="00DA3309">
        <w:rPr>
          <w:rFonts w:ascii="Times New Roman" w:hAnsi="Times New Roman"/>
          <w:sz w:val="28"/>
          <w:szCs w:val="28"/>
        </w:rPr>
        <w:t xml:space="preserve">н </w:t>
      </w:r>
      <w:r>
        <w:rPr>
          <w:rFonts w:ascii="Times New Roman" w:hAnsi="Times New Roman"/>
          <w:sz w:val="28"/>
          <w:szCs w:val="28"/>
        </w:rPr>
        <w:t xml:space="preserve">так и </w:t>
      </w:r>
      <w:r w:rsidRPr="00DA3309">
        <w:rPr>
          <w:rFonts w:ascii="Times New Roman" w:hAnsi="Times New Roman"/>
          <w:sz w:val="28"/>
          <w:szCs w:val="28"/>
        </w:rPr>
        <w:t>не женился во второй раз и был счастлив вернуться в семью.</w:t>
      </w:r>
      <w:r w:rsidRPr="001E1DFA">
        <w:rPr>
          <w:rFonts w:ascii="Times New Roman" w:hAnsi="Times New Roman"/>
          <w:sz w:val="28"/>
          <w:szCs w:val="28"/>
        </w:rPr>
        <w:t>)</w:t>
      </w:r>
    </w:p>
    <w:p w:rsidR="00B733F2" w:rsidRPr="001E1DFA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1DFA">
        <w:rPr>
          <w:rFonts w:ascii="Times New Roman" w:hAnsi="Times New Roman"/>
          <w:sz w:val="28"/>
          <w:szCs w:val="28"/>
        </w:rPr>
        <w:t>Простой (женился на крестьянке, любит слушать о чудесах)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1DFA">
        <w:rPr>
          <w:rFonts w:ascii="Times New Roman" w:hAnsi="Times New Roman"/>
          <w:sz w:val="28"/>
          <w:szCs w:val="28"/>
        </w:rPr>
        <w:t>Гостеприимный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1E1DFA">
        <w:rPr>
          <w:rFonts w:ascii="Times New Roman" w:hAnsi="Times New Roman"/>
          <w:sz w:val="28"/>
          <w:szCs w:val="28"/>
        </w:rPr>
        <w:t xml:space="preserve">(угощает купцов, вернувшихся из плавания) </w:t>
      </w:r>
    </w:p>
    <w:p w:rsidR="00B733F2" w:rsidRPr="00DB58AD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B58AD">
        <w:rPr>
          <w:rFonts w:ascii="Times New Roman" w:hAnsi="Times New Roman"/>
          <w:b/>
          <w:sz w:val="28"/>
          <w:szCs w:val="28"/>
        </w:rPr>
        <w:t xml:space="preserve">-  </w:t>
      </w:r>
      <w:r w:rsidRPr="00DB58AD">
        <w:rPr>
          <w:rFonts w:ascii="Times New Roman" w:hAnsi="Times New Roman"/>
          <w:b/>
          <w:sz w:val="28"/>
          <w:szCs w:val="28"/>
        </w:rPr>
        <w:tab/>
        <w:t>Что же в первую очередь </w:t>
      </w:r>
      <w:r w:rsidRPr="00DB58AD">
        <w:rPr>
          <w:rFonts w:ascii="Times New Roman" w:hAnsi="Times New Roman"/>
          <w:b/>
          <w:i/>
          <w:sz w:val="28"/>
          <w:szCs w:val="28"/>
        </w:rPr>
        <w:t>объединяет</w:t>
      </w:r>
      <w:r w:rsidRPr="00DB58AD">
        <w:rPr>
          <w:rFonts w:ascii="Times New Roman" w:hAnsi="Times New Roman"/>
          <w:b/>
          <w:sz w:val="28"/>
          <w:szCs w:val="28"/>
        </w:rPr>
        <w:t> отца и сына?</w:t>
      </w:r>
    </w:p>
    <w:p w:rsidR="00B733F2" w:rsidRPr="009B3913" w:rsidRDefault="00B733F2" w:rsidP="00040292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9B3913">
        <w:rPr>
          <w:rFonts w:ascii="Times New Roman" w:hAnsi="Times New Roman"/>
          <w:i/>
          <w:sz w:val="28"/>
          <w:szCs w:val="28"/>
        </w:rPr>
        <w:t>Милосердие и доброта, любовь, вспыльчивость и гостеприимство.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B733F2" w:rsidRPr="00DB58AD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B58AD">
        <w:rPr>
          <w:rFonts w:ascii="Times New Roman" w:hAnsi="Times New Roman"/>
          <w:b/>
          <w:sz w:val="28"/>
          <w:szCs w:val="28"/>
        </w:rPr>
        <w:t>- Каковы основные </w:t>
      </w:r>
      <w:r w:rsidRPr="00DB58AD">
        <w:rPr>
          <w:rFonts w:ascii="Times New Roman" w:hAnsi="Times New Roman"/>
          <w:b/>
          <w:i/>
          <w:sz w:val="28"/>
          <w:szCs w:val="28"/>
        </w:rPr>
        <w:t>отличительные особенности</w:t>
      </w:r>
      <w:r w:rsidRPr="00DB58AD">
        <w:rPr>
          <w:rFonts w:ascii="Times New Roman" w:hAnsi="Times New Roman"/>
          <w:b/>
          <w:sz w:val="28"/>
          <w:szCs w:val="28"/>
        </w:rPr>
        <w:t> характеров героев?</w:t>
      </w:r>
    </w:p>
    <w:p w:rsidR="00B733F2" w:rsidRPr="001E1DFA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9B3913">
        <w:rPr>
          <w:rFonts w:ascii="Times New Roman" w:hAnsi="Times New Roman"/>
          <w:i/>
          <w:sz w:val="28"/>
          <w:szCs w:val="28"/>
        </w:rPr>
        <w:t>Царь пассивный и доверчивый, а сын его активный и практичный Он очень тосковал по отцу и приложил максимум усилий, чтобы вернуть его.</w:t>
      </w:r>
      <w:r>
        <w:rPr>
          <w:rFonts w:ascii="Times New Roman" w:hAnsi="Times New Roman"/>
          <w:i/>
          <w:sz w:val="28"/>
          <w:szCs w:val="28"/>
        </w:rPr>
        <w:t>)</w:t>
      </w:r>
      <w:r w:rsidRPr="009B3913">
        <w:rPr>
          <w:rFonts w:ascii="Times New Roman" w:hAnsi="Times New Roman"/>
          <w:i/>
          <w:sz w:val="28"/>
          <w:szCs w:val="28"/>
        </w:rPr>
        <w:t xml:space="preserve"> 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1DFA">
        <w:rPr>
          <w:rFonts w:ascii="Times New Roman" w:hAnsi="Times New Roman"/>
          <w:sz w:val="28"/>
          <w:szCs w:val="28"/>
        </w:rPr>
        <w:t xml:space="preserve">- Охарактеризуйте </w:t>
      </w:r>
      <w:r w:rsidRPr="001E1DFA">
        <w:rPr>
          <w:rFonts w:ascii="Times New Roman" w:hAnsi="Times New Roman"/>
          <w:b/>
          <w:sz w:val="28"/>
          <w:szCs w:val="28"/>
        </w:rPr>
        <w:t>Царевну</w:t>
      </w:r>
      <w:r>
        <w:rPr>
          <w:rFonts w:ascii="Times New Roman" w:hAnsi="Times New Roman"/>
          <w:sz w:val="28"/>
          <w:szCs w:val="28"/>
        </w:rPr>
        <w:t xml:space="preserve"> (</w:t>
      </w:r>
      <w:r w:rsidRPr="00DA3309">
        <w:rPr>
          <w:rFonts w:ascii="Times New Roman" w:hAnsi="Times New Roman"/>
          <w:sz w:val="28"/>
          <w:szCs w:val="28"/>
          <w:u w:val="single"/>
        </w:rPr>
        <w:t>Царевна-лебедь</w:t>
      </w:r>
      <w:r w:rsidRPr="001E1DFA">
        <w:rPr>
          <w:rFonts w:ascii="Times New Roman" w:hAnsi="Times New Roman"/>
          <w:sz w:val="28"/>
          <w:szCs w:val="28"/>
        </w:rPr>
        <w:t xml:space="preserve"> — мудрая, храбрая, добрая, милая, смелая доверчивая, мягкая, мудрая, ласковая, нежная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3309">
        <w:rPr>
          <w:rFonts w:ascii="Times New Roman" w:hAnsi="Times New Roman"/>
          <w:sz w:val="28"/>
          <w:szCs w:val="28"/>
        </w:rPr>
        <w:t>и прекрасная волшебница. Сначала она стала верным другом Гвидону, а впоследствии предстала в образе нежной девушки и вышла за него замуж.</w:t>
      </w:r>
      <w:r>
        <w:rPr>
          <w:rFonts w:ascii="Times New Roman" w:hAnsi="Times New Roman"/>
          <w:sz w:val="28"/>
          <w:szCs w:val="28"/>
        </w:rPr>
        <w:t>)</w:t>
      </w:r>
    </w:p>
    <w:p w:rsidR="00B733F2" w:rsidRPr="00DA3309" w:rsidRDefault="00B733F2" w:rsidP="00040292">
      <w:pPr>
        <w:spacing w:after="0"/>
        <w:jc w:val="both"/>
        <w:rPr>
          <w:sz w:val="28"/>
          <w:szCs w:val="28"/>
        </w:rPr>
      </w:pPr>
    </w:p>
    <w:p w:rsidR="00B733F2" w:rsidRPr="00DB58AD" w:rsidRDefault="00B733F2" w:rsidP="00DB58AD">
      <w:pPr>
        <w:pStyle w:val="ListParagraph"/>
        <w:numPr>
          <w:ilvl w:val="0"/>
          <w:numId w:val="18"/>
        </w:numPr>
        <w:suppressAutoHyphens/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B58AD">
        <w:rPr>
          <w:rFonts w:ascii="Times New Roman" w:hAnsi="Times New Roman"/>
          <w:b/>
          <w:sz w:val="28"/>
          <w:szCs w:val="28"/>
        </w:rPr>
        <w:t xml:space="preserve"> Викторина по сказке «Вопрос - ответ»</w:t>
      </w:r>
    </w:p>
    <w:p w:rsidR="00B733F2" w:rsidRPr="00DA347A" w:rsidRDefault="00B733F2" w:rsidP="006E1B4E">
      <w:pPr>
        <w:suppressAutoHyphens/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За две минуты нужно ответить на все вопросы. В роли жюри мы попросим выступить присутствующих. За правильный ответ – 1 балл.</w:t>
      </w:r>
    </w:p>
    <w:tbl>
      <w:tblPr>
        <w:tblW w:w="8928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8"/>
        <w:gridCol w:w="5000"/>
      </w:tblGrid>
      <w:tr w:rsidR="00B733F2" w:rsidRPr="00517C1E" w:rsidTr="00A56676">
        <w:trPr>
          <w:trHeight w:val="331"/>
        </w:trPr>
        <w:tc>
          <w:tcPr>
            <w:tcW w:w="3928" w:type="dxa"/>
            <w:vAlign w:val="center"/>
          </w:tcPr>
          <w:p w:rsidR="00B733F2" w:rsidRPr="00A56676" w:rsidRDefault="00B733F2" w:rsidP="00A56676">
            <w:pPr>
              <w:numPr>
                <w:ilvl w:val="0"/>
                <w:numId w:val="1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Куда посадили царицу с сыном?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A56676">
            <w:pPr>
              <w:suppressAutoHyphens/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В бочку с сыном посадили.</w:t>
            </w:r>
          </w:p>
        </w:tc>
      </w:tr>
      <w:tr w:rsidR="00B733F2" w:rsidRPr="00517C1E" w:rsidTr="00A56676">
        <w:trPr>
          <w:trHeight w:val="418"/>
        </w:trPr>
        <w:tc>
          <w:tcPr>
            <w:tcW w:w="3928" w:type="dxa"/>
            <w:vAlign w:val="center"/>
          </w:tcPr>
          <w:p w:rsidR="00B733F2" w:rsidRPr="00A56676" w:rsidRDefault="00B733F2" w:rsidP="00A56676">
            <w:pPr>
              <w:numPr>
                <w:ilvl w:val="0"/>
                <w:numId w:val="1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Как рос князь в бочке?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A56676">
            <w:pPr>
              <w:suppressAutoHyphens/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Не по дням, а по часам.</w:t>
            </w:r>
          </w:p>
        </w:tc>
      </w:tr>
      <w:tr w:rsidR="00B733F2" w:rsidRPr="00517C1E" w:rsidTr="00A56676">
        <w:trPr>
          <w:trHeight w:val="410"/>
        </w:trPr>
        <w:tc>
          <w:tcPr>
            <w:tcW w:w="3928" w:type="dxa"/>
            <w:vAlign w:val="center"/>
          </w:tcPr>
          <w:p w:rsidR="00B733F2" w:rsidRPr="00A56676" w:rsidRDefault="00B733F2" w:rsidP="00A56676">
            <w:pPr>
              <w:numPr>
                <w:ilvl w:val="0"/>
                <w:numId w:val="1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О чём попросил волну князь?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A56676">
            <w:pPr>
              <w:suppressAutoHyphens/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Не губи ты нашу душу, выплесни ты нас на сушу.</w:t>
            </w:r>
          </w:p>
        </w:tc>
      </w:tr>
      <w:tr w:rsidR="00B733F2" w:rsidRPr="00517C1E" w:rsidTr="00A56676">
        <w:trPr>
          <w:trHeight w:val="416"/>
        </w:trPr>
        <w:tc>
          <w:tcPr>
            <w:tcW w:w="3928" w:type="dxa"/>
            <w:vAlign w:val="center"/>
          </w:tcPr>
          <w:p w:rsidR="00B733F2" w:rsidRPr="00A56676" w:rsidRDefault="00B733F2" w:rsidP="00A56676">
            <w:pPr>
              <w:numPr>
                <w:ilvl w:val="0"/>
                <w:numId w:val="1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Как царевич открыл бочку?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A56676">
            <w:pPr>
              <w:suppressAutoHyphens/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Вышиб дно и вышел вон.</w:t>
            </w:r>
          </w:p>
        </w:tc>
      </w:tr>
      <w:tr w:rsidR="00B733F2" w:rsidRPr="00517C1E" w:rsidTr="00A56676">
        <w:trPr>
          <w:trHeight w:val="395"/>
        </w:trPr>
        <w:tc>
          <w:tcPr>
            <w:tcW w:w="3928" w:type="dxa"/>
            <w:vAlign w:val="center"/>
          </w:tcPr>
          <w:p w:rsidR="00B733F2" w:rsidRPr="00A56676" w:rsidRDefault="00B733F2" w:rsidP="00A56676">
            <w:pPr>
              <w:numPr>
                <w:ilvl w:val="0"/>
                <w:numId w:val="1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Из какого дерева согнул лук царевич?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A56676">
            <w:pPr>
              <w:suppressAutoHyphens/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Ломит он  у дуба сук.</w:t>
            </w:r>
          </w:p>
        </w:tc>
      </w:tr>
      <w:tr w:rsidR="00B733F2" w:rsidRPr="00517C1E" w:rsidTr="00A56676">
        <w:trPr>
          <w:trHeight w:val="413"/>
        </w:trPr>
        <w:tc>
          <w:tcPr>
            <w:tcW w:w="3928" w:type="dxa"/>
            <w:vAlign w:val="center"/>
          </w:tcPr>
          <w:p w:rsidR="00B733F2" w:rsidRPr="00A56676" w:rsidRDefault="00B733F2" w:rsidP="00A56676">
            <w:pPr>
              <w:numPr>
                <w:ilvl w:val="0"/>
                <w:numId w:val="1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Какая птица  атаковала  царевну Лебедь?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A56676">
            <w:pPr>
              <w:suppressAutoHyphens/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Коршун</w:t>
            </w:r>
          </w:p>
        </w:tc>
      </w:tr>
      <w:tr w:rsidR="00B733F2" w:rsidRPr="00517C1E" w:rsidTr="00A56676">
        <w:trPr>
          <w:trHeight w:val="513"/>
        </w:trPr>
        <w:tc>
          <w:tcPr>
            <w:tcW w:w="3928" w:type="dxa"/>
            <w:vAlign w:val="center"/>
          </w:tcPr>
          <w:p w:rsidR="00B733F2" w:rsidRPr="00A56676" w:rsidRDefault="00B733F2" w:rsidP="00A56676">
            <w:pPr>
              <w:numPr>
                <w:ilvl w:val="0"/>
                <w:numId w:val="1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Кем на самом деле был коршун?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A56676">
            <w:pPr>
              <w:suppressAutoHyphens/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Ты не коршуна убил, чародея погубил.</w:t>
            </w:r>
          </w:p>
        </w:tc>
      </w:tr>
      <w:tr w:rsidR="00B733F2" w:rsidRPr="00517C1E" w:rsidTr="00A56676">
        <w:trPr>
          <w:trHeight w:val="548"/>
        </w:trPr>
        <w:tc>
          <w:tcPr>
            <w:tcW w:w="3928" w:type="dxa"/>
            <w:vAlign w:val="center"/>
          </w:tcPr>
          <w:p w:rsidR="00B733F2" w:rsidRPr="00A56676" w:rsidRDefault="00B733F2" w:rsidP="00A56676">
            <w:pPr>
              <w:numPr>
                <w:ilvl w:val="0"/>
                <w:numId w:val="1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Что увидели царевич и его мать,  проснувшись?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A56676">
            <w:pPr>
              <w:suppressAutoHyphens/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Видит город он большой.</w:t>
            </w:r>
          </w:p>
        </w:tc>
      </w:tr>
      <w:tr w:rsidR="00B733F2" w:rsidRPr="00517C1E" w:rsidTr="00A56676">
        <w:trPr>
          <w:trHeight w:val="183"/>
        </w:trPr>
        <w:tc>
          <w:tcPr>
            <w:tcW w:w="3928" w:type="dxa"/>
            <w:vAlign w:val="center"/>
          </w:tcPr>
          <w:p w:rsidR="00B733F2" w:rsidRPr="00A56676" w:rsidRDefault="00B733F2" w:rsidP="00A56676">
            <w:pPr>
              <w:numPr>
                <w:ilvl w:val="0"/>
                <w:numId w:val="1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Как нарекли нового князя жители сказочного города?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A56676">
            <w:pPr>
              <w:suppressAutoHyphens/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И нарёкся: князь Гвидон.</w:t>
            </w:r>
          </w:p>
        </w:tc>
      </w:tr>
      <w:tr w:rsidR="00B733F2" w:rsidRPr="00517C1E" w:rsidTr="00A56676">
        <w:trPr>
          <w:trHeight w:val="552"/>
        </w:trPr>
        <w:tc>
          <w:tcPr>
            <w:tcW w:w="3928" w:type="dxa"/>
            <w:vAlign w:val="center"/>
          </w:tcPr>
          <w:p w:rsidR="00B733F2" w:rsidRPr="00A56676" w:rsidRDefault="00B733F2" w:rsidP="00A56676">
            <w:pPr>
              <w:numPr>
                <w:ilvl w:val="0"/>
                <w:numId w:val="1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Какой сигнал подавали   купцам-корабельщикам с острова?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A56676">
            <w:pPr>
              <w:suppressAutoHyphens/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Пушки с пристани палят, кораблю пристать велят.</w:t>
            </w:r>
          </w:p>
        </w:tc>
      </w:tr>
      <w:tr w:rsidR="00B733F2" w:rsidRPr="00517C1E" w:rsidTr="00A56676">
        <w:trPr>
          <w:trHeight w:val="541"/>
        </w:trPr>
        <w:tc>
          <w:tcPr>
            <w:tcW w:w="3928" w:type="dxa"/>
            <w:vAlign w:val="center"/>
          </w:tcPr>
          <w:p w:rsidR="00B733F2" w:rsidRPr="00A56676" w:rsidRDefault="00B733F2" w:rsidP="00A56676">
            <w:pPr>
              <w:numPr>
                <w:ilvl w:val="0"/>
                <w:numId w:val="1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Каким было первое желание князя Гвидона?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A56676">
            <w:pPr>
              <w:suppressAutoHyphens/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Видеть я б хотел отца.</w:t>
            </w:r>
          </w:p>
        </w:tc>
      </w:tr>
      <w:tr w:rsidR="00B733F2" w:rsidRPr="00517C1E" w:rsidTr="00A56676">
        <w:trPr>
          <w:trHeight w:val="542"/>
        </w:trPr>
        <w:tc>
          <w:tcPr>
            <w:tcW w:w="3928" w:type="dxa"/>
            <w:vAlign w:val="center"/>
          </w:tcPr>
          <w:p w:rsidR="00B733F2" w:rsidRPr="00A56676" w:rsidRDefault="00B733F2" w:rsidP="00517C1E">
            <w:pPr>
              <w:numPr>
                <w:ilvl w:val="0"/>
                <w:numId w:val="16"/>
              </w:numPr>
              <w:suppressAutoHyphens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В кого оборотила царевна Лебедь князя в первый раз, чтобы тот летел за кораблём?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517C1E">
            <w:pPr>
              <w:suppressAutoHyphens/>
              <w:spacing w:after="0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Тут он в точку уменьшился, комаром оборотился.</w:t>
            </w:r>
          </w:p>
        </w:tc>
      </w:tr>
      <w:tr w:rsidR="00B733F2" w:rsidRPr="00517C1E" w:rsidTr="00A56676">
        <w:trPr>
          <w:trHeight w:val="704"/>
        </w:trPr>
        <w:tc>
          <w:tcPr>
            <w:tcW w:w="3928" w:type="dxa"/>
            <w:vAlign w:val="center"/>
          </w:tcPr>
          <w:p w:rsidR="00B733F2" w:rsidRPr="00A56676" w:rsidRDefault="00B733F2" w:rsidP="00517C1E">
            <w:pPr>
              <w:numPr>
                <w:ilvl w:val="0"/>
                <w:numId w:val="16"/>
              </w:numPr>
              <w:suppressAutoHyphens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О каком чуде хвастала повариха, чтобы не пустить царя навестить чудесный остров?      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517C1E">
            <w:pPr>
              <w:suppressAutoHyphens/>
              <w:spacing w:after="0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Ель в лесу, под елью белка, белка песенки поёт и орешки всё грызёт.</w:t>
            </w:r>
          </w:p>
        </w:tc>
      </w:tr>
      <w:tr w:rsidR="00B733F2" w:rsidRPr="00517C1E" w:rsidTr="00A56676">
        <w:trPr>
          <w:trHeight w:val="703"/>
        </w:trPr>
        <w:tc>
          <w:tcPr>
            <w:tcW w:w="3928" w:type="dxa"/>
            <w:vAlign w:val="center"/>
          </w:tcPr>
          <w:p w:rsidR="00B733F2" w:rsidRPr="00A56676" w:rsidRDefault="00B733F2" w:rsidP="00517C1E">
            <w:pPr>
              <w:numPr>
                <w:ilvl w:val="0"/>
                <w:numId w:val="16"/>
              </w:numPr>
              <w:suppressAutoHyphens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В кого оборотила царевна Лебедь князя Гвидона во второй раз?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517C1E">
            <w:pPr>
              <w:suppressAutoHyphens/>
              <w:spacing w:after="0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В муху князь оборотился.</w:t>
            </w:r>
          </w:p>
        </w:tc>
      </w:tr>
      <w:tr w:rsidR="00B733F2" w:rsidRPr="00517C1E" w:rsidTr="00A56676">
        <w:trPr>
          <w:trHeight w:val="714"/>
        </w:trPr>
        <w:tc>
          <w:tcPr>
            <w:tcW w:w="3928" w:type="dxa"/>
            <w:vAlign w:val="center"/>
          </w:tcPr>
          <w:p w:rsidR="00B733F2" w:rsidRPr="00A56676" w:rsidRDefault="00B733F2" w:rsidP="00517C1E">
            <w:pPr>
              <w:numPr>
                <w:ilvl w:val="0"/>
                <w:numId w:val="16"/>
              </w:numPr>
              <w:suppressAutoHyphens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О каком втором чуде хвастали повариха, ткачиха и Бабариха?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517C1E">
            <w:pPr>
              <w:suppressAutoHyphens/>
              <w:spacing w:after="0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Тридцать три богатыря.</w:t>
            </w:r>
          </w:p>
        </w:tc>
      </w:tr>
      <w:tr w:rsidR="00B733F2" w:rsidRPr="00517C1E" w:rsidTr="00A56676">
        <w:trPr>
          <w:trHeight w:val="340"/>
        </w:trPr>
        <w:tc>
          <w:tcPr>
            <w:tcW w:w="3928" w:type="dxa"/>
            <w:vAlign w:val="center"/>
          </w:tcPr>
          <w:p w:rsidR="00B733F2" w:rsidRPr="00A56676" w:rsidRDefault="00B733F2" w:rsidP="00517C1E">
            <w:pPr>
              <w:numPr>
                <w:ilvl w:val="0"/>
                <w:numId w:val="16"/>
              </w:numPr>
              <w:suppressAutoHyphens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Как звали командира-воеводу 33 богатырей?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517C1E">
            <w:pPr>
              <w:suppressAutoHyphens/>
              <w:spacing w:after="0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Дядька Черномор.</w:t>
            </w:r>
          </w:p>
        </w:tc>
      </w:tr>
      <w:tr w:rsidR="00B733F2" w:rsidRPr="00517C1E" w:rsidTr="00A56676">
        <w:trPr>
          <w:trHeight w:val="362"/>
        </w:trPr>
        <w:tc>
          <w:tcPr>
            <w:tcW w:w="3928" w:type="dxa"/>
            <w:vAlign w:val="center"/>
          </w:tcPr>
          <w:p w:rsidR="00B733F2" w:rsidRPr="00A56676" w:rsidRDefault="00B733F2" w:rsidP="00517C1E">
            <w:pPr>
              <w:numPr>
                <w:ilvl w:val="0"/>
                <w:numId w:val="16"/>
              </w:numPr>
              <w:suppressAutoHyphens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В кого оборотился князь Гвидон в третий раз?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517C1E">
            <w:pPr>
              <w:suppressAutoHyphens/>
              <w:spacing w:after="0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Шмелем князь оборотился.</w:t>
            </w:r>
          </w:p>
        </w:tc>
      </w:tr>
      <w:tr w:rsidR="00B733F2" w:rsidRPr="00517C1E" w:rsidTr="00A56676">
        <w:trPr>
          <w:trHeight w:val="548"/>
        </w:trPr>
        <w:tc>
          <w:tcPr>
            <w:tcW w:w="3928" w:type="dxa"/>
            <w:vAlign w:val="center"/>
          </w:tcPr>
          <w:p w:rsidR="00B733F2" w:rsidRPr="00A56676" w:rsidRDefault="00B733F2" w:rsidP="00517C1E">
            <w:pPr>
              <w:numPr>
                <w:ilvl w:val="0"/>
                <w:numId w:val="16"/>
              </w:numPr>
              <w:suppressAutoHyphens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Кем обернулась Лебедь?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517C1E">
            <w:pPr>
              <w:suppressAutoHyphens/>
              <w:spacing w:after="0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Встрепенулась, отряхнулась и царевной обернулась.</w:t>
            </w:r>
          </w:p>
        </w:tc>
      </w:tr>
      <w:tr w:rsidR="00B733F2" w:rsidRPr="00517C1E" w:rsidTr="00A56676">
        <w:trPr>
          <w:trHeight w:val="598"/>
        </w:trPr>
        <w:tc>
          <w:tcPr>
            <w:tcW w:w="3928" w:type="dxa"/>
            <w:vAlign w:val="center"/>
          </w:tcPr>
          <w:p w:rsidR="00B733F2" w:rsidRPr="00A56676" w:rsidRDefault="00B733F2" w:rsidP="00517C1E">
            <w:pPr>
              <w:numPr>
                <w:ilvl w:val="0"/>
                <w:numId w:val="16"/>
              </w:numPr>
              <w:suppressAutoHyphens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Как встретил  царь Салтан свою жену?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517C1E">
            <w:pPr>
              <w:suppressAutoHyphens/>
              <w:spacing w:after="0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Царь слезами залился, обнимает он царицу, и сынка, и молодицу.</w:t>
            </w:r>
          </w:p>
        </w:tc>
      </w:tr>
      <w:tr w:rsidR="00B733F2" w:rsidRPr="00517C1E" w:rsidTr="00A56676">
        <w:trPr>
          <w:trHeight w:val="800"/>
        </w:trPr>
        <w:tc>
          <w:tcPr>
            <w:tcW w:w="3928" w:type="dxa"/>
            <w:vAlign w:val="center"/>
          </w:tcPr>
          <w:p w:rsidR="00B733F2" w:rsidRPr="00A56676" w:rsidRDefault="00B733F2" w:rsidP="00517C1E">
            <w:pPr>
              <w:numPr>
                <w:ilvl w:val="0"/>
                <w:numId w:val="16"/>
              </w:numPr>
              <w:suppressAutoHyphens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6676">
              <w:rPr>
                <w:rFonts w:ascii="Times New Roman" w:hAnsi="Times New Roman"/>
                <w:sz w:val="24"/>
                <w:szCs w:val="24"/>
              </w:rPr>
              <w:t xml:space="preserve"> Как поступил царь со сватьей Бабарихой, ткачихой и поварихой? </w:t>
            </w:r>
          </w:p>
        </w:tc>
        <w:tc>
          <w:tcPr>
            <w:tcW w:w="5000" w:type="dxa"/>
            <w:vAlign w:val="center"/>
          </w:tcPr>
          <w:p w:rsidR="00B733F2" w:rsidRPr="00A56676" w:rsidRDefault="00B733F2" w:rsidP="00517C1E">
            <w:pPr>
              <w:suppressAutoHyphens/>
              <w:spacing w:after="0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6676">
              <w:rPr>
                <w:rFonts w:ascii="Times New Roman" w:hAnsi="Times New Roman"/>
                <w:i/>
                <w:sz w:val="24"/>
                <w:szCs w:val="24"/>
              </w:rPr>
              <w:t>Царь для радости такой отпустил всех трёх домой.</w:t>
            </w:r>
          </w:p>
        </w:tc>
      </w:tr>
    </w:tbl>
    <w:p w:rsidR="00B733F2" w:rsidRDefault="00B733F2" w:rsidP="006E1B4E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7B4372">
        <w:rPr>
          <w:rFonts w:ascii="Times New Roman" w:hAnsi="Times New Roman"/>
          <w:color w:val="000000"/>
          <w:sz w:val="27"/>
          <w:szCs w:val="27"/>
        </w:rPr>
        <w:t> </w:t>
      </w:r>
      <w:r w:rsidRPr="007B4372">
        <w:rPr>
          <w:rFonts w:ascii="Times New Roman" w:hAnsi="Times New Roman"/>
          <w:b/>
          <w:bCs/>
          <w:color w:val="000000"/>
          <w:sz w:val="27"/>
          <w:szCs w:val="27"/>
        </w:rPr>
        <w:t xml:space="preserve">- Как вы думаете, 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>можно ли сказать, что у сказки счастливый конец?</w:t>
      </w:r>
    </w:p>
    <w:p w:rsidR="00B733F2" w:rsidRDefault="00B733F2" w:rsidP="006E1B4E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7"/>
          <w:szCs w:val="27"/>
        </w:rPr>
      </w:pPr>
      <w:r w:rsidRPr="007B4372">
        <w:rPr>
          <w:rFonts w:ascii="Times New Roman" w:hAnsi="Times New Roman"/>
          <w:color w:val="000000"/>
          <w:sz w:val="27"/>
          <w:szCs w:val="27"/>
        </w:rPr>
        <w:t xml:space="preserve"> - </w:t>
      </w:r>
      <w:r w:rsidRPr="007B4372">
        <w:rPr>
          <w:rFonts w:ascii="Times New Roman" w:hAnsi="Times New Roman"/>
          <w:b/>
          <w:bCs/>
          <w:color w:val="000000"/>
          <w:sz w:val="27"/>
          <w:szCs w:val="27"/>
        </w:rPr>
        <w:t>Почему?</w:t>
      </w:r>
      <w:r w:rsidRPr="007B4372">
        <w:rPr>
          <w:rFonts w:ascii="Times New Roman" w:hAnsi="Times New Roman"/>
          <w:color w:val="000000"/>
          <w:sz w:val="27"/>
          <w:szCs w:val="27"/>
        </w:rPr>
        <w:t> (Семья воссоединилась и в сказке добро всегда побеждает зло). </w:t>
      </w:r>
    </w:p>
    <w:p w:rsidR="00B733F2" w:rsidRDefault="00B733F2" w:rsidP="00DB58AD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7B4372">
        <w:rPr>
          <w:rFonts w:ascii="Times New Roman" w:hAnsi="Times New Roman"/>
          <w:b/>
          <w:bCs/>
          <w:color w:val="000000"/>
          <w:sz w:val="27"/>
          <w:szCs w:val="27"/>
        </w:rPr>
        <w:t>- Какой пословицей мы могли бы закончить сказку? </w:t>
      </w:r>
      <w:r w:rsidRPr="007B4372">
        <w:rPr>
          <w:rFonts w:ascii="Times New Roman" w:hAnsi="Times New Roman"/>
          <w:color w:val="000000"/>
          <w:sz w:val="27"/>
          <w:szCs w:val="27"/>
        </w:rPr>
        <w:t>( Вся семья вместе и душа на месте).</w:t>
      </w:r>
    </w:p>
    <w:p w:rsidR="00B733F2" w:rsidRPr="00335DD8" w:rsidRDefault="00B733F2" w:rsidP="00040292">
      <w:pPr>
        <w:suppressAutoHyphens/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3E407D">
        <w:rPr>
          <w:rFonts w:ascii="Roboto" w:hAnsi="Roboto"/>
          <w:b/>
          <w:sz w:val="28"/>
          <w:szCs w:val="28"/>
          <w:shd w:val="clear" w:color="auto" w:fill="FFFFFF"/>
        </w:rPr>
        <w:t xml:space="preserve">- </w:t>
      </w:r>
      <w:r w:rsidRPr="00335DD8">
        <w:rPr>
          <w:rFonts w:ascii="Times New Roman" w:hAnsi="Times New Roman"/>
          <w:b/>
          <w:sz w:val="28"/>
          <w:szCs w:val="28"/>
        </w:rPr>
        <w:t xml:space="preserve"> Какова же главная мысль произведения?</w:t>
      </w:r>
    </w:p>
    <w:p w:rsidR="00B733F2" w:rsidRPr="00A56676" w:rsidRDefault="00B733F2" w:rsidP="00040292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A56676">
        <w:rPr>
          <w:rFonts w:ascii="Times New Roman" w:hAnsi="Times New Roman"/>
          <w:i/>
          <w:sz w:val="28"/>
          <w:szCs w:val="28"/>
        </w:rPr>
        <w:t>Главная мысль «Сказки о царе Салтане» —  любая ложь, какой бы она продуманной не была, в конечном итоге будет раскрыта и наказана. Но все же если человек искренне раскается и просит прощения, то он его получит.</w:t>
      </w:r>
      <w:r>
        <w:rPr>
          <w:rFonts w:ascii="Times New Roman" w:hAnsi="Times New Roman"/>
          <w:i/>
          <w:sz w:val="28"/>
          <w:szCs w:val="28"/>
        </w:rPr>
        <w:t>)</w:t>
      </w:r>
      <w:r w:rsidRPr="00A56676">
        <w:rPr>
          <w:rFonts w:ascii="Times New Roman" w:hAnsi="Times New Roman"/>
          <w:i/>
          <w:sz w:val="28"/>
          <w:szCs w:val="28"/>
        </w:rPr>
        <w:t xml:space="preserve"> </w:t>
      </w:r>
    </w:p>
    <w:p w:rsidR="00B733F2" w:rsidRDefault="00B733F2" w:rsidP="00DB58AD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9B3913">
        <w:rPr>
          <w:rFonts w:ascii="Times New Roman" w:hAnsi="Times New Roman"/>
          <w:sz w:val="28"/>
          <w:szCs w:val="28"/>
        </w:rPr>
        <w:t xml:space="preserve">казка </w:t>
      </w:r>
      <w:r w:rsidRPr="00CE2B65">
        <w:rPr>
          <w:rFonts w:ascii="Times New Roman" w:hAnsi="Times New Roman"/>
          <w:b/>
          <w:sz w:val="28"/>
          <w:szCs w:val="28"/>
        </w:rPr>
        <w:t>учит</w:t>
      </w:r>
      <w:r w:rsidRPr="009B3913">
        <w:rPr>
          <w:rFonts w:ascii="Times New Roman" w:hAnsi="Times New Roman"/>
          <w:sz w:val="28"/>
          <w:szCs w:val="28"/>
        </w:rPr>
        <w:t xml:space="preserve"> тому, что не надо бояться трудностей, они закаляют и делают человека сильнее, а друзья всегда придут на помощь.</w:t>
      </w:r>
      <w:r w:rsidRPr="00D234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</w:t>
      </w:r>
      <w:r w:rsidRPr="009B3913">
        <w:rPr>
          <w:rFonts w:ascii="Times New Roman" w:hAnsi="Times New Roman"/>
          <w:sz w:val="28"/>
          <w:szCs w:val="28"/>
        </w:rPr>
        <w:t>ависть губительна, она может толкнуть человека на подлые поступки, но никогда не приводит ни к чему хорошему</w:t>
      </w:r>
      <w:r>
        <w:rPr>
          <w:rFonts w:ascii="Times New Roman" w:hAnsi="Times New Roman"/>
          <w:sz w:val="28"/>
          <w:szCs w:val="28"/>
        </w:rPr>
        <w:t>.</w:t>
      </w:r>
    </w:p>
    <w:p w:rsidR="00B733F2" w:rsidRPr="00926AF7" w:rsidRDefault="00B733F2" w:rsidP="006E1B4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6AB2">
        <w:rPr>
          <w:rFonts w:ascii="Times New Roman" w:hAnsi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01A58">
        <w:rPr>
          <w:rFonts w:ascii="Times New Roman" w:hAnsi="Times New Roman"/>
          <w:sz w:val="28"/>
          <w:szCs w:val="28"/>
        </w:rPr>
        <w:t>Думал  ли  А.С.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1A58">
        <w:rPr>
          <w:rFonts w:ascii="Times New Roman" w:hAnsi="Times New Roman"/>
          <w:sz w:val="28"/>
          <w:szCs w:val="28"/>
        </w:rPr>
        <w:t>Пушкин</w:t>
      </w:r>
      <w:r>
        <w:rPr>
          <w:rFonts w:ascii="Times New Roman" w:hAnsi="Times New Roman"/>
          <w:sz w:val="28"/>
          <w:szCs w:val="28"/>
        </w:rPr>
        <w:t xml:space="preserve">  в  1831 году (190 лет назад),  когда   писал  сказку,  что </w:t>
      </w:r>
      <w:r w:rsidRPr="00201A58">
        <w:rPr>
          <w:rFonts w:ascii="Times New Roman" w:hAnsi="Times New Roman"/>
          <w:sz w:val="28"/>
          <w:szCs w:val="28"/>
        </w:rPr>
        <w:t xml:space="preserve">  дети</w:t>
      </w:r>
      <w:r>
        <w:rPr>
          <w:rFonts w:ascii="Times New Roman" w:hAnsi="Times New Roman"/>
          <w:sz w:val="28"/>
          <w:szCs w:val="28"/>
        </w:rPr>
        <w:t xml:space="preserve"> 3 «В</w:t>
      </w:r>
      <w:r w:rsidRPr="00201A58">
        <w:rPr>
          <w:rFonts w:ascii="Times New Roman" w:hAnsi="Times New Roman"/>
          <w:sz w:val="28"/>
          <w:szCs w:val="28"/>
        </w:rPr>
        <w:t>» класса с удовольстви</w:t>
      </w:r>
      <w:r>
        <w:rPr>
          <w:rFonts w:ascii="Times New Roman" w:hAnsi="Times New Roman"/>
          <w:sz w:val="28"/>
          <w:szCs w:val="28"/>
        </w:rPr>
        <w:t xml:space="preserve">ем и интересом  будут читать её в </w:t>
      </w:r>
      <w:r>
        <w:rPr>
          <w:rFonts w:ascii="Times New Roman" w:hAnsi="Times New Roman"/>
          <w:sz w:val="28"/>
          <w:szCs w:val="28"/>
          <w:lang w:val="en-US"/>
        </w:rPr>
        <w:t>XXI</w:t>
      </w:r>
      <w:r>
        <w:rPr>
          <w:rFonts w:ascii="Times New Roman" w:hAnsi="Times New Roman"/>
          <w:sz w:val="28"/>
          <w:szCs w:val="28"/>
        </w:rPr>
        <w:t xml:space="preserve"> веке?!</w:t>
      </w:r>
    </w:p>
    <w:p w:rsidR="00B733F2" w:rsidRDefault="00B733F2" w:rsidP="002128B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Вернемся к эпиграфу.  </w:t>
      </w:r>
      <w:r w:rsidRPr="009B3913">
        <w:rPr>
          <w:rFonts w:ascii="Times New Roman" w:hAnsi="Times New Roman"/>
          <w:b/>
          <w:sz w:val="28"/>
          <w:szCs w:val="28"/>
        </w:rPr>
        <w:t>«Сказка -  ложь, да в ней намёк, добрым молодцам урок!»</w:t>
      </w:r>
    </w:p>
    <w:p w:rsidR="00B733F2" w:rsidRPr="003741A8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B391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Ч</w:t>
      </w:r>
      <w:r w:rsidRPr="003741A8">
        <w:rPr>
          <w:rFonts w:ascii="Times New Roman" w:hAnsi="Times New Roman"/>
          <w:b/>
          <w:sz w:val="28"/>
          <w:szCs w:val="28"/>
        </w:rPr>
        <w:t>ему хотел научить нас А.С. Пушкин?</w:t>
      </w:r>
      <w:r>
        <w:rPr>
          <w:rFonts w:ascii="Times New Roman" w:hAnsi="Times New Roman"/>
          <w:b/>
          <w:sz w:val="28"/>
          <w:szCs w:val="28"/>
        </w:rPr>
        <w:t xml:space="preserve">  О каком уроке он говорил?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B3913">
        <w:rPr>
          <w:rFonts w:ascii="Times New Roman" w:hAnsi="Times New Roman"/>
          <w:sz w:val="28"/>
          <w:szCs w:val="28"/>
        </w:rPr>
        <w:t xml:space="preserve"> (доброте, терпению, мужеству, умению прощать и любить близких, не завидовать другим чёрной завистью, а учиться радоваться за других людей).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B733F2" w:rsidRPr="009B3913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201A58">
        <w:rPr>
          <w:rFonts w:ascii="Times New Roman" w:hAnsi="Times New Roman"/>
          <w:b/>
          <w:sz w:val="28"/>
          <w:szCs w:val="28"/>
        </w:rPr>
        <w:t>. Рефлексия</w:t>
      </w:r>
      <w:r>
        <w:rPr>
          <w:rFonts w:ascii="Times New Roman" w:hAnsi="Times New Roman"/>
          <w:b/>
          <w:sz w:val="28"/>
          <w:szCs w:val="28"/>
        </w:rPr>
        <w:t xml:space="preserve">.  Прием «Осеннее дерево» </w:t>
      </w:r>
    </w:p>
    <w:p w:rsidR="00B733F2" w:rsidRPr="000042C5" w:rsidRDefault="00B733F2" w:rsidP="00040292">
      <w:pPr>
        <w:spacing w:after="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Е</w:t>
      </w:r>
      <w:r w:rsidRPr="000042C5">
        <w:rPr>
          <w:rFonts w:ascii="Times New Roman" w:hAnsi="Times New Roman"/>
          <w:sz w:val="28"/>
          <w:szCs w:val="28"/>
        </w:rPr>
        <w:t xml:space="preserve">сли урок понравился </w:t>
      </w:r>
      <w:r>
        <w:rPr>
          <w:rFonts w:ascii="Times New Roman" w:hAnsi="Times New Roman"/>
          <w:sz w:val="28"/>
          <w:szCs w:val="28"/>
        </w:rPr>
        <w:t xml:space="preserve">– выбираете, </w:t>
      </w:r>
      <w:r w:rsidRPr="000042C5">
        <w:rPr>
          <w:rFonts w:ascii="Times New Roman" w:hAnsi="Times New Roman"/>
          <w:sz w:val="28"/>
          <w:szCs w:val="28"/>
        </w:rPr>
        <w:t xml:space="preserve">красный </w:t>
      </w:r>
      <w:r>
        <w:rPr>
          <w:rFonts w:ascii="Times New Roman" w:hAnsi="Times New Roman"/>
          <w:sz w:val="28"/>
          <w:szCs w:val="28"/>
        </w:rPr>
        <w:t xml:space="preserve">или желтый осенний листочек, ну, </w:t>
      </w:r>
      <w:r w:rsidRPr="000042C5">
        <w:rPr>
          <w:rFonts w:ascii="Times New Roman" w:hAnsi="Times New Roman"/>
          <w:sz w:val="28"/>
          <w:szCs w:val="28"/>
        </w:rPr>
        <w:t>а если было трудно, не комфортно, не интересно – синий.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Урок хочется закончить </w:t>
      </w:r>
      <w:r w:rsidRPr="00201A58">
        <w:rPr>
          <w:rFonts w:ascii="Times New Roman" w:hAnsi="Times New Roman"/>
          <w:sz w:val="28"/>
          <w:szCs w:val="28"/>
        </w:rPr>
        <w:t>словами стихотворения</w:t>
      </w:r>
      <w:r>
        <w:rPr>
          <w:rFonts w:ascii="Times New Roman" w:hAnsi="Times New Roman"/>
          <w:sz w:val="28"/>
          <w:szCs w:val="28"/>
        </w:rPr>
        <w:t>:</w:t>
      </w:r>
    </w:p>
    <w:p w:rsidR="00B733F2" w:rsidRPr="000F5369" w:rsidRDefault="00B733F2" w:rsidP="007322ED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0F5369">
        <w:rPr>
          <w:rFonts w:ascii="Times New Roman" w:hAnsi="Times New Roman"/>
          <w:sz w:val="32"/>
          <w:szCs w:val="32"/>
        </w:rPr>
        <w:t>Читайте Пушкина, друзья! Читайте сказки!</w:t>
      </w:r>
    </w:p>
    <w:p w:rsidR="00B733F2" w:rsidRPr="000F5369" w:rsidRDefault="00B733F2" w:rsidP="007322ED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0F5369">
        <w:rPr>
          <w:rFonts w:ascii="Times New Roman" w:hAnsi="Times New Roman"/>
          <w:sz w:val="32"/>
          <w:szCs w:val="32"/>
        </w:rPr>
        <w:t>И жизнь наполнится тогда добром и лаской!</w:t>
      </w:r>
    </w:p>
    <w:p w:rsidR="00B733F2" w:rsidRPr="000F5369" w:rsidRDefault="00B733F2" w:rsidP="007322ED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0F5369">
        <w:rPr>
          <w:rFonts w:ascii="Times New Roman" w:hAnsi="Times New Roman"/>
          <w:sz w:val="32"/>
          <w:szCs w:val="32"/>
        </w:rPr>
        <w:t>Ученый кот в страну чудес откроет двери,</w:t>
      </w:r>
    </w:p>
    <w:p w:rsidR="00B733F2" w:rsidRPr="007322ED" w:rsidRDefault="00B733F2" w:rsidP="007322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5369">
        <w:rPr>
          <w:rFonts w:ascii="Times New Roman" w:hAnsi="Times New Roman"/>
          <w:sz w:val="32"/>
          <w:szCs w:val="32"/>
        </w:rPr>
        <w:t>Там вы научитесь дружить, любить и верить.</w:t>
      </w:r>
    </w:p>
    <w:p w:rsidR="00B733F2" w:rsidRPr="00DB58AD" w:rsidRDefault="00B733F2" w:rsidP="00732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58AD">
        <w:rPr>
          <w:rFonts w:ascii="Times New Roman" w:hAnsi="Times New Roman"/>
          <w:sz w:val="28"/>
          <w:szCs w:val="28"/>
        </w:rPr>
        <w:t xml:space="preserve">- Благодарю вас всех, ребята, за урок, за активное участие и прекрасные ответы, благодарю юных актеров за великолепное воплощение в образы пушкинских героев, а так же - присутствующих гостей за добрую, милую улыбку и поддержку.  </w:t>
      </w:r>
    </w:p>
    <w:p w:rsidR="00B733F2" w:rsidRPr="00716F46" w:rsidRDefault="00B733F2" w:rsidP="00732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6F46">
        <w:rPr>
          <w:rFonts w:ascii="Times New Roman" w:hAnsi="Times New Roman"/>
          <w:sz w:val="28"/>
          <w:szCs w:val="28"/>
        </w:rPr>
        <w:t xml:space="preserve">Урок окончен! Всем спасибо!          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Pr="006E1B4E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12. Домашнее задание:  п</w:t>
      </w:r>
      <w:r w:rsidRPr="006E1B4E">
        <w:rPr>
          <w:rFonts w:ascii="Times New Roman" w:hAnsi="Times New Roman"/>
          <w:sz w:val="28"/>
          <w:szCs w:val="28"/>
          <w:shd w:val="clear" w:color="auto" w:fill="FFFFFF"/>
        </w:rPr>
        <w:t xml:space="preserve">овторить приготовленные отрывки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ИЗ СКАЗКИ </w:t>
      </w:r>
      <w:r w:rsidRPr="006E1B4E">
        <w:rPr>
          <w:rFonts w:ascii="Times New Roman" w:hAnsi="Times New Roman"/>
          <w:sz w:val="28"/>
          <w:szCs w:val="28"/>
          <w:shd w:val="clear" w:color="auto" w:fill="FFFFFF"/>
        </w:rPr>
        <w:t>наизусть.</w:t>
      </w:r>
    </w:p>
    <w:p w:rsidR="00B733F2" w:rsidRPr="006E1B4E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F2" w:rsidRPr="00544573" w:rsidRDefault="00B733F2" w:rsidP="00040292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544573">
        <w:rPr>
          <w:rFonts w:ascii="Times New Roman" w:hAnsi="Times New Roman"/>
          <w:b/>
          <w:sz w:val="28"/>
          <w:szCs w:val="28"/>
          <w:shd w:val="clear" w:color="auto" w:fill="FFFFFF"/>
        </w:rPr>
        <w:t>Работа с картинным планом</w:t>
      </w:r>
    </w:p>
    <w:p w:rsidR="00B733F2" w:rsidRPr="00C51697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- Ребята, посмотрите на доску, в</w:t>
      </w:r>
      <w:r w:rsidRPr="00FE20D5">
        <w:rPr>
          <w:rFonts w:ascii="Times New Roman" w:hAnsi="Times New Roman"/>
          <w:sz w:val="28"/>
          <w:szCs w:val="28"/>
          <w:shd w:val="clear" w:color="auto" w:fill="FFFFFF"/>
        </w:rPr>
        <w:t xml:space="preserve">спомните и </w:t>
      </w:r>
      <w:r>
        <w:rPr>
          <w:rFonts w:ascii="Times New Roman" w:hAnsi="Times New Roman"/>
          <w:sz w:val="28"/>
          <w:szCs w:val="28"/>
          <w:shd w:val="clear" w:color="auto" w:fill="FFFFFF"/>
        </w:rPr>
        <w:t>восстановите хронологию событий в сказке</w:t>
      </w:r>
      <w:r w:rsidRPr="00FE20D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по картинному плану, используя свои рисунки. Расскажите кратко содержание сказки по картинному плану.</w:t>
      </w:r>
    </w:p>
    <w:p w:rsidR="00B733F2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733F2" w:rsidRPr="00A573D0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73D0">
        <w:rPr>
          <w:rFonts w:ascii="Times New Roman" w:hAnsi="Times New Roman"/>
          <w:b/>
          <w:bCs/>
          <w:sz w:val="24"/>
          <w:szCs w:val="24"/>
        </w:rPr>
        <w:t>План СКАЗКИ</w:t>
      </w:r>
    </w:p>
    <w:p w:rsidR="00B733F2" w:rsidRPr="00B9654A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</w:pPr>
      <w:r w:rsidRPr="00A573D0">
        <w:rPr>
          <w:rFonts w:ascii="Times New Roman" w:hAnsi="Times New Roman"/>
          <w:spacing w:val="-2"/>
          <w:sz w:val="24"/>
          <w:szCs w:val="24"/>
          <w:shd w:val="clear" w:color="auto" w:fill="FFFFFF"/>
          <w:lang w:eastAsia="en-US"/>
        </w:rPr>
        <w:t xml:space="preserve">1. </w:t>
      </w:r>
      <w:r>
        <w:rPr>
          <w:rFonts w:ascii="Times New Roman" w:hAnsi="Times New Roman"/>
          <w:spacing w:val="-2"/>
          <w:sz w:val="24"/>
          <w:szCs w:val="24"/>
          <w:shd w:val="clear" w:color="auto" w:fill="FFFFFF"/>
          <w:lang w:eastAsia="en-US"/>
        </w:rPr>
        <w:t xml:space="preserve"> </w:t>
      </w:r>
      <w:r w:rsidRPr="00126383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>Мечты т</w:t>
      </w:r>
      <w:r w:rsidRPr="00B9654A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рех сестер. </w:t>
      </w:r>
    </w:p>
    <w:p w:rsidR="00B733F2" w:rsidRPr="00B9654A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</w:pPr>
      <w:r w:rsidRPr="00B9654A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2. </w:t>
      </w:r>
      <w:r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 </w:t>
      </w:r>
      <w:r w:rsidRPr="00B9654A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>Женитьба  царя Салтана</w:t>
      </w:r>
      <w:r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 и отъезд на войну</w:t>
      </w:r>
      <w:r w:rsidRPr="00B9654A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. </w:t>
      </w:r>
    </w:p>
    <w:p w:rsidR="00B733F2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</w:pPr>
      <w:r w:rsidRPr="00B9654A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3. </w:t>
      </w:r>
      <w:r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 Рождение царевича.</w:t>
      </w:r>
    </w:p>
    <w:p w:rsidR="00B733F2" w:rsidRPr="00B9654A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>4. Оклеветанная царица.</w:t>
      </w:r>
      <w:r w:rsidRPr="00B9654A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 </w:t>
      </w:r>
    </w:p>
    <w:p w:rsidR="00B733F2" w:rsidRPr="00876BAE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</w:pPr>
      <w:r w:rsidRPr="00876BAE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5.  Царица и Гвидон оказываются на острове. </w:t>
      </w:r>
    </w:p>
    <w:p w:rsidR="00B733F2" w:rsidRPr="00B9654A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>6</w:t>
      </w:r>
      <w:r w:rsidRPr="00B9654A"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 xml:space="preserve">. </w:t>
      </w:r>
      <w:r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 xml:space="preserve"> </w:t>
      </w:r>
      <w:r w:rsidRPr="00B9654A"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>Лебедь благодарит Гвидона</w:t>
      </w:r>
      <w:r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 xml:space="preserve"> – новым городом</w:t>
      </w:r>
      <w:r w:rsidRPr="00B9654A"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 xml:space="preserve">. </w:t>
      </w:r>
    </w:p>
    <w:p w:rsidR="00B733F2" w:rsidRPr="00876BAE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>7</w:t>
      </w:r>
      <w:r w:rsidRPr="00876BAE"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 xml:space="preserve">.   Гвидон перевоплощается в комара. </w:t>
      </w:r>
    </w:p>
    <w:p w:rsidR="00B733F2" w:rsidRPr="00876BAE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>8</w:t>
      </w:r>
      <w:r w:rsidRPr="00876BAE"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 xml:space="preserve">.   Купцы сообщают царю о красивом новом городе. </w:t>
      </w:r>
    </w:p>
    <w:p w:rsidR="00B733F2" w:rsidRPr="00876BAE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>9</w:t>
      </w:r>
      <w:r w:rsidRPr="00876BAE"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 xml:space="preserve">.  На острове появляется чудесная белочка. </w:t>
      </w:r>
    </w:p>
    <w:p w:rsidR="00B733F2" w:rsidRPr="00876BAE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</w:pPr>
      <w:r w:rsidRPr="00876BAE"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>1</w:t>
      </w:r>
      <w:r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>0</w:t>
      </w:r>
      <w:r w:rsidRPr="00876BAE"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 xml:space="preserve">.  Гвидон превращается в муху. </w:t>
      </w:r>
    </w:p>
    <w:p w:rsidR="00B733F2" w:rsidRPr="00876BAE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</w:pPr>
      <w:r w:rsidRPr="00876BAE"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>1</w:t>
      </w:r>
      <w:r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>1</w:t>
      </w:r>
      <w:r w:rsidRPr="00876BAE">
        <w:rPr>
          <w:rFonts w:ascii="Times New Roman" w:hAnsi="Times New Roman"/>
          <w:i/>
          <w:spacing w:val="-2"/>
          <w:sz w:val="24"/>
          <w:szCs w:val="24"/>
          <w:shd w:val="clear" w:color="auto" w:fill="FFFFFF"/>
          <w:lang w:eastAsia="en-US"/>
        </w:rPr>
        <w:t xml:space="preserve">.  Купцы рассказывают царю о белочке. </w:t>
      </w:r>
    </w:p>
    <w:p w:rsidR="00B733F2" w:rsidRPr="00B9654A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>12</w:t>
      </w:r>
      <w:r w:rsidRPr="00B9654A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>.</w:t>
      </w:r>
      <w:r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 </w:t>
      </w:r>
      <w:r w:rsidRPr="00B9654A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  33 богатыря. </w:t>
      </w:r>
    </w:p>
    <w:p w:rsidR="00B733F2" w:rsidRPr="00B9654A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13 </w:t>
      </w:r>
      <w:r w:rsidRPr="00B9654A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 Гвидон становится шмелем. </w:t>
      </w:r>
    </w:p>
    <w:p w:rsidR="00B733F2" w:rsidRPr="00B9654A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>14</w:t>
      </w:r>
      <w:r w:rsidRPr="00B9654A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>.</w:t>
      </w:r>
      <w:r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 </w:t>
      </w:r>
      <w:r w:rsidRPr="00B9654A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 Купцы говорят царю о богатырях. </w:t>
      </w:r>
    </w:p>
    <w:p w:rsidR="00B733F2" w:rsidRPr="00876BAE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</w:pPr>
      <w:r w:rsidRPr="00876BAE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>1</w:t>
      </w:r>
      <w:r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>5</w:t>
      </w:r>
      <w:r w:rsidRPr="00876BAE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.  Лебедь превращается в Царевну. </w:t>
      </w:r>
    </w:p>
    <w:p w:rsidR="00B733F2" w:rsidRPr="00876BAE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</w:pPr>
      <w:r w:rsidRPr="00876BAE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>1</w:t>
      </w:r>
      <w:r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>6</w:t>
      </w:r>
      <w:r w:rsidRPr="00876BAE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.  </w:t>
      </w:r>
      <w:r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Долгожданная встреча </w:t>
      </w:r>
      <w:r w:rsidRPr="00876BAE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>Цар</w:t>
      </w:r>
      <w:r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>я</w:t>
      </w:r>
      <w:r w:rsidRPr="00876BAE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 Салтан</w:t>
      </w:r>
      <w:r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 xml:space="preserve">а </w:t>
      </w:r>
      <w:r w:rsidRPr="00876BAE">
        <w:rPr>
          <w:rFonts w:ascii="Times New Roman" w:hAnsi="Times New Roman"/>
          <w:b/>
          <w:spacing w:val="-2"/>
          <w:sz w:val="24"/>
          <w:szCs w:val="24"/>
          <w:shd w:val="clear" w:color="auto" w:fill="FFFFFF"/>
          <w:lang w:eastAsia="en-US"/>
        </w:rPr>
        <w:t>с царицей и сыном Гвидоном.</w:t>
      </w:r>
    </w:p>
    <w:p w:rsidR="00B733F2" w:rsidRPr="00A573D0" w:rsidRDefault="00B733F2" w:rsidP="0004029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733F2" w:rsidRPr="00C51697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FE20D5">
        <w:rPr>
          <w:rFonts w:ascii="Times New Roman" w:hAnsi="Times New Roman"/>
          <w:sz w:val="28"/>
          <w:szCs w:val="28"/>
          <w:shd w:val="clear" w:color="auto" w:fill="FFFFFF"/>
        </w:rPr>
        <w:t xml:space="preserve">Вспомните и </w:t>
      </w:r>
      <w:r>
        <w:rPr>
          <w:rFonts w:ascii="Times New Roman" w:hAnsi="Times New Roman"/>
          <w:sz w:val="28"/>
          <w:szCs w:val="28"/>
          <w:shd w:val="clear" w:color="auto" w:fill="FFFFFF"/>
        </w:rPr>
        <w:t>восстановите хронологию событий в сказке</w:t>
      </w:r>
      <w:r w:rsidRPr="00FE20D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по картинному плану, используя свои рисунки. Расскажите кратко содержание сказки по картинному плану.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DA3309">
        <w:rPr>
          <w:rFonts w:ascii="Times New Roman" w:hAnsi="Times New Roman"/>
          <w:i/>
          <w:sz w:val="28"/>
          <w:szCs w:val="28"/>
          <w:shd w:val="clear" w:color="auto" w:fill="FFFFFF"/>
        </w:rPr>
        <w:t>(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>Однажды вечером три сестрицы сидели под окном, занимались рукоделием и делились мечтами. Все они мечтали об одном — выйти замуж за царя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. Старшая сестра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хотела устроить пир на весь мир, вторая — наткать полотн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а, и лишь младшая по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желала родить царю наследника-богатыря.. Случайно 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царь подслушал девичий разговор, он 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>вошел в светлицу и объявил о своем желании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жениться на 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третьей,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а ее сестрам предложил отправиться с ними во дворец. Так одна стала поварихой, а другая — ткачихой. 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      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>Время тогда было неспокойное, поэтому царь был вынужден покинуть жену и отправиться на войну. В отсутствии Салтана царица родила ребеночка, здорового красивого мальчика. Но злые сестры под предводительством Бабарихи решили отомстить и перехватили царского гонца с докладом о рождении наследника. В итоге царь получил уведомление о том, что царица родила ему не богатыря, а неведомую зверушку. Царь Салтан, конечно, сначала рассвирепел, но после остыл и решил отложить принятие столь важного решения до своего возвращения. Завистливые ткачиха и повариха вновь перехватили гонца с ответным посланием, напоили его и подменили распоряжение. И вот, царицу с новорожденным сыном засмолили в бочке и выбросили в океан. Царица плачет-убивается, а сынок растет не по дням, а по часам. Когда бочку прибило волной к берегу, из нее вышла царица с уже взрослым юношей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Гвидоном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>.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   Он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осмотрелся на острове и смастерил на скорую руку лук, чтобы добыть ужин. Тут-то он и увидел отчаянную схватку лебедя с коршуном. Недолго думая, он стреляет в коршуна и убивает его. В благодарность за спасение лебедь построила для Гвидона целый город и сделала его в нем князем. Славно зажили князь с матерью, но тоска по отцу никак его не отпускала. 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   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Однажды мимо острова проплывали купцы, следующей остановкой которых должно было стать царство Салтана. Лебедь превратила Гвидона в комара, 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чтобы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он смог пробраться на их корабль и вместе с ними отправился к своему отцу. Купцы рассказали царю о красивом 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новом 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городе и передали приглашение от князя Гвидона. Но злые тетки отговорили царя ехать, рассказав ему о другом чуде — о белке с золотыми орешками. За это комар-Гвидон укусил одну из теток в глаз. 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      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>В следующий раз он поплыл с купцами, превратившись в муху. И снова теткам удалось от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говорить Салтана от путешествия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>, они рассказали ему о тридцати трех богатырях. На этот раз князь-муха ужалил другую тетку в глаз. В третий раз князь Гвидон полетел к отцу в образе шмеля. Купцы продолжали расхваливать царю Салтану новый город с чудесами, и вновь передали приглашение от князя Гвидона. Тетки на этот раз не осмеливались перечить, но тут вмешалась Бабариха и сообщила о том, что в мире есть царевна, от которой глаз нельзя отвести. Ее шмель поразил жалом прямо в нос.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    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Каждый раз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,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возвращаясь от отца, князь делился с царевной-лебедь своими переживаниями. И каждый раз она его одаривала новыми чудесами. Вот и теперь он пришел к ней с вопросом о прекрасной царевне со звездой во лбу и с месяцем под косой. После того как он уверил ее в своих серьезных намерениях жениться, лебедь превратилась в ту самую царевну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.</w:t>
      </w:r>
    </w:p>
    <w:p w:rsidR="00B733F2" w:rsidRDefault="00B733F2" w:rsidP="0004029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    </w:t>
      </w:r>
      <w:r w:rsidRPr="00811376">
        <w:rPr>
          <w:rFonts w:ascii="Times New Roman" w:hAnsi="Times New Roman"/>
          <w:i/>
          <w:sz w:val="28"/>
          <w:szCs w:val="28"/>
          <w:shd w:val="clear" w:color="auto" w:fill="FFFFFF"/>
        </w:rPr>
        <w:t>До царя Салтана дошел слух о том, что князь Гвидон женился на прекрасной царевне. Тут он не вытерпел и, не слушая никого, поехал познакомиться с князем, о котором столько чудесного слышал. Увидев царицу-мать, он сразу же узнал в ней свою жену, а в князе Гвидоне — сына. Счастье от долгожданной встречи было безгранично. На радостях царь простил повариху, ткачиху и сватью бабу Бабариху.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)</w:t>
      </w:r>
      <w:r w:rsidRPr="00201A58">
        <w:rPr>
          <w:rFonts w:ascii="Times New Roman" w:hAnsi="Times New Roman"/>
          <w:sz w:val="28"/>
          <w:szCs w:val="28"/>
        </w:rPr>
        <w:t xml:space="preserve"> </w:t>
      </w:r>
    </w:p>
    <w:sectPr w:rsidR="00B733F2" w:rsidSect="00EA4BA2">
      <w:footerReference w:type="default" r:id="rId7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3F2" w:rsidRDefault="00B733F2" w:rsidP="00BB413C">
      <w:pPr>
        <w:spacing w:after="0" w:line="240" w:lineRule="auto"/>
      </w:pPr>
      <w:r>
        <w:separator/>
      </w:r>
    </w:p>
  </w:endnote>
  <w:endnote w:type="continuationSeparator" w:id="0">
    <w:p w:rsidR="00B733F2" w:rsidRDefault="00B733F2" w:rsidP="00BB4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3F2" w:rsidRDefault="00B733F2">
    <w:pPr>
      <w:pStyle w:val="Footer"/>
      <w:jc w:val="right"/>
    </w:pPr>
    <w:fldSimple w:instr="PAGE   \* MERGEFORMAT">
      <w:r>
        <w:rPr>
          <w:noProof/>
        </w:rPr>
        <w:t>10</w:t>
      </w:r>
    </w:fldSimple>
  </w:p>
  <w:p w:rsidR="00B733F2" w:rsidRDefault="00B733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3F2" w:rsidRDefault="00B733F2" w:rsidP="00BB413C">
      <w:pPr>
        <w:spacing w:after="0" w:line="240" w:lineRule="auto"/>
      </w:pPr>
      <w:r>
        <w:separator/>
      </w:r>
    </w:p>
  </w:footnote>
  <w:footnote w:type="continuationSeparator" w:id="0">
    <w:p w:rsidR="00B733F2" w:rsidRDefault="00B733F2" w:rsidP="00BB41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0000005"/>
    <w:multiLevelType w:val="multilevel"/>
    <w:tmpl w:val="D562B5B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rFonts w:cs="Times New Roman"/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>
    <w:nsid w:val="00932418"/>
    <w:multiLevelType w:val="hybridMultilevel"/>
    <w:tmpl w:val="769A8B4E"/>
    <w:lvl w:ilvl="0" w:tplc="36662FB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00F736FE"/>
    <w:multiLevelType w:val="hybridMultilevel"/>
    <w:tmpl w:val="D4962A6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21D32F4"/>
    <w:multiLevelType w:val="multilevel"/>
    <w:tmpl w:val="015C9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25776A6"/>
    <w:multiLevelType w:val="hybridMultilevel"/>
    <w:tmpl w:val="1D966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2DB314C"/>
    <w:multiLevelType w:val="hybridMultilevel"/>
    <w:tmpl w:val="621EA4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B07AA2"/>
    <w:multiLevelType w:val="multilevel"/>
    <w:tmpl w:val="C51A2FB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  <w:rPr>
        <w:rFonts w:cs="Times New Roman"/>
      </w:rPr>
    </w:lvl>
  </w:abstractNum>
  <w:abstractNum w:abstractNumId="9">
    <w:nsid w:val="177515A2"/>
    <w:multiLevelType w:val="hybridMultilevel"/>
    <w:tmpl w:val="2056EE6E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2427A65"/>
    <w:multiLevelType w:val="hybridMultilevel"/>
    <w:tmpl w:val="939A156E"/>
    <w:lvl w:ilvl="0" w:tplc="BE78901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584591E"/>
    <w:multiLevelType w:val="hybridMultilevel"/>
    <w:tmpl w:val="5A248D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892786C"/>
    <w:multiLevelType w:val="hybridMultilevel"/>
    <w:tmpl w:val="338288F2"/>
    <w:lvl w:ilvl="0" w:tplc="77C423F0">
      <w:start w:val="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>
    <w:nsid w:val="390E10DA"/>
    <w:multiLevelType w:val="hybridMultilevel"/>
    <w:tmpl w:val="7FB4994E"/>
    <w:lvl w:ilvl="0" w:tplc="9158620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72A47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9D65F64"/>
    <w:multiLevelType w:val="hybridMultilevel"/>
    <w:tmpl w:val="89FE5A2A"/>
    <w:lvl w:ilvl="0" w:tplc="BE78901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3BD4575"/>
    <w:multiLevelType w:val="hybridMultilevel"/>
    <w:tmpl w:val="345056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83B2668"/>
    <w:multiLevelType w:val="hybridMultilevel"/>
    <w:tmpl w:val="EBC8EAAC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77B160B"/>
    <w:multiLevelType w:val="hybridMultilevel"/>
    <w:tmpl w:val="F6C6AC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</w:num>
  <w:num w:numId="4">
    <w:abstractNumId w:val="5"/>
  </w:num>
  <w:num w:numId="5">
    <w:abstractNumId w:val="8"/>
  </w:num>
  <w:num w:numId="6">
    <w:abstractNumId w:val="3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15"/>
  </w:num>
  <w:num w:numId="12">
    <w:abstractNumId w:val="7"/>
  </w:num>
  <w:num w:numId="13">
    <w:abstractNumId w:val="17"/>
  </w:num>
  <w:num w:numId="14">
    <w:abstractNumId w:val="13"/>
  </w:num>
  <w:num w:numId="15">
    <w:abstractNumId w:val="16"/>
  </w:num>
  <w:num w:numId="16">
    <w:abstractNumId w:val="4"/>
  </w:num>
  <w:num w:numId="17">
    <w:abstractNumId w:val="12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0ED"/>
    <w:rsid w:val="000042C5"/>
    <w:rsid w:val="000317E9"/>
    <w:rsid w:val="00032BA3"/>
    <w:rsid w:val="0003702C"/>
    <w:rsid w:val="00040292"/>
    <w:rsid w:val="000463FD"/>
    <w:rsid w:val="0006613F"/>
    <w:rsid w:val="00073431"/>
    <w:rsid w:val="0008481B"/>
    <w:rsid w:val="000869D8"/>
    <w:rsid w:val="000B323E"/>
    <w:rsid w:val="000B78B9"/>
    <w:rsid w:val="000D364D"/>
    <w:rsid w:val="000D7151"/>
    <w:rsid w:val="000E7C77"/>
    <w:rsid w:val="000F5369"/>
    <w:rsid w:val="000F70F0"/>
    <w:rsid w:val="00126383"/>
    <w:rsid w:val="00127B86"/>
    <w:rsid w:val="00147C0B"/>
    <w:rsid w:val="00171A4B"/>
    <w:rsid w:val="00172790"/>
    <w:rsid w:val="00174C50"/>
    <w:rsid w:val="001810D9"/>
    <w:rsid w:val="00190E1C"/>
    <w:rsid w:val="00191D7E"/>
    <w:rsid w:val="00192F4C"/>
    <w:rsid w:val="001A3184"/>
    <w:rsid w:val="001C09FB"/>
    <w:rsid w:val="001C3C70"/>
    <w:rsid w:val="001E1DFA"/>
    <w:rsid w:val="00201A58"/>
    <w:rsid w:val="002128B3"/>
    <w:rsid w:val="002311A9"/>
    <w:rsid w:val="002328DA"/>
    <w:rsid w:val="0023491F"/>
    <w:rsid w:val="00253493"/>
    <w:rsid w:val="002561AC"/>
    <w:rsid w:val="00257C8B"/>
    <w:rsid w:val="00271130"/>
    <w:rsid w:val="002A7658"/>
    <w:rsid w:val="002B0AF5"/>
    <w:rsid w:val="002B154F"/>
    <w:rsid w:val="002D3604"/>
    <w:rsid w:val="002F3B0D"/>
    <w:rsid w:val="00313687"/>
    <w:rsid w:val="00314BA1"/>
    <w:rsid w:val="003251D4"/>
    <w:rsid w:val="00335DD8"/>
    <w:rsid w:val="00337827"/>
    <w:rsid w:val="00341CF5"/>
    <w:rsid w:val="00354F85"/>
    <w:rsid w:val="00366ED0"/>
    <w:rsid w:val="003741A8"/>
    <w:rsid w:val="003755B7"/>
    <w:rsid w:val="003A547C"/>
    <w:rsid w:val="003A5A3F"/>
    <w:rsid w:val="003C6AF9"/>
    <w:rsid w:val="003C7514"/>
    <w:rsid w:val="003D3A59"/>
    <w:rsid w:val="003D5FEA"/>
    <w:rsid w:val="003E0AE2"/>
    <w:rsid w:val="003E407D"/>
    <w:rsid w:val="0041463F"/>
    <w:rsid w:val="0043502B"/>
    <w:rsid w:val="0045126E"/>
    <w:rsid w:val="00460C3B"/>
    <w:rsid w:val="004A7183"/>
    <w:rsid w:val="004B7018"/>
    <w:rsid w:val="004C48C9"/>
    <w:rsid w:val="004C705E"/>
    <w:rsid w:val="004D06E4"/>
    <w:rsid w:val="00513D75"/>
    <w:rsid w:val="005160C0"/>
    <w:rsid w:val="005173FE"/>
    <w:rsid w:val="00517C1E"/>
    <w:rsid w:val="0052485E"/>
    <w:rsid w:val="00544573"/>
    <w:rsid w:val="005743AC"/>
    <w:rsid w:val="00576701"/>
    <w:rsid w:val="005B4220"/>
    <w:rsid w:val="005C0BB8"/>
    <w:rsid w:val="005C676D"/>
    <w:rsid w:val="005D6E39"/>
    <w:rsid w:val="005F1D62"/>
    <w:rsid w:val="006052C9"/>
    <w:rsid w:val="00620B2B"/>
    <w:rsid w:val="00620C22"/>
    <w:rsid w:val="00642018"/>
    <w:rsid w:val="00652DF7"/>
    <w:rsid w:val="006662AD"/>
    <w:rsid w:val="0067554A"/>
    <w:rsid w:val="0069065C"/>
    <w:rsid w:val="006B2161"/>
    <w:rsid w:val="006D218F"/>
    <w:rsid w:val="006E1B4E"/>
    <w:rsid w:val="006E2895"/>
    <w:rsid w:val="006E7AEF"/>
    <w:rsid w:val="006F01A7"/>
    <w:rsid w:val="00700413"/>
    <w:rsid w:val="0071658A"/>
    <w:rsid w:val="00716F46"/>
    <w:rsid w:val="00720A4F"/>
    <w:rsid w:val="00727181"/>
    <w:rsid w:val="007322ED"/>
    <w:rsid w:val="0076224A"/>
    <w:rsid w:val="00763211"/>
    <w:rsid w:val="007705A3"/>
    <w:rsid w:val="00782F3F"/>
    <w:rsid w:val="007B4372"/>
    <w:rsid w:val="007C6864"/>
    <w:rsid w:val="007D6628"/>
    <w:rsid w:val="007E200F"/>
    <w:rsid w:val="007E61E7"/>
    <w:rsid w:val="007F36DF"/>
    <w:rsid w:val="007F4433"/>
    <w:rsid w:val="00806215"/>
    <w:rsid w:val="00811376"/>
    <w:rsid w:val="00842B92"/>
    <w:rsid w:val="008700ED"/>
    <w:rsid w:val="00872557"/>
    <w:rsid w:val="0087266C"/>
    <w:rsid w:val="00876BAE"/>
    <w:rsid w:val="008873F2"/>
    <w:rsid w:val="008902C3"/>
    <w:rsid w:val="00896C0E"/>
    <w:rsid w:val="008A3176"/>
    <w:rsid w:val="008C4697"/>
    <w:rsid w:val="008C6D76"/>
    <w:rsid w:val="00901B10"/>
    <w:rsid w:val="00913FFE"/>
    <w:rsid w:val="0092613C"/>
    <w:rsid w:val="00926AF7"/>
    <w:rsid w:val="009435E7"/>
    <w:rsid w:val="00957DC4"/>
    <w:rsid w:val="009626EB"/>
    <w:rsid w:val="009A3A0B"/>
    <w:rsid w:val="009B3913"/>
    <w:rsid w:val="009C19E8"/>
    <w:rsid w:val="009C392B"/>
    <w:rsid w:val="009D2679"/>
    <w:rsid w:val="009E0A10"/>
    <w:rsid w:val="009E40BE"/>
    <w:rsid w:val="009E4665"/>
    <w:rsid w:val="00A00070"/>
    <w:rsid w:val="00A56676"/>
    <w:rsid w:val="00A573D0"/>
    <w:rsid w:val="00A70E37"/>
    <w:rsid w:val="00A76F0B"/>
    <w:rsid w:val="00A94360"/>
    <w:rsid w:val="00AA2DC2"/>
    <w:rsid w:val="00AC4F83"/>
    <w:rsid w:val="00AD092C"/>
    <w:rsid w:val="00AE708A"/>
    <w:rsid w:val="00B022D3"/>
    <w:rsid w:val="00B11450"/>
    <w:rsid w:val="00B26A74"/>
    <w:rsid w:val="00B26B34"/>
    <w:rsid w:val="00B3155F"/>
    <w:rsid w:val="00B32113"/>
    <w:rsid w:val="00B42648"/>
    <w:rsid w:val="00B50679"/>
    <w:rsid w:val="00B65301"/>
    <w:rsid w:val="00B733F2"/>
    <w:rsid w:val="00B73615"/>
    <w:rsid w:val="00B81643"/>
    <w:rsid w:val="00B8203A"/>
    <w:rsid w:val="00B839F6"/>
    <w:rsid w:val="00B919A2"/>
    <w:rsid w:val="00B9654A"/>
    <w:rsid w:val="00BA7709"/>
    <w:rsid w:val="00BB413C"/>
    <w:rsid w:val="00BC76D9"/>
    <w:rsid w:val="00BD1537"/>
    <w:rsid w:val="00BE3D20"/>
    <w:rsid w:val="00BF241A"/>
    <w:rsid w:val="00C01505"/>
    <w:rsid w:val="00C053D9"/>
    <w:rsid w:val="00C51697"/>
    <w:rsid w:val="00C71B32"/>
    <w:rsid w:val="00C77490"/>
    <w:rsid w:val="00CE0D75"/>
    <w:rsid w:val="00CE2B65"/>
    <w:rsid w:val="00D23455"/>
    <w:rsid w:val="00D461B2"/>
    <w:rsid w:val="00D5004F"/>
    <w:rsid w:val="00D52252"/>
    <w:rsid w:val="00D57EAD"/>
    <w:rsid w:val="00D62C48"/>
    <w:rsid w:val="00D725B1"/>
    <w:rsid w:val="00DA3309"/>
    <w:rsid w:val="00DA347A"/>
    <w:rsid w:val="00DB383C"/>
    <w:rsid w:val="00DB58AD"/>
    <w:rsid w:val="00DC30E8"/>
    <w:rsid w:val="00DD378B"/>
    <w:rsid w:val="00DD4382"/>
    <w:rsid w:val="00DD695E"/>
    <w:rsid w:val="00DE6AB2"/>
    <w:rsid w:val="00DF1110"/>
    <w:rsid w:val="00E0741F"/>
    <w:rsid w:val="00E32338"/>
    <w:rsid w:val="00E44868"/>
    <w:rsid w:val="00E75008"/>
    <w:rsid w:val="00E80A1D"/>
    <w:rsid w:val="00E81B72"/>
    <w:rsid w:val="00E858CF"/>
    <w:rsid w:val="00E93605"/>
    <w:rsid w:val="00EA4BA2"/>
    <w:rsid w:val="00EB3633"/>
    <w:rsid w:val="00ED267C"/>
    <w:rsid w:val="00F02E28"/>
    <w:rsid w:val="00F0316D"/>
    <w:rsid w:val="00F2388E"/>
    <w:rsid w:val="00F32397"/>
    <w:rsid w:val="00F34663"/>
    <w:rsid w:val="00F414F8"/>
    <w:rsid w:val="00F82FB9"/>
    <w:rsid w:val="00F94214"/>
    <w:rsid w:val="00FA1585"/>
    <w:rsid w:val="00FA59FA"/>
    <w:rsid w:val="00FA7699"/>
    <w:rsid w:val="00FC1DD8"/>
    <w:rsid w:val="00FC278C"/>
    <w:rsid w:val="00FC2E81"/>
    <w:rsid w:val="00FD1CA0"/>
    <w:rsid w:val="00FE2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E8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8700ED"/>
    <w:rPr>
      <w:rFonts w:cs="Times New Roman"/>
    </w:rPr>
  </w:style>
  <w:style w:type="paragraph" w:customStyle="1" w:styleId="western">
    <w:name w:val="western"/>
    <w:basedOn w:val="Normal"/>
    <w:uiPriority w:val="99"/>
    <w:rsid w:val="008700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870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00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3251D4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rsid w:val="00BB413C"/>
    <w:rPr>
      <w:rFonts w:cs="Times New Roman"/>
    </w:rPr>
  </w:style>
  <w:style w:type="paragraph" w:styleId="Header">
    <w:name w:val="header"/>
    <w:basedOn w:val="Normal"/>
    <w:link w:val="HeaderChar"/>
    <w:uiPriority w:val="99"/>
    <w:rsid w:val="00BB4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B413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B4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B413C"/>
    <w:rPr>
      <w:rFonts w:cs="Times New Roman"/>
    </w:rPr>
  </w:style>
  <w:style w:type="character" w:styleId="Hyperlink">
    <w:name w:val="Hyperlink"/>
    <w:basedOn w:val="DefaultParagraphFont"/>
    <w:uiPriority w:val="99"/>
    <w:rsid w:val="00B65301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E81B7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2F3B0D"/>
  </w:style>
  <w:style w:type="paragraph" w:styleId="NormalWeb">
    <w:name w:val="Normal (Web)"/>
    <w:basedOn w:val="Normal"/>
    <w:uiPriority w:val="99"/>
    <w:semiHidden/>
    <w:rsid w:val="0069065C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232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1460</TotalTime>
  <Pages>12</Pages>
  <Words>3354</Words>
  <Characters>19119</Characters>
  <Application>Microsoft Office Outlook</Application>
  <DocSecurity>0</DocSecurity>
  <Lines>0</Lines>
  <Paragraphs>0</Paragraphs>
  <ScaleCrop>false</ScaleCrop>
  <Company>TOSHIBA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jj</cp:lastModifiedBy>
  <cp:revision>74</cp:revision>
  <cp:lastPrinted>2013-04-18T20:37:00Z</cp:lastPrinted>
  <dcterms:created xsi:type="dcterms:W3CDTF">2018-09-25T08:10:00Z</dcterms:created>
  <dcterms:modified xsi:type="dcterms:W3CDTF">2023-09-18T08:51:00Z</dcterms:modified>
</cp:coreProperties>
</file>