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EBB" w:rsidRDefault="00FA5EBB" w:rsidP="00FA0507">
      <w:pPr>
        <w:pStyle w:val="normal0"/>
        <w:jc w:val="center"/>
        <w:outlineLvl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Муниципальное общеобразовательное учреждение</w:t>
      </w:r>
    </w:p>
    <w:p w:rsidR="00FA5EBB" w:rsidRDefault="00FA5EBB" w:rsidP="00FA0507">
      <w:pPr>
        <w:pStyle w:val="normal0"/>
        <w:jc w:val="center"/>
        <w:outlineLvl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средняя общеобразовательная школа №1 Курского муниципального района Ставропольского края</w:t>
      </w:r>
    </w:p>
    <w:p w:rsidR="00FA5EBB" w:rsidRDefault="00FA5EBB" w:rsidP="00FA0507">
      <w:pPr>
        <w:pStyle w:val="normal0"/>
        <w:outlineLvl w:val="0"/>
        <w:rPr>
          <w:rFonts w:ascii="Times New Roman" w:hAnsi="Times New Roman" w:cs="Times New Roman"/>
          <w:b/>
        </w:rPr>
      </w:pPr>
    </w:p>
    <w:p w:rsidR="00FA5EBB" w:rsidRPr="00C53A35" w:rsidRDefault="00FA5EBB" w:rsidP="00FA0507">
      <w:pPr>
        <w:pStyle w:val="NoSpacing1"/>
        <w:spacing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КОНСПЕКТ 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ОТКРЫТОГО УРОКА </w:t>
      </w:r>
    </w:p>
    <w:p w:rsidR="00FA5EBB" w:rsidRDefault="00FA5EBB" w:rsidP="00FA0507">
      <w:pPr>
        <w:pStyle w:val="normal0"/>
        <w:outlineLvl w:val="0"/>
        <w:rPr>
          <w:rFonts w:ascii="Times New Roman" w:hAnsi="Times New Roman" w:cs="Times New Roman"/>
          <w:b/>
        </w:rPr>
      </w:pPr>
    </w:p>
    <w:p w:rsidR="00FA5EBB" w:rsidRDefault="00FA5EBB" w:rsidP="00FA0507">
      <w:pPr>
        <w:pStyle w:val="normal0"/>
        <w:outlineLvl w:val="0"/>
        <w:rPr>
          <w:rFonts w:ascii="Times New Roman" w:hAnsi="Times New Roman" w:cs="Times New Roman"/>
          <w:b/>
        </w:rPr>
      </w:pPr>
    </w:p>
    <w:p w:rsidR="00FA5EBB" w:rsidRPr="00B76CA6" w:rsidRDefault="00FA5EBB" w:rsidP="00FA0507">
      <w:pPr>
        <w:pStyle w:val="normal0"/>
        <w:outlineLvl w:val="0"/>
        <w:rPr>
          <w:rFonts w:ascii="Times New Roman" w:hAnsi="Times New Roman" w:cs="Times New Roman"/>
          <w:sz w:val="24"/>
          <w:szCs w:val="24"/>
        </w:rPr>
      </w:pPr>
      <w:r w:rsidRPr="00B76CA6">
        <w:rPr>
          <w:rFonts w:ascii="Times New Roman" w:hAnsi="Times New Roman" w:cs="Times New Roman"/>
          <w:b/>
          <w:sz w:val="24"/>
          <w:szCs w:val="24"/>
        </w:rPr>
        <w:t>ФИО: Короткова Елена Павловна, учитель ИЗО, Перверзева Елена Геннадьевна,  учитель информатики</w:t>
      </w:r>
    </w:p>
    <w:p w:rsidR="00FA5EBB" w:rsidRPr="00B76CA6" w:rsidRDefault="00FA5EBB" w:rsidP="00FA0507">
      <w:pPr>
        <w:pStyle w:val="normal0"/>
        <w:rPr>
          <w:rFonts w:ascii="Times New Roman" w:hAnsi="Times New Roman" w:cs="Times New Roman"/>
          <w:sz w:val="24"/>
          <w:szCs w:val="24"/>
        </w:rPr>
      </w:pPr>
    </w:p>
    <w:p w:rsidR="00FA5EBB" w:rsidRPr="00647A5C" w:rsidRDefault="00FA5EBB" w:rsidP="00FA0507">
      <w:pPr>
        <w:autoSpaceDE w:val="0"/>
        <w:autoSpaceDN w:val="0"/>
        <w:adjustRightInd w:val="0"/>
        <w:rPr>
          <w:b/>
          <w:bCs/>
          <w:sz w:val="24"/>
          <w:szCs w:val="24"/>
        </w:rPr>
      </w:pPr>
      <w:r w:rsidRPr="00647A5C">
        <w:rPr>
          <w:b/>
          <w:sz w:val="24"/>
          <w:szCs w:val="24"/>
        </w:rPr>
        <w:t>Тема занятия «Создание рисунка</w:t>
      </w:r>
      <w:r>
        <w:rPr>
          <w:b/>
          <w:sz w:val="24"/>
          <w:szCs w:val="24"/>
        </w:rPr>
        <w:t xml:space="preserve"> </w:t>
      </w:r>
      <w:r w:rsidRPr="00647A5C">
        <w:rPr>
          <w:b/>
          <w:sz w:val="24"/>
          <w:szCs w:val="24"/>
        </w:rPr>
        <w:t>- компьютерная графика</w:t>
      </w:r>
      <w:r>
        <w:rPr>
          <w:b/>
          <w:sz w:val="24"/>
          <w:szCs w:val="24"/>
        </w:rPr>
        <w:t>»</w:t>
      </w:r>
      <w:r w:rsidRPr="00647A5C">
        <w:rPr>
          <w:b/>
          <w:sz w:val="24"/>
          <w:szCs w:val="24"/>
        </w:rPr>
        <w:t>, 7 класс</w:t>
      </w:r>
    </w:p>
    <w:p w:rsidR="00FA5EBB" w:rsidRPr="00B76CA6" w:rsidRDefault="00FA5EBB" w:rsidP="00FA0507">
      <w:pPr>
        <w:pStyle w:val="normal0"/>
        <w:outlineLvl w:val="0"/>
        <w:rPr>
          <w:rFonts w:ascii="Times New Roman" w:hAnsi="Times New Roman" w:cs="Times New Roman"/>
          <w:sz w:val="24"/>
          <w:szCs w:val="24"/>
        </w:rPr>
      </w:pPr>
      <w:r w:rsidRPr="00B76CA6">
        <w:rPr>
          <w:rFonts w:ascii="Times New Roman" w:hAnsi="Times New Roman" w:cs="Times New Roman"/>
          <w:b/>
          <w:sz w:val="24"/>
          <w:szCs w:val="24"/>
        </w:rPr>
        <w:t>Творческое название урока “Времена года. Искусство света и цвета”</w:t>
      </w:r>
    </w:p>
    <w:p w:rsidR="00FA5EBB" w:rsidRPr="00B76CA6" w:rsidRDefault="00FA5EBB" w:rsidP="00FA0507">
      <w:pPr>
        <w:pStyle w:val="normal0"/>
        <w:rPr>
          <w:rFonts w:ascii="Times New Roman" w:hAnsi="Times New Roman" w:cs="Times New Roman"/>
          <w:sz w:val="24"/>
          <w:szCs w:val="24"/>
        </w:rPr>
      </w:pPr>
      <w:r w:rsidRPr="00B76CA6">
        <w:rPr>
          <w:rFonts w:ascii="Times New Roman" w:hAnsi="Times New Roman" w:cs="Times New Roman"/>
          <w:sz w:val="24"/>
          <w:szCs w:val="24"/>
        </w:rPr>
        <w:t>Этапы урока: Вступление, Планирование, Работа над заданием, Проверка, Обсуждение</w:t>
      </w:r>
    </w:p>
    <w:p w:rsidR="00FA5EBB" w:rsidRPr="00B76CA6" w:rsidRDefault="00FA5EBB" w:rsidP="00FA0507">
      <w:pPr>
        <w:pStyle w:val="normal0"/>
        <w:rPr>
          <w:rFonts w:ascii="Times New Roman" w:hAnsi="Times New Roman" w:cs="Times New Roman"/>
          <w:sz w:val="24"/>
          <w:szCs w:val="24"/>
        </w:rPr>
      </w:pPr>
      <w:r w:rsidRPr="00BE1050">
        <w:rPr>
          <w:rFonts w:ascii="Times New Roman" w:hAnsi="Times New Roman" w:cs="Times New Roman"/>
          <w:b/>
          <w:sz w:val="24"/>
          <w:szCs w:val="24"/>
        </w:rPr>
        <w:t>Тип урока</w:t>
      </w:r>
      <w:r>
        <w:rPr>
          <w:rFonts w:ascii="Times New Roman" w:hAnsi="Times New Roman" w:cs="Times New Roman"/>
          <w:sz w:val="24"/>
          <w:szCs w:val="24"/>
        </w:rPr>
        <w:t>: интегрированный (ИЗО и ИКТ)</w:t>
      </w:r>
    </w:p>
    <w:p w:rsidR="00FA5EBB" w:rsidRPr="00B76CA6" w:rsidRDefault="00FA5EBB" w:rsidP="00FA0507">
      <w:pPr>
        <w:pStyle w:val="normal0"/>
        <w:outlineLvl w:val="0"/>
        <w:rPr>
          <w:rFonts w:ascii="Times New Roman" w:hAnsi="Times New Roman" w:cs="Times New Roman"/>
          <w:sz w:val="24"/>
          <w:szCs w:val="24"/>
        </w:rPr>
      </w:pPr>
      <w:r w:rsidRPr="00B76CA6">
        <w:rPr>
          <w:rFonts w:ascii="Times New Roman" w:hAnsi="Times New Roman" w:cs="Times New Roman"/>
          <w:b/>
          <w:color w:val="211E1E"/>
          <w:sz w:val="24"/>
          <w:szCs w:val="24"/>
        </w:rPr>
        <w:t>Ход урока: Вступление</w:t>
      </w:r>
    </w:p>
    <w:p w:rsidR="00FA5EBB" w:rsidRPr="00B76CA6" w:rsidRDefault="00FA5EBB" w:rsidP="00FA0507">
      <w:pPr>
        <w:pStyle w:val="normal0"/>
        <w:outlineLvl w:val="0"/>
        <w:rPr>
          <w:rFonts w:ascii="Times New Roman" w:hAnsi="Times New Roman" w:cs="Times New Roman"/>
          <w:b/>
          <w:color w:val="211E1E"/>
          <w:sz w:val="24"/>
          <w:szCs w:val="24"/>
        </w:rPr>
      </w:pPr>
      <w:r w:rsidRPr="00B76CA6">
        <w:rPr>
          <w:rFonts w:ascii="Times New Roman" w:hAnsi="Times New Roman" w:cs="Times New Roman"/>
          <w:b/>
          <w:color w:val="211E1E"/>
          <w:sz w:val="24"/>
          <w:szCs w:val="24"/>
        </w:rPr>
        <w:t xml:space="preserve">Учитель ИЗО </w:t>
      </w:r>
    </w:p>
    <w:p w:rsidR="00FA5EBB" w:rsidRPr="00B76CA6" w:rsidRDefault="00FA5EBB" w:rsidP="00FA0507">
      <w:pPr>
        <w:pStyle w:val="normal0"/>
        <w:rPr>
          <w:rFonts w:ascii="Times New Roman" w:hAnsi="Times New Roman" w:cs="Times New Roman"/>
          <w:sz w:val="24"/>
          <w:szCs w:val="24"/>
        </w:rPr>
      </w:pPr>
      <w:r w:rsidRPr="00B76CA6">
        <w:rPr>
          <w:rFonts w:ascii="Times New Roman" w:hAnsi="Times New Roman" w:cs="Times New Roman"/>
          <w:b/>
          <w:color w:val="211E1E"/>
          <w:sz w:val="24"/>
          <w:szCs w:val="24"/>
        </w:rPr>
        <w:t>Здравствуйте, уважаемые коллеги, ребята, мы начинаем наш урок, урок- сотрудничества, где сотрудничают педагоги и учащиеся.</w:t>
      </w:r>
    </w:p>
    <w:p w:rsidR="00FA5EBB" w:rsidRPr="00B76CA6" w:rsidRDefault="00FA5EBB" w:rsidP="00FA0507">
      <w:pPr>
        <w:pStyle w:val="normal0"/>
        <w:numPr>
          <w:ilvl w:val="0"/>
          <w:numId w:val="1"/>
        </w:numPr>
        <w:ind w:hanging="360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B76CA6">
        <w:rPr>
          <w:rFonts w:ascii="Times New Roman" w:hAnsi="Times New Roman" w:cs="Times New Roman"/>
          <w:i/>
          <w:color w:val="211E1E"/>
          <w:sz w:val="24"/>
          <w:szCs w:val="24"/>
        </w:rPr>
        <w:t xml:space="preserve">Учитель напомнил, чем занимались на прошлом уроке  </w:t>
      </w:r>
    </w:p>
    <w:p w:rsidR="00FA5EBB" w:rsidRPr="00B76CA6" w:rsidRDefault="00FA5EBB" w:rsidP="00FA0507">
      <w:pPr>
        <w:pStyle w:val="normal0"/>
        <w:rPr>
          <w:rFonts w:ascii="Times New Roman" w:hAnsi="Times New Roman" w:cs="Times New Roman"/>
          <w:sz w:val="24"/>
          <w:szCs w:val="24"/>
        </w:rPr>
      </w:pPr>
      <w:r w:rsidRPr="00B76CA6">
        <w:rPr>
          <w:rFonts w:ascii="Times New Roman" w:hAnsi="Times New Roman" w:cs="Times New Roman"/>
          <w:sz w:val="24"/>
          <w:szCs w:val="24"/>
        </w:rPr>
        <w:t xml:space="preserve">Ребята, приходилось ли вам видеть картины с изображением пейзажей? /ученики отвечают/ </w:t>
      </w:r>
    </w:p>
    <w:p w:rsidR="00FA5EBB" w:rsidRPr="00B76CA6" w:rsidRDefault="00FA5EBB" w:rsidP="00FA0507">
      <w:pPr>
        <w:pStyle w:val="normal0"/>
        <w:numPr>
          <w:ilvl w:val="0"/>
          <w:numId w:val="2"/>
        </w:numPr>
        <w:ind w:hanging="360"/>
        <w:contextualSpacing/>
        <w:rPr>
          <w:rFonts w:ascii="Times New Roman" w:hAnsi="Times New Roman" w:cs="Times New Roman"/>
          <w:sz w:val="24"/>
          <w:szCs w:val="24"/>
        </w:rPr>
      </w:pPr>
      <w:r w:rsidRPr="00B76CA6">
        <w:rPr>
          <w:rFonts w:ascii="Times New Roman" w:hAnsi="Times New Roman" w:cs="Times New Roman"/>
          <w:sz w:val="24"/>
          <w:szCs w:val="24"/>
        </w:rPr>
        <w:t xml:space="preserve">Что вы знаете о художнике, Гречишкине Павле Моисеевиче? </w:t>
      </w:r>
    </w:p>
    <w:p w:rsidR="00FA5EBB" w:rsidRPr="00B76CA6" w:rsidRDefault="00FA5EBB" w:rsidP="00FA0507">
      <w:pPr>
        <w:pStyle w:val="normal0"/>
        <w:rPr>
          <w:rFonts w:ascii="Times New Roman" w:hAnsi="Times New Roman" w:cs="Times New Roman"/>
          <w:sz w:val="24"/>
          <w:szCs w:val="24"/>
        </w:rPr>
      </w:pPr>
      <w:r w:rsidRPr="00B76CA6">
        <w:rPr>
          <w:rFonts w:ascii="Times New Roman" w:hAnsi="Times New Roman" w:cs="Times New Roman"/>
          <w:sz w:val="24"/>
          <w:szCs w:val="24"/>
        </w:rPr>
        <w:t>// Учащиеся, как правило, знают, что в Ставропольском крае Па́вел Моисе́евич Гречи́шкин (1922- 2009, Ставрополь), один из самых известных  художников-пейзажистов. Заслуженный художник РСФСР (1980). Он работал в разных уголках мира: от степей и предгорий Ставропольского края, Кавказа, Русского Севера, берегов Волги и Байкала, до Индии, Италии, Греции, Непала, Турции, Мексики, Японии, Египта.</w:t>
      </w:r>
    </w:p>
    <w:p w:rsidR="00FA5EBB" w:rsidRPr="00B76CA6" w:rsidRDefault="00FA5EBB" w:rsidP="00FA0507">
      <w:pPr>
        <w:pStyle w:val="normal0"/>
        <w:rPr>
          <w:rFonts w:ascii="Times New Roman" w:hAnsi="Times New Roman" w:cs="Times New Roman"/>
          <w:sz w:val="24"/>
          <w:szCs w:val="24"/>
        </w:rPr>
      </w:pPr>
      <w:r w:rsidRPr="00B76CA6">
        <w:rPr>
          <w:rFonts w:ascii="Times New Roman" w:hAnsi="Times New Roman" w:cs="Times New Roman"/>
          <w:sz w:val="24"/>
          <w:szCs w:val="24"/>
        </w:rPr>
        <w:t xml:space="preserve">П. М. Гречишкин  передал в дар городу Ставрополю свои произведения живописи, которые сейчас  экспонируются в «Картинной галерее», музее им. Гречишкина.  Картины художника хранятся в музеях и частных коллекциях 40 стран мира.//   </w:t>
      </w:r>
    </w:p>
    <w:p w:rsidR="00FA5EBB" w:rsidRPr="00B76CA6" w:rsidRDefault="00FA5EBB" w:rsidP="00FA0507">
      <w:pPr>
        <w:pStyle w:val="normal0"/>
        <w:contextualSpacing/>
        <w:rPr>
          <w:rFonts w:ascii="Times New Roman" w:hAnsi="Times New Roman" w:cs="Times New Roman"/>
          <w:sz w:val="24"/>
          <w:szCs w:val="24"/>
        </w:rPr>
      </w:pPr>
      <w:r w:rsidRPr="00B76CA6">
        <w:rPr>
          <w:rFonts w:ascii="Times New Roman" w:hAnsi="Times New Roman" w:cs="Times New Roman"/>
          <w:b/>
          <w:sz w:val="24"/>
          <w:szCs w:val="24"/>
        </w:rPr>
        <w:t>Учитель ИЗО</w:t>
      </w:r>
      <w:r w:rsidRPr="00B76CA6">
        <w:rPr>
          <w:rFonts w:ascii="Times New Roman" w:hAnsi="Times New Roman" w:cs="Times New Roman"/>
          <w:sz w:val="24"/>
          <w:szCs w:val="24"/>
        </w:rPr>
        <w:t xml:space="preserve">: Что он изображал на своих полотнах? </w:t>
      </w:r>
    </w:p>
    <w:p w:rsidR="00FA5EBB" w:rsidRPr="00B76CA6" w:rsidRDefault="00FA5EBB" w:rsidP="00FA0507">
      <w:pPr>
        <w:pStyle w:val="normal0"/>
        <w:contextualSpacing/>
        <w:outlineLvl w:val="0"/>
        <w:rPr>
          <w:rFonts w:ascii="Times New Roman" w:hAnsi="Times New Roman" w:cs="Times New Roman"/>
          <w:sz w:val="24"/>
          <w:szCs w:val="24"/>
        </w:rPr>
      </w:pPr>
      <w:r w:rsidRPr="00B76CA6">
        <w:rPr>
          <w:rFonts w:ascii="Times New Roman" w:hAnsi="Times New Roman" w:cs="Times New Roman"/>
          <w:sz w:val="24"/>
          <w:szCs w:val="24"/>
        </w:rPr>
        <w:t>// Ученики отвечают, обсуждают//</w:t>
      </w:r>
      <w:r w:rsidRPr="00B76CA6">
        <w:rPr>
          <w:rFonts w:ascii="Times New Roman" w:hAnsi="Times New Roman" w:cs="Times New Roman"/>
          <w:sz w:val="24"/>
          <w:szCs w:val="24"/>
        </w:rPr>
        <w:tab/>
      </w:r>
    </w:p>
    <w:p w:rsidR="00FA5EBB" w:rsidRPr="00B76CA6" w:rsidRDefault="00FA5EBB" w:rsidP="00FA0507">
      <w:pPr>
        <w:pStyle w:val="normal0"/>
        <w:rPr>
          <w:rFonts w:ascii="Times New Roman" w:hAnsi="Times New Roman" w:cs="Times New Roman"/>
          <w:sz w:val="24"/>
          <w:szCs w:val="24"/>
        </w:rPr>
      </w:pPr>
      <w:r w:rsidRPr="00B76CA6">
        <w:rPr>
          <w:rFonts w:ascii="Times New Roman" w:hAnsi="Times New Roman" w:cs="Times New Roman"/>
          <w:b/>
          <w:sz w:val="24"/>
          <w:szCs w:val="24"/>
        </w:rPr>
        <w:t>Учитель ИЗО</w:t>
      </w:r>
      <w:r w:rsidRPr="00B76CA6">
        <w:rPr>
          <w:rFonts w:ascii="Times New Roman" w:hAnsi="Times New Roman" w:cs="Times New Roman"/>
          <w:sz w:val="24"/>
          <w:szCs w:val="24"/>
        </w:rPr>
        <w:t>:  Гречишкин П.М. – это мастер пейзажа, исследователь и натуралист, который сотрудничал с биологами и географами,  создал серию картин специально по заданию Ставропольского краеведческого музея о природе родного края, где показал колорит и разнообразие красок, его красоту и богатство.  За такое понимание пространства, Павла Моисеевича  называли «гением воздушной перспективы».</w:t>
      </w:r>
    </w:p>
    <w:p w:rsidR="00FA5EBB" w:rsidRPr="00B76CA6" w:rsidRDefault="00FA5EBB" w:rsidP="00FA0507">
      <w:pPr>
        <w:pStyle w:val="normal0"/>
        <w:rPr>
          <w:rFonts w:ascii="Times New Roman" w:hAnsi="Times New Roman" w:cs="Times New Roman"/>
          <w:sz w:val="24"/>
          <w:szCs w:val="24"/>
        </w:rPr>
      </w:pPr>
      <w:r w:rsidRPr="00B76CA6">
        <w:rPr>
          <w:rFonts w:ascii="Times New Roman" w:hAnsi="Times New Roman" w:cs="Times New Roman"/>
          <w:sz w:val="24"/>
          <w:szCs w:val="24"/>
        </w:rPr>
        <w:t xml:space="preserve">Рассмотрим несколько  фотографий его картин, сделанных нами в музее Гречишкина. Обратите внимание, как художник  изображает пространство, перспективу, объем, цвет и свет. </w:t>
      </w:r>
    </w:p>
    <w:p w:rsidR="00FA5EBB" w:rsidRPr="00B76CA6" w:rsidRDefault="00FA5EBB" w:rsidP="00FA0507">
      <w:pPr>
        <w:pStyle w:val="normal0"/>
        <w:rPr>
          <w:rFonts w:ascii="Times New Roman" w:hAnsi="Times New Roman" w:cs="Times New Roman"/>
          <w:sz w:val="24"/>
          <w:szCs w:val="24"/>
        </w:rPr>
      </w:pPr>
      <w:r w:rsidRPr="00B76CA6">
        <w:rPr>
          <w:rFonts w:ascii="Times New Roman" w:hAnsi="Times New Roman" w:cs="Times New Roman"/>
          <w:b/>
          <w:sz w:val="24"/>
          <w:szCs w:val="24"/>
        </w:rPr>
        <w:t>Учитель информатики</w:t>
      </w:r>
      <w:r w:rsidRPr="00B76CA6">
        <w:rPr>
          <w:rFonts w:ascii="Times New Roman" w:hAnsi="Times New Roman" w:cs="Times New Roman"/>
          <w:sz w:val="24"/>
          <w:szCs w:val="24"/>
        </w:rPr>
        <w:t>: Ребята, как вы думаете, посмотрев на картины ПМ Гречишкина, что мы сегодня будем делать на уроке? Какова тема нашего занятия?</w:t>
      </w:r>
    </w:p>
    <w:p w:rsidR="00FA5EBB" w:rsidRPr="00B76CA6" w:rsidRDefault="00FA5EBB" w:rsidP="00FA0507">
      <w:pPr>
        <w:pStyle w:val="normal0"/>
        <w:rPr>
          <w:rFonts w:ascii="Times New Roman" w:hAnsi="Times New Roman" w:cs="Times New Roman"/>
          <w:sz w:val="24"/>
          <w:szCs w:val="24"/>
        </w:rPr>
      </w:pPr>
      <w:r w:rsidRPr="00B76CA6">
        <w:rPr>
          <w:rFonts w:ascii="Times New Roman" w:hAnsi="Times New Roman" w:cs="Times New Roman"/>
          <w:sz w:val="24"/>
          <w:szCs w:val="24"/>
        </w:rPr>
        <w:t>// Ученики отвечают, обсуждают//</w:t>
      </w:r>
    </w:p>
    <w:p w:rsidR="00FA5EBB" w:rsidRPr="00B76CA6" w:rsidRDefault="00FA5EBB" w:rsidP="00FA0507">
      <w:pPr>
        <w:pStyle w:val="normal0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76CA6">
        <w:rPr>
          <w:rFonts w:ascii="Times New Roman" w:hAnsi="Times New Roman" w:cs="Times New Roman"/>
          <w:b/>
          <w:sz w:val="24"/>
          <w:szCs w:val="24"/>
        </w:rPr>
        <w:t xml:space="preserve">Запишем, тема урока: «Времена года. Искусство света и цвета». </w:t>
      </w:r>
    </w:p>
    <w:p w:rsidR="00FA5EBB" w:rsidRPr="00B76CA6" w:rsidRDefault="00FA5EBB" w:rsidP="00FA0507">
      <w:pPr>
        <w:pStyle w:val="normal0"/>
        <w:outlineLvl w:val="0"/>
        <w:rPr>
          <w:rFonts w:ascii="Times New Roman" w:hAnsi="Times New Roman" w:cs="Times New Roman"/>
          <w:sz w:val="24"/>
          <w:szCs w:val="24"/>
        </w:rPr>
      </w:pPr>
      <w:r w:rsidRPr="00B76CA6">
        <w:rPr>
          <w:rFonts w:ascii="Times New Roman" w:hAnsi="Times New Roman" w:cs="Times New Roman"/>
          <w:sz w:val="24"/>
          <w:szCs w:val="24"/>
        </w:rPr>
        <w:t>Посмотрите на слайд, и ответьте на вопрос: Как круг превратить в шар?</w:t>
      </w:r>
    </w:p>
    <w:p w:rsidR="00FA5EBB" w:rsidRPr="004527FC" w:rsidRDefault="00FA5EBB" w:rsidP="00FA0507">
      <w:pPr>
        <w:pStyle w:val="normal0"/>
        <w:rPr>
          <w:rFonts w:ascii="Times New Roman" w:hAnsi="Times New Roman" w:cs="Times New Roman"/>
          <w:sz w:val="24"/>
          <w:szCs w:val="24"/>
        </w:rPr>
      </w:pPr>
      <w:r w:rsidRPr="00B76CA6">
        <w:rPr>
          <w:rFonts w:ascii="Times New Roman" w:hAnsi="Times New Roman" w:cs="Times New Roman"/>
          <w:sz w:val="24"/>
          <w:szCs w:val="24"/>
        </w:rPr>
        <w:t>// Ученики отвечают, обсуждают//</w:t>
      </w:r>
    </w:p>
    <w:p w:rsidR="00FA5EBB" w:rsidRPr="00B76CA6" w:rsidRDefault="00FA5EBB" w:rsidP="00FA0507">
      <w:pPr>
        <w:pStyle w:val="normal0"/>
        <w:rPr>
          <w:rFonts w:ascii="Times New Roman" w:hAnsi="Times New Roman" w:cs="Times New Roman"/>
          <w:i/>
          <w:sz w:val="24"/>
          <w:szCs w:val="24"/>
        </w:rPr>
      </w:pPr>
      <w:r w:rsidRPr="00B76CA6">
        <w:rPr>
          <w:rFonts w:ascii="Times New Roman" w:hAnsi="Times New Roman" w:cs="Times New Roman"/>
          <w:i/>
          <w:color w:val="211E1E"/>
          <w:sz w:val="24"/>
          <w:szCs w:val="24"/>
        </w:rPr>
        <w:t xml:space="preserve">2. Учитель связал прошлое занятие с тем, что предстоит на этом занятии </w:t>
      </w:r>
    </w:p>
    <w:p w:rsidR="00FA5EBB" w:rsidRPr="00B76CA6" w:rsidRDefault="00FA5EBB" w:rsidP="00FA0507">
      <w:pPr>
        <w:pStyle w:val="normal0"/>
        <w:rPr>
          <w:rFonts w:ascii="Times New Roman" w:hAnsi="Times New Roman" w:cs="Times New Roman"/>
          <w:sz w:val="24"/>
          <w:szCs w:val="24"/>
        </w:rPr>
      </w:pPr>
      <w:r w:rsidRPr="00B76CA6">
        <w:rPr>
          <w:rFonts w:ascii="Times New Roman" w:hAnsi="Times New Roman" w:cs="Times New Roman"/>
          <w:b/>
          <w:sz w:val="24"/>
          <w:szCs w:val="24"/>
        </w:rPr>
        <w:t>Учитель информатики</w:t>
      </w:r>
      <w:r w:rsidRPr="00B76CA6">
        <w:rPr>
          <w:rFonts w:ascii="Times New Roman" w:hAnsi="Times New Roman" w:cs="Times New Roman"/>
          <w:sz w:val="24"/>
          <w:szCs w:val="24"/>
        </w:rPr>
        <w:t xml:space="preserve">:  Учащиеся нашей школы уже несколько лет работают над изучением флоры реки Куры, мы представляем свои работы на разных конкурсах. </w:t>
      </w:r>
    </w:p>
    <w:p w:rsidR="00FA5EBB" w:rsidRPr="00B76CA6" w:rsidRDefault="00FA5EBB" w:rsidP="00FA0507">
      <w:pPr>
        <w:pStyle w:val="normal0"/>
        <w:rPr>
          <w:rFonts w:ascii="Times New Roman" w:hAnsi="Times New Roman" w:cs="Times New Roman"/>
          <w:sz w:val="24"/>
          <w:szCs w:val="24"/>
        </w:rPr>
      </w:pPr>
      <w:r w:rsidRPr="00B76CA6">
        <w:rPr>
          <w:rFonts w:ascii="Times New Roman" w:hAnsi="Times New Roman" w:cs="Times New Roman"/>
          <w:sz w:val="24"/>
          <w:szCs w:val="24"/>
        </w:rPr>
        <w:t xml:space="preserve">Ученик рассказывает о том, как он создавал работу на Всероссийский конкурс «Моя малая родина: природа, культура, этнос» в номинации «Живой символ малой родины». </w:t>
      </w:r>
    </w:p>
    <w:p w:rsidR="00FA5EBB" w:rsidRPr="00B76CA6" w:rsidRDefault="00FA5EBB" w:rsidP="00FA0507">
      <w:pPr>
        <w:pStyle w:val="normal0"/>
        <w:rPr>
          <w:rFonts w:ascii="Times New Roman" w:hAnsi="Times New Roman" w:cs="Times New Roman"/>
          <w:i/>
          <w:sz w:val="24"/>
          <w:szCs w:val="24"/>
        </w:rPr>
      </w:pPr>
      <w:r w:rsidRPr="00B76CA6">
        <w:rPr>
          <w:rFonts w:ascii="Times New Roman" w:hAnsi="Times New Roman" w:cs="Times New Roman"/>
          <w:i/>
          <w:sz w:val="24"/>
          <w:szCs w:val="24"/>
        </w:rPr>
        <w:t xml:space="preserve">3. Учитель мотивирует учащихся на выполнение задания, показывая грамоты и дипломы за участие в различных конкурсах </w:t>
      </w:r>
    </w:p>
    <w:p w:rsidR="00FA5EBB" w:rsidRPr="003658C1" w:rsidRDefault="00FA5EBB" w:rsidP="00FA0507">
      <w:pPr>
        <w:pStyle w:val="normal0"/>
        <w:rPr>
          <w:rFonts w:ascii="Times New Roman" w:hAnsi="Times New Roman" w:cs="Times New Roman"/>
          <w:sz w:val="24"/>
          <w:szCs w:val="24"/>
        </w:rPr>
      </w:pPr>
      <w:r w:rsidRPr="00B76CA6">
        <w:rPr>
          <w:rFonts w:ascii="Times New Roman" w:hAnsi="Times New Roman" w:cs="Times New Roman"/>
          <w:sz w:val="24"/>
          <w:szCs w:val="24"/>
        </w:rPr>
        <w:t>Главным в работах является, конечно, информация в виде авторского текста, фотографий и рисунков.</w:t>
      </w:r>
    </w:p>
    <w:p w:rsidR="00FA5EBB" w:rsidRPr="00B76CA6" w:rsidRDefault="00FA5EBB" w:rsidP="00FA0507">
      <w:pPr>
        <w:pStyle w:val="normal0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B76CA6">
        <w:rPr>
          <w:rFonts w:ascii="Times New Roman" w:hAnsi="Times New Roman" w:cs="Times New Roman"/>
          <w:i/>
          <w:color w:val="211E1E"/>
          <w:sz w:val="24"/>
          <w:szCs w:val="24"/>
        </w:rPr>
        <w:t xml:space="preserve">4. Учитель кратко рассказал о содержании предстоящего урока </w:t>
      </w:r>
      <w:r w:rsidRPr="00B76CA6">
        <w:rPr>
          <w:rFonts w:ascii="Times New Roman" w:hAnsi="Times New Roman" w:cs="Times New Roman"/>
          <w:i/>
          <w:sz w:val="24"/>
          <w:szCs w:val="24"/>
        </w:rPr>
        <w:tab/>
      </w:r>
    </w:p>
    <w:p w:rsidR="00FA5EBB" w:rsidRPr="003658C1" w:rsidRDefault="00FA5EBB" w:rsidP="00FA0507">
      <w:pPr>
        <w:pStyle w:val="normal0"/>
        <w:contextualSpacing/>
        <w:rPr>
          <w:rFonts w:ascii="Times New Roman" w:hAnsi="Times New Roman" w:cs="Times New Roman"/>
          <w:sz w:val="24"/>
          <w:szCs w:val="24"/>
        </w:rPr>
      </w:pPr>
      <w:r w:rsidRPr="00B76CA6">
        <w:rPr>
          <w:rFonts w:ascii="Times New Roman" w:hAnsi="Times New Roman" w:cs="Times New Roman"/>
          <w:sz w:val="24"/>
          <w:szCs w:val="24"/>
        </w:rPr>
        <w:t xml:space="preserve">Сегодня на уроке мы будем рисовать пейзажи нашего леса и долину реки Куры в векторном графическом редакторе </w:t>
      </w:r>
      <w:r w:rsidRPr="00B76CA6">
        <w:rPr>
          <w:rFonts w:ascii="Times New Roman" w:hAnsi="Times New Roman" w:cs="Times New Roman"/>
          <w:sz w:val="24"/>
          <w:szCs w:val="24"/>
          <w:lang w:val="en-US"/>
        </w:rPr>
        <w:t>Inkscape</w:t>
      </w:r>
      <w:r w:rsidRPr="00B76CA6">
        <w:rPr>
          <w:rFonts w:ascii="Times New Roman" w:hAnsi="Times New Roman" w:cs="Times New Roman"/>
          <w:sz w:val="24"/>
          <w:szCs w:val="24"/>
        </w:rPr>
        <w:t>.</w:t>
      </w:r>
    </w:p>
    <w:p w:rsidR="00FA5EBB" w:rsidRPr="00B76CA6" w:rsidRDefault="00FA5EBB" w:rsidP="00FA0507">
      <w:pPr>
        <w:pStyle w:val="normal0"/>
        <w:contextualSpacing/>
        <w:rPr>
          <w:rFonts w:ascii="Times New Roman" w:hAnsi="Times New Roman" w:cs="Times New Roman"/>
          <w:i/>
          <w:color w:val="211E1E"/>
          <w:sz w:val="24"/>
          <w:szCs w:val="24"/>
        </w:rPr>
      </w:pPr>
      <w:r w:rsidRPr="00B76CA6">
        <w:rPr>
          <w:rFonts w:ascii="Times New Roman" w:hAnsi="Times New Roman" w:cs="Times New Roman"/>
          <w:i/>
          <w:color w:val="211E1E"/>
          <w:sz w:val="24"/>
          <w:szCs w:val="24"/>
        </w:rPr>
        <w:t>5. Учитель заинтересовал учеников предстоящим уроком</w:t>
      </w:r>
    </w:p>
    <w:p w:rsidR="00FA5EBB" w:rsidRPr="003658C1" w:rsidRDefault="00FA5EBB" w:rsidP="00FA0507">
      <w:pPr>
        <w:pStyle w:val="normal0"/>
        <w:contextualSpacing/>
        <w:rPr>
          <w:rFonts w:ascii="Times New Roman" w:hAnsi="Times New Roman" w:cs="Times New Roman"/>
          <w:sz w:val="24"/>
          <w:szCs w:val="24"/>
        </w:rPr>
      </w:pPr>
      <w:r w:rsidRPr="00B76CA6">
        <w:rPr>
          <w:rFonts w:ascii="Times New Roman" w:hAnsi="Times New Roman" w:cs="Times New Roman"/>
          <w:color w:val="211E1E"/>
          <w:sz w:val="24"/>
          <w:szCs w:val="24"/>
        </w:rPr>
        <w:t>Лучшие рисунки станут иллюстрациями в нашем общем проекте «Энциклопедия растений».</w:t>
      </w:r>
    </w:p>
    <w:p w:rsidR="00FA5EBB" w:rsidRPr="00B76CA6" w:rsidRDefault="00FA5EBB" w:rsidP="00FA0507">
      <w:pPr>
        <w:pStyle w:val="normal0"/>
        <w:outlineLvl w:val="0"/>
        <w:rPr>
          <w:rFonts w:ascii="Times New Roman" w:hAnsi="Times New Roman" w:cs="Times New Roman"/>
          <w:sz w:val="24"/>
          <w:szCs w:val="24"/>
        </w:rPr>
      </w:pPr>
      <w:r w:rsidRPr="00B76CA6">
        <w:rPr>
          <w:rFonts w:ascii="Times New Roman" w:hAnsi="Times New Roman" w:cs="Times New Roman"/>
          <w:b/>
          <w:color w:val="211E1E"/>
          <w:sz w:val="24"/>
          <w:szCs w:val="24"/>
        </w:rPr>
        <w:t>Работа над заданием</w:t>
      </w:r>
    </w:p>
    <w:p w:rsidR="00FA5EBB" w:rsidRPr="00B76CA6" w:rsidRDefault="00FA5EBB" w:rsidP="00FA0507">
      <w:pPr>
        <w:pStyle w:val="normal0"/>
        <w:ind w:firstLine="360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B76CA6">
        <w:rPr>
          <w:rFonts w:ascii="Times New Roman" w:hAnsi="Times New Roman" w:cs="Times New Roman"/>
          <w:i/>
          <w:color w:val="211E1E"/>
          <w:sz w:val="24"/>
          <w:szCs w:val="24"/>
        </w:rPr>
        <w:t xml:space="preserve">1. Учитель познакомил учеников с названиями работ, которые им предстоит выполнить, и настроил на работу над заданием. </w:t>
      </w:r>
    </w:p>
    <w:p w:rsidR="00FA5EBB" w:rsidRPr="00B76CA6" w:rsidRDefault="00FA5EBB" w:rsidP="00FA0507">
      <w:pPr>
        <w:pStyle w:val="normal0"/>
        <w:ind w:firstLine="360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B76CA6">
        <w:rPr>
          <w:rFonts w:ascii="Times New Roman" w:hAnsi="Times New Roman" w:cs="Times New Roman"/>
          <w:i/>
          <w:color w:val="211E1E"/>
          <w:sz w:val="24"/>
          <w:szCs w:val="24"/>
        </w:rPr>
        <w:t xml:space="preserve">2. Учитель предложил ученикам прочитать вступительный абзац и останавливал чтение для ответов на вопросы абзаца </w:t>
      </w:r>
      <w:r w:rsidRPr="00B76CA6">
        <w:rPr>
          <w:rFonts w:ascii="Times New Roman" w:hAnsi="Times New Roman" w:cs="Times New Roman"/>
          <w:i/>
          <w:sz w:val="24"/>
          <w:szCs w:val="24"/>
        </w:rPr>
        <w:tab/>
      </w:r>
    </w:p>
    <w:p w:rsidR="00FA5EBB" w:rsidRPr="00B76CA6" w:rsidRDefault="00FA5EBB" w:rsidP="00FA0507">
      <w:pPr>
        <w:pStyle w:val="normal0"/>
        <w:ind w:firstLine="360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B76CA6">
        <w:rPr>
          <w:rFonts w:ascii="Times New Roman" w:hAnsi="Times New Roman" w:cs="Times New Roman"/>
          <w:i/>
          <w:color w:val="211E1E"/>
          <w:sz w:val="24"/>
          <w:szCs w:val="24"/>
        </w:rPr>
        <w:t xml:space="preserve">3. Учитель показал ученикам примеры работ, которые им предстоит выполнить на компьютере (пейзажи разные времена года) и напомнил о том, что является темой урока. </w:t>
      </w:r>
    </w:p>
    <w:p w:rsidR="00FA5EBB" w:rsidRPr="00B76CA6" w:rsidRDefault="00FA5EBB" w:rsidP="00FA0507">
      <w:pPr>
        <w:pStyle w:val="normal0"/>
        <w:ind w:firstLine="360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B76CA6">
        <w:rPr>
          <w:rFonts w:ascii="Times New Roman" w:hAnsi="Times New Roman" w:cs="Times New Roman"/>
          <w:i/>
          <w:sz w:val="24"/>
          <w:szCs w:val="24"/>
        </w:rPr>
        <w:t>4. Учитель показал образцы работ в разделе «Планирование», а также работы, сделанные им самим на компьютере.</w:t>
      </w:r>
    </w:p>
    <w:p w:rsidR="00FA5EBB" w:rsidRPr="00B76CA6" w:rsidRDefault="00FA5EBB" w:rsidP="00FA0507">
      <w:pPr>
        <w:pStyle w:val="normal0"/>
        <w:ind w:firstLine="360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B76CA6">
        <w:rPr>
          <w:rFonts w:ascii="Times New Roman" w:hAnsi="Times New Roman" w:cs="Times New Roman"/>
          <w:i/>
          <w:sz w:val="24"/>
          <w:szCs w:val="24"/>
        </w:rPr>
        <w:t>5. Учитель провел обсуждение вопросов и сказал, что прежде чем приступить к работе на компьютере, нужно сделать план на бумаге и утвердить его.</w:t>
      </w:r>
    </w:p>
    <w:p w:rsidR="00FA5EBB" w:rsidRPr="00B76CA6" w:rsidRDefault="00FA5EBB" w:rsidP="00FA0507">
      <w:pPr>
        <w:pStyle w:val="normal0"/>
        <w:ind w:firstLine="360"/>
        <w:contextualSpacing/>
        <w:rPr>
          <w:rFonts w:ascii="Times New Roman" w:hAnsi="Times New Roman" w:cs="Times New Roman"/>
          <w:sz w:val="24"/>
          <w:szCs w:val="24"/>
        </w:rPr>
      </w:pPr>
      <w:r w:rsidRPr="00B76CA6">
        <w:rPr>
          <w:rFonts w:ascii="Times New Roman" w:hAnsi="Times New Roman" w:cs="Times New Roman"/>
          <w:i/>
          <w:sz w:val="24"/>
          <w:szCs w:val="24"/>
        </w:rPr>
        <w:t>6. Учитель напомнил о необходимости обращения к Таблице критериев оценки во время планирования, работы над заданием, проверки и обсуждения.</w:t>
      </w:r>
      <w:r w:rsidRPr="00B76CA6">
        <w:rPr>
          <w:rFonts w:ascii="Times New Roman" w:hAnsi="Times New Roman" w:cs="Times New Roman"/>
          <w:sz w:val="24"/>
          <w:szCs w:val="24"/>
        </w:rPr>
        <w:tab/>
      </w:r>
    </w:p>
    <w:p w:rsidR="00FA5EBB" w:rsidRPr="00B76CA6" w:rsidRDefault="00FA5EBB" w:rsidP="00FA0507">
      <w:pPr>
        <w:pStyle w:val="normal0"/>
        <w:outlineLvl w:val="0"/>
        <w:rPr>
          <w:rFonts w:ascii="Times New Roman" w:hAnsi="Times New Roman" w:cs="Times New Roman"/>
          <w:b/>
          <w:color w:val="211E1E"/>
          <w:sz w:val="24"/>
          <w:szCs w:val="24"/>
        </w:rPr>
      </w:pPr>
      <w:r w:rsidRPr="00B76CA6">
        <w:rPr>
          <w:rFonts w:ascii="Times New Roman" w:hAnsi="Times New Roman" w:cs="Times New Roman"/>
          <w:b/>
          <w:color w:val="211E1E"/>
          <w:sz w:val="24"/>
          <w:szCs w:val="24"/>
        </w:rPr>
        <w:t>Планирование</w:t>
      </w:r>
    </w:p>
    <w:p w:rsidR="00FA5EBB" w:rsidRPr="00B76CA6" w:rsidRDefault="00FA5EBB" w:rsidP="00FA0507">
      <w:pPr>
        <w:pStyle w:val="normal0"/>
        <w:outlineLvl w:val="0"/>
        <w:rPr>
          <w:rFonts w:ascii="Times New Roman" w:hAnsi="Times New Roman" w:cs="Times New Roman"/>
          <w:sz w:val="24"/>
          <w:szCs w:val="24"/>
        </w:rPr>
      </w:pPr>
      <w:r w:rsidRPr="00B76CA6">
        <w:rPr>
          <w:rFonts w:ascii="Times New Roman" w:hAnsi="Times New Roman" w:cs="Times New Roman"/>
          <w:b/>
          <w:color w:val="211E1E"/>
          <w:sz w:val="24"/>
          <w:szCs w:val="24"/>
        </w:rPr>
        <w:t>Обзор технологии</w:t>
      </w:r>
    </w:p>
    <w:p w:rsidR="00FA5EBB" w:rsidRPr="00B76CA6" w:rsidRDefault="00FA5EBB" w:rsidP="00FA0507">
      <w:pPr>
        <w:pStyle w:val="normal0"/>
        <w:rPr>
          <w:rFonts w:ascii="Times New Roman" w:hAnsi="Times New Roman" w:cs="Times New Roman"/>
          <w:sz w:val="24"/>
          <w:szCs w:val="24"/>
        </w:rPr>
      </w:pPr>
      <w:r w:rsidRPr="00B76CA6">
        <w:rPr>
          <w:rFonts w:ascii="Times New Roman" w:hAnsi="Times New Roman" w:cs="Times New Roman"/>
          <w:sz w:val="24"/>
          <w:szCs w:val="24"/>
        </w:rPr>
        <w:t xml:space="preserve">Сделайте эскиз пейзажа карандашом на листе бумаги, где будет изображен наш лес или речка в разное время года. Можете использовать элементы рисунка - образца.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937"/>
        <w:gridCol w:w="4623"/>
      </w:tblGrid>
      <w:tr w:rsidR="00FA5EBB" w:rsidRPr="00B76CA6" w:rsidTr="00F41168">
        <w:tc>
          <w:tcPr>
            <w:tcW w:w="4622" w:type="dxa"/>
          </w:tcPr>
          <w:p w:rsidR="00FA5EBB" w:rsidRPr="00B76CA6" w:rsidRDefault="00FA5EBB" w:rsidP="00F41168">
            <w:pPr>
              <w:pStyle w:val="normal0"/>
              <w:rPr>
                <w:rFonts w:ascii="Times New Roman" w:hAnsi="Times New Roman" w:cs="Times New Roman"/>
                <w:sz w:val="24"/>
                <w:szCs w:val="24"/>
              </w:rPr>
            </w:pPr>
            <w:r w:rsidRPr="00DF2D83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94" o:spid="_x0000_i1025" type="#_x0000_t75" alt="http://paint-best.ru/images/4/1/kak-narisovat-osen_15.jpg" style="width:210.75pt;height:168.75pt;visibility:visible">
                  <v:imagedata r:id="rId5" o:title=""/>
                </v:shape>
              </w:pict>
            </w:r>
          </w:p>
        </w:tc>
        <w:tc>
          <w:tcPr>
            <w:tcW w:w="4623" w:type="dxa"/>
          </w:tcPr>
          <w:p w:rsidR="00FA5EBB" w:rsidRPr="00B76CA6" w:rsidRDefault="00FA5EBB" w:rsidP="00F41168">
            <w:pPr>
              <w:pStyle w:val="normal0"/>
              <w:rPr>
                <w:rFonts w:ascii="Times New Roman" w:hAnsi="Times New Roman" w:cs="Times New Roman"/>
                <w:sz w:val="24"/>
                <w:szCs w:val="24"/>
              </w:rPr>
            </w:pPr>
            <w:r w:rsidRPr="00DF2D83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Рисунок 121" o:spid="_x0000_i1026" type="#_x0000_t75" alt="http://vayshops.ru/images/kak-narisovat-prirodu-gory.jpg" style="width:207pt;height:169.5pt;visibility:visible">
                  <v:imagedata r:id="rId6" o:title=""/>
                </v:shape>
              </w:pict>
            </w:r>
          </w:p>
        </w:tc>
      </w:tr>
      <w:tr w:rsidR="00FA5EBB" w:rsidRPr="00B76CA6" w:rsidTr="00F41168">
        <w:tc>
          <w:tcPr>
            <w:tcW w:w="4622" w:type="dxa"/>
          </w:tcPr>
          <w:p w:rsidR="00FA5EBB" w:rsidRPr="00B76CA6" w:rsidRDefault="00FA5EBB" w:rsidP="00F41168">
            <w:pPr>
              <w:pStyle w:val="normal0"/>
              <w:rPr>
                <w:rFonts w:ascii="Times New Roman" w:hAnsi="Times New Roman" w:cs="Times New Roman"/>
                <w:sz w:val="24"/>
                <w:szCs w:val="24"/>
              </w:rPr>
            </w:pPr>
            <w:r w:rsidRPr="00DF2D83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Рисунок 25" o:spid="_x0000_i1027" type="#_x0000_t75" alt="http://purmix.ru/images/uroki/karand/priroda/kak_narisovat_reku_v_lesu_karandashom-step-7.jpg" style="width:232.5pt;height:170.25pt;visibility:visible">
                  <v:imagedata r:id="rId7" o:title=""/>
                </v:shape>
              </w:pict>
            </w:r>
          </w:p>
        </w:tc>
        <w:tc>
          <w:tcPr>
            <w:tcW w:w="4623" w:type="dxa"/>
          </w:tcPr>
          <w:p w:rsidR="00FA5EBB" w:rsidRPr="00B76CA6" w:rsidRDefault="00FA5EBB" w:rsidP="00F41168">
            <w:pPr>
              <w:pStyle w:val="normal0"/>
              <w:rPr>
                <w:rFonts w:ascii="Times New Roman" w:hAnsi="Times New Roman" w:cs="Times New Roman"/>
                <w:sz w:val="24"/>
                <w:szCs w:val="24"/>
              </w:rPr>
            </w:pPr>
            <w:r w:rsidRPr="00DF2D83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Рисунок 103" o:spid="_x0000_i1028" type="#_x0000_t75" alt="http://svoimi-rukami-club.ru/upload/image/RISOVANIE---------------------------------STATI/0691da4058b89758287863577bac9e77.jpg" style="width:3in;height:169.5pt;visibility:visible">
                  <v:imagedata r:id="rId8" o:title=""/>
                </v:shape>
              </w:pict>
            </w:r>
          </w:p>
        </w:tc>
      </w:tr>
      <w:tr w:rsidR="00FA5EBB" w:rsidRPr="00B76CA6" w:rsidTr="00F41168">
        <w:tc>
          <w:tcPr>
            <w:tcW w:w="4622" w:type="dxa"/>
          </w:tcPr>
          <w:p w:rsidR="00FA5EBB" w:rsidRPr="00B76CA6" w:rsidRDefault="00FA5EBB" w:rsidP="00F41168">
            <w:pPr>
              <w:pStyle w:val="normal0"/>
              <w:rPr>
                <w:rFonts w:ascii="Times New Roman" w:hAnsi="Times New Roman" w:cs="Times New Roman"/>
                <w:sz w:val="24"/>
                <w:szCs w:val="24"/>
              </w:rPr>
            </w:pPr>
            <w:r w:rsidRPr="00DF2D83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Рисунок 64" o:spid="_x0000_i1029" type="#_x0000_t75" alt="http://xn----8sbiecm6bhdx8i.xn--p1ai/sites/default/files/images/uchitelu/risunok_les_2.jpg" style="width:236.25pt;height:167.25pt;visibility:visible">
                  <v:imagedata r:id="rId9" o:title=""/>
                </v:shape>
              </w:pict>
            </w:r>
          </w:p>
        </w:tc>
        <w:tc>
          <w:tcPr>
            <w:tcW w:w="4623" w:type="dxa"/>
          </w:tcPr>
          <w:p w:rsidR="00FA5EBB" w:rsidRPr="00B76CA6" w:rsidRDefault="00FA5EBB" w:rsidP="00F41168">
            <w:pPr>
              <w:pStyle w:val="normal0"/>
              <w:rPr>
                <w:rFonts w:ascii="Times New Roman" w:hAnsi="Times New Roman" w:cs="Times New Roman"/>
                <w:sz w:val="24"/>
                <w:szCs w:val="24"/>
              </w:rPr>
            </w:pPr>
            <w:r w:rsidRPr="00DF2D83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Рисунок 67" o:spid="_x0000_i1030" type="#_x0000_t75" alt="http://radioforall.ru/images/zhivopis-peyzazh-poetapno.jpg" style="width:217.5pt;height:168.75pt;visibility:visible">
                  <v:imagedata r:id="rId10" o:title=""/>
                </v:shape>
              </w:pict>
            </w:r>
          </w:p>
        </w:tc>
      </w:tr>
    </w:tbl>
    <w:p w:rsidR="00FA5EBB" w:rsidRPr="00B76CA6" w:rsidRDefault="00FA5EBB" w:rsidP="00FA0507">
      <w:pPr>
        <w:pStyle w:val="normal0"/>
        <w:rPr>
          <w:rFonts w:ascii="Times New Roman" w:hAnsi="Times New Roman" w:cs="Times New Roman"/>
          <w:sz w:val="24"/>
          <w:szCs w:val="24"/>
        </w:rPr>
      </w:pPr>
    </w:p>
    <w:p w:rsidR="00FA5EBB" w:rsidRPr="00B76CA6" w:rsidRDefault="00FA5EBB" w:rsidP="00FA0507">
      <w:pPr>
        <w:pStyle w:val="normal0"/>
        <w:outlineLvl w:val="0"/>
        <w:rPr>
          <w:rFonts w:ascii="Times New Roman" w:hAnsi="Times New Roman" w:cs="Times New Roman"/>
          <w:b/>
          <w:i/>
          <w:color w:val="211E1E"/>
          <w:sz w:val="24"/>
          <w:szCs w:val="24"/>
        </w:rPr>
      </w:pPr>
      <w:r w:rsidRPr="00B76CA6">
        <w:rPr>
          <w:rFonts w:ascii="Times New Roman" w:hAnsi="Times New Roman" w:cs="Times New Roman"/>
          <w:b/>
          <w:i/>
          <w:color w:val="211E1E"/>
          <w:sz w:val="24"/>
          <w:szCs w:val="24"/>
        </w:rPr>
        <w:t>Обсуждение</w:t>
      </w:r>
    </w:p>
    <w:p w:rsidR="00FA5EBB" w:rsidRPr="00B76CA6" w:rsidRDefault="00FA5EBB" w:rsidP="00FA0507">
      <w:pPr>
        <w:pStyle w:val="normal0"/>
        <w:outlineLvl w:val="0"/>
        <w:rPr>
          <w:rFonts w:ascii="Times New Roman" w:hAnsi="Times New Roman" w:cs="Times New Roman"/>
          <w:i/>
          <w:sz w:val="24"/>
          <w:szCs w:val="24"/>
        </w:rPr>
      </w:pPr>
      <w:r w:rsidRPr="00B76CA6">
        <w:rPr>
          <w:rFonts w:ascii="Times New Roman" w:hAnsi="Times New Roman" w:cs="Times New Roman"/>
          <w:i/>
          <w:sz w:val="24"/>
          <w:szCs w:val="24"/>
        </w:rPr>
        <w:t xml:space="preserve">1. Учитель прочитал и прокомментировал вопросы, которые ученики должны обсудить в парах. </w:t>
      </w:r>
    </w:p>
    <w:p w:rsidR="00FA5EBB" w:rsidRPr="00B76CA6" w:rsidRDefault="00FA5EBB" w:rsidP="00FA0507">
      <w:pPr>
        <w:pStyle w:val="normal0"/>
        <w:rPr>
          <w:rFonts w:ascii="Times New Roman" w:hAnsi="Times New Roman" w:cs="Times New Roman"/>
          <w:sz w:val="24"/>
          <w:szCs w:val="24"/>
        </w:rPr>
      </w:pPr>
      <w:r w:rsidRPr="00B76CA6">
        <w:rPr>
          <w:rFonts w:ascii="Times New Roman" w:hAnsi="Times New Roman" w:cs="Times New Roman"/>
          <w:sz w:val="24"/>
          <w:szCs w:val="24"/>
        </w:rPr>
        <w:t>Подумайте над следующими вопросами и обсудите их с товарищами:</w:t>
      </w:r>
    </w:p>
    <w:p w:rsidR="00FA5EBB" w:rsidRPr="00B76CA6" w:rsidRDefault="00FA5EBB" w:rsidP="00FA0507">
      <w:pPr>
        <w:pStyle w:val="normal0"/>
        <w:rPr>
          <w:rFonts w:ascii="Times New Roman" w:hAnsi="Times New Roman" w:cs="Times New Roman"/>
          <w:sz w:val="24"/>
          <w:szCs w:val="24"/>
        </w:rPr>
      </w:pPr>
      <w:r w:rsidRPr="00B76CA6">
        <w:rPr>
          <w:rFonts w:ascii="Times New Roman" w:hAnsi="Times New Roman" w:cs="Times New Roman"/>
          <w:sz w:val="24"/>
          <w:szCs w:val="24"/>
        </w:rPr>
        <w:t xml:space="preserve">Что вы будете рисовать? </w:t>
      </w:r>
    </w:p>
    <w:p w:rsidR="00FA5EBB" w:rsidRPr="00B76CA6" w:rsidRDefault="00FA5EBB" w:rsidP="00FA0507">
      <w:pPr>
        <w:pStyle w:val="normal0"/>
        <w:rPr>
          <w:rFonts w:ascii="Times New Roman" w:hAnsi="Times New Roman" w:cs="Times New Roman"/>
          <w:sz w:val="24"/>
          <w:szCs w:val="24"/>
        </w:rPr>
      </w:pPr>
      <w:r w:rsidRPr="00B76CA6">
        <w:rPr>
          <w:rFonts w:ascii="Times New Roman" w:hAnsi="Times New Roman" w:cs="Times New Roman"/>
          <w:sz w:val="24"/>
          <w:szCs w:val="24"/>
        </w:rPr>
        <w:t>Посоветуйтесь с товарищами, чтобы у вас были разные рисунки.</w:t>
      </w:r>
    </w:p>
    <w:p w:rsidR="00FA5EBB" w:rsidRPr="00B76CA6" w:rsidRDefault="00FA5EBB" w:rsidP="00FA0507">
      <w:pPr>
        <w:pStyle w:val="normal0"/>
        <w:rPr>
          <w:rFonts w:ascii="Times New Roman" w:hAnsi="Times New Roman" w:cs="Times New Roman"/>
          <w:sz w:val="24"/>
          <w:szCs w:val="24"/>
        </w:rPr>
      </w:pPr>
      <w:r w:rsidRPr="00B76CA6">
        <w:rPr>
          <w:rFonts w:ascii="Times New Roman" w:hAnsi="Times New Roman" w:cs="Times New Roman"/>
          <w:sz w:val="24"/>
          <w:szCs w:val="24"/>
        </w:rPr>
        <w:t xml:space="preserve">Какое время года вы хотели бы изобразить? </w:t>
      </w:r>
    </w:p>
    <w:p w:rsidR="00FA5EBB" w:rsidRPr="00B76CA6" w:rsidRDefault="00FA5EBB" w:rsidP="00FA0507">
      <w:pPr>
        <w:outlineLvl w:val="0"/>
        <w:rPr>
          <w:i/>
          <w:sz w:val="24"/>
          <w:szCs w:val="24"/>
        </w:rPr>
      </w:pPr>
      <w:r w:rsidRPr="00B76CA6">
        <w:rPr>
          <w:i/>
          <w:sz w:val="24"/>
          <w:szCs w:val="24"/>
        </w:rPr>
        <w:t>2. Учитель провел обсуждение ответов на каждый вопрос со всем классом.</w:t>
      </w:r>
    </w:p>
    <w:p w:rsidR="00FA5EBB" w:rsidRPr="00B76CA6" w:rsidRDefault="00FA5EBB" w:rsidP="00FA0507">
      <w:pPr>
        <w:pStyle w:val="normal0"/>
        <w:outlineLvl w:val="0"/>
        <w:rPr>
          <w:rFonts w:ascii="Times New Roman" w:hAnsi="Times New Roman" w:cs="Times New Roman"/>
          <w:b/>
          <w:i/>
          <w:sz w:val="24"/>
          <w:szCs w:val="24"/>
        </w:rPr>
      </w:pPr>
      <w:r w:rsidRPr="00B76CA6">
        <w:rPr>
          <w:rFonts w:ascii="Times New Roman" w:hAnsi="Times New Roman" w:cs="Times New Roman"/>
          <w:b/>
          <w:i/>
          <w:sz w:val="24"/>
          <w:szCs w:val="24"/>
        </w:rPr>
        <w:t>Ресурсы урока</w:t>
      </w:r>
    </w:p>
    <w:p w:rsidR="00FA5EBB" w:rsidRPr="00B76CA6" w:rsidRDefault="00FA5EBB" w:rsidP="00FA0507">
      <w:pPr>
        <w:pStyle w:val="normal0"/>
        <w:rPr>
          <w:rFonts w:ascii="Times New Roman" w:hAnsi="Times New Roman" w:cs="Times New Roman"/>
          <w:i/>
          <w:sz w:val="24"/>
          <w:szCs w:val="24"/>
        </w:rPr>
      </w:pPr>
      <w:r w:rsidRPr="00B76CA6">
        <w:rPr>
          <w:rFonts w:ascii="Times New Roman" w:hAnsi="Times New Roman" w:cs="Times New Roman"/>
          <w:i/>
          <w:sz w:val="24"/>
          <w:szCs w:val="24"/>
        </w:rPr>
        <w:t xml:space="preserve">1. Учитель показал ученикам справочный материал по данной технологии. </w:t>
      </w:r>
      <w:r w:rsidRPr="00B76CA6">
        <w:rPr>
          <w:rFonts w:ascii="Times New Roman" w:hAnsi="Times New Roman" w:cs="Times New Roman"/>
          <w:i/>
          <w:sz w:val="24"/>
          <w:szCs w:val="24"/>
        </w:rPr>
        <w:tab/>
      </w:r>
    </w:p>
    <w:p w:rsidR="00FA5EBB" w:rsidRPr="00B76CA6" w:rsidRDefault="00FA5EBB" w:rsidP="00FA0507">
      <w:pPr>
        <w:pStyle w:val="normal0"/>
        <w:rPr>
          <w:rFonts w:ascii="Times New Roman" w:hAnsi="Times New Roman" w:cs="Times New Roman"/>
          <w:sz w:val="24"/>
          <w:szCs w:val="24"/>
        </w:rPr>
      </w:pPr>
      <w:r w:rsidRPr="00B76CA6">
        <w:rPr>
          <w:rFonts w:ascii="Times New Roman" w:hAnsi="Times New Roman" w:cs="Times New Roman"/>
          <w:i/>
          <w:sz w:val="24"/>
          <w:szCs w:val="24"/>
        </w:rPr>
        <w:t>2. Учитель предложил ученикам найти несколько навыков по данной технологии, которые они хотели бы приобрести</w:t>
      </w:r>
      <w:r w:rsidRPr="00B76CA6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428"/>
        <w:gridCol w:w="4817"/>
      </w:tblGrid>
      <w:tr w:rsidR="00FA5EBB" w:rsidRPr="00B76CA6" w:rsidTr="00637F30">
        <w:tc>
          <w:tcPr>
            <w:tcW w:w="4428" w:type="dxa"/>
          </w:tcPr>
          <w:p w:rsidR="00FA5EBB" w:rsidRPr="00637F30" w:rsidRDefault="00FA5EBB" w:rsidP="00637F30">
            <w:pPr>
              <w:pStyle w:val="normal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2D83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Рисунок 7" o:spid="_x0000_i1031" type="#_x0000_t75" alt="пейзаж (copy)" style="width:212.25pt;height:178.5pt;visibility:visible">
                  <v:imagedata r:id="rId11" o:title=""/>
                </v:shape>
              </w:pict>
            </w:r>
          </w:p>
        </w:tc>
        <w:tc>
          <w:tcPr>
            <w:tcW w:w="4817" w:type="dxa"/>
          </w:tcPr>
          <w:p w:rsidR="00FA5EBB" w:rsidRPr="00637F30" w:rsidRDefault="00FA5EBB" w:rsidP="00637F30">
            <w:pPr>
              <w:pStyle w:val="normal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F2D83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Рисунок 8" o:spid="_x0000_i1032" type="#_x0000_t75" alt="пейзаж" style="width:228pt;height:178.5pt;visibility:visible">
                  <v:imagedata r:id="rId12" o:title=""/>
                </v:shape>
              </w:pict>
            </w:r>
          </w:p>
        </w:tc>
      </w:tr>
      <w:tr w:rsidR="00FA5EBB" w:rsidRPr="00B76CA6" w:rsidTr="00637F30">
        <w:tc>
          <w:tcPr>
            <w:tcW w:w="4428" w:type="dxa"/>
          </w:tcPr>
          <w:p w:rsidR="00FA5EBB" w:rsidRPr="00637F30" w:rsidRDefault="00FA5EBB" w:rsidP="00637F30">
            <w:pPr>
              <w:pStyle w:val="normal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7F30">
              <w:rPr>
                <w:rFonts w:ascii="Times New Roman" w:hAnsi="Times New Roman" w:cs="Times New Roman"/>
                <w:sz w:val="24"/>
                <w:szCs w:val="24"/>
              </w:rPr>
              <w:t>Рисунки учителя, весна</w:t>
            </w:r>
          </w:p>
        </w:tc>
        <w:tc>
          <w:tcPr>
            <w:tcW w:w="4817" w:type="dxa"/>
          </w:tcPr>
          <w:p w:rsidR="00FA5EBB" w:rsidRPr="00637F30" w:rsidRDefault="00FA5EBB" w:rsidP="00637F30">
            <w:pPr>
              <w:pStyle w:val="normal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7F30">
              <w:rPr>
                <w:rFonts w:ascii="Times New Roman" w:hAnsi="Times New Roman" w:cs="Times New Roman"/>
                <w:sz w:val="24"/>
                <w:szCs w:val="24"/>
              </w:rPr>
              <w:t>зима</w:t>
            </w:r>
          </w:p>
        </w:tc>
      </w:tr>
    </w:tbl>
    <w:p w:rsidR="00FA5EBB" w:rsidRPr="00B76CA6" w:rsidRDefault="00FA5EBB" w:rsidP="00FA0507">
      <w:pPr>
        <w:pStyle w:val="normal0"/>
        <w:rPr>
          <w:rFonts w:ascii="Times New Roman" w:hAnsi="Times New Roman" w:cs="Times New Roman"/>
          <w:sz w:val="24"/>
          <w:szCs w:val="24"/>
        </w:rPr>
      </w:pPr>
    </w:p>
    <w:p w:rsidR="00FA5EBB" w:rsidRPr="00B76CA6" w:rsidRDefault="00FA5EBB" w:rsidP="00FA0507">
      <w:pPr>
        <w:pStyle w:val="normal0"/>
        <w:rPr>
          <w:rFonts w:ascii="Times New Roman" w:hAnsi="Times New Roman" w:cs="Times New Roman"/>
          <w:sz w:val="24"/>
          <w:szCs w:val="24"/>
        </w:rPr>
      </w:pPr>
      <w:r w:rsidRPr="00B76CA6">
        <w:rPr>
          <w:rFonts w:ascii="Times New Roman" w:hAnsi="Times New Roman" w:cs="Times New Roman"/>
          <w:sz w:val="24"/>
          <w:szCs w:val="24"/>
        </w:rPr>
        <w:t>Какие инструменты графического редактора вы будете использовать?</w:t>
      </w:r>
    </w:p>
    <w:p w:rsidR="00FA5EBB" w:rsidRPr="00B76CA6" w:rsidRDefault="00FA5EBB" w:rsidP="00FA0507">
      <w:pPr>
        <w:pStyle w:val="normal0"/>
        <w:rPr>
          <w:rFonts w:ascii="Times New Roman" w:hAnsi="Times New Roman" w:cs="Times New Roman"/>
          <w:sz w:val="24"/>
          <w:szCs w:val="24"/>
        </w:rPr>
      </w:pPr>
      <w:r w:rsidRPr="00B76CA6">
        <w:rPr>
          <w:rFonts w:ascii="Times New Roman" w:hAnsi="Times New Roman" w:cs="Times New Roman"/>
          <w:sz w:val="24"/>
          <w:szCs w:val="24"/>
        </w:rPr>
        <w:t>Как изобразить на рисунке перспективу, объем? как изобразить тень?</w:t>
      </w:r>
    </w:p>
    <w:p w:rsidR="00FA5EBB" w:rsidRPr="00B76CA6" w:rsidRDefault="00FA5EBB" w:rsidP="00FA0507">
      <w:pPr>
        <w:pStyle w:val="normal0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76CA6">
        <w:rPr>
          <w:rFonts w:ascii="Times New Roman" w:hAnsi="Times New Roman" w:cs="Times New Roman"/>
          <w:b/>
          <w:sz w:val="24"/>
          <w:szCs w:val="24"/>
        </w:rPr>
        <w:t>Работа над заданием</w:t>
      </w:r>
    </w:p>
    <w:p w:rsidR="00FA5EBB" w:rsidRPr="00B76CA6" w:rsidRDefault="00FA5EBB" w:rsidP="00FA0507">
      <w:pPr>
        <w:pStyle w:val="normal0"/>
        <w:rPr>
          <w:rFonts w:ascii="Times New Roman" w:hAnsi="Times New Roman" w:cs="Times New Roman"/>
          <w:i/>
          <w:sz w:val="24"/>
          <w:szCs w:val="24"/>
        </w:rPr>
      </w:pPr>
      <w:r w:rsidRPr="00B76CA6">
        <w:rPr>
          <w:rFonts w:ascii="Times New Roman" w:hAnsi="Times New Roman" w:cs="Times New Roman"/>
          <w:i/>
          <w:sz w:val="24"/>
          <w:szCs w:val="24"/>
        </w:rPr>
        <w:t>1. Учитель напомнил о необходимости обращения к Таблице критериев оценки во время планирования, работы над заданием, проверки и обсуждения.</w:t>
      </w:r>
    </w:p>
    <w:p w:rsidR="00FA5EBB" w:rsidRPr="003658C1" w:rsidRDefault="00FA5EBB" w:rsidP="00FA0507">
      <w:pPr>
        <w:pStyle w:val="normal0"/>
        <w:rPr>
          <w:rFonts w:ascii="Times New Roman" w:hAnsi="Times New Roman" w:cs="Times New Roman"/>
          <w:i/>
          <w:sz w:val="24"/>
          <w:szCs w:val="24"/>
        </w:rPr>
      </w:pPr>
      <w:r w:rsidRPr="00B76CA6">
        <w:rPr>
          <w:rFonts w:ascii="Times New Roman" w:hAnsi="Times New Roman" w:cs="Times New Roman"/>
          <w:i/>
          <w:sz w:val="24"/>
          <w:szCs w:val="24"/>
        </w:rPr>
        <w:t xml:space="preserve">2. После того, как большая часть планов была утверждена, учитель коротко рассказал о наиболее важных этапах работы над заданием и подчеркнул важность чтения инструкции и точного следования порядку шагов </w:t>
      </w:r>
    </w:p>
    <w:p w:rsidR="00FA5EBB" w:rsidRPr="00B76CA6" w:rsidRDefault="00FA5EBB" w:rsidP="00FA0507">
      <w:pPr>
        <w:pStyle w:val="normal0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76CA6">
        <w:rPr>
          <w:rFonts w:ascii="Times New Roman" w:hAnsi="Times New Roman" w:cs="Times New Roman"/>
          <w:b/>
          <w:sz w:val="24"/>
          <w:szCs w:val="24"/>
        </w:rPr>
        <w:t>Задание</w:t>
      </w:r>
    </w:p>
    <w:p w:rsidR="00FA5EBB" w:rsidRPr="00B76CA6" w:rsidRDefault="00FA5EBB" w:rsidP="00FA0507">
      <w:pPr>
        <w:pStyle w:val="normal0"/>
        <w:rPr>
          <w:rFonts w:ascii="Times New Roman" w:hAnsi="Times New Roman" w:cs="Times New Roman"/>
          <w:sz w:val="24"/>
          <w:szCs w:val="24"/>
        </w:rPr>
      </w:pPr>
      <w:r w:rsidRPr="00B76CA6">
        <w:rPr>
          <w:rFonts w:ascii="Times New Roman" w:hAnsi="Times New Roman" w:cs="Times New Roman"/>
          <w:sz w:val="24"/>
          <w:szCs w:val="24"/>
        </w:rPr>
        <w:t>Откройте графический редактор Inkscape.</w:t>
      </w:r>
    </w:p>
    <w:p w:rsidR="00FA5EBB" w:rsidRPr="00B76CA6" w:rsidRDefault="00FA5EBB" w:rsidP="00FA0507">
      <w:pPr>
        <w:pStyle w:val="normal0"/>
        <w:outlineLvl w:val="0"/>
        <w:rPr>
          <w:rFonts w:ascii="Times New Roman" w:hAnsi="Times New Roman" w:cs="Times New Roman"/>
          <w:sz w:val="24"/>
          <w:szCs w:val="24"/>
        </w:rPr>
      </w:pPr>
      <w:r w:rsidRPr="00B76CA6">
        <w:rPr>
          <w:rFonts w:ascii="Times New Roman" w:hAnsi="Times New Roman" w:cs="Times New Roman"/>
          <w:sz w:val="24"/>
          <w:szCs w:val="24"/>
        </w:rPr>
        <w:t>Если потребуется, измените размер поля, нажав на “ +” или “- “</w:t>
      </w:r>
    </w:p>
    <w:p w:rsidR="00FA5EBB" w:rsidRPr="00B76CA6" w:rsidRDefault="00FA5EBB" w:rsidP="00FA0507">
      <w:pPr>
        <w:pStyle w:val="normal0"/>
        <w:rPr>
          <w:rFonts w:ascii="Times New Roman" w:hAnsi="Times New Roman" w:cs="Times New Roman"/>
          <w:sz w:val="24"/>
          <w:szCs w:val="24"/>
        </w:rPr>
      </w:pPr>
      <w:r w:rsidRPr="00B76CA6">
        <w:rPr>
          <w:rFonts w:ascii="Times New Roman" w:hAnsi="Times New Roman" w:cs="Times New Roman"/>
          <w:sz w:val="24"/>
          <w:szCs w:val="24"/>
        </w:rPr>
        <w:t>В меню выберите “Слои”, добавить слой “фон”</w:t>
      </w:r>
    </w:p>
    <w:p w:rsidR="00FA5EBB" w:rsidRPr="00B76CA6" w:rsidRDefault="00FA5EBB" w:rsidP="00FA0507">
      <w:pPr>
        <w:pStyle w:val="normal0"/>
        <w:rPr>
          <w:rFonts w:ascii="Times New Roman" w:hAnsi="Times New Roman" w:cs="Times New Roman"/>
          <w:sz w:val="24"/>
          <w:szCs w:val="24"/>
        </w:rPr>
      </w:pPr>
      <w:r w:rsidRPr="00B76CA6">
        <w:rPr>
          <w:rFonts w:ascii="Times New Roman" w:hAnsi="Times New Roman" w:cs="Times New Roman"/>
          <w:sz w:val="24"/>
          <w:szCs w:val="24"/>
        </w:rPr>
        <w:t>Выберите последнюю закладку в меню “Слои”, чтобы видеть на каком слое вы находитесь в данный момент.</w:t>
      </w:r>
    </w:p>
    <w:p w:rsidR="00FA5EBB" w:rsidRPr="00B76CA6" w:rsidRDefault="00FA5EBB" w:rsidP="00FA0507">
      <w:pPr>
        <w:pStyle w:val="normal0"/>
        <w:outlineLvl w:val="0"/>
        <w:rPr>
          <w:rFonts w:ascii="Times New Roman" w:hAnsi="Times New Roman" w:cs="Times New Roman"/>
          <w:i/>
          <w:sz w:val="24"/>
          <w:szCs w:val="24"/>
        </w:rPr>
      </w:pPr>
      <w:r w:rsidRPr="00B76CA6">
        <w:rPr>
          <w:rFonts w:ascii="Times New Roman" w:hAnsi="Times New Roman" w:cs="Times New Roman"/>
          <w:i/>
          <w:sz w:val="24"/>
          <w:szCs w:val="24"/>
        </w:rPr>
        <w:t>Дополнение \ замочек на слое можно замкнуть, чтобы не изменять слой \</w:t>
      </w:r>
    </w:p>
    <w:p w:rsidR="00FA5EBB" w:rsidRPr="00B76CA6" w:rsidRDefault="00FA5EBB" w:rsidP="00FA0507">
      <w:pPr>
        <w:pStyle w:val="normal0"/>
        <w:rPr>
          <w:rFonts w:ascii="Times New Roman" w:hAnsi="Times New Roman" w:cs="Times New Roman"/>
          <w:sz w:val="24"/>
          <w:szCs w:val="24"/>
        </w:rPr>
      </w:pPr>
      <w:r w:rsidRPr="00B76CA6">
        <w:rPr>
          <w:rFonts w:ascii="Times New Roman" w:hAnsi="Times New Roman" w:cs="Times New Roman"/>
          <w:sz w:val="24"/>
          <w:szCs w:val="24"/>
        </w:rPr>
        <w:t>нарисуйте прямоугольник</w:t>
      </w:r>
    </w:p>
    <w:p w:rsidR="00FA5EBB" w:rsidRPr="00B76CA6" w:rsidRDefault="00FA5EBB" w:rsidP="00FA0507">
      <w:pPr>
        <w:pStyle w:val="normal0"/>
        <w:rPr>
          <w:rFonts w:ascii="Times New Roman" w:hAnsi="Times New Roman" w:cs="Times New Roman"/>
          <w:sz w:val="24"/>
          <w:szCs w:val="24"/>
        </w:rPr>
      </w:pPr>
      <w:r w:rsidRPr="00B76CA6">
        <w:rPr>
          <w:rFonts w:ascii="Times New Roman" w:hAnsi="Times New Roman" w:cs="Times New Roman"/>
          <w:sz w:val="24"/>
          <w:szCs w:val="24"/>
        </w:rPr>
        <w:t>Залейте его нужным цветом</w:t>
      </w:r>
    </w:p>
    <w:p w:rsidR="00FA5EBB" w:rsidRPr="00B76CA6" w:rsidRDefault="00FA5EBB" w:rsidP="00FA0507">
      <w:pPr>
        <w:pStyle w:val="normal0"/>
        <w:rPr>
          <w:rFonts w:ascii="Times New Roman" w:hAnsi="Times New Roman" w:cs="Times New Roman"/>
          <w:sz w:val="24"/>
          <w:szCs w:val="24"/>
        </w:rPr>
      </w:pPr>
      <w:r w:rsidRPr="00B76CA6">
        <w:rPr>
          <w:rFonts w:ascii="Times New Roman" w:hAnsi="Times New Roman" w:cs="Times New Roman"/>
          <w:sz w:val="24"/>
          <w:szCs w:val="24"/>
        </w:rPr>
        <w:t>Выберите инструмент “градиент” для раскрашивания слоя</w:t>
      </w:r>
    </w:p>
    <w:p w:rsidR="00FA5EBB" w:rsidRPr="00B76CA6" w:rsidRDefault="00FA5EBB" w:rsidP="00FA0507">
      <w:pPr>
        <w:pStyle w:val="normal0"/>
        <w:rPr>
          <w:rFonts w:ascii="Times New Roman" w:hAnsi="Times New Roman" w:cs="Times New Roman"/>
          <w:i/>
          <w:sz w:val="24"/>
          <w:szCs w:val="24"/>
        </w:rPr>
      </w:pPr>
      <w:r w:rsidRPr="00B76CA6">
        <w:rPr>
          <w:rFonts w:ascii="Times New Roman" w:hAnsi="Times New Roman" w:cs="Times New Roman"/>
          <w:i/>
          <w:sz w:val="24"/>
          <w:szCs w:val="24"/>
        </w:rPr>
        <w:t>Дополнение \помните, что инструменты работают для выделенного слоя \</w:t>
      </w:r>
    </w:p>
    <w:p w:rsidR="00FA5EBB" w:rsidRPr="00B76CA6" w:rsidRDefault="00FA5EBB" w:rsidP="00FA0507">
      <w:pPr>
        <w:pStyle w:val="normal0"/>
        <w:rPr>
          <w:rFonts w:ascii="Times New Roman" w:hAnsi="Times New Roman" w:cs="Times New Roman"/>
          <w:sz w:val="24"/>
          <w:szCs w:val="24"/>
        </w:rPr>
      </w:pPr>
    </w:p>
    <w:p w:rsidR="00FA5EBB" w:rsidRPr="00B76CA6" w:rsidRDefault="00FA5EBB" w:rsidP="00FA0507">
      <w:pPr>
        <w:pStyle w:val="normal0"/>
        <w:outlineLvl w:val="0"/>
        <w:rPr>
          <w:rFonts w:ascii="Times New Roman" w:hAnsi="Times New Roman" w:cs="Times New Roman"/>
          <w:sz w:val="24"/>
          <w:szCs w:val="24"/>
        </w:rPr>
      </w:pPr>
      <w:r w:rsidRPr="00B76CA6">
        <w:rPr>
          <w:rFonts w:ascii="Times New Roman" w:hAnsi="Times New Roman" w:cs="Times New Roman"/>
          <w:sz w:val="24"/>
          <w:szCs w:val="24"/>
        </w:rPr>
        <w:t>Добавьте  слой “рисунок”</w:t>
      </w:r>
    </w:p>
    <w:p w:rsidR="00FA5EBB" w:rsidRPr="00B76CA6" w:rsidRDefault="00FA5EBB" w:rsidP="00FA0507">
      <w:pPr>
        <w:pStyle w:val="normal0"/>
        <w:rPr>
          <w:rFonts w:ascii="Times New Roman" w:hAnsi="Times New Roman" w:cs="Times New Roman"/>
          <w:sz w:val="24"/>
          <w:szCs w:val="24"/>
        </w:rPr>
      </w:pPr>
      <w:r w:rsidRPr="00B76CA6">
        <w:rPr>
          <w:rFonts w:ascii="Times New Roman" w:hAnsi="Times New Roman" w:cs="Times New Roman"/>
          <w:sz w:val="24"/>
          <w:szCs w:val="24"/>
        </w:rPr>
        <w:t>Изобразите на рисунке задуманные объекты, линию, окружность</w:t>
      </w:r>
    </w:p>
    <w:p w:rsidR="00FA5EBB" w:rsidRPr="003658C1" w:rsidRDefault="00FA5EBB" w:rsidP="00FA0507">
      <w:pPr>
        <w:pStyle w:val="normal0"/>
        <w:rPr>
          <w:rFonts w:ascii="Times New Roman" w:hAnsi="Times New Roman" w:cs="Times New Roman"/>
          <w:i/>
          <w:sz w:val="24"/>
          <w:szCs w:val="24"/>
        </w:rPr>
      </w:pPr>
      <w:r w:rsidRPr="00B76CA6">
        <w:rPr>
          <w:rFonts w:ascii="Times New Roman" w:hAnsi="Times New Roman" w:cs="Times New Roman"/>
          <w:i/>
          <w:sz w:val="24"/>
          <w:szCs w:val="24"/>
        </w:rPr>
        <w:t>Дополнение \линия может быть с угасанием или нарастанием, эллипсом, объекты можно оконтурить и изменять их форму \</w:t>
      </w:r>
    </w:p>
    <w:p w:rsidR="00FA5EBB" w:rsidRPr="00B76CA6" w:rsidRDefault="00FA5EBB" w:rsidP="00FA0507">
      <w:pPr>
        <w:pStyle w:val="normal0"/>
        <w:rPr>
          <w:rFonts w:ascii="Times New Roman" w:hAnsi="Times New Roman" w:cs="Times New Roman"/>
          <w:sz w:val="24"/>
          <w:szCs w:val="24"/>
        </w:rPr>
      </w:pPr>
      <w:r w:rsidRPr="00B76CA6">
        <w:rPr>
          <w:rFonts w:ascii="Times New Roman" w:hAnsi="Times New Roman" w:cs="Times New Roman"/>
          <w:sz w:val="24"/>
          <w:szCs w:val="24"/>
        </w:rPr>
        <w:t>Используйте инструмент “сгруппировать объекты”, если для распыления выбрано несколько элементов</w:t>
      </w:r>
    </w:p>
    <w:p w:rsidR="00FA5EBB" w:rsidRPr="00B76CA6" w:rsidRDefault="00FA5EBB" w:rsidP="00FA0507">
      <w:pPr>
        <w:pStyle w:val="normal0"/>
        <w:outlineLvl w:val="0"/>
        <w:rPr>
          <w:rFonts w:ascii="Times New Roman" w:hAnsi="Times New Roman" w:cs="Times New Roman"/>
          <w:sz w:val="24"/>
          <w:szCs w:val="24"/>
        </w:rPr>
      </w:pPr>
      <w:r w:rsidRPr="00B76CA6">
        <w:rPr>
          <w:rFonts w:ascii="Times New Roman" w:hAnsi="Times New Roman" w:cs="Times New Roman"/>
          <w:sz w:val="24"/>
          <w:szCs w:val="24"/>
        </w:rPr>
        <w:t>Нарисуйте тень, если это необходимо.</w:t>
      </w:r>
    </w:p>
    <w:p w:rsidR="00FA5EBB" w:rsidRPr="00B76CA6" w:rsidRDefault="00FA5EBB" w:rsidP="00FA0507">
      <w:pPr>
        <w:pStyle w:val="normal0"/>
        <w:outlineLvl w:val="0"/>
        <w:rPr>
          <w:rFonts w:ascii="Times New Roman" w:hAnsi="Times New Roman" w:cs="Times New Roman"/>
          <w:sz w:val="24"/>
          <w:szCs w:val="24"/>
        </w:rPr>
      </w:pPr>
      <w:r w:rsidRPr="00B76CA6">
        <w:rPr>
          <w:rFonts w:ascii="Times New Roman" w:hAnsi="Times New Roman" w:cs="Times New Roman"/>
          <w:sz w:val="24"/>
          <w:szCs w:val="24"/>
        </w:rPr>
        <w:t xml:space="preserve">Сохраните рисунок в векторном формате *.svg  </w:t>
      </w:r>
    </w:p>
    <w:p w:rsidR="00FA5EBB" w:rsidRPr="00B76CA6" w:rsidRDefault="00FA5EBB" w:rsidP="00FA0507">
      <w:pPr>
        <w:pStyle w:val="normal0"/>
        <w:rPr>
          <w:rFonts w:ascii="Times New Roman" w:hAnsi="Times New Roman" w:cs="Times New Roman"/>
          <w:sz w:val="24"/>
          <w:szCs w:val="24"/>
        </w:rPr>
      </w:pPr>
      <w:r w:rsidRPr="00B76CA6">
        <w:rPr>
          <w:rFonts w:ascii="Times New Roman" w:hAnsi="Times New Roman" w:cs="Times New Roman"/>
          <w:sz w:val="24"/>
          <w:szCs w:val="24"/>
        </w:rPr>
        <w:t>Затем выберите в меню пункт экспортировать рисунок и сохраните его в растровом формате *.png</w:t>
      </w:r>
    </w:p>
    <w:p w:rsidR="00FA5EBB" w:rsidRPr="00B76CA6" w:rsidRDefault="00FA5EBB" w:rsidP="00FA0507">
      <w:pPr>
        <w:pStyle w:val="normal0"/>
        <w:rPr>
          <w:rFonts w:ascii="Times New Roman" w:hAnsi="Times New Roman" w:cs="Times New Roman"/>
          <w:i/>
          <w:sz w:val="24"/>
          <w:szCs w:val="24"/>
        </w:rPr>
      </w:pPr>
      <w:r w:rsidRPr="00B76CA6">
        <w:rPr>
          <w:rFonts w:ascii="Times New Roman" w:hAnsi="Times New Roman" w:cs="Times New Roman"/>
          <w:i/>
          <w:sz w:val="24"/>
          <w:szCs w:val="24"/>
        </w:rPr>
        <w:t>Дополнения \ векторный формат невозможно вставить в презентацию \</w:t>
      </w:r>
    </w:p>
    <w:p w:rsidR="00FA5EBB" w:rsidRPr="00B76CA6" w:rsidRDefault="00FA5EBB" w:rsidP="00FA0507">
      <w:pPr>
        <w:pStyle w:val="normal0"/>
        <w:rPr>
          <w:rFonts w:ascii="Times New Roman" w:hAnsi="Times New Roman" w:cs="Times New Roman"/>
          <w:sz w:val="24"/>
          <w:szCs w:val="24"/>
        </w:rPr>
      </w:pPr>
    </w:p>
    <w:p w:rsidR="00FA5EBB" w:rsidRPr="00B76CA6" w:rsidRDefault="00FA5EBB" w:rsidP="00FA0507">
      <w:pPr>
        <w:pStyle w:val="normal0"/>
        <w:rPr>
          <w:rFonts w:ascii="Times New Roman" w:hAnsi="Times New Roman" w:cs="Times New Roman"/>
          <w:sz w:val="24"/>
          <w:szCs w:val="24"/>
        </w:rPr>
      </w:pPr>
      <w:r w:rsidRPr="00B76CA6">
        <w:rPr>
          <w:rFonts w:ascii="Times New Roman" w:hAnsi="Times New Roman" w:cs="Times New Roman"/>
          <w:sz w:val="24"/>
          <w:szCs w:val="24"/>
        </w:rPr>
        <w:t>Откройте общую презентацию в гугл документах из своей почты, создайте в презентации свою страницу, напишите свою фамилию и имя, добавьте свой рисунок.</w:t>
      </w:r>
    </w:p>
    <w:p w:rsidR="00FA5EBB" w:rsidRPr="00B76CA6" w:rsidRDefault="00FA5EBB" w:rsidP="00FA0507">
      <w:pPr>
        <w:pStyle w:val="normal0"/>
        <w:rPr>
          <w:rFonts w:ascii="Times New Roman" w:hAnsi="Times New Roman" w:cs="Times New Roman"/>
          <w:i/>
          <w:sz w:val="24"/>
          <w:szCs w:val="24"/>
        </w:rPr>
      </w:pPr>
      <w:r w:rsidRPr="00B76CA6">
        <w:rPr>
          <w:rFonts w:ascii="Times New Roman" w:hAnsi="Times New Roman" w:cs="Times New Roman"/>
          <w:i/>
          <w:sz w:val="24"/>
          <w:szCs w:val="24"/>
        </w:rPr>
        <w:t xml:space="preserve">Дополнения \если у вас что-то не получается, попросите товарищей вам помочь. </w:t>
      </w:r>
    </w:p>
    <w:p w:rsidR="00FA5EBB" w:rsidRPr="003658C1" w:rsidRDefault="00FA5EBB" w:rsidP="00FA0507">
      <w:pPr>
        <w:pStyle w:val="normal0"/>
        <w:rPr>
          <w:rFonts w:ascii="Times New Roman" w:hAnsi="Times New Roman" w:cs="Times New Roman"/>
          <w:i/>
          <w:sz w:val="24"/>
          <w:szCs w:val="24"/>
        </w:rPr>
      </w:pPr>
      <w:r w:rsidRPr="00B76CA6">
        <w:rPr>
          <w:rFonts w:ascii="Times New Roman" w:hAnsi="Times New Roman" w:cs="Times New Roman"/>
          <w:i/>
          <w:sz w:val="24"/>
          <w:szCs w:val="24"/>
        </w:rPr>
        <w:t>если вы уже все сделали, посмотрите, не нужна ли ваша помощь товарищам \</w:t>
      </w:r>
    </w:p>
    <w:p w:rsidR="00FA5EBB" w:rsidRPr="00B76CA6" w:rsidRDefault="00FA5EBB" w:rsidP="00FA0507">
      <w:pPr>
        <w:pStyle w:val="normal0"/>
        <w:outlineLvl w:val="0"/>
        <w:rPr>
          <w:rFonts w:ascii="Times New Roman" w:hAnsi="Times New Roman" w:cs="Times New Roman"/>
          <w:sz w:val="24"/>
          <w:szCs w:val="24"/>
        </w:rPr>
      </w:pPr>
      <w:r w:rsidRPr="00B76CA6">
        <w:rPr>
          <w:rFonts w:ascii="Times New Roman" w:hAnsi="Times New Roman" w:cs="Times New Roman"/>
          <w:b/>
          <w:sz w:val="24"/>
          <w:szCs w:val="24"/>
        </w:rPr>
        <w:t>Проверка</w:t>
      </w:r>
      <w:r w:rsidRPr="00B76CA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A5EBB" w:rsidRPr="00B76CA6" w:rsidRDefault="00FA5EBB" w:rsidP="00FA0507">
      <w:pPr>
        <w:pStyle w:val="normal0"/>
        <w:rPr>
          <w:rFonts w:ascii="Times New Roman" w:hAnsi="Times New Roman" w:cs="Times New Roman"/>
          <w:i/>
          <w:sz w:val="24"/>
          <w:szCs w:val="24"/>
        </w:rPr>
      </w:pPr>
      <w:r w:rsidRPr="00B76CA6">
        <w:rPr>
          <w:rFonts w:ascii="Times New Roman" w:hAnsi="Times New Roman" w:cs="Times New Roman"/>
          <w:i/>
          <w:sz w:val="24"/>
          <w:szCs w:val="24"/>
        </w:rPr>
        <w:t xml:space="preserve">1. После того, как большинство учеников закончили работу над заданием, учитель напомнил об обязательных требованиях и предложил сделать все необходимые изменения. </w:t>
      </w:r>
    </w:p>
    <w:p w:rsidR="00FA5EBB" w:rsidRPr="003658C1" w:rsidRDefault="00FA5EBB" w:rsidP="00FA0507">
      <w:pPr>
        <w:pStyle w:val="normal0"/>
        <w:rPr>
          <w:rFonts w:ascii="Times New Roman" w:hAnsi="Times New Roman" w:cs="Times New Roman"/>
          <w:i/>
          <w:sz w:val="24"/>
          <w:szCs w:val="24"/>
        </w:rPr>
      </w:pPr>
      <w:r w:rsidRPr="00B76CA6">
        <w:rPr>
          <w:rFonts w:ascii="Times New Roman" w:hAnsi="Times New Roman" w:cs="Times New Roman"/>
          <w:i/>
          <w:sz w:val="24"/>
          <w:szCs w:val="24"/>
        </w:rPr>
        <w:t>2. Учитель показал ученикам, как сохранить работы.</w:t>
      </w:r>
    </w:p>
    <w:p w:rsidR="00FA5EBB" w:rsidRPr="00B76CA6" w:rsidRDefault="00FA5EBB" w:rsidP="00FA0507">
      <w:pPr>
        <w:pStyle w:val="normal0"/>
        <w:rPr>
          <w:rFonts w:ascii="Times New Roman" w:hAnsi="Times New Roman" w:cs="Times New Roman"/>
          <w:sz w:val="24"/>
          <w:szCs w:val="24"/>
        </w:rPr>
      </w:pPr>
      <w:r w:rsidRPr="00B76CA6">
        <w:rPr>
          <w:rFonts w:ascii="Times New Roman" w:hAnsi="Times New Roman" w:cs="Times New Roman"/>
          <w:sz w:val="24"/>
          <w:szCs w:val="24"/>
        </w:rPr>
        <w:t>1. Взгляните еще раз на ваш рисунок, убедитесь, что там есть все необходимые элементы.</w:t>
      </w:r>
    </w:p>
    <w:p w:rsidR="00FA5EBB" w:rsidRPr="00B76CA6" w:rsidRDefault="00FA5EBB" w:rsidP="00FA0507">
      <w:pPr>
        <w:pStyle w:val="normal0"/>
        <w:rPr>
          <w:rFonts w:ascii="Times New Roman" w:hAnsi="Times New Roman" w:cs="Times New Roman"/>
          <w:sz w:val="24"/>
          <w:szCs w:val="24"/>
        </w:rPr>
      </w:pPr>
      <w:r w:rsidRPr="00B76CA6">
        <w:rPr>
          <w:rFonts w:ascii="Times New Roman" w:hAnsi="Times New Roman" w:cs="Times New Roman"/>
          <w:sz w:val="24"/>
          <w:szCs w:val="24"/>
        </w:rPr>
        <w:t>2. Откройте оценочный лист и отметьте выполнение всех элементов на странице “самооценка”.</w:t>
      </w:r>
    </w:p>
    <w:p w:rsidR="00FA5EBB" w:rsidRPr="00B76CA6" w:rsidRDefault="00FA5EBB" w:rsidP="00FA0507">
      <w:pPr>
        <w:pStyle w:val="normal0"/>
        <w:rPr>
          <w:rFonts w:ascii="Times New Roman" w:hAnsi="Times New Roman" w:cs="Times New Roman"/>
          <w:sz w:val="24"/>
          <w:szCs w:val="24"/>
        </w:rPr>
      </w:pPr>
      <w:r w:rsidRPr="00B76CA6">
        <w:rPr>
          <w:rFonts w:ascii="Times New Roman" w:hAnsi="Times New Roman" w:cs="Times New Roman"/>
          <w:sz w:val="24"/>
          <w:szCs w:val="24"/>
        </w:rPr>
        <w:t>3. Посмотрите на рисунки товарищей, оцените как можно  больше рисунков на странице «взаимооценка».</w:t>
      </w:r>
    </w:p>
    <w:p w:rsidR="00FA5EBB" w:rsidRPr="00B76CA6" w:rsidRDefault="00FA5EBB" w:rsidP="00FA0507">
      <w:pPr>
        <w:pStyle w:val="normal0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76CA6">
        <w:rPr>
          <w:rFonts w:ascii="Times New Roman" w:hAnsi="Times New Roman" w:cs="Times New Roman"/>
          <w:b/>
          <w:sz w:val="24"/>
          <w:szCs w:val="24"/>
        </w:rPr>
        <w:t>Обсуждение</w:t>
      </w:r>
    </w:p>
    <w:p w:rsidR="00FA5EBB" w:rsidRPr="00B76CA6" w:rsidRDefault="00FA5EBB" w:rsidP="00FA0507">
      <w:pPr>
        <w:pStyle w:val="normal0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B76CA6">
        <w:rPr>
          <w:rFonts w:ascii="Times New Roman" w:hAnsi="Times New Roman" w:cs="Times New Roman"/>
          <w:i/>
          <w:sz w:val="24"/>
          <w:szCs w:val="24"/>
        </w:rPr>
        <w:t>1. Учитель попросил учеников вывести на экран свои работы, которые они выполнили на уроке.</w:t>
      </w:r>
    </w:p>
    <w:p w:rsidR="00FA5EBB" w:rsidRPr="00B76CA6" w:rsidRDefault="00FA5EBB" w:rsidP="00FA0507">
      <w:pPr>
        <w:pStyle w:val="normal0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B76CA6">
        <w:rPr>
          <w:rFonts w:ascii="Times New Roman" w:hAnsi="Times New Roman" w:cs="Times New Roman"/>
          <w:i/>
          <w:sz w:val="24"/>
          <w:szCs w:val="24"/>
        </w:rPr>
        <w:t>2. Ученики комментируют свои работы на общем экране доски в общей презентации, смотрят, проходя по классу, и знакомятся с работами других учеников  на компьютере (не все элементы, созданные в программе векторного редактора, отображаются после сохранения в растровом формате).</w:t>
      </w:r>
    </w:p>
    <w:p w:rsidR="00FA5EBB" w:rsidRPr="00B76CA6" w:rsidRDefault="00FA5EBB" w:rsidP="00FA0507">
      <w:pPr>
        <w:pStyle w:val="normal0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B76CA6">
        <w:rPr>
          <w:rFonts w:ascii="Times New Roman" w:hAnsi="Times New Roman" w:cs="Times New Roman"/>
          <w:i/>
          <w:sz w:val="24"/>
          <w:szCs w:val="24"/>
        </w:rPr>
        <w:t>3. Через определенное время учитель попросил учеников вернуться на свои места и обсудить в парах ответы на вопросы.</w:t>
      </w:r>
    </w:p>
    <w:p w:rsidR="00FA5EBB" w:rsidRPr="00B76CA6" w:rsidRDefault="00FA5EBB" w:rsidP="00FA0507">
      <w:pPr>
        <w:pStyle w:val="normal0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B76CA6">
        <w:rPr>
          <w:rFonts w:ascii="Times New Roman" w:hAnsi="Times New Roman" w:cs="Times New Roman"/>
          <w:i/>
          <w:sz w:val="24"/>
          <w:szCs w:val="24"/>
        </w:rPr>
        <w:t>4. Учитель организовал обсуждение каждого вопроса со всем классом.</w:t>
      </w:r>
      <w:r w:rsidRPr="00B76CA6">
        <w:rPr>
          <w:rFonts w:ascii="Times New Roman" w:hAnsi="Times New Roman" w:cs="Times New Roman"/>
          <w:i/>
          <w:sz w:val="24"/>
          <w:szCs w:val="24"/>
        </w:rPr>
        <w:tab/>
      </w:r>
    </w:p>
    <w:p w:rsidR="00FA5EBB" w:rsidRPr="00B76CA6" w:rsidRDefault="00FA5EBB" w:rsidP="00FA0507">
      <w:pPr>
        <w:pStyle w:val="normal0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B76CA6">
        <w:rPr>
          <w:rFonts w:ascii="Times New Roman" w:hAnsi="Times New Roman" w:cs="Times New Roman"/>
          <w:i/>
          <w:sz w:val="24"/>
          <w:szCs w:val="24"/>
        </w:rPr>
        <w:t>5. Учитель сказал, чтобы ученики закрыли работы, и вышли из всех приложений.</w:t>
      </w:r>
    </w:p>
    <w:p w:rsidR="00FA5EBB" w:rsidRPr="00B76CA6" w:rsidRDefault="00FA5EBB" w:rsidP="00FA0507">
      <w:pPr>
        <w:pStyle w:val="normal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76CA6">
        <w:rPr>
          <w:rFonts w:ascii="Times New Roman" w:hAnsi="Times New Roman" w:cs="Times New Roman"/>
          <w:b/>
          <w:sz w:val="24"/>
          <w:szCs w:val="24"/>
        </w:rPr>
        <w:t>Рисунки учащихся: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22"/>
        <w:gridCol w:w="4623"/>
      </w:tblGrid>
      <w:tr w:rsidR="00FA5EBB" w:rsidRPr="00B76CA6" w:rsidTr="00637F30">
        <w:tc>
          <w:tcPr>
            <w:tcW w:w="4622" w:type="dxa"/>
          </w:tcPr>
          <w:p w:rsidR="00FA5EBB" w:rsidRPr="00637F30" w:rsidRDefault="00FA5EBB" w:rsidP="00637F30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2D83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Рисунок 9" o:spid="_x0000_i1033" type="#_x0000_t75" style="width:208.5pt;height:198pt;visibility:visible">
                  <v:imagedata r:id="rId13" o:title=""/>
                </v:shape>
              </w:pict>
            </w:r>
          </w:p>
        </w:tc>
        <w:tc>
          <w:tcPr>
            <w:tcW w:w="4623" w:type="dxa"/>
          </w:tcPr>
          <w:p w:rsidR="00FA5EBB" w:rsidRPr="00637F30" w:rsidRDefault="00FA5EBB" w:rsidP="00637F30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2D83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Рисунок 10" o:spid="_x0000_i1034" type="#_x0000_t75" style="width:201pt;height:196.5pt;visibility:visible">
                  <v:imagedata r:id="rId14" o:title=""/>
                </v:shape>
              </w:pict>
            </w:r>
          </w:p>
        </w:tc>
      </w:tr>
      <w:tr w:rsidR="00FA5EBB" w:rsidRPr="00B76CA6" w:rsidTr="00637F30">
        <w:tc>
          <w:tcPr>
            <w:tcW w:w="4622" w:type="dxa"/>
          </w:tcPr>
          <w:p w:rsidR="00FA5EBB" w:rsidRPr="00637F30" w:rsidRDefault="00FA5EBB" w:rsidP="00637F30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2D83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Рисунок 11" o:spid="_x0000_i1035" type="#_x0000_t75" style="width:194.25pt;height:194.25pt;visibility:visible">
                  <v:imagedata r:id="rId15" o:title=""/>
                </v:shape>
              </w:pict>
            </w:r>
          </w:p>
        </w:tc>
        <w:tc>
          <w:tcPr>
            <w:tcW w:w="4623" w:type="dxa"/>
          </w:tcPr>
          <w:p w:rsidR="00FA5EBB" w:rsidRPr="00637F30" w:rsidRDefault="00FA5EBB" w:rsidP="00637F30">
            <w:pPr>
              <w:pStyle w:val="normal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2D83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Рисунок 12" o:spid="_x0000_i1036" type="#_x0000_t75" alt="рисунокопять" style="width:197.25pt;height:196.5pt;visibility:visible">
                  <v:imagedata r:id="rId16" o:title=""/>
                </v:shape>
              </w:pict>
            </w:r>
          </w:p>
        </w:tc>
      </w:tr>
    </w:tbl>
    <w:p w:rsidR="00FA5EBB" w:rsidRPr="00B76CA6" w:rsidRDefault="00FA5EBB" w:rsidP="00FA0507">
      <w:pPr>
        <w:pStyle w:val="normal0"/>
        <w:jc w:val="both"/>
        <w:rPr>
          <w:rFonts w:ascii="Times New Roman" w:hAnsi="Times New Roman" w:cs="Times New Roman"/>
          <w:sz w:val="24"/>
          <w:szCs w:val="24"/>
        </w:rPr>
      </w:pPr>
    </w:p>
    <w:p w:rsidR="00FA5EBB" w:rsidRPr="00B76CA6" w:rsidRDefault="00FA5EBB" w:rsidP="00FA0507">
      <w:pPr>
        <w:pStyle w:val="normal0"/>
        <w:jc w:val="both"/>
        <w:rPr>
          <w:rFonts w:ascii="Times New Roman" w:hAnsi="Times New Roman" w:cs="Times New Roman"/>
          <w:sz w:val="24"/>
          <w:szCs w:val="24"/>
        </w:rPr>
      </w:pPr>
      <w:r w:rsidRPr="00B76CA6">
        <w:rPr>
          <w:rFonts w:ascii="Times New Roman" w:hAnsi="Times New Roman" w:cs="Times New Roman"/>
          <w:sz w:val="24"/>
          <w:szCs w:val="24"/>
        </w:rPr>
        <w:t>Подготовьтесь к обсуждению с другими участниками к ответам на вопросы:</w:t>
      </w:r>
    </w:p>
    <w:p w:rsidR="00FA5EBB" w:rsidRPr="00B76CA6" w:rsidRDefault="00FA5EBB" w:rsidP="00FA0507">
      <w:pPr>
        <w:pStyle w:val="normal0"/>
        <w:jc w:val="both"/>
        <w:rPr>
          <w:rFonts w:ascii="Times New Roman" w:hAnsi="Times New Roman" w:cs="Times New Roman"/>
          <w:sz w:val="24"/>
          <w:szCs w:val="24"/>
        </w:rPr>
      </w:pPr>
    </w:p>
    <w:p w:rsidR="00FA5EBB" w:rsidRPr="00B76CA6" w:rsidRDefault="00FA5EBB" w:rsidP="00FA0507">
      <w:pPr>
        <w:pStyle w:val="normal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B76CA6">
        <w:rPr>
          <w:rFonts w:ascii="Times New Roman" w:hAnsi="Times New Roman" w:cs="Times New Roman"/>
          <w:sz w:val="24"/>
          <w:szCs w:val="24"/>
        </w:rPr>
        <w:t>Как  вы принимали решение о том, что вы будете рисовать?</w:t>
      </w:r>
    </w:p>
    <w:p w:rsidR="00FA5EBB" w:rsidRPr="00B76CA6" w:rsidRDefault="00FA5EBB" w:rsidP="00FA0507">
      <w:pPr>
        <w:pStyle w:val="normal0"/>
        <w:jc w:val="both"/>
        <w:rPr>
          <w:rFonts w:ascii="Times New Roman" w:hAnsi="Times New Roman" w:cs="Times New Roman"/>
          <w:sz w:val="24"/>
          <w:szCs w:val="24"/>
        </w:rPr>
      </w:pPr>
      <w:r w:rsidRPr="00B76CA6">
        <w:rPr>
          <w:rFonts w:ascii="Times New Roman" w:hAnsi="Times New Roman" w:cs="Times New Roman"/>
          <w:sz w:val="24"/>
          <w:szCs w:val="24"/>
        </w:rPr>
        <w:t>Какие инструменты вы использовали в процессе создания рисунка?</w:t>
      </w:r>
    </w:p>
    <w:p w:rsidR="00FA5EBB" w:rsidRPr="00B76CA6" w:rsidRDefault="00FA5EBB" w:rsidP="00FA0507">
      <w:pPr>
        <w:pStyle w:val="normal0"/>
        <w:jc w:val="both"/>
        <w:rPr>
          <w:rFonts w:ascii="Times New Roman" w:hAnsi="Times New Roman" w:cs="Times New Roman"/>
          <w:sz w:val="24"/>
          <w:szCs w:val="24"/>
        </w:rPr>
      </w:pPr>
      <w:r w:rsidRPr="00B76CA6">
        <w:rPr>
          <w:rFonts w:ascii="Times New Roman" w:hAnsi="Times New Roman" w:cs="Times New Roman"/>
          <w:sz w:val="24"/>
          <w:szCs w:val="24"/>
        </w:rPr>
        <w:t>Какой инструмент вам понравился больше всего?</w:t>
      </w:r>
    </w:p>
    <w:p w:rsidR="00FA5EBB" w:rsidRPr="00B76CA6" w:rsidRDefault="00FA5EBB" w:rsidP="00FA0507">
      <w:pPr>
        <w:pStyle w:val="normal0"/>
        <w:jc w:val="both"/>
        <w:rPr>
          <w:rFonts w:ascii="Times New Roman" w:hAnsi="Times New Roman" w:cs="Times New Roman"/>
          <w:sz w:val="24"/>
          <w:szCs w:val="24"/>
        </w:rPr>
      </w:pPr>
      <w:r w:rsidRPr="00B76CA6">
        <w:rPr>
          <w:rFonts w:ascii="Times New Roman" w:hAnsi="Times New Roman" w:cs="Times New Roman"/>
          <w:sz w:val="24"/>
          <w:szCs w:val="24"/>
        </w:rPr>
        <w:t>Чем понравился именно этот инструмент?</w:t>
      </w:r>
    </w:p>
    <w:p w:rsidR="00FA5EBB" w:rsidRPr="00B76CA6" w:rsidRDefault="00FA5EBB" w:rsidP="00FA0507">
      <w:pPr>
        <w:pStyle w:val="normal0"/>
        <w:jc w:val="both"/>
        <w:rPr>
          <w:rFonts w:ascii="Times New Roman" w:hAnsi="Times New Roman" w:cs="Times New Roman"/>
          <w:sz w:val="24"/>
          <w:szCs w:val="24"/>
        </w:rPr>
      </w:pPr>
      <w:r w:rsidRPr="00B76CA6">
        <w:rPr>
          <w:rFonts w:ascii="Times New Roman" w:hAnsi="Times New Roman" w:cs="Times New Roman"/>
          <w:sz w:val="24"/>
          <w:szCs w:val="24"/>
        </w:rPr>
        <w:t>Как вы думаете, чем легче рисовать, обычным карандашом, красками или на компьютере?</w:t>
      </w:r>
    </w:p>
    <w:p w:rsidR="00FA5EBB" w:rsidRPr="00B76CA6" w:rsidRDefault="00FA5EBB" w:rsidP="00FA0507">
      <w:pPr>
        <w:pStyle w:val="normal0"/>
        <w:jc w:val="both"/>
        <w:rPr>
          <w:rFonts w:ascii="Times New Roman" w:hAnsi="Times New Roman" w:cs="Times New Roman"/>
          <w:sz w:val="24"/>
          <w:szCs w:val="24"/>
        </w:rPr>
      </w:pPr>
      <w:r w:rsidRPr="00B76CA6">
        <w:rPr>
          <w:rFonts w:ascii="Times New Roman" w:hAnsi="Times New Roman" w:cs="Times New Roman"/>
          <w:sz w:val="24"/>
          <w:szCs w:val="24"/>
        </w:rPr>
        <w:t>Есть ли преимущества у компьютерной графики?</w:t>
      </w:r>
    </w:p>
    <w:p w:rsidR="00FA5EBB" w:rsidRPr="00B76CA6" w:rsidRDefault="00FA5EBB" w:rsidP="00FA0507">
      <w:pPr>
        <w:pStyle w:val="normal0"/>
        <w:jc w:val="both"/>
        <w:rPr>
          <w:rFonts w:ascii="Times New Roman" w:hAnsi="Times New Roman" w:cs="Times New Roman"/>
          <w:sz w:val="24"/>
          <w:szCs w:val="24"/>
        </w:rPr>
      </w:pPr>
      <w:r w:rsidRPr="00B76CA6">
        <w:rPr>
          <w:rFonts w:ascii="Times New Roman" w:hAnsi="Times New Roman" w:cs="Times New Roman"/>
          <w:sz w:val="24"/>
          <w:szCs w:val="24"/>
        </w:rPr>
        <w:t>Как получается белый цвет (черный)  при рисовании и использовании палитры RGB?</w:t>
      </w:r>
    </w:p>
    <w:p w:rsidR="00FA5EBB" w:rsidRPr="00B76CA6" w:rsidRDefault="00FA5EBB" w:rsidP="00FA0507">
      <w:pPr>
        <w:pStyle w:val="normal0"/>
        <w:jc w:val="both"/>
        <w:rPr>
          <w:rFonts w:ascii="Times New Roman" w:hAnsi="Times New Roman" w:cs="Times New Roman"/>
          <w:sz w:val="24"/>
          <w:szCs w:val="24"/>
        </w:rPr>
      </w:pPr>
      <w:r w:rsidRPr="00B76CA6">
        <w:rPr>
          <w:rFonts w:ascii="Times New Roman" w:hAnsi="Times New Roman" w:cs="Times New Roman"/>
          <w:sz w:val="24"/>
          <w:szCs w:val="24"/>
        </w:rPr>
        <w:t>Что такое белый цвет? из чего он состоит?</w:t>
      </w:r>
    </w:p>
    <w:p w:rsidR="00FA5EBB" w:rsidRPr="00B76CA6" w:rsidRDefault="00FA5EBB" w:rsidP="00FA0507">
      <w:pPr>
        <w:pStyle w:val="normal0"/>
        <w:jc w:val="both"/>
        <w:rPr>
          <w:rFonts w:ascii="Times New Roman" w:hAnsi="Times New Roman" w:cs="Times New Roman"/>
          <w:sz w:val="24"/>
          <w:szCs w:val="24"/>
        </w:rPr>
      </w:pPr>
      <w:r w:rsidRPr="00B76CA6">
        <w:rPr>
          <w:rFonts w:ascii="Times New Roman" w:hAnsi="Times New Roman" w:cs="Times New Roman"/>
          <w:sz w:val="24"/>
          <w:szCs w:val="24"/>
        </w:rPr>
        <w:t>Как художники рисовали раньше пейзажи, какие использовали инструменты, краски?</w:t>
      </w:r>
    </w:p>
    <w:p w:rsidR="00FA5EBB" w:rsidRPr="00B76CA6" w:rsidRDefault="00FA5EBB" w:rsidP="00FA0507">
      <w:pPr>
        <w:pStyle w:val="normal0"/>
        <w:jc w:val="both"/>
        <w:rPr>
          <w:rFonts w:ascii="Times New Roman" w:hAnsi="Times New Roman" w:cs="Times New Roman"/>
          <w:sz w:val="24"/>
          <w:szCs w:val="24"/>
        </w:rPr>
      </w:pPr>
      <w:r w:rsidRPr="00B76CA6">
        <w:rPr>
          <w:rFonts w:ascii="Times New Roman" w:hAnsi="Times New Roman" w:cs="Times New Roman"/>
          <w:sz w:val="24"/>
          <w:szCs w:val="24"/>
        </w:rPr>
        <w:t>Каких художников-пейзажистов вы знаете?</w:t>
      </w:r>
    </w:p>
    <w:p w:rsidR="00FA5EBB" w:rsidRPr="00B76CA6" w:rsidRDefault="00FA5EBB" w:rsidP="00FA0507">
      <w:pPr>
        <w:pStyle w:val="normal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B76CA6">
        <w:rPr>
          <w:rFonts w:ascii="Times New Roman" w:hAnsi="Times New Roman" w:cs="Times New Roman"/>
          <w:sz w:val="24"/>
          <w:szCs w:val="24"/>
        </w:rPr>
        <w:t>Приходилось ли вам рисовать пейзажи нашего леса, станицы?</w:t>
      </w:r>
    </w:p>
    <w:p w:rsidR="00FA5EBB" w:rsidRPr="00B76CA6" w:rsidRDefault="00FA5EBB" w:rsidP="00FA0507">
      <w:pPr>
        <w:pStyle w:val="normal0"/>
        <w:jc w:val="both"/>
        <w:rPr>
          <w:rFonts w:ascii="Times New Roman" w:hAnsi="Times New Roman" w:cs="Times New Roman"/>
          <w:sz w:val="24"/>
          <w:szCs w:val="24"/>
        </w:rPr>
      </w:pPr>
      <w:r w:rsidRPr="00B76CA6">
        <w:rPr>
          <w:rFonts w:ascii="Times New Roman" w:hAnsi="Times New Roman" w:cs="Times New Roman"/>
          <w:sz w:val="24"/>
          <w:szCs w:val="24"/>
        </w:rPr>
        <w:t>Какой рисунок из нарисованных сегодня вы бы рекомендовали для общего школьного проекта “Энциклопедия растений”?</w:t>
      </w:r>
    </w:p>
    <w:p w:rsidR="00FA5EBB" w:rsidRPr="00B76CA6" w:rsidRDefault="00FA5EBB" w:rsidP="00FA0507">
      <w:pPr>
        <w:pStyle w:val="normal0"/>
        <w:outlineLvl w:val="0"/>
        <w:rPr>
          <w:rFonts w:ascii="Times New Roman" w:hAnsi="Times New Roman" w:cs="Times New Roman"/>
          <w:sz w:val="24"/>
          <w:szCs w:val="24"/>
        </w:rPr>
      </w:pPr>
      <w:r w:rsidRPr="00B76CA6">
        <w:rPr>
          <w:rFonts w:ascii="Times New Roman" w:hAnsi="Times New Roman" w:cs="Times New Roman"/>
          <w:b/>
          <w:color w:val="211E1E"/>
          <w:sz w:val="24"/>
          <w:szCs w:val="24"/>
        </w:rPr>
        <w:t>Заключение</w:t>
      </w:r>
    </w:p>
    <w:p w:rsidR="00FA5EBB" w:rsidRPr="00B76CA6" w:rsidRDefault="00FA5EBB" w:rsidP="00FA0507">
      <w:pPr>
        <w:pStyle w:val="normal0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B76CA6">
        <w:rPr>
          <w:rFonts w:ascii="Times New Roman" w:hAnsi="Times New Roman" w:cs="Times New Roman"/>
          <w:i/>
          <w:color w:val="211E1E"/>
          <w:sz w:val="24"/>
          <w:szCs w:val="24"/>
        </w:rPr>
        <w:t xml:space="preserve">1. Учитель сделал краткий обзор урока, обратив внимание на то, смогут ли ученики найти правильные слова для того, чтобы объяснить другим, чему они научились на уроке и чем занимались </w:t>
      </w:r>
    </w:p>
    <w:p w:rsidR="00FA5EBB" w:rsidRPr="00B76CA6" w:rsidRDefault="00FA5EBB" w:rsidP="00FA0507">
      <w:pPr>
        <w:pStyle w:val="normal0"/>
        <w:contextualSpacing/>
        <w:rPr>
          <w:rFonts w:ascii="Times New Roman" w:hAnsi="Times New Roman" w:cs="Times New Roman"/>
          <w:i/>
          <w:color w:val="211E1E"/>
          <w:sz w:val="24"/>
          <w:szCs w:val="24"/>
        </w:rPr>
      </w:pPr>
      <w:r w:rsidRPr="00B76CA6">
        <w:rPr>
          <w:rFonts w:ascii="Times New Roman" w:hAnsi="Times New Roman" w:cs="Times New Roman"/>
          <w:i/>
          <w:color w:val="211E1E"/>
          <w:sz w:val="24"/>
          <w:szCs w:val="24"/>
        </w:rPr>
        <w:t xml:space="preserve">2. Учитель связал содержание прошедшего урока с предстоящим. </w:t>
      </w:r>
    </w:p>
    <w:p w:rsidR="00FA5EBB" w:rsidRPr="00B76CA6" w:rsidRDefault="00FA5EBB" w:rsidP="00FA0507">
      <w:pPr>
        <w:pStyle w:val="normal0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B76CA6">
        <w:rPr>
          <w:rFonts w:ascii="Times New Roman" w:hAnsi="Times New Roman" w:cs="Times New Roman"/>
          <w:i/>
          <w:color w:val="211E1E"/>
          <w:sz w:val="24"/>
          <w:szCs w:val="24"/>
        </w:rPr>
        <w:t>3. Учитель заинтересовал учеников следующим уроком.</w:t>
      </w:r>
    </w:p>
    <w:p w:rsidR="00FA5EBB" w:rsidRPr="00B76CA6" w:rsidRDefault="00FA5EBB" w:rsidP="00FA0507">
      <w:pPr>
        <w:pStyle w:val="normal0"/>
        <w:rPr>
          <w:rFonts w:ascii="Times New Roman" w:hAnsi="Times New Roman" w:cs="Times New Roman"/>
          <w:sz w:val="24"/>
          <w:szCs w:val="24"/>
        </w:rPr>
      </w:pPr>
    </w:p>
    <w:p w:rsidR="00FA5EBB" w:rsidRPr="00B76CA6" w:rsidRDefault="00FA5EBB" w:rsidP="00FA0507">
      <w:pPr>
        <w:pStyle w:val="normal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76CA6">
        <w:rPr>
          <w:rFonts w:ascii="Times New Roman" w:hAnsi="Times New Roman" w:cs="Times New Roman"/>
          <w:b/>
          <w:i/>
          <w:sz w:val="24"/>
          <w:szCs w:val="24"/>
          <w:u w:val="single"/>
        </w:rPr>
        <w:t>Приложение №1</w:t>
      </w:r>
      <w:r w:rsidRPr="00B76CA6">
        <w:rPr>
          <w:rFonts w:ascii="Times New Roman" w:hAnsi="Times New Roman" w:cs="Times New Roman"/>
          <w:b/>
          <w:sz w:val="24"/>
          <w:szCs w:val="24"/>
          <w:u w:val="single"/>
        </w:rPr>
        <w:t xml:space="preserve">       Материал к уроку для ученика</w:t>
      </w:r>
    </w:p>
    <w:p w:rsidR="00FA5EBB" w:rsidRPr="00B76CA6" w:rsidRDefault="00FA5EBB" w:rsidP="00FA0507">
      <w:pPr>
        <w:pStyle w:val="normal0"/>
        <w:rPr>
          <w:rFonts w:ascii="Times New Roman" w:hAnsi="Times New Roman" w:cs="Times New Roman"/>
          <w:sz w:val="24"/>
          <w:szCs w:val="24"/>
        </w:rPr>
      </w:pPr>
    </w:p>
    <w:tbl>
      <w:tblPr>
        <w:tblW w:w="57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03"/>
      </w:tblGrid>
      <w:tr w:rsidR="00FA5EBB" w:rsidRPr="00B76CA6" w:rsidTr="00F41168">
        <w:trPr>
          <w:trHeight w:val="910"/>
        </w:trPr>
        <w:tc>
          <w:tcPr>
            <w:tcW w:w="5703" w:type="dxa"/>
          </w:tcPr>
          <w:p w:rsidR="00FA5EBB" w:rsidRPr="00B76CA6" w:rsidRDefault="00FA5EBB" w:rsidP="00F41168">
            <w:pPr>
              <w:pStyle w:val="normal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A5EBB" w:rsidRPr="00B76CA6" w:rsidRDefault="00FA5EBB" w:rsidP="00F41168">
            <w:pPr>
              <w:pStyle w:val="normal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6CA6">
              <w:rPr>
                <w:rFonts w:ascii="Times New Roman" w:hAnsi="Times New Roman" w:cs="Times New Roman"/>
                <w:b/>
                <w:sz w:val="24"/>
                <w:szCs w:val="24"/>
              </w:rPr>
              <w:t>Мои ответы, комментарии</w:t>
            </w:r>
          </w:p>
        </w:tc>
      </w:tr>
    </w:tbl>
    <w:p w:rsidR="00FA5EBB" w:rsidRPr="00B76CA6" w:rsidRDefault="00FA5EBB" w:rsidP="00FA0507">
      <w:pPr>
        <w:pStyle w:val="normal0"/>
        <w:rPr>
          <w:rFonts w:ascii="Times New Roman" w:hAnsi="Times New Roman" w:cs="Times New Roman"/>
          <w:sz w:val="24"/>
          <w:szCs w:val="24"/>
        </w:rPr>
      </w:pPr>
    </w:p>
    <w:p w:rsidR="00FA5EBB" w:rsidRPr="00B76CA6" w:rsidRDefault="00FA5EBB" w:rsidP="00FA0507">
      <w:pPr>
        <w:pStyle w:val="normal0"/>
        <w:rPr>
          <w:rFonts w:ascii="Times New Roman" w:hAnsi="Times New Roman" w:cs="Times New Roman"/>
          <w:sz w:val="24"/>
          <w:szCs w:val="24"/>
        </w:rPr>
      </w:pPr>
      <w:r w:rsidRPr="00B76CA6">
        <w:rPr>
          <w:rFonts w:ascii="Times New Roman" w:hAnsi="Times New Roman" w:cs="Times New Roman"/>
          <w:sz w:val="24"/>
          <w:szCs w:val="24"/>
        </w:rPr>
        <w:t>Дата ____________________________________</w:t>
      </w:r>
    </w:p>
    <w:p w:rsidR="00FA5EBB" w:rsidRPr="00B76CA6" w:rsidRDefault="00FA5EBB" w:rsidP="00FA0507">
      <w:pPr>
        <w:pStyle w:val="normal0"/>
        <w:rPr>
          <w:rFonts w:ascii="Times New Roman" w:hAnsi="Times New Roman" w:cs="Times New Roman"/>
          <w:sz w:val="24"/>
          <w:szCs w:val="24"/>
        </w:rPr>
      </w:pPr>
    </w:p>
    <w:p w:rsidR="00FA5EBB" w:rsidRPr="00B76CA6" w:rsidRDefault="00FA5EBB" w:rsidP="00FA0507">
      <w:pPr>
        <w:pStyle w:val="normal0"/>
        <w:rPr>
          <w:rFonts w:ascii="Times New Roman" w:hAnsi="Times New Roman" w:cs="Times New Roman"/>
          <w:sz w:val="24"/>
          <w:szCs w:val="24"/>
        </w:rPr>
      </w:pPr>
      <w:r w:rsidRPr="00B76CA6">
        <w:rPr>
          <w:rFonts w:ascii="Times New Roman" w:hAnsi="Times New Roman" w:cs="Times New Roman"/>
          <w:sz w:val="24"/>
          <w:szCs w:val="24"/>
        </w:rPr>
        <w:t>Тема урока______________________________________________________________</w:t>
      </w:r>
    </w:p>
    <w:p w:rsidR="00FA5EBB" w:rsidRPr="00B76CA6" w:rsidRDefault="00FA5EBB" w:rsidP="00FA0507">
      <w:pPr>
        <w:pStyle w:val="normal0"/>
        <w:rPr>
          <w:rFonts w:ascii="Times New Roman" w:hAnsi="Times New Roman" w:cs="Times New Roman"/>
          <w:sz w:val="24"/>
          <w:szCs w:val="24"/>
        </w:rPr>
      </w:pPr>
    </w:p>
    <w:p w:rsidR="00FA5EBB" w:rsidRPr="00B76CA6" w:rsidRDefault="00FA5EBB" w:rsidP="00FA0507">
      <w:pPr>
        <w:pStyle w:val="normal0"/>
        <w:rPr>
          <w:rFonts w:ascii="Times New Roman" w:hAnsi="Times New Roman" w:cs="Times New Roman"/>
          <w:sz w:val="24"/>
          <w:szCs w:val="24"/>
        </w:rPr>
      </w:pPr>
      <w:r w:rsidRPr="00DF2D83">
        <w:rPr>
          <w:rFonts w:ascii="Times New Roman" w:hAnsi="Times New Roman" w:cs="Times New Roman"/>
          <w:noProof/>
          <w:sz w:val="24"/>
          <w:szCs w:val="24"/>
        </w:rPr>
        <w:pict>
          <v:shape id="image07.jpg" o:spid="_x0000_i1037" type="#_x0000_t75" alt="Картинки по запросу карандашик" style="width:57.75pt;height:90.75pt;visibility:visible">
            <v:imagedata r:id="rId17" o:title=""/>
          </v:shape>
        </w:pict>
      </w:r>
      <w:r w:rsidRPr="00B76CA6">
        <w:rPr>
          <w:rFonts w:ascii="Times New Roman" w:hAnsi="Times New Roman" w:cs="Times New Roman"/>
          <w:b/>
          <w:sz w:val="24"/>
          <w:szCs w:val="24"/>
        </w:rPr>
        <w:t>1 ЭТАП Планирование</w:t>
      </w:r>
      <w:r w:rsidRPr="00B76CA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A5EBB" w:rsidRPr="00B76CA6" w:rsidRDefault="00FA5EBB" w:rsidP="00FA0507">
      <w:pPr>
        <w:pStyle w:val="normal0"/>
        <w:rPr>
          <w:rFonts w:ascii="Times New Roman" w:hAnsi="Times New Roman" w:cs="Times New Roman"/>
          <w:sz w:val="24"/>
          <w:szCs w:val="24"/>
        </w:rPr>
      </w:pPr>
      <w:r w:rsidRPr="00B76CA6">
        <w:rPr>
          <w:rFonts w:ascii="Times New Roman" w:hAnsi="Times New Roman" w:cs="Times New Roman"/>
          <w:sz w:val="24"/>
          <w:szCs w:val="24"/>
        </w:rPr>
        <w:t>1. Сделайте эскиз пейзажа карандашом на листе бумаги, где будет изображен наш лес или речка в разное время года. Можете использовать элементы рисунка - образца.</w:t>
      </w:r>
    </w:p>
    <w:p w:rsidR="00FA5EBB" w:rsidRPr="00B76CA6" w:rsidRDefault="00FA5EBB" w:rsidP="00FA0507">
      <w:pPr>
        <w:pStyle w:val="normal0"/>
        <w:rPr>
          <w:rFonts w:ascii="Times New Roman" w:hAnsi="Times New Roman" w:cs="Times New Roman"/>
          <w:sz w:val="24"/>
          <w:szCs w:val="24"/>
        </w:rPr>
      </w:pPr>
      <w:r w:rsidRPr="00B76CA6">
        <w:rPr>
          <w:rFonts w:ascii="Times New Roman" w:hAnsi="Times New Roman" w:cs="Times New Roman"/>
          <w:sz w:val="24"/>
          <w:szCs w:val="24"/>
        </w:rPr>
        <w:t>2. Подумайте над следующими вопросами и обсудите их с товарищами:</w:t>
      </w:r>
    </w:p>
    <w:p w:rsidR="00FA5EBB" w:rsidRPr="00B76CA6" w:rsidRDefault="00FA5EBB" w:rsidP="00FA0507">
      <w:pPr>
        <w:pStyle w:val="normal0"/>
        <w:rPr>
          <w:rFonts w:ascii="Times New Roman" w:hAnsi="Times New Roman" w:cs="Times New Roman"/>
          <w:sz w:val="24"/>
          <w:szCs w:val="24"/>
        </w:rPr>
      </w:pPr>
      <w:r w:rsidRPr="00B76CA6">
        <w:rPr>
          <w:rFonts w:ascii="Times New Roman" w:hAnsi="Times New Roman" w:cs="Times New Roman"/>
          <w:sz w:val="24"/>
          <w:szCs w:val="24"/>
        </w:rPr>
        <w:t xml:space="preserve">Что вы будете рисовать? </w:t>
      </w:r>
    </w:p>
    <w:p w:rsidR="00FA5EBB" w:rsidRPr="00B76CA6" w:rsidRDefault="00FA5EBB" w:rsidP="00FA0507">
      <w:pPr>
        <w:pStyle w:val="normal0"/>
        <w:rPr>
          <w:rFonts w:ascii="Times New Roman" w:hAnsi="Times New Roman" w:cs="Times New Roman"/>
          <w:sz w:val="24"/>
          <w:szCs w:val="24"/>
        </w:rPr>
      </w:pPr>
      <w:r w:rsidRPr="00B76CA6">
        <w:rPr>
          <w:rFonts w:ascii="Times New Roman" w:hAnsi="Times New Roman" w:cs="Times New Roman"/>
          <w:sz w:val="24"/>
          <w:szCs w:val="24"/>
        </w:rPr>
        <w:t xml:space="preserve">Какое время года вы хотели бы изобразить? </w:t>
      </w:r>
    </w:p>
    <w:p w:rsidR="00FA5EBB" w:rsidRPr="00B76CA6" w:rsidRDefault="00FA5EBB" w:rsidP="00FA0507">
      <w:pPr>
        <w:pStyle w:val="normal0"/>
        <w:rPr>
          <w:rFonts w:ascii="Times New Roman" w:hAnsi="Times New Roman" w:cs="Times New Roman"/>
          <w:sz w:val="24"/>
          <w:szCs w:val="24"/>
        </w:rPr>
      </w:pPr>
      <w:r w:rsidRPr="00B76CA6">
        <w:rPr>
          <w:rFonts w:ascii="Times New Roman" w:hAnsi="Times New Roman" w:cs="Times New Roman"/>
          <w:sz w:val="24"/>
          <w:szCs w:val="24"/>
        </w:rPr>
        <w:t>Посоветуйтесь с товарищами, чтобы у вас были разные рисунки.</w:t>
      </w:r>
    </w:p>
    <w:p w:rsidR="00FA5EBB" w:rsidRPr="00B76CA6" w:rsidRDefault="00FA5EBB" w:rsidP="00FA0507">
      <w:pPr>
        <w:pStyle w:val="normal0"/>
        <w:rPr>
          <w:rFonts w:ascii="Times New Roman" w:hAnsi="Times New Roman" w:cs="Times New Roman"/>
          <w:sz w:val="24"/>
          <w:szCs w:val="24"/>
        </w:rPr>
      </w:pPr>
      <w:r w:rsidRPr="00B76CA6">
        <w:rPr>
          <w:rFonts w:ascii="Times New Roman" w:hAnsi="Times New Roman" w:cs="Times New Roman"/>
          <w:sz w:val="24"/>
          <w:szCs w:val="24"/>
        </w:rPr>
        <w:t>3. Какие инструменты графического редактора вы будете использовать?</w:t>
      </w:r>
    </w:p>
    <w:p w:rsidR="00FA5EBB" w:rsidRPr="005C0BFC" w:rsidRDefault="00FA5EBB" w:rsidP="00FA0507">
      <w:pPr>
        <w:pStyle w:val="normal0"/>
        <w:rPr>
          <w:rFonts w:ascii="Times New Roman" w:hAnsi="Times New Roman" w:cs="Times New Roman"/>
          <w:sz w:val="24"/>
          <w:szCs w:val="24"/>
        </w:rPr>
      </w:pPr>
      <w:r w:rsidRPr="00B76CA6">
        <w:rPr>
          <w:rFonts w:ascii="Times New Roman" w:hAnsi="Times New Roman" w:cs="Times New Roman"/>
          <w:sz w:val="24"/>
          <w:szCs w:val="24"/>
        </w:rPr>
        <w:t>4. Как изобразить на рисунке объем? как изобразить</w:t>
      </w:r>
      <w:r w:rsidRPr="005C0BFC">
        <w:rPr>
          <w:rFonts w:ascii="Times New Roman" w:hAnsi="Times New Roman" w:cs="Times New Roman"/>
          <w:sz w:val="24"/>
          <w:szCs w:val="24"/>
        </w:rPr>
        <w:t xml:space="preserve"> тень?</w:t>
      </w:r>
    </w:p>
    <w:p w:rsidR="00FA5EBB" w:rsidRPr="005C0BFC" w:rsidRDefault="00FA5EBB" w:rsidP="00FA0507">
      <w:pPr>
        <w:pStyle w:val="normal0"/>
        <w:rPr>
          <w:rFonts w:ascii="Times New Roman" w:hAnsi="Times New Roman" w:cs="Times New Roman"/>
          <w:sz w:val="24"/>
          <w:szCs w:val="24"/>
        </w:rPr>
      </w:pPr>
    </w:p>
    <w:tbl>
      <w:tblPr>
        <w:tblW w:w="67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785"/>
      </w:tblGrid>
      <w:tr w:rsidR="00FA5EBB" w:rsidRPr="005C0BFC" w:rsidTr="00F41168">
        <w:trPr>
          <w:trHeight w:val="1328"/>
        </w:trPr>
        <w:tc>
          <w:tcPr>
            <w:tcW w:w="6785" w:type="dxa"/>
          </w:tcPr>
          <w:p w:rsidR="00FA5EBB" w:rsidRPr="005C0BFC" w:rsidRDefault="00FA5EBB" w:rsidP="00F41168">
            <w:pPr>
              <w:pStyle w:val="normal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A5EBB" w:rsidRPr="005C0BFC" w:rsidRDefault="00FA5EBB" w:rsidP="00F41168">
            <w:pPr>
              <w:pStyle w:val="normal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0BF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Мой рисунок </w:t>
            </w:r>
          </w:p>
        </w:tc>
      </w:tr>
    </w:tbl>
    <w:p w:rsidR="00FA5EBB" w:rsidRPr="005C0BFC" w:rsidRDefault="00FA5EBB" w:rsidP="00FA0507">
      <w:pPr>
        <w:pStyle w:val="normal0"/>
        <w:jc w:val="right"/>
        <w:rPr>
          <w:rFonts w:ascii="Times New Roman" w:hAnsi="Times New Roman" w:cs="Times New Roman"/>
          <w:sz w:val="24"/>
          <w:szCs w:val="24"/>
        </w:rPr>
      </w:pPr>
      <w:r w:rsidRPr="005C0BFC">
        <w:rPr>
          <w:rFonts w:ascii="Times New Roman" w:hAnsi="Times New Roman" w:cs="Times New Roman"/>
          <w:sz w:val="24"/>
          <w:szCs w:val="24"/>
        </w:rPr>
        <w:t>1</w:t>
      </w:r>
    </w:p>
    <w:p w:rsidR="00FA5EBB" w:rsidRPr="005C0BFC" w:rsidRDefault="00FA5EBB" w:rsidP="00FA0507">
      <w:pPr>
        <w:pStyle w:val="normal0"/>
        <w:rPr>
          <w:rFonts w:ascii="Times New Roman" w:hAnsi="Times New Roman" w:cs="Times New Roman"/>
          <w:sz w:val="24"/>
          <w:szCs w:val="24"/>
        </w:rPr>
      </w:pPr>
      <w:r w:rsidRPr="00DF2D83">
        <w:rPr>
          <w:rFonts w:ascii="Times New Roman" w:hAnsi="Times New Roman" w:cs="Times New Roman"/>
          <w:noProof/>
          <w:sz w:val="24"/>
          <w:szCs w:val="24"/>
        </w:rPr>
        <w:pict>
          <v:shape id="image04.png" o:spid="_x0000_i1038" type="#_x0000_t75" alt="Картинки по запросу мышка рисунок" style="width:115.5pt;height:79.5pt;visibility:visible">
            <v:imagedata r:id="rId18" o:title=""/>
          </v:shape>
        </w:pict>
      </w:r>
      <w:r w:rsidRPr="005C0BFC">
        <w:rPr>
          <w:rFonts w:ascii="Times New Roman" w:hAnsi="Times New Roman" w:cs="Times New Roman"/>
          <w:b/>
          <w:sz w:val="24"/>
          <w:szCs w:val="24"/>
        </w:rPr>
        <w:t>2 ЭТАП Работа над заданием</w:t>
      </w:r>
    </w:p>
    <w:p w:rsidR="00FA5EBB" w:rsidRPr="005C0BFC" w:rsidRDefault="00FA5EBB" w:rsidP="00FA0507">
      <w:pPr>
        <w:pStyle w:val="normal0"/>
        <w:rPr>
          <w:rFonts w:ascii="Times New Roman" w:hAnsi="Times New Roman" w:cs="Times New Roman"/>
          <w:sz w:val="24"/>
          <w:szCs w:val="24"/>
        </w:rPr>
      </w:pPr>
    </w:p>
    <w:p w:rsidR="00FA5EBB" w:rsidRPr="005C0BFC" w:rsidRDefault="00FA5EBB" w:rsidP="00FA0507">
      <w:pPr>
        <w:pStyle w:val="normal0"/>
        <w:rPr>
          <w:rFonts w:ascii="Times New Roman" w:hAnsi="Times New Roman" w:cs="Times New Roman"/>
          <w:sz w:val="24"/>
          <w:szCs w:val="24"/>
        </w:rPr>
      </w:pPr>
      <w:r w:rsidRPr="005C0BFC">
        <w:rPr>
          <w:rFonts w:ascii="Times New Roman" w:hAnsi="Times New Roman" w:cs="Times New Roman"/>
          <w:sz w:val="24"/>
          <w:szCs w:val="24"/>
        </w:rPr>
        <w:t>1. Откройте графический редактор Inkscape.</w:t>
      </w:r>
    </w:p>
    <w:p w:rsidR="00FA5EBB" w:rsidRPr="005C0BFC" w:rsidRDefault="00FA5EBB" w:rsidP="00FA0507">
      <w:pPr>
        <w:pStyle w:val="normal0"/>
        <w:rPr>
          <w:rFonts w:ascii="Times New Roman" w:hAnsi="Times New Roman" w:cs="Times New Roman"/>
          <w:sz w:val="24"/>
          <w:szCs w:val="24"/>
        </w:rPr>
      </w:pPr>
      <w:r w:rsidRPr="005C0BFC">
        <w:rPr>
          <w:rFonts w:ascii="Times New Roman" w:hAnsi="Times New Roman" w:cs="Times New Roman"/>
          <w:sz w:val="24"/>
          <w:szCs w:val="24"/>
        </w:rPr>
        <w:t>Если потребуется, измените размер поля, нажав на “ +” или “- “</w:t>
      </w:r>
    </w:p>
    <w:p w:rsidR="00FA5EBB" w:rsidRPr="005C0BFC" w:rsidRDefault="00FA5EBB" w:rsidP="00FA0507">
      <w:pPr>
        <w:pStyle w:val="normal0"/>
        <w:rPr>
          <w:rFonts w:ascii="Times New Roman" w:hAnsi="Times New Roman" w:cs="Times New Roman"/>
          <w:sz w:val="24"/>
          <w:szCs w:val="24"/>
        </w:rPr>
      </w:pPr>
      <w:r w:rsidRPr="005C0BFC">
        <w:rPr>
          <w:rFonts w:ascii="Times New Roman" w:hAnsi="Times New Roman" w:cs="Times New Roman"/>
          <w:sz w:val="24"/>
          <w:szCs w:val="24"/>
        </w:rPr>
        <w:t>2. В меню выберите “Слои”, добавить слой “фон”</w:t>
      </w:r>
    </w:p>
    <w:p w:rsidR="00FA5EBB" w:rsidRPr="005C0BFC" w:rsidRDefault="00FA5EBB" w:rsidP="00FA0507">
      <w:pPr>
        <w:pStyle w:val="normal0"/>
        <w:rPr>
          <w:rFonts w:ascii="Times New Roman" w:hAnsi="Times New Roman" w:cs="Times New Roman"/>
          <w:sz w:val="24"/>
          <w:szCs w:val="24"/>
        </w:rPr>
      </w:pPr>
      <w:r w:rsidRPr="005C0BFC">
        <w:rPr>
          <w:rFonts w:ascii="Times New Roman" w:hAnsi="Times New Roman" w:cs="Times New Roman"/>
          <w:sz w:val="24"/>
          <w:szCs w:val="24"/>
        </w:rPr>
        <w:t>Выберите последнюю закладку в меню “Слои”, чтобы видеть на каком слое вы находитесь в данный момент.</w:t>
      </w:r>
    </w:p>
    <w:p w:rsidR="00FA5EBB" w:rsidRPr="005C0BFC" w:rsidRDefault="00FA5EBB" w:rsidP="00FA0507">
      <w:pPr>
        <w:pStyle w:val="normal0"/>
        <w:rPr>
          <w:rFonts w:ascii="Times New Roman" w:hAnsi="Times New Roman" w:cs="Times New Roman"/>
          <w:sz w:val="24"/>
          <w:szCs w:val="24"/>
        </w:rPr>
      </w:pPr>
      <w:r w:rsidRPr="005C0BFC">
        <w:rPr>
          <w:rFonts w:ascii="Times New Roman" w:hAnsi="Times New Roman" w:cs="Times New Roman"/>
          <w:sz w:val="24"/>
          <w:szCs w:val="24"/>
        </w:rPr>
        <w:t>Дополнение \ замочек на слое можно замкнуть, чтобы не изменять слой \</w:t>
      </w:r>
    </w:p>
    <w:p w:rsidR="00FA5EBB" w:rsidRPr="005C0BFC" w:rsidRDefault="00FA5EBB" w:rsidP="00FA0507">
      <w:pPr>
        <w:pStyle w:val="normal0"/>
        <w:rPr>
          <w:rFonts w:ascii="Times New Roman" w:hAnsi="Times New Roman" w:cs="Times New Roman"/>
          <w:sz w:val="24"/>
          <w:szCs w:val="24"/>
        </w:rPr>
      </w:pPr>
      <w:r w:rsidRPr="005C0BFC">
        <w:rPr>
          <w:rFonts w:ascii="Times New Roman" w:hAnsi="Times New Roman" w:cs="Times New Roman"/>
          <w:sz w:val="24"/>
          <w:szCs w:val="24"/>
        </w:rPr>
        <w:t>3. Нарисуйте прямоугольник</w:t>
      </w:r>
    </w:p>
    <w:p w:rsidR="00FA5EBB" w:rsidRPr="005C0BFC" w:rsidRDefault="00FA5EBB" w:rsidP="00FA0507">
      <w:pPr>
        <w:pStyle w:val="normal0"/>
        <w:rPr>
          <w:rFonts w:ascii="Times New Roman" w:hAnsi="Times New Roman" w:cs="Times New Roman"/>
          <w:sz w:val="24"/>
          <w:szCs w:val="24"/>
        </w:rPr>
      </w:pPr>
      <w:r w:rsidRPr="005C0BFC">
        <w:rPr>
          <w:rFonts w:ascii="Times New Roman" w:hAnsi="Times New Roman" w:cs="Times New Roman"/>
          <w:sz w:val="24"/>
          <w:szCs w:val="24"/>
        </w:rPr>
        <w:t>4. Залейте его нужным цветом</w:t>
      </w:r>
    </w:p>
    <w:p w:rsidR="00FA5EBB" w:rsidRPr="005C0BFC" w:rsidRDefault="00FA5EBB" w:rsidP="00FA0507">
      <w:pPr>
        <w:pStyle w:val="normal0"/>
        <w:rPr>
          <w:rFonts w:ascii="Times New Roman" w:hAnsi="Times New Roman" w:cs="Times New Roman"/>
          <w:sz w:val="24"/>
          <w:szCs w:val="24"/>
        </w:rPr>
      </w:pPr>
      <w:r w:rsidRPr="005C0BFC">
        <w:rPr>
          <w:rFonts w:ascii="Times New Roman" w:hAnsi="Times New Roman" w:cs="Times New Roman"/>
          <w:sz w:val="24"/>
          <w:szCs w:val="24"/>
        </w:rPr>
        <w:t>5. Выберите инструмент “градиент” для раскрашивания слоя</w:t>
      </w:r>
    </w:p>
    <w:p w:rsidR="00FA5EBB" w:rsidRPr="005C0BFC" w:rsidRDefault="00FA5EBB" w:rsidP="00FA0507">
      <w:pPr>
        <w:pStyle w:val="normal0"/>
        <w:rPr>
          <w:rFonts w:ascii="Times New Roman" w:hAnsi="Times New Roman" w:cs="Times New Roman"/>
          <w:sz w:val="24"/>
          <w:szCs w:val="24"/>
        </w:rPr>
      </w:pPr>
      <w:r w:rsidRPr="005C0BFC">
        <w:rPr>
          <w:rFonts w:ascii="Times New Roman" w:hAnsi="Times New Roman" w:cs="Times New Roman"/>
          <w:sz w:val="24"/>
          <w:szCs w:val="24"/>
        </w:rPr>
        <w:t>Дополнение \помните, что инструменты работают для выделенного слоя \</w:t>
      </w:r>
    </w:p>
    <w:p w:rsidR="00FA5EBB" w:rsidRPr="005C0BFC" w:rsidRDefault="00FA5EBB" w:rsidP="00FA0507">
      <w:pPr>
        <w:pStyle w:val="normal0"/>
        <w:rPr>
          <w:rFonts w:ascii="Times New Roman" w:hAnsi="Times New Roman" w:cs="Times New Roman"/>
          <w:sz w:val="24"/>
          <w:szCs w:val="24"/>
        </w:rPr>
      </w:pPr>
      <w:r w:rsidRPr="005C0BFC">
        <w:rPr>
          <w:rFonts w:ascii="Times New Roman" w:hAnsi="Times New Roman" w:cs="Times New Roman"/>
          <w:sz w:val="24"/>
          <w:szCs w:val="24"/>
        </w:rPr>
        <w:t>6. Добавьте  слой “рисунок”</w:t>
      </w:r>
    </w:p>
    <w:p w:rsidR="00FA5EBB" w:rsidRPr="005C0BFC" w:rsidRDefault="00FA5EBB" w:rsidP="00FA0507">
      <w:pPr>
        <w:pStyle w:val="normal0"/>
        <w:rPr>
          <w:rFonts w:ascii="Times New Roman" w:hAnsi="Times New Roman" w:cs="Times New Roman"/>
          <w:sz w:val="24"/>
          <w:szCs w:val="24"/>
        </w:rPr>
      </w:pPr>
      <w:r w:rsidRPr="005C0BFC">
        <w:rPr>
          <w:rFonts w:ascii="Times New Roman" w:hAnsi="Times New Roman" w:cs="Times New Roman"/>
          <w:sz w:val="24"/>
          <w:szCs w:val="24"/>
        </w:rPr>
        <w:t>7. Изобразите на рисунке задуманные объекты, линию, окружность</w:t>
      </w:r>
    </w:p>
    <w:p w:rsidR="00FA5EBB" w:rsidRPr="005C0BFC" w:rsidRDefault="00FA5EBB" w:rsidP="00FA0507">
      <w:pPr>
        <w:pStyle w:val="normal0"/>
        <w:rPr>
          <w:rFonts w:ascii="Times New Roman" w:hAnsi="Times New Roman" w:cs="Times New Roman"/>
          <w:sz w:val="24"/>
          <w:szCs w:val="24"/>
        </w:rPr>
      </w:pPr>
      <w:r w:rsidRPr="005C0BFC">
        <w:rPr>
          <w:rFonts w:ascii="Times New Roman" w:hAnsi="Times New Roman" w:cs="Times New Roman"/>
          <w:sz w:val="24"/>
          <w:szCs w:val="24"/>
        </w:rPr>
        <w:t>Дополнение \линия может быть с угасанием или нарастанием, эллипсом, объекты можно оконтурить и изменять их форму \</w:t>
      </w:r>
    </w:p>
    <w:p w:rsidR="00FA5EBB" w:rsidRPr="005C0BFC" w:rsidRDefault="00FA5EBB" w:rsidP="00FA0507">
      <w:pPr>
        <w:pStyle w:val="normal0"/>
        <w:rPr>
          <w:rFonts w:ascii="Times New Roman" w:hAnsi="Times New Roman" w:cs="Times New Roman"/>
          <w:sz w:val="24"/>
          <w:szCs w:val="24"/>
        </w:rPr>
      </w:pPr>
      <w:r w:rsidRPr="005C0BFC">
        <w:rPr>
          <w:rFonts w:ascii="Times New Roman" w:hAnsi="Times New Roman" w:cs="Times New Roman"/>
          <w:sz w:val="24"/>
          <w:szCs w:val="24"/>
        </w:rPr>
        <w:t>8. Используйте инструмент “сгруппировать объекты”, если для распыления выбрано несколько элементов</w:t>
      </w:r>
    </w:p>
    <w:p w:rsidR="00FA5EBB" w:rsidRPr="005C0BFC" w:rsidRDefault="00FA5EBB" w:rsidP="00FA0507">
      <w:pPr>
        <w:pStyle w:val="normal0"/>
        <w:rPr>
          <w:rFonts w:ascii="Times New Roman" w:hAnsi="Times New Roman" w:cs="Times New Roman"/>
          <w:sz w:val="24"/>
          <w:szCs w:val="24"/>
        </w:rPr>
      </w:pPr>
      <w:r w:rsidRPr="005C0BFC">
        <w:rPr>
          <w:rFonts w:ascii="Times New Roman" w:hAnsi="Times New Roman" w:cs="Times New Roman"/>
          <w:sz w:val="24"/>
          <w:szCs w:val="24"/>
        </w:rPr>
        <w:t>9. Нарисуйте тень, если это необходимо.</w:t>
      </w:r>
    </w:p>
    <w:p w:rsidR="00FA5EBB" w:rsidRPr="005C0BFC" w:rsidRDefault="00FA5EBB" w:rsidP="00FA0507">
      <w:pPr>
        <w:pStyle w:val="normal0"/>
        <w:rPr>
          <w:rFonts w:ascii="Times New Roman" w:hAnsi="Times New Roman" w:cs="Times New Roman"/>
          <w:sz w:val="24"/>
          <w:szCs w:val="24"/>
        </w:rPr>
      </w:pPr>
      <w:r w:rsidRPr="005C0BFC">
        <w:rPr>
          <w:rFonts w:ascii="Times New Roman" w:hAnsi="Times New Roman" w:cs="Times New Roman"/>
          <w:sz w:val="24"/>
          <w:szCs w:val="24"/>
        </w:rPr>
        <w:t xml:space="preserve">10. Сохраните рисунок в векторном формате *.svg  </w:t>
      </w:r>
    </w:p>
    <w:p w:rsidR="00FA5EBB" w:rsidRPr="005C0BFC" w:rsidRDefault="00FA5EBB" w:rsidP="00FA0507">
      <w:pPr>
        <w:pStyle w:val="normal0"/>
        <w:rPr>
          <w:rFonts w:ascii="Times New Roman" w:hAnsi="Times New Roman" w:cs="Times New Roman"/>
          <w:sz w:val="24"/>
          <w:szCs w:val="24"/>
        </w:rPr>
      </w:pPr>
      <w:r w:rsidRPr="005C0BFC">
        <w:rPr>
          <w:rFonts w:ascii="Times New Roman" w:hAnsi="Times New Roman" w:cs="Times New Roman"/>
          <w:sz w:val="24"/>
          <w:szCs w:val="24"/>
        </w:rPr>
        <w:t>11. Затем выберите в меню пункт экспортировать рисунок и сохраните его в растровом формате *.png</w:t>
      </w:r>
    </w:p>
    <w:p w:rsidR="00FA5EBB" w:rsidRPr="005C0BFC" w:rsidRDefault="00FA5EBB" w:rsidP="00FA0507">
      <w:pPr>
        <w:pStyle w:val="normal0"/>
        <w:rPr>
          <w:rFonts w:ascii="Times New Roman" w:hAnsi="Times New Roman" w:cs="Times New Roman"/>
          <w:sz w:val="24"/>
          <w:szCs w:val="24"/>
        </w:rPr>
      </w:pPr>
      <w:r w:rsidRPr="005C0BFC">
        <w:rPr>
          <w:rFonts w:ascii="Times New Roman" w:hAnsi="Times New Roman" w:cs="Times New Roman"/>
          <w:sz w:val="24"/>
          <w:szCs w:val="24"/>
        </w:rPr>
        <w:t>12. Дополнения \ векторный формат невозможно вставить в презентацию \</w:t>
      </w:r>
    </w:p>
    <w:p w:rsidR="00FA5EBB" w:rsidRPr="005C0BFC" w:rsidRDefault="00FA5EBB" w:rsidP="00FA0507">
      <w:pPr>
        <w:pStyle w:val="normal0"/>
        <w:rPr>
          <w:rFonts w:ascii="Times New Roman" w:hAnsi="Times New Roman" w:cs="Times New Roman"/>
          <w:sz w:val="24"/>
          <w:szCs w:val="24"/>
        </w:rPr>
      </w:pPr>
      <w:r w:rsidRPr="005C0BFC">
        <w:rPr>
          <w:rFonts w:ascii="Times New Roman" w:hAnsi="Times New Roman" w:cs="Times New Roman"/>
          <w:sz w:val="24"/>
          <w:szCs w:val="24"/>
        </w:rPr>
        <w:t>13. Откройте общую презентацию в гугл документах из своей почты, создайте в презентации свою страницу, напишите свою фамилию и имя, добавьте свой рисунок.</w:t>
      </w:r>
    </w:p>
    <w:p w:rsidR="00FA5EBB" w:rsidRPr="005C0BFC" w:rsidRDefault="00FA5EBB" w:rsidP="00FA0507">
      <w:pPr>
        <w:pStyle w:val="normal0"/>
        <w:rPr>
          <w:rFonts w:ascii="Times New Roman" w:hAnsi="Times New Roman" w:cs="Times New Roman"/>
          <w:sz w:val="24"/>
          <w:szCs w:val="24"/>
        </w:rPr>
      </w:pPr>
      <w:r w:rsidRPr="005C0BFC">
        <w:rPr>
          <w:rFonts w:ascii="Times New Roman" w:hAnsi="Times New Roman" w:cs="Times New Roman"/>
          <w:sz w:val="24"/>
          <w:szCs w:val="24"/>
        </w:rPr>
        <w:t xml:space="preserve">Дополнения \если у вас что-то не получается, попросите товарищей вам помочь. </w:t>
      </w:r>
    </w:p>
    <w:p w:rsidR="00FA5EBB" w:rsidRDefault="00FA5EBB" w:rsidP="00FA0507">
      <w:pPr>
        <w:pStyle w:val="normal0"/>
        <w:rPr>
          <w:rFonts w:ascii="Times New Roman" w:hAnsi="Times New Roman" w:cs="Times New Roman"/>
          <w:sz w:val="24"/>
          <w:szCs w:val="24"/>
        </w:rPr>
      </w:pPr>
      <w:r w:rsidRPr="005C0BFC">
        <w:rPr>
          <w:rFonts w:ascii="Times New Roman" w:hAnsi="Times New Roman" w:cs="Times New Roman"/>
          <w:sz w:val="24"/>
          <w:szCs w:val="24"/>
        </w:rPr>
        <w:t>если вы уже все сделали, посмотрите, не нужна ли ваша помощь товарищам \</w:t>
      </w:r>
    </w:p>
    <w:p w:rsidR="00FA5EBB" w:rsidRPr="005C0BFC" w:rsidRDefault="00FA5EBB" w:rsidP="00FA0507">
      <w:pPr>
        <w:pStyle w:val="normal0"/>
        <w:rPr>
          <w:rFonts w:ascii="Times New Roman" w:hAnsi="Times New Roman" w:cs="Times New Roman"/>
          <w:sz w:val="24"/>
          <w:szCs w:val="24"/>
        </w:rPr>
      </w:pPr>
      <w:r w:rsidRPr="005C0BFC">
        <w:rPr>
          <w:rFonts w:ascii="Times New Roman" w:hAnsi="Times New Roman" w:cs="Times New Roman"/>
          <w:b/>
          <w:sz w:val="24"/>
          <w:szCs w:val="24"/>
        </w:rPr>
        <w:t>3 ЭТАП Проверка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Pr="00DF2D83">
        <w:rPr>
          <w:rFonts w:ascii="Times New Roman" w:hAnsi="Times New Roman" w:cs="Times New Roman"/>
          <w:noProof/>
          <w:sz w:val="24"/>
          <w:szCs w:val="24"/>
        </w:rPr>
        <w:pict>
          <v:shape id="image06.jpg" o:spid="_x0000_i1039" type="#_x0000_t75" alt="Картинки по запросу красивый лупа рисунок детский" style="width:94.5pt;height:94.5pt;visibility:visible">
            <v:imagedata r:id="rId19" o:title=""/>
          </v:shape>
        </w:pict>
      </w:r>
    </w:p>
    <w:p w:rsidR="00FA5EBB" w:rsidRPr="005C0BFC" w:rsidRDefault="00FA5EBB" w:rsidP="00FA0507">
      <w:pPr>
        <w:pStyle w:val="normal0"/>
        <w:rPr>
          <w:rFonts w:ascii="Times New Roman" w:hAnsi="Times New Roman" w:cs="Times New Roman"/>
          <w:sz w:val="24"/>
          <w:szCs w:val="24"/>
        </w:rPr>
      </w:pPr>
    </w:p>
    <w:p w:rsidR="00FA5EBB" w:rsidRPr="005C0BFC" w:rsidRDefault="00FA5EBB" w:rsidP="00FA0507">
      <w:pPr>
        <w:pStyle w:val="normal0"/>
        <w:rPr>
          <w:rFonts w:ascii="Times New Roman" w:hAnsi="Times New Roman" w:cs="Times New Roman"/>
          <w:sz w:val="24"/>
          <w:szCs w:val="24"/>
        </w:rPr>
      </w:pPr>
      <w:r w:rsidRPr="005C0BFC">
        <w:rPr>
          <w:rFonts w:ascii="Times New Roman" w:hAnsi="Times New Roman" w:cs="Times New Roman"/>
          <w:sz w:val="24"/>
          <w:szCs w:val="24"/>
        </w:rPr>
        <w:t>1. Взгляните еще раз на ваш рисунок, убедитесь, что там есть все необходимые элементы.</w:t>
      </w:r>
    </w:p>
    <w:p w:rsidR="00FA5EBB" w:rsidRPr="005C0BFC" w:rsidRDefault="00FA5EBB" w:rsidP="00FA0507">
      <w:pPr>
        <w:pStyle w:val="normal0"/>
        <w:rPr>
          <w:rFonts w:ascii="Times New Roman" w:hAnsi="Times New Roman" w:cs="Times New Roman"/>
          <w:sz w:val="24"/>
          <w:szCs w:val="24"/>
        </w:rPr>
      </w:pPr>
      <w:r w:rsidRPr="005C0BFC">
        <w:rPr>
          <w:rFonts w:ascii="Times New Roman" w:hAnsi="Times New Roman" w:cs="Times New Roman"/>
          <w:sz w:val="24"/>
          <w:szCs w:val="24"/>
        </w:rPr>
        <w:t>2. Откройте оценочный лист и отметьте выполнение всех элементов на странице “самооценка”.</w:t>
      </w:r>
    </w:p>
    <w:p w:rsidR="00FA5EBB" w:rsidRPr="005C0BFC" w:rsidRDefault="00FA5EBB" w:rsidP="00FA0507">
      <w:pPr>
        <w:pStyle w:val="normal0"/>
        <w:rPr>
          <w:rFonts w:ascii="Times New Roman" w:hAnsi="Times New Roman" w:cs="Times New Roman"/>
          <w:sz w:val="24"/>
          <w:szCs w:val="24"/>
        </w:rPr>
      </w:pPr>
      <w:r w:rsidRPr="005C0BFC">
        <w:rPr>
          <w:rFonts w:ascii="Times New Roman" w:hAnsi="Times New Roman" w:cs="Times New Roman"/>
          <w:sz w:val="24"/>
          <w:szCs w:val="24"/>
        </w:rPr>
        <w:t>3. Посмотрите на рисунки товарищей, оцените как можно  больше рисунков.</w:t>
      </w:r>
    </w:p>
    <w:p w:rsidR="00FA5EBB" w:rsidRPr="005C0BFC" w:rsidRDefault="00FA5EBB" w:rsidP="00FA0507">
      <w:pPr>
        <w:pStyle w:val="normal0"/>
        <w:rPr>
          <w:rFonts w:ascii="Times New Roman" w:hAnsi="Times New Roman" w:cs="Times New Roman"/>
          <w:sz w:val="24"/>
          <w:szCs w:val="24"/>
        </w:rPr>
      </w:pPr>
    </w:p>
    <w:p w:rsidR="00FA5EBB" w:rsidRPr="005C0BFC" w:rsidRDefault="00FA5EBB" w:rsidP="00FA0507">
      <w:pPr>
        <w:pStyle w:val="normal0"/>
        <w:rPr>
          <w:rFonts w:ascii="Times New Roman" w:hAnsi="Times New Roman" w:cs="Times New Roman"/>
          <w:sz w:val="24"/>
          <w:szCs w:val="24"/>
        </w:rPr>
      </w:pPr>
    </w:p>
    <w:p w:rsidR="00FA5EBB" w:rsidRPr="005C0BFC" w:rsidRDefault="00FA5EBB" w:rsidP="00FA0507">
      <w:pPr>
        <w:pStyle w:val="normal0"/>
        <w:rPr>
          <w:rFonts w:ascii="Times New Roman" w:hAnsi="Times New Roman" w:cs="Times New Roman"/>
          <w:noProof/>
          <w:sz w:val="24"/>
          <w:szCs w:val="24"/>
        </w:rPr>
      </w:pPr>
      <w:r w:rsidRPr="00DF2D83">
        <w:rPr>
          <w:rFonts w:ascii="Times New Roman" w:hAnsi="Times New Roman" w:cs="Times New Roman"/>
          <w:noProof/>
          <w:sz w:val="24"/>
          <w:szCs w:val="24"/>
        </w:rPr>
        <w:pict>
          <v:shape id="image05.jpg" o:spid="_x0000_i1040" type="#_x0000_t75" alt="Картинки по запросу человечки рисунок" style="width:130.5pt;height:90pt;visibility:visible">
            <v:imagedata r:id="rId20" o:title=""/>
          </v:shape>
        </w:pict>
      </w:r>
    </w:p>
    <w:p w:rsidR="00FA5EBB" w:rsidRPr="005C0BFC" w:rsidRDefault="00FA5EBB" w:rsidP="00FA0507">
      <w:pPr>
        <w:pStyle w:val="normal0"/>
        <w:rPr>
          <w:rFonts w:ascii="Times New Roman" w:hAnsi="Times New Roman" w:cs="Times New Roman"/>
          <w:b/>
          <w:sz w:val="24"/>
          <w:szCs w:val="24"/>
        </w:rPr>
      </w:pPr>
      <w:r w:rsidRPr="005C0BFC">
        <w:rPr>
          <w:rFonts w:ascii="Times New Roman" w:hAnsi="Times New Roman" w:cs="Times New Roman"/>
          <w:b/>
          <w:sz w:val="24"/>
          <w:szCs w:val="24"/>
        </w:rPr>
        <w:t>4 ЭТАП Обсуждение</w:t>
      </w:r>
    </w:p>
    <w:p w:rsidR="00FA5EBB" w:rsidRPr="005C0BFC" w:rsidRDefault="00FA5EBB" w:rsidP="00FA0507">
      <w:pPr>
        <w:pStyle w:val="normal0"/>
        <w:rPr>
          <w:rFonts w:ascii="Times New Roman" w:hAnsi="Times New Roman" w:cs="Times New Roman"/>
          <w:sz w:val="24"/>
          <w:szCs w:val="24"/>
        </w:rPr>
      </w:pPr>
      <w:r w:rsidRPr="005C0BFC">
        <w:rPr>
          <w:rFonts w:ascii="Times New Roman" w:hAnsi="Times New Roman" w:cs="Times New Roman"/>
          <w:sz w:val="24"/>
          <w:szCs w:val="24"/>
        </w:rPr>
        <w:t>1. Подготовьтесь к обсуждению с другими участниками к ответам на вопросы:</w:t>
      </w:r>
    </w:p>
    <w:p w:rsidR="00FA5EBB" w:rsidRPr="005C0BFC" w:rsidRDefault="00FA5EBB" w:rsidP="00FA0507">
      <w:pPr>
        <w:pStyle w:val="normal0"/>
        <w:rPr>
          <w:rFonts w:ascii="Times New Roman" w:hAnsi="Times New Roman" w:cs="Times New Roman"/>
          <w:sz w:val="24"/>
          <w:szCs w:val="24"/>
        </w:rPr>
      </w:pPr>
      <w:r w:rsidRPr="005C0BFC">
        <w:rPr>
          <w:rFonts w:ascii="Times New Roman" w:hAnsi="Times New Roman" w:cs="Times New Roman"/>
          <w:sz w:val="24"/>
          <w:szCs w:val="24"/>
        </w:rPr>
        <w:t>Как  вы принимали решение о том, что вы будете рисовать?</w:t>
      </w:r>
    </w:p>
    <w:p w:rsidR="00FA5EBB" w:rsidRPr="005C0BFC" w:rsidRDefault="00FA5EBB" w:rsidP="00FA0507">
      <w:pPr>
        <w:pStyle w:val="normal0"/>
        <w:rPr>
          <w:rFonts w:ascii="Times New Roman" w:hAnsi="Times New Roman" w:cs="Times New Roman"/>
          <w:sz w:val="24"/>
          <w:szCs w:val="24"/>
        </w:rPr>
      </w:pPr>
      <w:r w:rsidRPr="005C0BFC">
        <w:rPr>
          <w:rFonts w:ascii="Times New Roman" w:hAnsi="Times New Roman" w:cs="Times New Roman"/>
          <w:sz w:val="24"/>
          <w:szCs w:val="24"/>
        </w:rPr>
        <w:t>Какие инструменты вы использовали в процессе создания рисунка?</w:t>
      </w:r>
    </w:p>
    <w:p w:rsidR="00FA5EBB" w:rsidRPr="005C0BFC" w:rsidRDefault="00FA5EBB" w:rsidP="00FA0507">
      <w:pPr>
        <w:pStyle w:val="normal0"/>
        <w:rPr>
          <w:rFonts w:ascii="Times New Roman" w:hAnsi="Times New Roman" w:cs="Times New Roman"/>
          <w:sz w:val="24"/>
          <w:szCs w:val="24"/>
        </w:rPr>
      </w:pPr>
      <w:r w:rsidRPr="005C0BFC">
        <w:rPr>
          <w:rFonts w:ascii="Times New Roman" w:hAnsi="Times New Roman" w:cs="Times New Roman"/>
          <w:sz w:val="24"/>
          <w:szCs w:val="24"/>
        </w:rPr>
        <w:t>Какой инструмент вам понравился больше всего?</w:t>
      </w:r>
    </w:p>
    <w:p w:rsidR="00FA5EBB" w:rsidRPr="005C0BFC" w:rsidRDefault="00FA5EBB" w:rsidP="00FA0507">
      <w:pPr>
        <w:pStyle w:val="normal0"/>
        <w:rPr>
          <w:rFonts w:ascii="Times New Roman" w:hAnsi="Times New Roman" w:cs="Times New Roman"/>
          <w:sz w:val="24"/>
          <w:szCs w:val="24"/>
        </w:rPr>
      </w:pPr>
      <w:r w:rsidRPr="005C0BFC">
        <w:rPr>
          <w:rFonts w:ascii="Times New Roman" w:hAnsi="Times New Roman" w:cs="Times New Roman"/>
          <w:sz w:val="24"/>
          <w:szCs w:val="24"/>
        </w:rPr>
        <w:t>Чем понравился именно этот инструмент?</w:t>
      </w:r>
    </w:p>
    <w:p w:rsidR="00FA5EBB" w:rsidRPr="005C0BFC" w:rsidRDefault="00FA5EBB" w:rsidP="00FA0507">
      <w:pPr>
        <w:pStyle w:val="normal0"/>
        <w:rPr>
          <w:rFonts w:ascii="Times New Roman" w:hAnsi="Times New Roman" w:cs="Times New Roman"/>
          <w:sz w:val="24"/>
          <w:szCs w:val="24"/>
        </w:rPr>
      </w:pPr>
    </w:p>
    <w:p w:rsidR="00FA5EBB" w:rsidRPr="005C0BFC" w:rsidRDefault="00FA5EBB" w:rsidP="00FA0507">
      <w:pPr>
        <w:pStyle w:val="normal0"/>
        <w:rPr>
          <w:rFonts w:ascii="Times New Roman" w:hAnsi="Times New Roman" w:cs="Times New Roman"/>
          <w:sz w:val="24"/>
          <w:szCs w:val="24"/>
        </w:rPr>
      </w:pPr>
      <w:r w:rsidRPr="005C0BFC">
        <w:rPr>
          <w:rFonts w:ascii="Times New Roman" w:hAnsi="Times New Roman" w:cs="Times New Roman"/>
          <w:sz w:val="24"/>
          <w:szCs w:val="24"/>
        </w:rPr>
        <w:t>Как вы думаете, чем легче рисовать, обычным карандашом, красками или на компьютере?</w:t>
      </w:r>
    </w:p>
    <w:p w:rsidR="00FA5EBB" w:rsidRPr="005C0BFC" w:rsidRDefault="00FA5EBB" w:rsidP="00FA0507">
      <w:pPr>
        <w:pStyle w:val="normal0"/>
        <w:rPr>
          <w:rFonts w:ascii="Times New Roman" w:hAnsi="Times New Roman" w:cs="Times New Roman"/>
          <w:sz w:val="24"/>
          <w:szCs w:val="24"/>
        </w:rPr>
      </w:pPr>
      <w:r w:rsidRPr="005C0BFC">
        <w:rPr>
          <w:rFonts w:ascii="Times New Roman" w:hAnsi="Times New Roman" w:cs="Times New Roman"/>
          <w:sz w:val="24"/>
          <w:szCs w:val="24"/>
        </w:rPr>
        <w:t>Есть ли преимущества у компьютерной графики?</w:t>
      </w:r>
    </w:p>
    <w:p w:rsidR="00FA5EBB" w:rsidRPr="005C0BFC" w:rsidRDefault="00FA5EBB" w:rsidP="00FA0507">
      <w:pPr>
        <w:pStyle w:val="normal0"/>
        <w:rPr>
          <w:rFonts w:ascii="Times New Roman" w:hAnsi="Times New Roman" w:cs="Times New Roman"/>
          <w:sz w:val="24"/>
          <w:szCs w:val="24"/>
        </w:rPr>
      </w:pPr>
      <w:r w:rsidRPr="005C0BFC">
        <w:rPr>
          <w:rFonts w:ascii="Times New Roman" w:hAnsi="Times New Roman" w:cs="Times New Roman"/>
          <w:sz w:val="24"/>
          <w:szCs w:val="24"/>
        </w:rPr>
        <w:t>Как получается белый цвет (черный)  при рисовании и использовании палитры RGB?</w:t>
      </w:r>
    </w:p>
    <w:p w:rsidR="00FA5EBB" w:rsidRPr="005C0BFC" w:rsidRDefault="00FA5EBB" w:rsidP="00FA0507">
      <w:pPr>
        <w:pStyle w:val="normal0"/>
        <w:rPr>
          <w:rFonts w:ascii="Times New Roman" w:hAnsi="Times New Roman" w:cs="Times New Roman"/>
          <w:sz w:val="24"/>
          <w:szCs w:val="24"/>
        </w:rPr>
      </w:pPr>
      <w:r w:rsidRPr="005C0BFC">
        <w:rPr>
          <w:rFonts w:ascii="Times New Roman" w:hAnsi="Times New Roman" w:cs="Times New Roman"/>
          <w:sz w:val="24"/>
          <w:szCs w:val="24"/>
        </w:rPr>
        <w:t>Что такое белый цвет? из чего он состоит?</w:t>
      </w:r>
    </w:p>
    <w:p w:rsidR="00FA5EBB" w:rsidRPr="005C0BFC" w:rsidRDefault="00FA5EBB" w:rsidP="00FA0507">
      <w:pPr>
        <w:pStyle w:val="normal0"/>
        <w:rPr>
          <w:rFonts w:ascii="Times New Roman" w:hAnsi="Times New Roman" w:cs="Times New Roman"/>
          <w:sz w:val="24"/>
          <w:szCs w:val="24"/>
        </w:rPr>
      </w:pPr>
      <w:r w:rsidRPr="005C0BFC">
        <w:rPr>
          <w:rFonts w:ascii="Times New Roman" w:hAnsi="Times New Roman" w:cs="Times New Roman"/>
          <w:sz w:val="24"/>
          <w:szCs w:val="24"/>
        </w:rPr>
        <w:t>Как художники рисовали раньше пейзажи, какие использовали инструменты, краски?</w:t>
      </w:r>
    </w:p>
    <w:p w:rsidR="00FA5EBB" w:rsidRPr="005C0BFC" w:rsidRDefault="00FA5EBB" w:rsidP="00FA0507">
      <w:pPr>
        <w:pStyle w:val="normal0"/>
        <w:rPr>
          <w:rFonts w:ascii="Times New Roman" w:hAnsi="Times New Roman" w:cs="Times New Roman"/>
          <w:sz w:val="24"/>
          <w:szCs w:val="24"/>
        </w:rPr>
      </w:pPr>
      <w:r w:rsidRPr="005C0BFC">
        <w:rPr>
          <w:rFonts w:ascii="Times New Roman" w:hAnsi="Times New Roman" w:cs="Times New Roman"/>
          <w:sz w:val="24"/>
          <w:szCs w:val="24"/>
        </w:rPr>
        <w:t>Каких художников-пейзажистов вы знаете?</w:t>
      </w:r>
    </w:p>
    <w:p w:rsidR="00FA5EBB" w:rsidRPr="005C0BFC" w:rsidRDefault="00FA5EBB" w:rsidP="00FA0507">
      <w:pPr>
        <w:pStyle w:val="normal0"/>
        <w:rPr>
          <w:rFonts w:ascii="Times New Roman" w:hAnsi="Times New Roman" w:cs="Times New Roman"/>
          <w:sz w:val="24"/>
          <w:szCs w:val="24"/>
        </w:rPr>
      </w:pPr>
      <w:r w:rsidRPr="005C0BFC">
        <w:rPr>
          <w:rFonts w:ascii="Times New Roman" w:hAnsi="Times New Roman" w:cs="Times New Roman"/>
          <w:sz w:val="24"/>
          <w:szCs w:val="24"/>
        </w:rPr>
        <w:t>Приходилось ли вам рисовать пейзажи нашего леса, станицы?</w:t>
      </w:r>
    </w:p>
    <w:p w:rsidR="00FA5EBB" w:rsidRDefault="00FA5EBB" w:rsidP="00FA0507">
      <w:pPr>
        <w:pStyle w:val="normal0"/>
        <w:rPr>
          <w:rFonts w:ascii="Times New Roman" w:hAnsi="Times New Roman" w:cs="Times New Roman"/>
          <w:sz w:val="24"/>
          <w:szCs w:val="24"/>
        </w:rPr>
      </w:pPr>
      <w:r w:rsidRPr="005C0BFC">
        <w:rPr>
          <w:rFonts w:ascii="Times New Roman" w:hAnsi="Times New Roman" w:cs="Times New Roman"/>
          <w:sz w:val="24"/>
          <w:szCs w:val="24"/>
        </w:rPr>
        <w:t>2. Какой рисунок из нарисованных сегодня вы бы рекомендовали для общего школьного проекта “Энциклопедия растений”?</w:t>
      </w:r>
    </w:p>
    <w:p w:rsidR="00FA5EBB" w:rsidRDefault="00FA5EBB" w:rsidP="00FA0507">
      <w:pPr>
        <w:pStyle w:val="normal0"/>
        <w:rPr>
          <w:rFonts w:ascii="Times New Roman" w:hAnsi="Times New Roman" w:cs="Times New Roman"/>
          <w:sz w:val="24"/>
          <w:szCs w:val="24"/>
        </w:rPr>
      </w:pPr>
    </w:p>
    <w:p w:rsidR="00FA5EBB" w:rsidRDefault="00FA5EBB" w:rsidP="00FA0507">
      <w:pPr>
        <w:pStyle w:val="normal0"/>
        <w:rPr>
          <w:rFonts w:ascii="Times New Roman" w:hAnsi="Times New Roman" w:cs="Times New Roman"/>
          <w:sz w:val="24"/>
          <w:szCs w:val="24"/>
        </w:rPr>
      </w:pPr>
    </w:p>
    <w:p w:rsidR="00FA5EBB" w:rsidRDefault="00FA5EBB" w:rsidP="00FA0507">
      <w:pPr>
        <w:pStyle w:val="normal0"/>
        <w:rPr>
          <w:rFonts w:ascii="Times New Roman" w:hAnsi="Times New Roman" w:cs="Times New Roman"/>
          <w:sz w:val="24"/>
          <w:szCs w:val="24"/>
        </w:rPr>
      </w:pPr>
    </w:p>
    <w:p w:rsidR="00FA5EBB" w:rsidRPr="00206C3C" w:rsidRDefault="00FA5EBB" w:rsidP="00FA0507">
      <w:pPr>
        <w:tabs>
          <w:tab w:val="num" w:pos="1429"/>
        </w:tabs>
        <w:spacing w:line="360" w:lineRule="auto"/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Приложение 2</w:t>
      </w:r>
      <w:r w:rsidRPr="00206C3C">
        <w:rPr>
          <w:b/>
          <w:i/>
          <w:sz w:val="24"/>
          <w:szCs w:val="24"/>
        </w:rPr>
        <w:t>.</w:t>
      </w:r>
    </w:p>
    <w:p w:rsidR="00FA5EBB" w:rsidRPr="00206C3C" w:rsidRDefault="00FA5EBB" w:rsidP="00FA0507">
      <w:pPr>
        <w:tabs>
          <w:tab w:val="num" w:pos="1429"/>
        </w:tabs>
        <w:spacing w:line="360" w:lineRule="auto"/>
        <w:jc w:val="both"/>
        <w:rPr>
          <w:b/>
          <w:i/>
          <w:sz w:val="24"/>
          <w:szCs w:val="24"/>
        </w:rPr>
      </w:pPr>
      <w:r w:rsidRPr="00206C3C">
        <w:rPr>
          <w:b/>
          <w:sz w:val="24"/>
          <w:szCs w:val="24"/>
        </w:rPr>
        <w:t>ПЕРЕЧЕНЬ ИСПОЛЬЗУЕМЫХ НА ДАННОМ УРОКЕ ЭОР</w:t>
      </w:r>
    </w:p>
    <w:tbl>
      <w:tblPr>
        <w:tblW w:w="9824" w:type="dxa"/>
        <w:tblInd w:w="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18"/>
        <w:gridCol w:w="1745"/>
        <w:gridCol w:w="2552"/>
        <w:gridCol w:w="4909"/>
      </w:tblGrid>
      <w:tr w:rsidR="00FA5EBB" w:rsidRPr="00206C3C" w:rsidTr="00F41168">
        <w:trPr>
          <w:trHeight w:val="571"/>
        </w:trPr>
        <w:tc>
          <w:tcPr>
            <w:tcW w:w="618" w:type="dxa"/>
            <w:vAlign w:val="center"/>
          </w:tcPr>
          <w:p w:rsidR="00FA5EBB" w:rsidRPr="00647A5C" w:rsidRDefault="00FA5EBB" w:rsidP="00F41168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647A5C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745" w:type="dxa"/>
            <w:vAlign w:val="center"/>
          </w:tcPr>
          <w:p w:rsidR="00FA5EBB" w:rsidRPr="00647A5C" w:rsidRDefault="00FA5EBB" w:rsidP="00F41168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647A5C">
              <w:rPr>
                <w:b/>
                <w:sz w:val="24"/>
                <w:szCs w:val="24"/>
              </w:rPr>
              <w:t>Название ресурса</w:t>
            </w:r>
          </w:p>
        </w:tc>
        <w:tc>
          <w:tcPr>
            <w:tcW w:w="2552" w:type="dxa"/>
          </w:tcPr>
          <w:p w:rsidR="00FA5EBB" w:rsidRPr="00647A5C" w:rsidRDefault="00FA5EBB" w:rsidP="00F41168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647A5C">
              <w:rPr>
                <w:b/>
                <w:sz w:val="24"/>
                <w:szCs w:val="24"/>
              </w:rPr>
              <w:t xml:space="preserve">Форма предъявления информации </w:t>
            </w:r>
            <w:r w:rsidRPr="00647A5C">
              <w:rPr>
                <w:i/>
                <w:sz w:val="24"/>
                <w:szCs w:val="24"/>
              </w:rPr>
              <w:t>(иллюстрация, презентация, видеофрагменты, тест, модель и т.д.)</w:t>
            </w:r>
          </w:p>
        </w:tc>
        <w:tc>
          <w:tcPr>
            <w:tcW w:w="4909" w:type="dxa"/>
            <w:vAlign w:val="center"/>
          </w:tcPr>
          <w:p w:rsidR="00FA5EBB" w:rsidRPr="00647A5C" w:rsidRDefault="00FA5EBB" w:rsidP="00F41168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647A5C">
              <w:rPr>
                <w:b/>
                <w:sz w:val="24"/>
                <w:szCs w:val="24"/>
              </w:rPr>
              <w:t>Гиперссылка на ресурс, обеспечивающий доступ к ЭОР</w:t>
            </w:r>
          </w:p>
        </w:tc>
      </w:tr>
      <w:tr w:rsidR="00FA5EBB" w:rsidRPr="00206C3C" w:rsidTr="00F41168">
        <w:trPr>
          <w:trHeight w:val="571"/>
        </w:trPr>
        <w:tc>
          <w:tcPr>
            <w:tcW w:w="618" w:type="dxa"/>
            <w:vAlign w:val="center"/>
          </w:tcPr>
          <w:p w:rsidR="00FA5EBB" w:rsidRPr="00647A5C" w:rsidRDefault="00FA5EBB" w:rsidP="00F41168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647A5C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745" w:type="dxa"/>
            <w:vAlign w:val="center"/>
          </w:tcPr>
          <w:p w:rsidR="00FA5EBB" w:rsidRPr="00647A5C" w:rsidRDefault="00FA5EBB" w:rsidP="00F41168">
            <w:pPr>
              <w:pStyle w:val="Heading1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Слайд-шоу «Азбука ИЗО: свето</w:t>
            </w:r>
            <w:r w:rsidRPr="00647A5C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тень» Анимация «П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риемы изображения шара», цилинд</w:t>
            </w:r>
            <w:r w:rsidRPr="00647A5C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ра»</w:t>
            </w:r>
            <w:r w:rsidRPr="00647A5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A5EBB" w:rsidRPr="00647A5C" w:rsidRDefault="00FA5EBB" w:rsidP="00F41168">
            <w:pPr>
              <w:pStyle w:val="Heading1"/>
              <w:spacing w:line="360" w:lineRule="auto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2552" w:type="dxa"/>
          </w:tcPr>
          <w:p w:rsidR="00FA5EBB" w:rsidRPr="00647A5C" w:rsidRDefault="00FA5EBB" w:rsidP="00F41168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647A5C">
              <w:rPr>
                <w:sz w:val="24"/>
                <w:szCs w:val="24"/>
              </w:rPr>
              <w:t>Слайд-шоу Анимация</w:t>
            </w:r>
          </w:p>
        </w:tc>
        <w:tc>
          <w:tcPr>
            <w:tcW w:w="4909" w:type="dxa"/>
            <w:vAlign w:val="center"/>
          </w:tcPr>
          <w:p w:rsidR="00FA5EBB" w:rsidRPr="00647A5C" w:rsidRDefault="00FA5EBB" w:rsidP="00F41168">
            <w:pPr>
              <w:spacing w:line="360" w:lineRule="auto"/>
              <w:rPr>
                <w:sz w:val="24"/>
                <w:szCs w:val="24"/>
              </w:rPr>
            </w:pPr>
            <w:hyperlink r:id="rId21" w:history="1">
              <w:r w:rsidRPr="00647A5C">
                <w:rPr>
                  <w:rStyle w:val="Hyperlink"/>
                  <w:sz w:val="24"/>
                  <w:szCs w:val="24"/>
                </w:rPr>
                <w:t>http://school-collection.edu.ru/catalog/rubr/73266443-8d45-48af-8261-2bcc2e3b979f/117448/?interface=catalog&amp;class=49&amp;subject[]=32&amp;subject[]=34</w:t>
              </w:r>
            </w:hyperlink>
            <w:r w:rsidRPr="00647A5C">
              <w:rPr>
                <w:sz w:val="24"/>
                <w:szCs w:val="24"/>
              </w:rPr>
              <w:t xml:space="preserve"> </w:t>
            </w:r>
          </w:p>
          <w:p w:rsidR="00FA5EBB" w:rsidRPr="00647A5C" w:rsidRDefault="00FA5EBB" w:rsidP="00F41168">
            <w:pPr>
              <w:spacing w:line="360" w:lineRule="auto"/>
              <w:rPr>
                <w:sz w:val="24"/>
                <w:szCs w:val="24"/>
              </w:rPr>
            </w:pPr>
            <w:hyperlink r:id="rId22" w:history="1">
              <w:r w:rsidRPr="00647A5C">
                <w:rPr>
                  <w:rStyle w:val="Hyperlink"/>
                  <w:sz w:val="24"/>
                  <w:szCs w:val="24"/>
                </w:rPr>
                <w:t>http://files.school-collection.edu.ru/dlrstore/00000081-1000-4ddd-892b-0c0046963221/i04_04_02.swf</w:t>
              </w:r>
            </w:hyperlink>
          </w:p>
          <w:p w:rsidR="00FA5EBB" w:rsidRPr="00647A5C" w:rsidRDefault="00FA5EBB" w:rsidP="00F41168">
            <w:pPr>
              <w:spacing w:line="360" w:lineRule="auto"/>
              <w:rPr>
                <w:sz w:val="24"/>
                <w:szCs w:val="24"/>
              </w:rPr>
            </w:pPr>
            <w:hyperlink r:id="rId23" w:history="1">
              <w:r w:rsidRPr="00647A5C">
                <w:rPr>
                  <w:rStyle w:val="Hyperlink"/>
                  <w:sz w:val="24"/>
                  <w:szCs w:val="24"/>
                </w:rPr>
                <w:t>http://files.school-collection.edu.ru/dlrstore/00000084-1000-4ddd-2c6e-000046972563/i04_04_05.sw</w:t>
              </w:r>
            </w:hyperlink>
          </w:p>
          <w:p w:rsidR="00FA5EBB" w:rsidRPr="00647A5C" w:rsidRDefault="00FA5EBB" w:rsidP="00F41168">
            <w:pPr>
              <w:spacing w:line="360" w:lineRule="auto"/>
              <w:rPr>
                <w:sz w:val="24"/>
                <w:szCs w:val="24"/>
              </w:rPr>
            </w:pPr>
            <w:hyperlink r:id="rId24" w:history="1">
              <w:r w:rsidRPr="00647A5C">
                <w:rPr>
                  <w:rStyle w:val="Hyperlink"/>
                  <w:sz w:val="24"/>
                  <w:szCs w:val="24"/>
                </w:rPr>
                <w:t>http://files.school-collection.edu.ru/dlrstore/00000084-1000-4ddd-2c6e-000046972563/i04_04_05.swf</w:t>
              </w:r>
            </w:hyperlink>
          </w:p>
        </w:tc>
      </w:tr>
      <w:tr w:rsidR="00FA5EBB" w:rsidRPr="00206C3C" w:rsidTr="00F41168">
        <w:trPr>
          <w:trHeight w:val="571"/>
        </w:trPr>
        <w:tc>
          <w:tcPr>
            <w:tcW w:w="618" w:type="dxa"/>
            <w:vAlign w:val="center"/>
          </w:tcPr>
          <w:p w:rsidR="00FA5EBB" w:rsidRPr="00647A5C" w:rsidRDefault="00FA5EBB" w:rsidP="00F41168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647A5C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745" w:type="dxa"/>
            <w:vAlign w:val="center"/>
          </w:tcPr>
          <w:p w:rsidR="00FA5EBB" w:rsidRPr="003658C1" w:rsidRDefault="00FA5EBB" w:rsidP="00F41168">
            <w:pPr>
              <w:pStyle w:val="Heading1"/>
              <w:spacing w:line="360" w:lineRule="auto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658C1">
              <w:rPr>
                <w:b w:val="0"/>
              </w:rPr>
              <w:t xml:space="preserve"> </w:t>
            </w:r>
            <w:r w:rsidRPr="003658C1">
              <w:rPr>
                <w:rFonts w:ascii="Times New Roman" w:hAnsi="Times New Roman" w:cs="Times New Roman"/>
                <w:b w:val="0"/>
                <w:sz w:val="24"/>
                <w:szCs w:val="24"/>
              </w:rPr>
              <w:t>«Приемы изображения природы</w:t>
            </w:r>
          </w:p>
        </w:tc>
        <w:tc>
          <w:tcPr>
            <w:tcW w:w="2552" w:type="dxa"/>
          </w:tcPr>
          <w:p w:rsidR="00FA5EBB" w:rsidRPr="00647A5C" w:rsidRDefault="00FA5EBB" w:rsidP="00F41168">
            <w:pPr>
              <w:spacing w:line="360" w:lineRule="auto"/>
              <w:rPr>
                <w:sz w:val="24"/>
                <w:szCs w:val="24"/>
              </w:rPr>
            </w:pPr>
            <w:r w:rsidRPr="00647A5C">
              <w:rPr>
                <w:sz w:val="24"/>
                <w:szCs w:val="24"/>
              </w:rPr>
              <w:t>ПРЕЗЕНТАЦИЯ</w:t>
            </w:r>
          </w:p>
          <w:p w:rsidR="00FA5EBB" w:rsidRPr="00647A5C" w:rsidRDefault="00FA5EBB" w:rsidP="00F41168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909" w:type="dxa"/>
            <w:vAlign w:val="center"/>
          </w:tcPr>
          <w:p w:rsidR="00FA5EBB" w:rsidRPr="00647A5C" w:rsidRDefault="00FA5EBB" w:rsidP="00F41168">
            <w:pPr>
              <w:spacing w:line="360" w:lineRule="auto"/>
              <w:rPr>
                <w:sz w:val="24"/>
                <w:szCs w:val="24"/>
              </w:rPr>
            </w:pPr>
            <w:hyperlink r:id="rId25" w:history="1">
              <w:r w:rsidRPr="00647A5C">
                <w:rPr>
                  <w:rStyle w:val="Hyperlink"/>
                  <w:sz w:val="24"/>
                  <w:szCs w:val="24"/>
                </w:rPr>
                <w:t>http://www.edu21.cap.ru/home/4553/sait_chernov/sostoyanieprirody.pps</w:t>
              </w:r>
            </w:hyperlink>
            <w:r w:rsidRPr="00647A5C">
              <w:rPr>
                <w:sz w:val="24"/>
                <w:szCs w:val="24"/>
              </w:rPr>
              <w:t xml:space="preserve"> ПРЕЗЕНТАЦИЯ</w:t>
            </w:r>
          </w:p>
          <w:p w:rsidR="00FA5EBB" w:rsidRPr="00647A5C" w:rsidRDefault="00FA5EBB" w:rsidP="00F41168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</w:tr>
      <w:tr w:rsidR="00FA5EBB" w:rsidRPr="00206C3C" w:rsidTr="00F41168">
        <w:trPr>
          <w:trHeight w:val="571"/>
        </w:trPr>
        <w:tc>
          <w:tcPr>
            <w:tcW w:w="618" w:type="dxa"/>
            <w:vAlign w:val="center"/>
          </w:tcPr>
          <w:p w:rsidR="00FA5EBB" w:rsidRPr="00647A5C" w:rsidRDefault="00FA5EBB" w:rsidP="00F41168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647A5C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745" w:type="dxa"/>
          </w:tcPr>
          <w:p w:rsidR="00FA5EBB" w:rsidRPr="003658C1" w:rsidRDefault="00FA5EBB" w:rsidP="00F41168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3658C1">
              <w:rPr>
                <w:bCs/>
                <w:sz w:val="24"/>
                <w:szCs w:val="24"/>
              </w:rPr>
              <w:t>«Приемы изображения парка</w:t>
            </w:r>
          </w:p>
        </w:tc>
        <w:tc>
          <w:tcPr>
            <w:tcW w:w="2552" w:type="dxa"/>
          </w:tcPr>
          <w:p w:rsidR="00FA5EBB" w:rsidRPr="00647A5C" w:rsidRDefault="00FA5EBB" w:rsidP="00F41168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647A5C">
              <w:rPr>
                <w:sz w:val="24"/>
                <w:szCs w:val="24"/>
              </w:rPr>
              <w:t>презентация</w:t>
            </w:r>
          </w:p>
        </w:tc>
        <w:tc>
          <w:tcPr>
            <w:tcW w:w="4909" w:type="dxa"/>
            <w:vAlign w:val="center"/>
          </w:tcPr>
          <w:p w:rsidR="00FA5EBB" w:rsidRPr="00647A5C" w:rsidRDefault="00FA5EBB" w:rsidP="00F41168">
            <w:pPr>
              <w:spacing w:line="360" w:lineRule="auto"/>
              <w:rPr>
                <w:sz w:val="24"/>
                <w:szCs w:val="24"/>
              </w:rPr>
            </w:pPr>
            <w:hyperlink r:id="rId26" w:history="1">
              <w:r w:rsidRPr="00647A5C">
                <w:rPr>
                  <w:rStyle w:val="Hyperlink"/>
                  <w:sz w:val="24"/>
                  <w:szCs w:val="24"/>
                </w:rPr>
                <w:t>http://zaharicheva.gixx.ru/?page_id=98</w:t>
              </w:r>
            </w:hyperlink>
            <w:r w:rsidRPr="00647A5C">
              <w:rPr>
                <w:sz w:val="24"/>
                <w:szCs w:val="24"/>
              </w:rPr>
              <w:t xml:space="preserve"> </w:t>
            </w:r>
          </w:p>
          <w:p w:rsidR="00FA5EBB" w:rsidRPr="00647A5C" w:rsidRDefault="00FA5EBB" w:rsidP="00F41168">
            <w:pPr>
              <w:spacing w:line="360" w:lineRule="auto"/>
              <w:rPr>
                <w:sz w:val="24"/>
                <w:szCs w:val="24"/>
              </w:rPr>
            </w:pPr>
          </w:p>
          <w:p w:rsidR="00FA5EBB" w:rsidRPr="00647A5C" w:rsidRDefault="00FA5EBB" w:rsidP="00F41168">
            <w:pPr>
              <w:spacing w:line="360" w:lineRule="auto"/>
              <w:rPr>
                <w:sz w:val="24"/>
                <w:szCs w:val="24"/>
              </w:rPr>
            </w:pPr>
            <w:hyperlink r:id="rId27" w:history="1">
              <w:r w:rsidRPr="00647A5C">
                <w:rPr>
                  <w:rStyle w:val="Hyperlink"/>
                  <w:sz w:val="24"/>
                  <w:szCs w:val="24"/>
                </w:rPr>
                <w:t>http://www.edu21.cap.ru/home/4553/sait_chernov/sostoyanieprirody.pps</w:t>
              </w:r>
            </w:hyperlink>
            <w:r w:rsidRPr="00647A5C">
              <w:rPr>
                <w:sz w:val="24"/>
                <w:szCs w:val="24"/>
              </w:rPr>
              <w:t xml:space="preserve"> </w:t>
            </w:r>
          </w:p>
        </w:tc>
      </w:tr>
      <w:tr w:rsidR="00FA5EBB" w:rsidRPr="00206C3C" w:rsidTr="00F41168">
        <w:trPr>
          <w:trHeight w:val="571"/>
        </w:trPr>
        <w:tc>
          <w:tcPr>
            <w:tcW w:w="618" w:type="dxa"/>
            <w:vAlign w:val="center"/>
          </w:tcPr>
          <w:p w:rsidR="00FA5EBB" w:rsidRPr="00647A5C" w:rsidRDefault="00FA5EBB" w:rsidP="00F41168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647A5C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1745" w:type="dxa"/>
          </w:tcPr>
          <w:p w:rsidR="00FA5EBB" w:rsidRPr="00647A5C" w:rsidRDefault="00FA5EBB" w:rsidP="00F41168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647A5C">
              <w:rPr>
                <w:sz w:val="24"/>
                <w:szCs w:val="24"/>
              </w:rPr>
              <w:t>Видеофрагменты, тест.</w:t>
            </w:r>
          </w:p>
          <w:p w:rsidR="00FA5EBB" w:rsidRPr="00647A5C" w:rsidRDefault="00FA5EBB" w:rsidP="00F41168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Натюр</w:t>
            </w:r>
            <w:r w:rsidRPr="00647A5C">
              <w:rPr>
                <w:sz w:val="24"/>
                <w:szCs w:val="24"/>
              </w:rPr>
              <w:t>морт Матисса А.</w:t>
            </w:r>
          </w:p>
        </w:tc>
        <w:tc>
          <w:tcPr>
            <w:tcW w:w="2552" w:type="dxa"/>
          </w:tcPr>
          <w:p w:rsidR="00FA5EBB" w:rsidRPr="00647A5C" w:rsidRDefault="00FA5EBB" w:rsidP="00F41168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Видеофрагмен</w:t>
            </w:r>
            <w:r w:rsidRPr="00647A5C">
              <w:rPr>
                <w:sz w:val="24"/>
                <w:szCs w:val="24"/>
              </w:rPr>
              <w:t>ты.</w:t>
            </w:r>
          </w:p>
        </w:tc>
        <w:tc>
          <w:tcPr>
            <w:tcW w:w="4909" w:type="dxa"/>
            <w:vAlign w:val="center"/>
          </w:tcPr>
          <w:p w:rsidR="00FA5EBB" w:rsidRPr="003658C1" w:rsidRDefault="00FA5EBB" w:rsidP="00F41168">
            <w:pPr>
              <w:spacing w:line="360" w:lineRule="auto"/>
              <w:rPr>
                <w:color w:val="0000FF"/>
                <w:sz w:val="24"/>
                <w:szCs w:val="24"/>
                <w:u w:val="single"/>
              </w:rPr>
            </w:pPr>
            <w:r w:rsidRPr="00647A5C">
              <w:rPr>
                <w:color w:val="0000FF"/>
                <w:sz w:val="24"/>
                <w:szCs w:val="24"/>
              </w:rPr>
              <w:t xml:space="preserve">Открытая образовательная модульная мультмедийная система (ОМС): </w:t>
            </w:r>
            <w:r w:rsidRPr="00647A5C">
              <w:rPr>
                <w:color w:val="0000FF"/>
                <w:sz w:val="24"/>
                <w:szCs w:val="24"/>
                <w:u w:val="single"/>
              </w:rPr>
              <w:t>http://www.edu21.cap.ru/home/4553/chernov/p14aa1.html</w:t>
            </w:r>
          </w:p>
        </w:tc>
      </w:tr>
      <w:tr w:rsidR="00FA5EBB" w:rsidRPr="00206C3C" w:rsidTr="00F41168">
        <w:trPr>
          <w:trHeight w:val="571"/>
        </w:trPr>
        <w:tc>
          <w:tcPr>
            <w:tcW w:w="618" w:type="dxa"/>
            <w:vAlign w:val="center"/>
          </w:tcPr>
          <w:p w:rsidR="00FA5EBB" w:rsidRPr="00647A5C" w:rsidRDefault="00FA5EBB" w:rsidP="00F41168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647A5C">
              <w:rPr>
                <w:b/>
                <w:sz w:val="24"/>
                <w:szCs w:val="24"/>
              </w:rPr>
              <w:t>5.</w:t>
            </w:r>
          </w:p>
        </w:tc>
        <w:tc>
          <w:tcPr>
            <w:tcW w:w="1745" w:type="dxa"/>
          </w:tcPr>
          <w:p w:rsidR="00FA5EBB" w:rsidRPr="00647A5C" w:rsidRDefault="00FA5EBB" w:rsidP="00F41168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647A5C">
              <w:rPr>
                <w:sz w:val="24"/>
                <w:szCs w:val="24"/>
              </w:rPr>
              <w:t>Картины художников</w:t>
            </w:r>
          </w:p>
        </w:tc>
        <w:tc>
          <w:tcPr>
            <w:tcW w:w="2552" w:type="dxa"/>
          </w:tcPr>
          <w:p w:rsidR="00FA5EBB" w:rsidRPr="00647A5C" w:rsidRDefault="00FA5EBB" w:rsidP="00F41168">
            <w:pPr>
              <w:spacing w:line="360" w:lineRule="auto"/>
              <w:rPr>
                <w:sz w:val="24"/>
                <w:szCs w:val="24"/>
              </w:rPr>
            </w:pPr>
            <w:r w:rsidRPr="00647A5C">
              <w:rPr>
                <w:sz w:val="24"/>
                <w:szCs w:val="24"/>
              </w:rPr>
              <w:t>Картинная галерея пейзажей заслуженного художника России М.П.Гречишкина</w:t>
            </w:r>
          </w:p>
          <w:p w:rsidR="00FA5EBB" w:rsidRPr="00647A5C" w:rsidRDefault="00FA5EBB" w:rsidP="00F41168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909" w:type="dxa"/>
            <w:vAlign w:val="center"/>
          </w:tcPr>
          <w:p w:rsidR="00FA5EBB" w:rsidRPr="00647A5C" w:rsidRDefault="00FA5EBB" w:rsidP="00F41168">
            <w:pPr>
              <w:spacing w:line="360" w:lineRule="auto"/>
              <w:rPr>
                <w:sz w:val="24"/>
                <w:szCs w:val="24"/>
              </w:rPr>
            </w:pPr>
            <w:hyperlink r:id="rId28" w:history="1">
              <w:r w:rsidRPr="00647A5C">
                <w:rPr>
                  <w:rStyle w:val="Hyperlink"/>
                  <w:sz w:val="24"/>
                  <w:szCs w:val="24"/>
                </w:rPr>
                <w:t>http://www.pyatigorskgid.ru/stavropolskiy/stavropol/m-morozova/kartinnaya-galereya-peyzazhey-zasluzhennogo-hudozhnika-rossii-p-m-grechishkina.html</w:t>
              </w:r>
            </w:hyperlink>
            <w:r w:rsidRPr="00647A5C">
              <w:rPr>
                <w:sz w:val="24"/>
                <w:szCs w:val="24"/>
              </w:rPr>
              <w:t xml:space="preserve">  </w:t>
            </w:r>
          </w:p>
          <w:p w:rsidR="00FA5EBB" w:rsidRPr="00647A5C" w:rsidRDefault="00FA5EBB" w:rsidP="00F41168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</w:tr>
    </w:tbl>
    <w:p w:rsidR="00FA5EBB" w:rsidRDefault="00FA5EBB"/>
    <w:sectPr w:rsidR="00FA5EBB" w:rsidSect="001D36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67621"/>
    <w:multiLevelType w:val="multilevel"/>
    <w:tmpl w:val="5E321C9E"/>
    <w:lvl w:ilvl="0">
      <w:start w:val="1"/>
      <w:numFmt w:val="decimal"/>
      <w:lvlText w:val="%1."/>
      <w:lvlJc w:val="left"/>
      <w:pPr>
        <w:ind w:left="720" w:firstLine="360"/>
      </w:pPr>
      <w:rPr>
        <w:rFonts w:cs="Times New Roman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rFonts w:cs="Times New Roman"/>
        <w:u w:val="none"/>
      </w:rPr>
    </w:lvl>
    <w:lvl w:ilvl="2">
      <w:start w:val="1"/>
      <w:numFmt w:val="lowerRoman"/>
      <w:lvlText w:val="%3."/>
      <w:lvlJc w:val="left"/>
      <w:pPr>
        <w:ind w:left="2160" w:firstLine="1800"/>
      </w:pPr>
      <w:rPr>
        <w:rFonts w:cs="Times New Roman"/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rFonts w:cs="Times New Roman"/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rFonts w:cs="Times New Roman"/>
        <w:u w:val="none"/>
      </w:rPr>
    </w:lvl>
    <w:lvl w:ilvl="5">
      <w:start w:val="1"/>
      <w:numFmt w:val="lowerRoman"/>
      <w:lvlText w:val="%6."/>
      <w:lvlJc w:val="left"/>
      <w:pPr>
        <w:ind w:left="4320" w:firstLine="3960"/>
      </w:pPr>
      <w:rPr>
        <w:rFonts w:cs="Times New Roman"/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rFonts w:cs="Times New Roman"/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rFonts w:cs="Times New Roman"/>
        <w:u w:val="none"/>
      </w:rPr>
    </w:lvl>
    <w:lvl w:ilvl="8">
      <w:start w:val="1"/>
      <w:numFmt w:val="lowerRoman"/>
      <w:lvlText w:val="%9."/>
      <w:lvlJc w:val="left"/>
      <w:pPr>
        <w:ind w:left="6480" w:firstLine="6120"/>
      </w:pPr>
      <w:rPr>
        <w:rFonts w:cs="Times New Roman"/>
        <w:u w:val="none"/>
      </w:rPr>
    </w:lvl>
  </w:abstractNum>
  <w:abstractNum w:abstractNumId="1">
    <w:nsid w:val="59816FEA"/>
    <w:multiLevelType w:val="multilevel"/>
    <w:tmpl w:val="7150A134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9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A0507"/>
    <w:rsid w:val="000D06AB"/>
    <w:rsid w:val="000E2564"/>
    <w:rsid w:val="001D3621"/>
    <w:rsid w:val="00206C3C"/>
    <w:rsid w:val="003658C1"/>
    <w:rsid w:val="004527FC"/>
    <w:rsid w:val="0045550F"/>
    <w:rsid w:val="004779FD"/>
    <w:rsid w:val="005C0BFC"/>
    <w:rsid w:val="005D6FA5"/>
    <w:rsid w:val="00637F30"/>
    <w:rsid w:val="00647A5C"/>
    <w:rsid w:val="00753FD8"/>
    <w:rsid w:val="00935A2C"/>
    <w:rsid w:val="00A17F5E"/>
    <w:rsid w:val="00B76CA6"/>
    <w:rsid w:val="00BE1050"/>
    <w:rsid w:val="00C53A35"/>
    <w:rsid w:val="00D60A79"/>
    <w:rsid w:val="00DF2D83"/>
    <w:rsid w:val="00F33DD3"/>
    <w:rsid w:val="00F41168"/>
    <w:rsid w:val="00FA0507"/>
    <w:rsid w:val="00FA213D"/>
    <w:rsid w:val="00FA5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0507"/>
    <w:rPr>
      <w:rFonts w:ascii="Times New Roman" w:eastAsia="Times New Roman" w:hAnsi="Times New Roman"/>
      <w:color w:val="000000"/>
      <w:kern w:val="28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A050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A0507"/>
    <w:rPr>
      <w:rFonts w:ascii="Arial" w:hAnsi="Arial" w:cs="Arial"/>
      <w:b/>
      <w:bCs/>
      <w:color w:val="000000"/>
      <w:kern w:val="32"/>
      <w:sz w:val="32"/>
      <w:szCs w:val="32"/>
      <w:lang w:eastAsia="ru-RU"/>
    </w:rPr>
  </w:style>
  <w:style w:type="character" w:styleId="Hyperlink">
    <w:name w:val="Hyperlink"/>
    <w:basedOn w:val="DefaultParagraphFont"/>
    <w:uiPriority w:val="99"/>
    <w:rsid w:val="00FA0507"/>
    <w:rPr>
      <w:rFonts w:cs="Times New Roman"/>
      <w:color w:val="0000CC"/>
      <w:u w:val="single"/>
    </w:rPr>
  </w:style>
  <w:style w:type="table" w:styleId="TableGrid">
    <w:name w:val="Table Grid"/>
    <w:basedOn w:val="TableNormal"/>
    <w:uiPriority w:val="99"/>
    <w:rsid w:val="00FA0507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0">
    <w:name w:val="normal"/>
    <w:uiPriority w:val="99"/>
    <w:rsid w:val="00FA0507"/>
    <w:pPr>
      <w:spacing w:line="276" w:lineRule="auto"/>
    </w:pPr>
    <w:rPr>
      <w:rFonts w:ascii="Arial" w:hAnsi="Arial" w:cs="Arial"/>
      <w:color w:val="000000"/>
    </w:rPr>
  </w:style>
  <w:style w:type="paragraph" w:customStyle="1" w:styleId="NoSpacing1">
    <w:name w:val="No Spacing1"/>
    <w:uiPriority w:val="99"/>
    <w:rsid w:val="00FA0507"/>
    <w:rPr>
      <w:rFonts w:cs="Calibri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FA050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A0507"/>
    <w:rPr>
      <w:rFonts w:ascii="Tahoma" w:hAnsi="Tahoma" w:cs="Tahoma"/>
      <w:color w:val="000000"/>
      <w:kern w:val="28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emf"/><Relationship Id="rId18" Type="http://schemas.openxmlformats.org/officeDocument/2006/relationships/image" Target="media/image14.png"/><Relationship Id="rId26" Type="http://schemas.openxmlformats.org/officeDocument/2006/relationships/hyperlink" Target="http://zaharicheva.gixx.ru/?page_id=98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school-collection.edu.ru/catalog/rubr/73266443-8d45-48af-8261-2bcc2e3b979f/117448/?interface=catalog&amp;class=49&amp;subject%5b%5d=32&amp;subject%5b%5d=34" TargetMode="Externa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5" Type="http://schemas.openxmlformats.org/officeDocument/2006/relationships/hyperlink" Target="http://www.edu21.cap.ru/home/4553/sait_chernov/sostoyanieprirody.pps" TargetMode="Externa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jpe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24" Type="http://schemas.openxmlformats.org/officeDocument/2006/relationships/hyperlink" Target="http://files.school-collection.edu.ru/dlrstore/00000084-1000-4ddd-2c6e-000046972563/i04_04_05.swf" TargetMode="External"/><Relationship Id="rId5" Type="http://schemas.openxmlformats.org/officeDocument/2006/relationships/image" Target="media/image1.jpeg"/><Relationship Id="rId15" Type="http://schemas.openxmlformats.org/officeDocument/2006/relationships/image" Target="media/image11.emf"/><Relationship Id="rId23" Type="http://schemas.openxmlformats.org/officeDocument/2006/relationships/hyperlink" Target="http://files.school-collection.edu.ru/dlrstore/00000084-1000-4ddd-2c6e-000046972563/i04_04_05.sw" TargetMode="External"/><Relationship Id="rId28" Type="http://schemas.openxmlformats.org/officeDocument/2006/relationships/hyperlink" Target="http://www.pyatigorskgid.ru/stavropolskiy/stavropol/m-morozova/kartinnaya-galereya-peyzazhey-zasluzhennogo-hudozhnika-rossii-p-m-grechishkina.html" TargetMode="Externa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emf"/><Relationship Id="rId22" Type="http://schemas.openxmlformats.org/officeDocument/2006/relationships/hyperlink" Target="http://files.school-collection.edu.ru/dlrstore/00000081-1000-4ddd-892b-0c0046963221/i04_04_02.swf" TargetMode="External"/><Relationship Id="rId27" Type="http://schemas.openxmlformats.org/officeDocument/2006/relationships/hyperlink" Target="http://www.edu21.cap.ru/home/4553/sait_chernov/sostoyanieprirody.pps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9</Pages>
  <Words>2199</Words>
  <Characters>12536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ученик</cp:lastModifiedBy>
  <cp:revision>3</cp:revision>
  <dcterms:created xsi:type="dcterms:W3CDTF">2016-10-15T10:58:00Z</dcterms:created>
  <dcterms:modified xsi:type="dcterms:W3CDTF">2022-02-25T08:41:00Z</dcterms:modified>
</cp:coreProperties>
</file>