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1C53" w:rsidRPr="007C74C6" w:rsidRDefault="00061C53" w:rsidP="00061C53">
      <w:pPr>
        <w:jc w:val="center"/>
        <w:rPr>
          <w:rFonts w:ascii="Times New Roman" w:hAnsi="Times New Roman"/>
          <w:b/>
          <w:sz w:val="36"/>
          <w:szCs w:val="36"/>
        </w:rPr>
      </w:pPr>
      <w:r w:rsidRPr="007C74C6">
        <w:rPr>
          <w:rFonts w:ascii="Times New Roman" w:hAnsi="Times New Roman"/>
          <w:b/>
          <w:sz w:val="36"/>
          <w:szCs w:val="36"/>
        </w:rPr>
        <w:t>Тех</w:t>
      </w:r>
      <w:r w:rsidR="00425F12" w:rsidRPr="007C74C6">
        <w:rPr>
          <w:rFonts w:ascii="Times New Roman" w:hAnsi="Times New Roman"/>
          <w:b/>
          <w:sz w:val="36"/>
          <w:szCs w:val="36"/>
        </w:rPr>
        <w:t>нологическая карта урока.</w:t>
      </w:r>
    </w:p>
    <w:tbl>
      <w:tblPr>
        <w:tblpPr w:leftFromText="180" w:rightFromText="180" w:vertAnchor="text" w:horzAnchor="page" w:tblpX="1421" w:tblpY="224"/>
        <w:tblW w:w="149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403"/>
        <w:gridCol w:w="11559"/>
      </w:tblGrid>
      <w:tr w:rsidR="00061C53" w:rsidRPr="007C74C6" w:rsidTr="00A45FCA">
        <w:tc>
          <w:tcPr>
            <w:tcW w:w="3403" w:type="dxa"/>
            <w:shd w:val="clear" w:color="auto" w:fill="auto"/>
          </w:tcPr>
          <w:p w:rsidR="00061C53" w:rsidRPr="007C74C6" w:rsidRDefault="0010443B" w:rsidP="00A45FCA">
            <w:pPr>
              <w:tabs>
                <w:tab w:val="left" w:pos="3672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C74C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061C53" w:rsidRPr="007C74C6">
              <w:rPr>
                <w:rFonts w:ascii="Times New Roman" w:hAnsi="Times New Roman"/>
                <w:sz w:val="28"/>
                <w:szCs w:val="28"/>
              </w:rPr>
              <w:t>Предмет</w:t>
            </w:r>
          </w:p>
        </w:tc>
        <w:tc>
          <w:tcPr>
            <w:tcW w:w="11559" w:type="dxa"/>
            <w:shd w:val="clear" w:color="auto" w:fill="auto"/>
          </w:tcPr>
          <w:p w:rsidR="00061C53" w:rsidRPr="007C74C6" w:rsidRDefault="00282992" w:rsidP="00A45FCA">
            <w:pPr>
              <w:tabs>
                <w:tab w:val="left" w:pos="3672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C74C6">
              <w:rPr>
                <w:rFonts w:ascii="Times New Roman" w:hAnsi="Times New Roman"/>
                <w:sz w:val="28"/>
                <w:szCs w:val="28"/>
              </w:rPr>
              <w:t>Музыка</w:t>
            </w:r>
          </w:p>
        </w:tc>
      </w:tr>
      <w:tr w:rsidR="00061C53" w:rsidRPr="007C74C6" w:rsidTr="00A45FCA">
        <w:tc>
          <w:tcPr>
            <w:tcW w:w="3403" w:type="dxa"/>
            <w:shd w:val="clear" w:color="auto" w:fill="auto"/>
          </w:tcPr>
          <w:p w:rsidR="00061C53" w:rsidRPr="007C74C6" w:rsidRDefault="00061C53" w:rsidP="00A45FCA">
            <w:pPr>
              <w:tabs>
                <w:tab w:val="left" w:pos="3672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C74C6">
              <w:rPr>
                <w:rFonts w:ascii="Times New Roman" w:hAnsi="Times New Roman"/>
                <w:sz w:val="28"/>
                <w:szCs w:val="28"/>
              </w:rPr>
              <w:t>Класс</w:t>
            </w:r>
          </w:p>
        </w:tc>
        <w:tc>
          <w:tcPr>
            <w:tcW w:w="11559" w:type="dxa"/>
            <w:shd w:val="clear" w:color="auto" w:fill="auto"/>
          </w:tcPr>
          <w:p w:rsidR="00061C53" w:rsidRPr="007C74C6" w:rsidRDefault="0057469D" w:rsidP="00A45FCA">
            <w:pPr>
              <w:tabs>
                <w:tab w:val="left" w:pos="3672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7C74C6">
              <w:rPr>
                <w:rFonts w:ascii="Times New Roman" w:hAnsi="Times New Roman"/>
                <w:sz w:val="28"/>
                <w:szCs w:val="28"/>
                <w:lang w:val="en-US"/>
              </w:rPr>
              <w:t>5</w:t>
            </w:r>
          </w:p>
        </w:tc>
      </w:tr>
      <w:tr w:rsidR="00061C53" w:rsidRPr="007C74C6" w:rsidTr="00A45FCA">
        <w:tc>
          <w:tcPr>
            <w:tcW w:w="3403" w:type="dxa"/>
            <w:shd w:val="clear" w:color="auto" w:fill="auto"/>
          </w:tcPr>
          <w:p w:rsidR="00061C53" w:rsidRPr="007C74C6" w:rsidRDefault="00061C53" w:rsidP="00A45FCA">
            <w:pPr>
              <w:tabs>
                <w:tab w:val="left" w:pos="3672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C74C6">
              <w:rPr>
                <w:rFonts w:ascii="Times New Roman" w:hAnsi="Times New Roman"/>
                <w:sz w:val="28"/>
                <w:szCs w:val="28"/>
              </w:rPr>
              <w:t>Тип урока</w:t>
            </w:r>
          </w:p>
        </w:tc>
        <w:tc>
          <w:tcPr>
            <w:tcW w:w="11559" w:type="dxa"/>
            <w:shd w:val="clear" w:color="auto" w:fill="auto"/>
          </w:tcPr>
          <w:p w:rsidR="00061C53" w:rsidRPr="007C74C6" w:rsidRDefault="0052159E" w:rsidP="0057469D">
            <w:pPr>
              <w:tabs>
                <w:tab w:val="left" w:pos="3672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C74C6">
              <w:rPr>
                <w:rFonts w:ascii="Times New Roman" w:hAnsi="Times New Roman"/>
                <w:sz w:val="28"/>
                <w:szCs w:val="28"/>
              </w:rPr>
              <w:t>У</w:t>
            </w:r>
            <w:r w:rsidR="00282992" w:rsidRPr="007C74C6">
              <w:rPr>
                <w:rFonts w:ascii="Times New Roman" w:hAnsi="Times New Roman"/>
                <w:sz w:val="28"/>
                <w:szCs w:val="28"/>
              </w:rPr>
              <w:t xml:space="preserve">рок </w:t>
            </w:r>
            <w:r w:rsidR="0057469D" w:rsidRPr="007C74C6">
              <w:rPr>
                <w:rFonts w:ascii="Times New Roman" w:hAnsi="Times New Roman"/>
                <w:sz w:val="28"/>
                <w:szCs w:val="28"/>
              </w:rPr>
              <w:t>«открытия» новых знаний</w:t>
            </w:r>
          </w:p>
        </w:tc>
      </w:tr>
      <w:tr w:rsidR="00061C53" w:rsidRPr="007C74C6" w:rsidTr="00A45FCA">
        <w:tc>
          <w:tcPr>
            <w:tcW w:w="3403" w:type="dxa"/>
            <w:shd w:val="clear" w:color="auto" w:fill="auto"/>
          </w:tcPr>
          <w:p w:rsidR="00061C53" w:rsidRPr="007C74C6" w:rsidRDefault="00061C53" w:rsidP="00A45FCA">
            <w:pPr>
              <w:tabs>
                <w:tab w:val="left" w:pos="3672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C74C6">
              <w:rPr>
                <w:rFonts w:ascii="Times New Roman" w:hAnsi="Times New Roman"/>
                <w:sz w:val="28"/>
                <w:szCs w:val="28"/>
              </w:rPr>
              <w:t>Тема</w:t>
            </w:r>
          </w:p>
        </w:tc>
        <w:tc>
          <w:tcPr>
            <w:tcW w:w="11559" w:type="dxa"/>
            <w:shd w:val="clear" w:color="auto" w:fill="auto"/>
          </w:tcPr>
          <w:p w:rsidR="00061C53" w:rsidRPr="007C74C6" w:rsidRDefault="0057469D" w:rsidP="00A45FCA">
            <w:pPr>
              <w:tabs>
                <w:tab w:val="left" w:pos="3672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C74C6">
              <w:rPr>
                <w:rStyle w:val="c40"/>
                <w:rFonts w:ascii="Times New Roman" w:hAnsi="Times New Roman"/>
                <w:sz w:val="28"/>
                <w:szCs w:val="28"/>
              </w:rPr>
              <w:t>Второе путешествие в музыкальный театр. Балет.</w:t>
            </w:r>
          </w:p>
        </w:tc>
      </w:tr>
      <w:tr w:rsidR="00061C53" w:rsidRPr="007C74C6" w:rsidTr="00A45FCA">
        <w:tc>
          <w:tcPr>
            <w:tcW w:w="3403" w:type="dxa"/>
            <w:shd w:val="clear" w:color="auto" w:fill="auto"/>
          </w:tcPr>
          <w:p w:rsidR="00061C53" w:rsidRPr="007C74C6" w:rsidRDefault="00061C53" w:rsidP="00A45FCA">
            <w:pPr>
              <w:tabs>
                <w:tab w:val="left" w:pos="3672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C74C6">
              <w:rPr>
                <w:rFonts w:ascii="Times New Roman" w:hAnsi="Times New Roman"/>
                <w:sz w:val="28"/>
                <w:szCs w:val="28"/>
              </w:rPr>
              <w:t>Цель</w:t>
            </w:r>
          </w:p>
        </w:tc>
        <w:tc>
          <w:tcPr>
            <w:tcW w:w="11559" w:type="dxa"/>
            <w:shd w:val="clear" w:color="auto" w:fill="auto"/>
          </w:tcPr>
          <w:p w:rsidR="00061C53" w:rsidRPr="007C74C6" w:rsidRDefault="0057469D" w:rsidP="0057469D">
            <w:pPr>
              <w:pStyle w:val="a9"/>
              <w:rPr>
                <w:sz w:val="28"/>
                <w:szCs w:val="28"/>
              </w:rPr>
            </w:pPr>
            <w:r w:rsidRPr="007C74C6">
              <w:rPr>
                <w:sz w:val="28"/>
                <w:szCs w:val="28"/>
              </w:rPr>
              <w:t>Сформировать представление у учащихся о балете, как о жанре музыкально-литературного искусства.</w:t>
            </w:r>
          </w:p>
        </w:tc>
      </w:tr>
      <w:tr w:rsidR="00061C53" w:rsidRPr="007C74C6" w:rsidTr="00A45FCA">
        <w:tc>
          <w:tcPr>
            <w:tcW w:w="3403" w:type="dxa"/>
            <w:shd w:val="clear" w:color="auto" w:fill="auto"/>
          </w:tcPr>
          <w:p w:rsidR="00061C53" w:rsidRPr="007C74C6" w:rsidRDefault="00061C53" w:rsidP="00A45FCA">
            <w:pPr>
              <w:tabs>
                <w:tab w:val="left" w:pos="3672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C74C6">
              <w:rPr>
                <w:rFonts w:ascii="Times New Roman" w:hAnsi="Times New Roman"/>
                <w:sz w:val="28"/>
                <w:szCs w:val="28"/>
              </w:rPr>
              <w:t>Основные термины  и понятия</w:t>
            </w:r>
          </w:p>
        </w:tc>
        <w:tc>
          <w:tcPr>
            <w:tcW w:w="11559" w:type="dxa"/>
            <w:shd w:val="clear" w:color="auto" w:fill="auto"/>
          </w:tcPr>
          <w:p w:rsidR="00061C53" w:rsidRPr="007C74C6" w:rsidRDefault="00E946C2" w:rsidP="00A45FCA">
            <w:pPr>
              <w:tabs>
                <w:tab w:val="left" w:pos="3672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C74C6">
              <w:rPr>
                <w:rFonts w:ascii="Times New Roman" w:hAnsi="Times New Roman"/>
                <w:sz w:val="28"/>
                <w:szCs w:val="28"/>
              </w:rPr>
              <w:t>Балет, балетмейст</w:t>
            </w:r>
            <w:r w:rsidR="005518DE" w:rsidRPr="007C74C6">
              <w:rPr>
                <w:rFonts w:ascii="Times New Roman" w:hAnsi="Times New Roman"/>
                <w:sz w:val="28"/>
                <w:szCs w:val="28"/>
              </w:rPr>
              <w:t>ер, па-де-де, па-де-труа,  корде</w:t>
            </w:r>
            <w:r w:rsidRPr="007C74C6">
              <w:rPr>
                <w:rFonts w:ascii="Times New Roman" w:hAnsi="Times New Roman"/>
                <w:sz w:val="28"/>
                <w:szCs w:val="28"/>
              </w:rPr>
              <w:t>балет, либретто</w:t>
            </w:r>
          </w:p>
        </w:tc>
      </w:tr>
    </w:tbl>
    <w:p w:rsidR="00061C53" w:rsidRPr="007C74C6" w:rsidRDefault="00061C53" w:rsidP="0010443B">
      <w:pPr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143"/>
        <w:gridCol w:w="7393"/>
      </w:tblGrid>
      <w:tr w:rsidR="0010443B" w:rsidRPr="007C74C6" w:rsidTr="00A45FCA">
        <w:tc>
          <w:tcPr>
            <w:tcW w:w="14536" w:type="dxa"/>
            <w:gridSpan w:val="2"/>
            <w:shd w:val="clear" w:color="auto" w:fill="auto"/>
          </w:tcPr>
          <w:p w:rsidR="0010443B" w:rsidRPr="007C74C6" w:rsidRDefault="0010443B" w:rsidP="00A45FCA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36"/>
                <w:szCs w:val="36"/>
              </w:rPr>
            </w:pPr>
            <w:r w:rsidRPr="007C74C6">
              <w:rPr>
                <w:rFonts w:ascii="Times New Roman" w:hAnsi="Times New Roman"/>
                <w:b/>
                <w:i/>
                <w:sz w:val="36"/>
                <w:szCs w:val="36"/>
              </w:rPr>
              <w:t>Планируемый результат</w:t>
            </w:r>
            <w:r w:rsidR="005E204C" w:rsidRPr="007C74C6">
              <w:rPr>
                <w:rFonts w:ascii="Times New Roman" w:hAnsi="Times New Roman"/>
                <w:b/>
                <w:i/>
                <w:sz w:val="36"/>
                <w:szCs w:val="36"/>
              </w:rPr>
              <w:t>.</w:t>
            </w:r>
          </w:p>
        </w:tc>
      </w:tr>
      <w:tr w:rsidR="0010443B" w:rsidRPr="007C74C6" w:rsidTr="00A45FCA">
        <w:tc>
          <w:tcPr>
            <w:tcW w:w="7143" w:type="dxa"/>
            <w:shd w:val="clear" w:color="auto" w:fill="auto"/>
          </w:tcPr>
          <w:p w:rsidR="0016173E" w:rsidRPr="007C74C6" w:rsidRDefault="0010443B" w:rsidP="00A45F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C74C6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Предметные умения</w:t>
            </w:r>
            <w:r w:rsidR="00484D8C" w:rsidRPr="007C74C6">
              <w:rPr>
                <w:rFonts w:ascii="Times New Roman" w:hAnsi="Times New Roman"/>
                <w:sz w:val="24"/>
                <w:szCs w:val="24"/>
              </w:rPr>
              <w:t>:</w:t>
            </w:r>
            <w:r w:rsidR="00C15007" w:rsidRPr="007C74C6">
              <w:rPr>
                <w:rFonts w:ascii="Times New Roman" w:hAnsi="Times New Roman"/>
                <w:sz w:val="24"/>
                <w:szCs w:val="24"/>
              </w:rPr>
              <w:t xml:space="preserve"> Наблюда</w:t>
            </w:r>
            <w:r w:rsidR="009A4D3E" w:rsidRPr="007C74C6">
              <w:rPr>
                <w:rFonts w:ascii="Times New Roman" w:hAnsi="Times New Roman"/>
                <w:sz w:val="24"/>
                <w:szCs w:val="24"/>
              </w:rPr>
              <w:t>ю</w:t>
            </w:r>
            <w:r w:rsidR="003B51E6" w:rsidRPr="007C74C6">
              <w:rPr>
                <w:rFonts w:ascii="Times New Roman" w:hAnsi="Times New Roman"/>
                <w:sz w:val="24"/>
                <w:szCs w:val="24"/>
              </w:rPr>
              <w:t>т</w:t>
            </w:r>
            <w:r w:rsidR="00C15007" w:rsidRPr="007C74C6">
              <w:rPr>
                <w:rFonts w:ascii="Times New Roman" w:hAnsi="Times New Roman"/>
                <w:sz w:val="24"/>
                <w:szCs w:val="24"/>
              </w:rPr>
              <w:t xml:space="preserve"> за многообразными явлениями жизни и искусства, выража</w:t>
            </w:r>
            <w:r w:rsidR="009A4D3E" w:rsidRPr="007C74C6">
              <w:rPr>
                <w:rFonts w:ascii="Times New Roman" w:hAnsi="Times New Roman"/>
                <w:sz w:val="24"/>
                <w:szCs w:val="24"/>
              </w:rPr>
              <w:t>ю</w:t>
            </w:r>
            <w:r w:rsidR="003B51E6" w:rsidRPr="007C74C6">
              <w:rPr>
                <w:rFonts w:ascii="Times New Roman" w:hAnsi="Times New Roman"/>
                <w:sz w:val="24"/>
                <w:szCs w:val="24"/>
              </w:rPr>
              <w:t>т</w:t>
            </w:r>
            <w:r w:rsidR="00C15007" w:rsidRPr="007C74C6">
              <w:rPr>
                <w:rFonts w:ascii="Times New Roman" w:hAnsi="Times New Roman"/>
                <w:sz w:val="24"/>
                <w:szCs w:val="24"/>
              </w:rPr>
              <w:t xml:space="preserve"> своё  отношение к искусству, оценивая художественно-образное содержание произведения в единстве с его формой</w:t>
            </w:r>
            <w:r w:rsidR="0016173E" w:rsidRPr="007C74C6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16173E" w:rsidRPr="007C74C6" w:rsidRDefault="009A4D3E" w:rsidP="00A45F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C74C6">
              <w:rPr>
                <w:rFonts w:ascii="Times New Roman" w:hAnsi="Times New Roman"/>
                <w:sz w:val="24"/>
                <w:szCs w:val="24"/>
              </w:rPr>
              <w:t>Раскрываю</w:t>
            </w:r>
            <w:r w:rsidR="003B51E6" w:rsidRPr="007C74C6">
              <w:rPr>
                <w:rFonts w:ascii="Times New Roman" w:hAnsi="Times New Roman"/>
                <w:sz w:val="24"/>
                <w:szCs w:val="24"/>
              </w:rPr>
              <w:t>т</w:t>
            </w:r>
            <w:r w:rsidR="00CC6CD3" w:rsidRPr="007C74C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C74C6">
              <w:rPr>
                <w:rFonts w:ascii="Times New Roman" w:hAnsi="Times New Roman"/>
                <w:sz w:val="24"/>
                <w:szCs w:val="24"/>
              </w:rPr>
              <w:t>образное содержание и определяю</w:t>
            </w:r>
            <w:r w:rsidR="003B51E6" w:rsidRPr="007C74C6">
              <w:rPr>
                <w:rFonts w:ascii="Times New Roman" w:hAnsi="Times New Roman"/>
                <w:sz w:val="24"/>
                <w:szCs w:val="24"/>
              </w:rPr>
              <w:t>т</w:t>
            </w:r>
            <w:r w:rsidR="00CC6CD3" w:rsidRPr="007C74C6">
              <w:rPr>
                <w:rFonts w:ascii="Times New Roman" w:hAnsi="Times New Roman"/>
                <w:sz w:val="24"/>
                <w:szCs w:val="24"/>
              </w:rPr>
              <w:t xml:space="preserve"> средства музыкальной выразительности</w:t>
            </w:r>
            <w:r w:rsidR="0016173E" w:rsidRPr="007C74C6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10443B" w:rsidRPr="007C74C6" w:rsidRDefault="009A4D3E" w:rsidP="00A45FC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7C74C6">
              <w:rPr>
                <w:rFonts w:ascii="Times New Roman" w:hAnsi="Times New Roman"/>
                <w:sz w:val="24"/>
                <w:szCs w:val="24"/>
              </w:rPr>
              <w:t>Создаю</w:t>
            </w:r>
            <w:r w:rsidR="003B51E6" w:rsidRPr="007C74C6">
              <w:rPr>
                <w:rFonts w:ascii="Times New Roman" w:hAnsi="Times New Roman"/>
                <w:sz w:val="24"/>
                <w:szCs w:val="24"/>
              </w:rPr>
              <w:t>т</w:t>
            </w:r>
            <w:r w:rsidR="0016173E" w:rsidRPr="007C74C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946C2" w:rsidRPr="007C74C6">
              <w:rPr>
                <w:rFonts w:ascii="Times New Roman" w:hAnsi="Times New Roman"/>
                <w:sz w:val="24"/>
                <w:szCs w:val="24"/>
              </w:rPr>
              <w:t>постеры</w:t>
            </w:r>
            <w:proofErr w:type="spellEnd"/>
            <w:r w:rsidR="00E946C2" w:rsidRPr="007C74C6">
              <w:rPr>
                <w:rFonts w:ascii="Times New Roman" w:hAnsi="Times New Roman"/>
                <w:sz w:val="24"/>
                <w:szCs w:val="24"/>
              </w:rPr>
              <w:t xml:space="preserve"> по заданной теме, афишу к балету.</w:t>
            </w:r>
          </w:p>
          <w:p w:rsidR="0010443B" w:rsidRPr="007C74C6" w:rsidRDefault="009A4D3E" w:rsidP="00A45F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C74C6">
              <w:rPr>
                <w:rFonts w:ascii="Times New Roman" w:hAnsi="Times New Roman"/>
                <w:sz w:val="24"/>
                <w:szCs w:val="24"/>
              </w:rPr>
              <w:t>Называю</w:t>
            </w:r>
            <w:r w:rsidR="003B51E6" w:rsidRPr="007C74C6">
              <w:rPr>
                <w:rFonts w:ascii="Times New Roman" w:hAnsi="Times New Roman"/>
                <w:sz w:val="24"/>
                <w:szCs w:val="24"/>
              </w:rPr>
              <w:t>т основные термины по теме «Балет»</w:t>
            </w:r>
          </w:p>
          <w:p w:rsidR="00484D8C" w:rsidRPr="007C74C6" w:rsidRDefault="00484D8C" w:rsidP="00A45F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84D8C" w:rsidRPr="007C74C6" w:rsidRDefault="00484D8C" w:rsidP="00A45FC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484D8C" w:rsidRPr="007C74C6" w:rsidRDefault="00484D8C" w:rsidP="00A45FC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393" w:type="dxa"/>
            <w:shd w:val="clear" w:color="auto" w:fill="auto"/>
          </w:tcPr>
          <w:p w:rsidR="00900268" w:rsidRPr="007C74C6" w:rsidRDefault="00484D8C" w:rsidP="00A45FC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C74C6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Личностные  УУД:</w:t>
            </w:r>
            <w:r w:rsidR="00900268" w:rsidRPr="007C74C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900268" w:rsidRPr="007C74C6">
              <w:rPr>
                <w:rFonts w:ascii="Times New Roman" w:hAnsi="Times New Roman"/>
                <w:sz w:val="28"/>
                <w:szCs w:val="28"/>
              </w:rPr>
              <w:t>Смыслообразование</w:t>
            </w:r>
            <w:proofErr w:type="spellEnd"/>
            <w:r w:rsidR="00900268" w:rsidRPr="007C74C6">
              <w:rPr>
                <w:rFonts w:ascii="Times New Roman" w:hAnsi="Times New Roman"/>
                <w:sz w:val="28"/>
                <w:szCs w:val="28"/>
              </w:rPr>
              <w:t>,</w:t>
            </w:r>
          </w:p>
          <w:p w:rsidR="00900268" w:rsidRPr="007C74C6" w:rsidRDefault="00900268" w:rsidP="00A45FC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C74C6">
              <w:rPr>
                <w:rFonts w:ascii="Times New Roman" w:hAnsi="Times New Roman"/>
                <w:sz w:val="28"/>
                <w:szCs w:val="28"/>
              </w:rPr>
              <w:t>Ценностное отношение к историческому прошлому</w:t>
            </w:r>
          </w:p>
          <w:p w:rsidR="00484D8C" w:rsidRPr="007C74C6" w:rsidRDefault="00900268" w:rsidP="00A45FC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7C74C6">
              <w:rPr>
                <w:rFonts w:ascii="Times New Roman" w:hAnsi="Times New Roman"/>
                <w:sz w:val="28"/>
                <w:szCs w:val="28"/>
              </w:rPr>
              <w:t>Адекватное понимание причин успеха – неуспеха в учебной деятельности</w:t>
            </w:r>
          </w:p>
          <w:p w:rsidR="00484D8C" w:rsidRPr="007C74C6" w:rsidRDefault="0085203B" w:rsidP="00A45FC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7C74C6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Регулятивные  УУД</w:t>
            </w:r>
          </w:p>
          <w:p w:rsidR="00484D8C" w:rsidRPr="007C74C6" w:rsidRDefault="00900268" w:rsidP="00415A92">
            <w:pPr>
              <w:pStyle w:val="aa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C74C6">
              <w:rPr>
                <w:rFonts w:ascii="Times New Roman" w:hAnsi="Times New Roman"/>
                <w:sz w:val="28"/>
                <w:szCs w:val="28"/>
              </w:rPr>
              <w:t>целеполагание</w:t>
            </w:r>
            <w:proofErr w:type="spellEnd"/>
            <w:r w:rsidRPr="007C74C6">
              <w:rPr>
                <w:rFonts w:ascii="Times New Roman" w:hAnsi="Times New Roman"/>
                <w:sz w:val="28"/>
                <w:szCs w:val="28"/>
              </w:rPr>
              <w:t>, планир</w:t>
            </w:r>
            <w:r w:rsidR="005518DE" w:rsidRPr="007C74C6">
              <w:rPr>
                <w:rFonts w:ascii="Times New Roman" w:hAnsi="Times New Roman"/>
                <w:sz w:val="28"/>
                <w:szCs w:val="28"/>
              </w:rPr>
              <w:t xml:space="preserve">ование, самоконтроль, </w:t>
            </w:r>
            <w:r w:rsidRPr="007C74C6">
              <w:rPr>
                <w:rFonts w:ascii="Times New Roman" w:hAnsi="Times New Roman"/>
                <w:sz w:val="28"/>
                <w:szCs w:val="28"/>
              </w:rPr>
              <w:t xml:space="preserve"> самооценка</w:t>
            </w:r>
          </w:p>
          <w:p w:rsidR="00900268" w:rsidRPr="007C74C6" w:rsidRDefault="00484D8C" w:rsidP="00A45FC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7C74C6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Познавательные</w:t>
            </w:r>
            <w:proofErr w:type="gramEnd"/>
            <w:r w:rsidRPr="007C74C6">
              <w:rPr>
                <w:rFonts w:ascii="Times New Roman" w:hAnsi="Times New Roman"/>
                <w:b/>
                <w:sz w:val="28"/>
                <w:szCs w:val="28"/>
                <w:u w:val="single"/>
              </w:rPr>
              <w:t xml:space="preserve">  УУД:</w:t>
            </w:r>
            <w:r w:rsidR="00900268" w:rsidRPr="007C74C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9A4D3E" w:rsidRPr="007C74C6">
              <w:rPr>
                <w:rFonts w:ascii="Times New Roman" w:hAnsi="Times New Roman"/>
                <w:sz w:val="28"/>
                <w:szCs w:val="28"/>
              </w:rPr>
              <w:t>рассуждают, сравнивают, сопоставляют, анализируют, обобщают, самостоятельно составляю</w:t>
            </w:r>
            <w:r w:rsidR="003B51E6" w:rsidRPr="007C74C6">
              <w:rPr>
                <w:rFonts w:ascii="Times New Roman" w:hAnsi="Times New Roman"/>
                <w:sz w:val="28"/>
                <w:szCs w:val="28"/>
              </w:rPr>
              <w:t>т</w:t>
            </w:r>
            <w:r w:rsidR="00900268" w:rsidRPr="007C74C6">
              <w:rPr>
                <w:rFonts w:ascii="Times New Roman" w:hAnsi="Times New Roman"/>
                <w:sz w:val="28"/>
                <w:szCs w:val="28"/>
              </w:rPr>
              <w:t xml:space="preserve"> алгоритм действий</w:t>
            </w:r>
          </w:p>
          <w:p w:rsidR="00484D8C" w:rsidRPr="007C74C6" w:rsidRDefault="009A4D3E" w:rsidP="00A45FC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C74C6">
              <w:rPr>
                <w:rFonts w:ascii="Times New Roman" w:hAnsi="Times New Roman"/>
                <w:sz w:val="28"/>
                <w:szCs w:val="28"/>
              </w:rPr>
              <w:t>Извлекаю</w:t>
            </w:r>
            <w:r w:rsidR="003B51E6" w:rsidRPr="007C74C6">
              <w:rPr>
                <w:rFonts w:ascii="Times New Roman" w:hAnsi="Times New Roman"/>
                <w:sz w:val="28"/>
                <w:szCs w:val="28"/>
              </w:rPr>
              <w:t>т необходимую  информацию</w:t>
            </w:r>
          </w:p>
          <w:p w:rsidR="00900268" w:rsidRPr="007C74C6" w:rsidRDefault="00484D8C" w:rsidP="00900268">
            <w:pPr>
              <w:pStyle w:val="aa"/>
              <w:rPr>
                <w:rFonts w:ascii="Times New Roman" w:hAnsi="Times New Roman"/>
                <w:sz w:val="28"/>
                <w:szCs w:val="28"/>
              </w:rPr>
            </w:pPr>
            <w:r w:rsidRPr="007C74C6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Коммуникативные   УУД:</w:t>
            </w:r>
            <w:r w:rsidR="00900268" w:rsidRPr="007C74C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9A4D3E" w:rsidRPr="007C74C6">
              <w:rPr>
                <w:rFonts w:ascii="Times New Roman" w:hAnsi="Times New Roman"/>
                <w:sz w:val="28"/>
                <w:szCs w:val="28"/>
              </w:rPr>
              <w:t xml:space="preserve"> выражают свои мысли, формулируют</w:t>
            </w:r>
            <w:r w:rsidR="00900268" w:rsidRPr="007C74C6">
              <w:rPr>
                <w:rFonts w:ascii="Times New Roman" w:hAnsi="Times New Roman"/>
                <w:sz w:val="28"/>
                <w:szCs w:val="28"/>
              </w:rPr>
              <w:t xml:space="preserve"> свои </w:t>
            </w:r>
            <w:r w:rsidR="009A4D3E" w:rsidRPr="007C74C6">
              <w:rPr>
                <w:rFonts w:ascii="Times New Roman" w:hAnsi="Times New Roman"/>
                <w:sz w:val="28"/>
                <w:szCs w:val="28"/>
              </w:rPr>
              <w:t>затруднения, планируют учебное сотрудничество</w:t>
            </w:r>
            <w:r w:rsidR="00900268" w:rsidRPr="007C74C6">
              <w:rPr>
                <w:rFonts w:ascii="Times New Roman" w:hAnsi="Times New Roman"/>
                <w:sz w:val="28"/>
                <w:szCs w:val="28"/>
              </w:rPr>
              <w:t>,</w:t>
            </w:r>
            <w:r w:rsidR="009A4D3E" w:rsidRPr="007C74C6">
              <w:rPr>
                <w:rFonts w:ascii="Times New Roman" w:hAnsi="Times New Roman"/>
                <w:sz w:val="28"/>
                <w:szCs w:val="28"/>
              </w:rPr>
              <w:t xml:space="preserve"> аргументируют своё мнение и позицию</w:t>
            </w:r>
            <w:r w:rsidR="00900268" w:rsidRPr="007C74C6">
              <w:rPr>
                <w:rFonts w:ascii="Times New Roman" w:hAnsi="Times New Roman"/>
                <w:sz w:val="28"/>
                <w:szCs w:val="28"/>
              </w:rPr>
              <w:t xml:space="preserve"> в коммуникации</w:t>
            </w:r>
          </w:p>
          <w:p w:rsidR="00484D8C" w:rsidRPr="007C74C6" w:rsidRDefault="00484D8C" w:rsidP="00A45FC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484D8C" w:rsidRPr="007C74C6" w:rsidRDefault="00484D8C" w:rsidP="00E946C2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</w:tc>
      </w:tr>
    </w:tbl>
    <w:p w:rsidR="0010443B" w:rsidRPr="007C74C6" w:rsidRDefault="0010443B" w:rsidP="0010443B">
      <w:pPr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143"/>
        <w:gridCol w:w="7393"/>
      </w:tblGrid>
      <w:tr w:rsidR="00484D8C" w:rsidRPr="007C74C6" w:rsidTr="00A45FCA">
        <w:tc>
          <w:tcPr>
            <w:tcW w:w="14536" w:type="dxa"/>
            <w:gridSpan w:val="2"/>
            <w:shd w:val="clear" w:color="auto" w:fill="auto"/>
          </w:tcPr>
          <w:p w:rsidR="00484D8C" w:rsidRPr="007C74C6" w:rsidRDefault="00484D8C" w:rsidP="00A45FCA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36"/>
                <w:szCs w:val="36"/>
              </w:rPr>
            </w:pPr>
            <w:r w:rsidRPr="007C74C6">
              <w:rPr>
                <w:rFonts w:ascii="Times New Roman" w:hAnsi="Times New Roman"/>
                <w:b/>
                <w:i/>
                <w:sz w:val="36"/>
                <w:szCs w:val="36"/>
              </w:rPr>
              <w:lastRenderedPageBreak/>
              <w:t>Организация пространства</w:t>
            </w:r>
            <w:r w:rsidR="005E204C" w:rsidRPr="007C74C6">
              <w:rPr>
                <w:rFonts w:ascii="Times New Roman" w:hAnsi="Times New Roman"/>
                <w:b/>
                <w:i/>
                <w:sz w:val="36"/>
                <w:szCs w:val="36"/>
              </w:rPr>
              <w:t>.</w:t>
            </w:r>
          </w:p>
        </w:tc>
      </w:tr>
      <w:tr w:rsidR="00484D8C" w:rsidRPr="007C74C6" w:rsidTr="00A45FCA">
        <w:tc>
          <w:tcPr>
            <w:tcW w:w="7143" w:type="dxa"/>
            <w:shd w:val="clear" w:color="auto" w:fill="auto"/>
          </w:tcPr>
          <w:p w:rsidR="00484D8C" w:rsidRPr="007C74C6" w:rsidRDefault="00484D8C" w:rsidP="00A45FC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C74C6">
              <w:rPr>
                <w:rFonts w:ascii="Times New Roman" w:hAnsi="Times New Roman"/>
                <w:sz w:val="28"/>
                <w:szCs w:val="28"/>
              </w:rPr>
              <w:t>Формы работы</w:t>
            </w:r>
          </w:p>
        </w:tc>
        <w:tc>
          <w:tcPr>
            <w:tcW w:w="7393" w:type="dxa"/>
            <w:shd w:val="clear" w:color="auto" w:fill="auto"/>
          </w:tcPr>
          <w:p w:rsidR="00484D8C" w:rsidRPr="007C74C6" w:rsidRDefault="00484D8C" w:rsidP="00A45FC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C74C6">
              <w:rPr>
                <w:rFonts w:ascii="Times New Roman" w:hAnsi="Times New Roman"/>
                <w:sz w:val="28"/>
                <w:szCs w:val="28"/>
              </w:rPr>
              <w:t>Ресурсы</w:t>
            </w:r>
          </w:p>
        </w:tc>
      </w:tr>
      <w:tr w:rsidR="00484D8C" w:rsidRPr="007C74C6" w:rsidTr="00A45FCA">
        <w:tc>
          <w:tcPr>
            <w:tcW w:w="7143" w:type="dxa"/>
            <w:shd w:val="clear" w:color="auto" w:fill="auto"/>
          </w:tcPr>
          <w:p w:rsidR="000C63D1" w:rsidRPr="007C74C6" w:rsidRDefault="000C63D1" w:rsidP="00A45FC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C74C6">
              <w:rPr>
                <w:rFonts w:ascii="Times New Roman" w:hAnsi="Times New Roman"/>
                <w:sz w:val="28"/>
                <w:szCs w:val="28"/>
              </w:rPr>
              <w:t>Фронтальная</w:t>
            </w:r>
          </w:p>
          <w:p w:rsidR="0085203B" w:rsidRPr="007C74C6" w:rsidRDefault="0085203B" w:rsidP="00A45FC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C74C6">
              <w:rPr>
                <w:rFonts w:ascii="Times New Roman" w:hAnsi="Times New Roman"/>
                <w:sz w:val="28"/>
                <w:szCs w:val="28"/>
              </w:rPr>
              <w:t>Групповая работа</w:t>
            </w:r>
          </w:p>
          <w:p w:rsidR="000C63D1" w:rsidRPr="007C74C6" w:rsidRDefault="000C63D1" w:rsidP="00A45FC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C74C6">
              <w:rPr>
                <w:rFonts w:ascii="Times New Roman" w:hAnsi="Times New Roman"/>
                <w:sz w:val="28"/>
                <w:szCs w:val="28"/>
              </w:rPr>
              <w:t>Просмотр</w:t>
            </w:r>
            <w:r w:rsidR="00E946C2" w:rsidRPr="007C74C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7C74C6">
              <w:rPr>
                <w:rFonts w:ascii="Times New Roman" w:hAnsi="Times New Roman"/>
                <w:sz w:val="28"/>
                <w:szCs w:val="28"/>
              </w:rPr>
              <w:t>- анализ работ</w:t>
            </w:r>
          </w:p>
          <w:p w:rsidR="000C63D1" w:rsidRPr="007C74C6" w:rsidRDefault="00E946C2" w:rsidP="00A45FC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C74C6">
              <w:rPr>
                <w:rFonts w:ascii="Times New Roman" w:hAnsi="Times New Roman"/>
                <w:sz w:val="28"/>
                <w:szCs w:val="28"/>
              </w:rPr>
              <w:t>Парная работа</w:t>
            </w:r>
          </w:p>
        </w:tc>
        <w:tc>
          <w:tcPr>
            <w:tcW w:w="7393" w:type="dxa"/>
            <w:shd w:val="clear" w:color="auto" w:fill="auto"/>
          </w:tcPr>
          <w:p w:rsidR="00484D8C" w:rsidRPr="007C74C6" w:rsidRDefault="00A65C1B" w:rsidP="00A45FC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C74C6">
              <w:rPr>
                <w:rFonts w:ascii="Times New Roman" w:hAnsi="Times New Roman"/>
                <w:sz w:val="28"/>
                <w:szCs w:val="28"/>
              </w:rPr>
              <w:t>мультимедийный</w:t>
            </w:r>
            <w:proofErr w:type="spellEnd"/>
            <w:r w:rsidRPr="007C74C6">
              <w:rPr>
                <w:rFonts w:ascii="Times New Roman" w:hAnsi="Times New Roman"/>
                <w:sz w:val="28"/>
                <w:szCs w:val="28"/>
              </w:rPr>
              <w:t xml:space="preserve"> проектор,</w:t>
            </w:r>
            <w:r w:rsidR="00E946C2" w:rsidRPr="007C74C6">
              <w:rPr>
                <w:rFonts w:ascii="Times New Roman" w:hAnsi="Times New Roman"/>
                <w:sz w:val="28"/>
                <w:szCs w:val="28"/>
              </w:rPr>
              <w:t xml:space="preserve"> компьютер, </w:t>
            </w:r>
            <w:r w:rsidRPr="007C74C6">
              <w:rPr>
                <w:rFonts w:ascii="Times New Roman" w:hAnsi="Times New Roman"/>
                <w:sz w:val="28"/>
                <w:szCs w:val="28"/>
              </w:rPr>
              <w:t xml:space="preserve"> музыкальный инструмент</w:t>
            </w:r>
            <w:r w:rsidR="00E946C2" w:rsidRPr="007C74C6">
              <w:rPr>
                <w:rFonts w:ascii="Times New Roman" w:hAnsi="Times New Roman"/>
                <w:sz w:val="28"/>
                <w:szCs w:val="28"/>
              </w:rPr>
              <w:t xml:space="preserve">, таблицы эмоциональных состояний, информация для составления </w:t>
            </w:r>
            <w:proofErr w:type="spellStart"/>
            <w:r w:rsidR="00E946C2" w:rsidRPr="007C74C6">
              <w:rPr>
                <w:rFonts w:ascii="Times New Roman" w:hAnsi="Times New Roman"/>
                <w:sz w:val="28"/>
                <w:szCs w:val="28"/>
              </w:rPr>
              <w:t>постеро</w:t>
            </w:r>
            <w:proofErr w:type="gramStart"/>
            <w:r w:rsidR="00E946C2" w:rsidRPr="007C74C6">
              <w:rPr>
                <w:rFonts w:ascii="Times New Roman" w:hAnsi="Times New Roman"/>
                <w:sz w:val="28"/>
                <w:szCs w:val="28"/>
              </w:rPr>
              <w:t>в</w:t>
            </w:r>
            <w:proofErr w:type="spellEnd"/>
            <w:r w:rsidR="00E946C2" w:rsidRPr="007C74C6">
              <w:rPr>
                <w:rFonts w:ascii="Times New Roman" w:hAnsi="Times New Roman"/>
                <w:sz w:val="28"/>
                <w:szCs w:val="28"/>
              </w:rPr>
              <w:t>(</w:t>
            </w:r>
            <w:proofErr w:type="gramEnd"/>
            <w:r w:rsidR="00E946C2" w:rsidRPr="007C74C6">
              <w:rPr>
                <w:rFonts w:ascii="Times New Roman" w:hAnsi="Times New Roman"/>
                <w:sz w:val="28"/>
                <w:szCs w:val="28"/>
              </w:rPr>
              <w:t>для групповой работы)</w:t>
            </w:r>
            <w:r w:rsidR="005518DE" w:rsidRPr="007C74C6">
              <w:rPr>
                <w:rFonts w:ascii="Times New Roman" w:hAnsi="Times New Roman"/>
                <w:sz w:val="28"/>
                <w:szCs w:val="28"/>
              </w:rPr>
              <w:t>, заготовки для оформления афиши</w:t>
            </w:r>
            <w:r w:rsidR="003B51E6" w:rsidRPr="007C74C6">
              <w:rPr>
                <w:rFonts w:ascii="Times New Roman" w:hAnsi="Times New Roman"/>
                <w:sz w:val="28"/>
                <w:szCs w:val="28"/>
              </w:rPr>
              <w:t>, задание для работы в паре</w:t>
            </w:r>
            <w:r w:rsidR="005518DE" w:rsidRPr="007C74C6">
              <w:rPr>
                <w:rFonts w:ascii="Times New Roman" w:hAnsi="Times New Roman"/>
                <w:sz w:val="28"/>
                <w:szCs w:val="28"/>
              </w:rPr>
              <w:t>, группе, листы самооценки.</w:t>
            </w:r>
          </w:p>
        </w:tc>
      </w:tr>
    </w:tbl>
    <w:p w:rsidR="000C63D1" w:rsidRPr="007C74C6" w:rsidRDefault="000C63D1" w:rsidP="0010443B">
      <w:pPr>
        <w:rPr>
          <w:rFonts w:ascii="Times New Roman" w:hAnsi="Times New Roman"/>
          <w:sz w:val="28"/>
          <w:szCs w:val="28"/>
        </w:rPr>
      </w:pPr>
    </w:p>
    <w:p w:rsidR="000C63D1" w:rsidRPr="007C74C6" w:rsidRDefault="000C63D1" w:rsidP="00415A92">
      <w:pPr>
        <w:tabs>
          <w:tab w:val="left" w:pos="5640"/>
        </w:tabs>
        <w:rPr>
          <w:rFonts w:ascii="Times New Roman" w:hAnsi="Times New Roman"/>
          <w:b/>
          <w:sz w:val="36"/>
          <w:szCs w:val="36"/>
        </w:rPr>
      </w:pPr>
      <w:r w:rsidRPr="007C74C6">
        <w:rPr>
          <w:rFonts w:ascii="Times New Roman" w:hAnsi="Times New Roman"/>
          <w:sz w:val="28"/>
          <w:szCs w:val="28"/>
        </w:rPr>
        <w:tab/>
      </w:r>
      <w:r w:rsidRPr="007C74C6">
        <w:rPr>
          <w:rFonts w:ascii="Times New Roman" w:hAnsi="Times New Roman"/>
          <w:b/>
          <w:sz w:val="36"/>
          <w:szCs w:val="36"/>
        </w:rPr>
        <w:t>Технология изучения</w:t>
      </w:r>
    </w:p>
    <w:tbl>
      <w:tblPr>
        <w:tblW w:w="14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943"/>
        <w:gridCol w:w="6804"/>
        <w:gridCol w:w="4395"/>
      </w:tblGrid>
      <w:tr w:rsidR="008713F8" w:rsidRPr="007C74C6" w:rsidTr="000E7E96">
        <w:tc>
          <w:tcPr>
            <w:tcW w:w="2943" w:type="dxa"/>
            <w:shd w:val="clear" w:color="auto" w:fill="auto"/>
          </w:tcPr>
          <w:p w:rsidR="008713F8" w:rsidRPr="007C74C6" w:rsidRDefault="008713F8" w:rsidP="00A45FC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7C74C6">
              <w:rPr>
                <w:rFonts w:ascii="Times New Roman" w:hAnsi="Times New Roman"/>
                <w:b/>
                <w:i/>
                <w:sz w:val="28"/>
                <w:szCs w:val="28"/>
              </w:rPr>
              <w:t>Этапы урока</w:t>
            </w:r>
          </w:p>
        </w:tc>
        <w:tc>
          <w:tcPr>
            <w:tcW w:w="6804" w:type="dxa"/>
            <w:shd w:val="clear" w:color="auto" w:fill="auto"/>
          </w:tcPr>
          <w:p w:rsidR="008713F8" w:rsidRPr="007C74C6" w:rsidRDefault="008713F8" w:rsidP="00A45FC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7C74C6">
              <w:rPr>
                <w:rFonts w:ascii="Times New Roman" w:hAnsi="Times New Roman"/>
                <w:b/>
                <w:i/>
                <w:sz w:val="28"/>
                <w:szCs w:val="28"/>
              </w:rPr>
              <w:t>Деятельность учителя</w:t>
            </w:r>
          </w:p>
        </w:tc>
        <w:tc>
          <w:tcPr>
            <w:tcW w:w="4395" w:type="dxa"/>
            <w:shd w:val="clear" w:color="auto" w:fill="auto"/>
          </w:tcPr>
          <w:p w:rsidR="008713F8" w:rsidRPr="007C74C6" w:rsidRDefault="008713F8" w:rsidP="00A45FC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7C74C6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Деятельность </w:t>
            </w:r>
            <w:proofErr w:type="gramStart"/>
            <w:r w:rsidRPr="007C74C6">
              <w:rPr>
                <w:rFonts w:ascii="Times New Roman" w:hAnsi="Times New Roman"/>
                <w:b/>
                <w:i/>
                <w:sz w:val="28"/>
                <w:szCs w:val="28"/>
              </w:rPr>
              <w:t>обучающегося</w:t>
            </w:r>
            <w:proofErr w:type="gramEnd"/>
          </w:p>
        </w:tc>
      </w:tr>
      <w:tr w:rsidR="008713F8" w:rsidRPr="007C74C6" w:rsidTr="000E7E96">
        <w:tc>
          <w:tcPr>
            <w:tcW w:w="2943" w:type="dxa"/>
            <w:shd w:val="clear" w:color="auto" w:fill="auto"/>
          </w:tcPr>
          <w:p w:rsidR="008713F8" w:rsidRPr="007C74C6" w:rsidRDefault="008713F8" w:rsidP="00A45FC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C74C6">
              <w:rPr>
                <w:rFonts w:ascii="Times New Roman" w:hAnsi="Times New Roman"/>
                <w:sz w:val="28"/>
                <w:szCs w:val="28"/>
              </w:rPr>
              <w:t>1.Организационный</w:t>
            </w:r>
          </w:p>
          <w:p w:rsidR="008713F8" w:rsidRPr="007C74C6" w:rsidRDefault="008713F8" w:rsidP="00A45FC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C74C6">
              <w:rPr>
                <w:rFonts w:ascii="Times New Roman" w:hAnsi="Times New Roman"/>
                <w:sz w:val="28"/>
                <w:szCs w:val="28"/>
              </w:rPr>
              <w:t>(этап мотивации).</w:t>
            </w:r>
          </w:p>
          <w:p w:rsidR="008713F8" w:rsidRPr="007C74C6" w:rsidRDefault="008713F8" w:rsidP="00E10B2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713F8" w:rsidRPr="007C74C6" w:rsidRDefault="008713F8" w:rsidP="00E10B2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713F8" w:rsidRPr="007C74C6" w:rsidRDefault="008713F8" w:rsidP="00E10B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8713F8" w:rsidRPr="007C74C6" w:rsidRDefault="008713F8" w:rsidP="00E10B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8713F8" w:rsidRPr="007C74C6" w:rsidRDefault="008713F8" w:rsidP="00E10B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8713F8" w:rsidRPr="007C74C6" w:rsidRDefault="008713F8" w:rsidP="00E10B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8713F8" w:rsidRPr="007C74C6" w:rsidRDefault="008713F8" w:rsidP="00E10B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8713F8" w:rsidRPr="007C74C6" w:rsidRDefault="008713F8" w:rsidP="00E10B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8713F8" w:rsidRPr="007C74C6" w:rsidRDefault="008713F8" w:rsidP="00E10B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8713F8" w:rsidRPr="007C74C6" w:rsidRDefault="008713F8" w:rsidP="00E10B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8713F8" w:rsidRPr="007C74C6" w:rsidRDefault="008713F8" w:rsidP="00E10B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8713F8" w:rsidRPr="007C74C6" w:rsidRDefault="008713F8" w:rsidP="00E10B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8713F8" w:rsidRPr="007C74C6" w:rsidRDefault="003B51E6" w:rsidP="00E10B20">
            <w:pPr>
              <w:spacing w:after="135" w:line="240" w:lineRule="auto"/>
              <w:rPr>
                <w:rFonts w:ascii="Times New Roman" w:eastAsia="Times New Roman" w:hAnsi="Times New Roman"/>
                <w:bCs/>
                <w:color w:val="333333"/>
                <w:sz w:val="28"/>
                <w:szCs w:val="28"/>
                <w:shd w:val="clear" w:color="auto" w:fill="FFFFFF"/>
              </w:rPr>
            </w:pPr>
            <w:r w:rsidRPr="007C74C6">
              <w:rPr>
                <w:rFonts w:ascii="Times New Roman" w:eastAsia="Times New Roman" w:hAnsi="Times New Roman"/>
                <w:bCs/>
                <w:color w:val="333333"/>
                <w:sz w:val="28"/>
                <w:szCs w:val="28"/>
                <w:shd w:val="clear" w:color="auto" w:fill="FFFFFF"/>
              </w:rPr>
              <w:t>2</w:t>
            </w:r>
            <w:r w:rsidR="008713F8" w:rsidRPr="007C74C6">
              <w:rPr>
                <w:rFonts w:ascii="Times New Roman" w:eastAsia="Times New Roman" w:hAnsi="Times New Roman"/>
                <w:bCs/>
                <w:color w:val="333333"/>
                <w:sz w:val="28"/>
                <w:szCs w:val="28"/>
                <w:shd w:val="clear" w:color="auto" w:fill="FFFFFF"/>
              </w:rPr>
              <w:t>. Актуализация знаний</w:t>
            </w:r>
          </w:p>
          <w:p w:rsidR="008713F8" w:rsidRPr="007C74C6" w:rsidRDefault="008713F8" w:rsidP="00E10B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8713F8" w:rsidRPr="007C74C6" w:rsidRDefault="008713F8" w:rsidP="00E10B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8713F8" w:rsidRPr="007C74C6" w:rsidRDefault="008713F8" w:rsidP="00E10B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8713F8" w:rsidRPr="007C74C6" w:rsidRDefault="008713F8" w:rsidP="00E10B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8713F8" w:rsidRPr="007C74C6" w:rsidRDefault="008713F8" w:rsidP="00E10B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8713F8" w:rsidRPr="007C74C6" w:rsidRDefault="008713F8" w:rsidP="00E10B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8713F8" w:rsidRPr="007C74C6" w:rsidRDefault="008713F8" w:rsidP="00E10B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804" w:type="dxa"/>
            <w:shd w:val="clear" w:color="auto" w:fill="auto"/>
          </w:tcPr>
          <w:p w:rsidR="008713F8" w:rsidRPr="007C74C6" w:rsidRDefault="008713F8" w:rsidP="00E10B20">
            <w:pPr>
              <w:spacing w:after="135" w:line="240" w:lineRule="auto"/>
              <w:rPr>
                <w:rFonts w:ascii="Times New Roman" w:eastAsia="Times New Roman" w:hAnsi="Times New Roman"/>
                <w:i/>
                <w:iCs/>
                <w:color w:val="333333"/>
                <w:sz w:val="28"/>
                <w:szCs w:val="28"/>
                <w:shd w:val="clear" w:color="auto" w:fill="FFFFFF"/>
              </w:rPr>
            </w:pPr>
            <w:r w:rsidRPr="007C74C6">
              <w:rPr>
                <w:rFonts w:ascii="Times New Roman" w:eastAsia="Times New Roman" w:hAnsi="Times New Roman"/>
                <w:i/>
                <w:iCs/>
                <w:color w:val="333333"/>
                <w:sz w:val="28"/>
                <w:szCs w:val="28"/>
                <w:shd w:val="clear" w:color="auto" w:fill="FFFFFF"/>
              </w:rPr>
              <w:lastRenderedPageBreak/>
              <w:t>Пр</w:t>
            </w:r>
            <w:r w:rsidR="004207E7" w:rsidRPr="007C74C6">
              <w:rPr>
                <w:rFonts w:ascii="Times New Roman" w:eastAsia="Times New Roman" w:hAnsi="Times New Roman"/>
                <w:i/>
                <w:iCs/>
                <w:color w:val="333333"/>
                <w:sz w:val="28"/>
                <w:szCs w:val="28"/>
                <w:shd w:val="clear" w:color="auto" w:fill="FFFFFF"/>
              </w:rPr>
              <w:t>езентация. Слайд №1 (Тема урока без слова балет)</w:t>
            </w:r>
          </w:p>
          <w:p w:rsidR="008713F8" w:rsidRPr="007C74C6" w:rsidRDefault="008713F8" w:rsidP="00E10B20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/>
                <w:color w:val="333333"/>
                <w:sz w:val="28"/>
                <w:szCs w:val="28"/>
              </w:rPr>
            </w:pPr>
            <w:r w:rsidRPr="007C74C6">
              <w:rPr>
                <w:rFonts w:ascii="Times New Roman" w:eastAsia="Times New Roman" w:hAnsi="Times New Roman"/>
                <w:color w:val="333333"/>
                <w:sz w:val="28"/>
                <w:szCs w:val="28"/>
              </w:rPr>
              <w:t>Звучит “Марш” из балета “Щелкунчик” П.И.Чайковского. Дети входят в класс. Музыкальное приветствие  «Музыкальный урок»</w:t>
            </w:r>
          </w:p>
          <w:p w:rsidR="008713F8" w:rsidRPr="007C74C6" w:rsidRDefault="004207E7" w:rsidP="00E10B20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/>
                <w:color w:val="333333"/>
                <w:sz w:val="28"/>
                <w:szCs w:val="28"/>
              </w:rPr>
            </w:pPr>
            <w:r w:rsidRPr="007C74C6">
              <w:rPr>
                <w:rFonts w:ascii="Times New Roman" w:eastAsia="Times New Roman" w:hAnsi="Times New Roman"/>
                <w:b/>
                <w:bCs/>
                <w:i/>
                <w:iCs/>
                <w:color w:val="333333"/>
                <w:sz w:val="28"/>
                <w:szCs w:val="28"/>
              </w:rPr>
              <w:t>-</w:t>
            </w:r>
            <w:r w:rsidR="008713F8" w:rsidRPr="007C74C6">
              <w:rPr>
                <w:rFonts w:ascii="Times New Roman" w:eastAsia="Times New Roman" w:hAnsi="Times New Roman"/>
                <w:color w:val="333333"/>
                <w:sz w:val="28"/>
                <w:szCs w:val="28"/>
              </w:rPr>
              <w:t xml:space="preserve">Сегодня нас ожидает увлекательное путешествие в мир музыкального театра. </w:t>
            </w:r>
          </w:p>
          <w:p w:rsidR="008713F8" w:rsidRPr="007C74C6" w:rsidRDefault="004207E7" w:rsidP="00E10B20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/>
                <w:color w:val="333333"/>
                <w:sz w:val="28"/>
                <w:szCs w:val="28"/>
              </w:rPr>
            </w:pPr>
            <w:r w:rsidRPr="007C74C6">
              <w:rPr>
                <w:rFonts w:ascii="Times New Roman" w:eastAsia="Times New Roman" w:hAnsi="Times New Roman"/>
                <w:color w:val="333333"/>
                <w:sz w:val="28"/>
                <w:szCs w:val="28"/>
              </w:rPr>
              <w:t>-</w:t>
            </w:r>
            <w:r w:rsidR="008713F8" w:rsidRPr="007C74C6">
              <w:rPr>
                <w:rFonts w:ascii="Times New Roman" w:eastAsia="Times New Roman" w:hAnsi="Times New Roman"/>
                <w:color w:val="333333"/>
                <w:sz w:val="28"/>
                <w:szCs w:val="28"/>
              </w:rPr>
              <w:t>Но это уже не первое путешествие. Кто мне подскажет, с каким жанром музыкального сценического искусства мы с вами встречались в музыкальном театре?</w:t>
            </w:r>
          </w:p>
          <w:p w:rsidR="008713F8" w:rsidRPr="007C74C6" w:rsidRDefault="004207E7" w:rsidP="00E10B20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/>
                <w:color w:val="333333"/>
                <w:sz w:val="28"/>
                <w:szCs w:val="28"/>
              </w:rPr>
            </w:pPr>
            <w:r w:rsidRPr="007C74C6">
              <w:rPr>
                <w:rFonts w:ascii="Times New Roman" w:eastAsia="Times New Roman" w:hAnsi="Times New Roman"/>
                <w:b/>
                <w:bCs/>
                <w:i/>
                <w:iCs/>
                <w:color w:val="333333"/>
                <w:sz w:val="28"/>
                <w:szCs w:val="28"/>
              </w:rPr>
              <w:t>-</w:t>
            </w:r>
            <w:r w:rsidR="008713F8" w:rsidRPr="007C74C6">
              <w:rPr>
                <w:rFonts w:ascii="Times New Roman" w:eastAsia="Times New Roman" w:hAnsi="Times New Roman"/>
                <w:color w:val="333333"/>
                <w:sz w:val="28"/>
                <w:szCs w:val="28"/>
              </w:rPr>
              <w:t>Какие же оперы Вам запомнились больше всего?</w:t>
            </w:r>
          </w:p>
          <w:p w:rsidR="00B06A9B" w:rsidRPr="007C74C6" w:rsidRDefault="00B06A9B" w:rsidP="00E10B20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333333"/>
                <w:sz w:val="28"/>
                <w:szCs w:val="28"/>
              </w:rPr>
            </w:pPr>
          </w:p>
          <w:p w:rsidR="008713F8" w:rsidRPr="007C74C6" w:rsidRDefault="008713F8" w:rsidP="00E10B20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/>
                <w:color w:val="333333"/>
                <w:sz w:val="28"/>
                <w:szCs w:val="28"/>
              </w:rPr>
            </w:pPr>
            <w:r w:rsidRPr="007C74C6">
              <w:rPr>
                <w:rFonts w:ascii="Times New Roman" w:eastAsia="Times New Roman" w:hAnsi="Times New Roman"/>
                <w:color w:val="333333"/>
                <w:sz w:val="28"/>
                <w:szCs w:val="28"/>
              </w:rPr>
              <w:t> </w:t>
            </w:r>
            <w:r w:rsidR="00B06A9B" w:rsidRPr="007C74C6">
              <w:rPr>
                <w:rFonts w:ascii="Times New Roman" w:eastAsia="Times New Roman" w:hAnsi="Times New Roman"/>
                <w:color w:val="333333"/>
                <w:sz w:val="28"/>
                <w:szCs w:val="28"/>
              </w:rPr>
              <w:t>-</w:t>
            </w:r>
            <w:r w:rsidRPr="007C74C6">
              <w:rPr>
                <w:rFonts w:ascii="Times New Roman" w:eastAsia="Times New Roman" w:hAnsi="Times New Roman"/>
                <w:color w:val="333333"/>
                <w:sz w:val="28"/>
                <w:szCs w:val="28"/>
              </w:rPr>
              <w:t>Какие литературные жанры стали основой сюжета для этого оперного спектакля?</w:t>
            </w:r>
          </w:p>
          <w:p w:rsidR="008713F8" w:rsidRPr="007C74C6" w:rsidRDefault="008713F8" w:rsidP="00E10B20">
            <w:pPr>
              <w:spacing w:after="135" w:line="240" w:lineRule="auto"/>
              <w:rPr>
                <w:rFonts w:ascii="Times New Roman" w:eastAsia="Times New Roman" w:hAnsi="Times New Roman"/>
                <w:b/>
                <w:bCs/>
                <w:color w:val="333333"/>
                <w:sz w:val="28"/>
                <w:szCs w:val="28"/>
                <w:shd w:val="clear" w:color="auto" w:fill="FFFFFF"/>
              </w:rPr>
            </w:pPr>
          </w:p>
          <w:p w:rsidR="008713F8" w:rsidRPr="007C74C6" w:rsidRDefault="008713F8" w:rsidP="00E10B20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/>
                <w:color w:val="333333"/>
                <w:sz w:val="28"/>
                <w:szCs w:val="28"/>
              </w:rPr>
            </w:pPr>
            <w:r w:rsidRPr="007C74C6">
              <w:rPr>
                <w:rFonts w:ascii="Times New Roman" w:eastAsia="Times New Roman" w:hAnsi="Times New Roman"/>
                <w:color w:val="333333"/>
                <w:sz w:val="28"/>
                <w:szCs w:val="28"/>
              </w:rPr>
              <w:t xml:space="preserve">Но пора вернуться к теме нашей встречи. С каким же жанром музыкального сценического искусства нам </w:t>
            </w:r>
            <w:r w:rsidRPr="007C74C6">
              <w:rPr>
                <w:rFonts w:ascii="Times New Roman" w:eastAsia="Times New Roman" w:hAnsi="Times New Roman"/>
                <w:color w:val="333333"/>
                <w:sz w:val="28"/>
                <w:szCs w:val="28"/>
              </w:rPr>
              <w:lastRenderedPageBreak/>
              <w:t>предстоит встретиться сегодня? Давайте не будем гадать. Ответ на этот вопрос зашифрован в музыкальном кроссворде. Но для этого Вам необходимо отгадать несколько загадок. Все готовы?</w:t>
            </w:r>
          </w:p>
          <w:p w:rsidR="008713F8" w:rsidRPr="007C74C6" w:rsidRDefault="008713F8" w:rsidP="00E10B20">
            <w:pPr>
              <w:spacing w:after="135" w:line="240" w:lineRule="auto"/>
              <w:rPr>
                <w:rFonts w:ascii="Times New Roman" w:eastAsia="Times New Roman" w:hAnsi="Times New Roman"/>
                <w:i/>
                <w:iCs/>
                <w:color w:val="333333"/>
                <w:sz w:val="28"/>
                <w:szCs w:val="28"/>
                <w:shd w:val="clear" w:color="auto" w:fill="FFFFFF"/>
              </w:rPr>
            </w:pPr>
            <w:r w:rsidRPr="007C74C6">
              <w:rPr>
                <w:rFonts w:ascii="Times New Roman" w:eastAsia="Times New Roman" w:hAnsi="Times New Roman"/>
                <w:i/>
                <w:iCs/>
                <w:color w:val="333333"/>
                <w:sz w:val="28"/>
                <w:szCs w:val="28"/>
                <w:shd w:val="clear" w:color="auto" w:fill="FFFFFF"/>
              </w:rPr>
              <w:t>Презентация. Слайд №2</w:t>
            </w:r>
            <w:r w:rsidR="003B51E6" w:rsidRPr="007C74C6">
              <w:rPr>
                <w:rFonts w:ascii="Times New Roman" w:eastAsia="Times New Roman" w:hAnsi="Times New Roman"/>
                <w:i/>
                <w:iCs/>
                <w:color w:val="333333"/>
                <w:sz w:val="28"/>
                <w:szCs w:val="28"/>
                <w:shd w:val="clear" w:color="auto" w:fill="FFFFFF"/>
              </w:rPr>
              <w:t>-11</w:t>
            </w:r>
          </w:p>
          <w:p w:rsidR="008713F8" w:rsidRPr="007C74C6" w:rsidRDefault="00B06A9B" w:rsidP="00E10B20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/>
                <w:color w:val="333333"/>
                <w:sz w:val="28"/>
                <w:szCs w:val="28"/>
              </w:rPr>
            </w:pPr>
            <w:r w:rsidRPr="007C74C6">
              <w:rPr>
                <w:rFonts w:ascii="Times New Roman" w:eastAsia="Times New Roman" w:hAnsi="Times New Roman"/>
                <w:b/>
                <w:bCs/>
                <w:i/>
                <w:iCs/>
                <w:color w:val="333333"/>
                <w:sz w:val="28"/>
                <w:szCs w:val="28"/>
              </w:rPr>
              <w:t>-</w:t>
            </w:r>
            <w:r w:rsidR="008713F8" w:rsidRPr="007C74C6">
              <w:rPr>
                <w:rFonts w:ascii="Times New Roman" w:eastAsia="Times New Roman" w:hAnsi="Times New Roman"/>
                <w:color w:val="333333"/>
                <w:sz w:val="28"/>
                <w:szCs w:val="28"/>
              </w:rPr>
              <w:t>В основу оперы, балета</w:t>
            </w:r>
          </w:p>
          <w:p w:rsidR="008713F8" w:rsidRPr="007C74C6" w:rsidRDefault="008713F8" w:rsidP="00E10B20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/>
                <w:color w:val="333333"/>
                <w:sz w:val="28"/>
                <w:szCs w:val="28"/>
              </w:rPr>
            </w:pPr>
            <w:r w:rsidRPr="007C74C6">
              <w:rPr>
                <w:rFonts w:ascii="Times New Roman" w:eastAsia="Times New Roman" w:hAnsi="Times New Roman"/>
                <w:color w:val="333333"/>
                <w:sz w:val="28"/>
                <w:szCs w:val="28"/>
              </w:rPr>
              <w:t>Берётся книжечка…?</w:t>
            </w:r>
          </w:p>
          <w:p w:rsidR="008713F8" w:rsidRPr="007C74C6" w:rsidRDefault="00B06A9B" w:rsidP="00E10B20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/>
                <w:color w:val="333333"/>
                <w:sz w:val="28"/>
                <w:szCs w:val="28"/>
              </w:rPr>
            </w:pPr>
            <w:r w:rsidRPr="007C74C6">
              <w:rPr>
                <w:rFonts w:ascii="Times New Roman" w:eastAsia="Times New Roman" w:hAnsi="Times New Roman"/>
                <w:b/>
                <w:bCs/>
                <w:i/>
                <w:iCs/>
                <w:color w:val="333333"/>
                <w:sz w:val="28"/>
                <w:szCs w:val="28"/>
              </w:rPr>
              <w:t>-</w:t>
            </w:r>
            <w:r w:rsidR="008713F8" w:rsidRPr="007C74C6">
              <w:rPr>
                <w:rFonts w:ascii="Times New Roman" w:eastAsia="Times New Roman" w:hAnsi="Times New Roman"/>
                <w:color w:val="333333"/>
                <w:sz w:val="28"/>
                <w:szCs w:val="28"/>
              </w:rPr>
              <w:t>Бах, Чайковский, Моцарт, Глинка.</w:t>
            </w:r>
          </w:p>
          <w:p w:rsidR="008713F8" w:rsidRPr="007C74C6" w:rsidRDefault="008713F8" w:rsidP="00E10B20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/>
                <w:color w:val="333333"/>
                <w:sz w:val="28"/>
                <w:szCs w:val="28"/>
              </w:rPr>
            </w:pPr>
            <w:r w:rsidRPr="007C74C6">
              <w:rPr>
                <w:rFonts w:ascii="Times New Roman" w:eastAsia="Times New Roman" w:hAnsi="Times New Roman"/>
                <w:color w:val="333333"/>
                <w:sz w:val="28"/>
                <w:szCs w:val="28"/>
              </w:rPr>
              <w:t>Арфа, флейта, рояль, скрипка.</w:t>
            </w:r>
            <w:r w:rsidRPr="007C74C6">
              <w:rPr>
                <w:rFonts w:ascii="Times New Roman" w:eastAsia="Times New Roman" w:hAnsi="Times New Roman"/>
                <w:color w:val="333333"/>
                <w:sz w:val="28"/>
                <w:szCs w:val="28"/>
              </w:rPr>
              <w:br/>
              <w:t>Хор, солистов голоса, -</w:t>
            </w:r>
            <w:r w:rsidRPr="007C74C6">
              <w:rPr>
                <w:rFonts w:ascii="Times New Roman" w:eastAsia="Times New Roman" w:hAnsi="Times New Roman"/>
                <w:color w:val="333333"/>
                <w:sz w:val="28"/>
                <w:szCs w:val="28"/>
              </w:rPr>
              <w:br/>
              <w:t>Всех подружила…?</w:t>
            </w:r>
          </w:p>
          <w:p w:rsidR="008713F8" w:rsidRPr="007C74C6" w:rsidRDefault="008713F8" w:rsidP="00E10B20">
            <w:pPr>
              <w:spacing w:after="135" w:line="240" w:lineRule="auto"/>
              <w:rPr>
                <w:rFonts w:ascii="Times New Roman" w:eastAsia="Times New Roman" w:hAnsi="Times New Roman"/>
                <w:i/>
                <w:iCs/>
                <w:color w:val="333333"/>
                <w:sz w:val="28"/>
                <w:szCs w:val="28"/>
                <w:shd w:val="clear" w:color="auto" w:fill="FFFFFF"/>
              </w:rPr>
            </w:pPr>
          </w:p>
          <w:p w:rsidR="008713F8" w:rsidRPr="007C74C6" w:rsidRDefault="00B06A9B" w:rsidP="00E10B20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/>
                <w:color w:val="333333"/>
                <w:sz w:val="28"/>
                <w:szCs w:val="28"/>
              </w:rPr>
            </w:pPr>
            <w:r w:rsidRPr="007C74C6">
              <w:rPr>
                <w:rFonts w:ascii="Times New Roman" w:eastAsia="Times New Roman" w:hAnsi="Times New Roman"/>
                <w:color w:val="333333"/>
                <w:sz w:val="28"/>
                <w:szCs w:val="28"/>
              </w:rPr>
              <w:t>-</w:t>
            </w:r>
            <w:r w:rsidR="008713F8" w:rsidRPr="007C74C6">
              <w:rPr>
                <w:rFonts w:ascii="Times New Roman" w:eastAsia="Times New Roman" w:hAnsi="Times New Roman"/>
                <w:color w:val="333333"/>
                <w:sz w:val="28"/>
                <w:szCs w:val="28"/>
              </w:rPr>
              <w:t xml:space="preserve">Бывает </w:t>
            </w:r>
            <w:proofErr w:type="gramStart"/>
            <w:r w:rsidR="008713F8" w:rsidRPr="007C74C6">
              <w:rPr>
                <w:rFonts w:ascii="Times New Roman" w:eastAsia="Times New Roman" w:hAnsi="Times New Roman"/>
                <w:color w:val="333333"/>
                <w:sz w:val="28"/>
                <w:szCs w:val="28"/>
              </w:rPr>
              <w:t>драматический</w:t>
            </w:r>
            <w:proofErr w:type="gramEnd"/>
            <w:r w:rsidR="008713F8" w:rsidRPr="007C74C6">
              <w:rPr>
                <w:rFonts w:ascii="Times New Roman" w:eastAsia="Times New Roman" w:hAnsi="Times New Roman"/>
                <w:color w:val="333333"/>
                <w:sz w:val="28"/>
                <w:szCs w:val="28"/>
              </w:rPr>
              <w:t>, бывает музыкальный.</w:t>
            </w:r>
            <w:r w:rsidR="008713F8" w:rsidRPr="007C74C6">
              <w:rPr>
                <w:rFonts w:ascii="Times New Roman" w:eastAsia="Times New Roman" w:hAnsi="Times New Roman"/>
                <w:color w:val="333333"/>
                <w:sz w:val="28"/>
                <w:szCs w:val="28"/>
              </w:rPr>
              <w:br/>
              <w:t>Ему сопутствует успех, обычно, колоссальный!</w:t>
            </w:r>
            <w:r w:rsidR="008713F8" w:rsidRPr="007C74C6">
              <w:rPr>
                <w:rFonts w:ascii="Times New Roman" w:eastAsia="Times New Roman" w:hAnsi="Times New Roman"/>
                <w:color w:val="333333"/>
                <w:sz w:val="28"/>
                <w:szCs w:val="28"/>
              </w:rPr>
              <w:br/>
              <w:t>Его придумал режиссёр, играют в нём артисты.</w:t>
            </w:r>
            <w:r w:rsidR="008713F8" w:rsidRPr="007C74C6">
              <w:rPr>
                <w:rFonts w:ascii="Times New Roman" w:eastAsia="Times New Roman" w:hAnsi="Times New Roman"/>
                <w:color w:val="333333"/>
                <w:sz w:val="28"/>
                <w:szCs w:val="28"/>
              </w:rPr>
              <w:br/>
              <w:t>Идёт в театре и порой - на сцене всё, как в жизни.</w:t>
            </w:r>
          </w:p>
          <w:p w:rsidR="008713F8" w:rsidRPr="007C74C6" w:rsidRDefault="008713F8" w:rsidP="00E10B20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/>
                <w:color w:val="333333"/>
                <w:sz w:val="28"/>
                <w:szCs w:val="28"/>
              </w:rPr>
            </w:pPr>
          </w:p>
          <w:p w:rsidR="008713F8" w:rsidRPr="007C74C6" w:rsidRDefault="00B06A9B" w:rsidP="00E10B20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/>
                <w:color w:val="333333"/>
                <w:sz w:val="28"/>
                <w:szCs w:val="28"/>
              </w:rPr>
            </w:pPr>
            <w:r w:rsidRPr="007C74C6">
              <w:rPr>
                <w:rFonts w:ascii="Times New Roman" w:eastAsia="Times New Roman" w:hAnsi="Times New Roman"/>
                <w:color w:val="333333"/>
                <w:sz w:val="28"/>
                <w:szCs w:val="28"/>
              </w:rPr>
              <w:t>-</w:t>
            </w:r>
            <w:r w:rsidR="008713F8" w:rsidRPr="007C74C6">
              <w:rPr>
                <w:rFonts w:ascii="Times New Roman" w:eastAsia="Times New Roman" w:hAnsi="Times New Roman"/>
                <w:color w:val="333333"/>
                <w:sz w:val="28"/>
                <w:szCs w:val="28"/>
              </w:rPr>
              <w:t>Спектакль на славу удался</w:t>
            </w:r>
            <w:proofErr w:type="gramStart"/>
            <w:r w:rsidR="008713F8" w:rsidRPr="007C74C6">
              <w:rPr>
                <w:rFonts w:ascii="Times New Roman" w:eastAsia="Times New Roman" w:hAnsi="Times New Roman"/>
                <w:color w:val="333333"/>
                <w:sz w:val="28"/>
                <w:szCs w:val="28"/>
              </w:rPr>
              <w:br/>
              <w:t>И</w:t>
            </w:r>
            <w:proofErr w:type="gramEnd"/>
            <w:r w:rsidR="008713F8" w:rsidRPr="007C74C6">
              <w:rPr>
                <w:rFonts w:ascii="Times New Roman" w:eastAsia="Times New Roman" w:hAnsi="Times New Roman"/>
                <w:color w:val="333333"/>
                <w:sz w:val="28"/>
                <w:szCs w:val="28"/>
              </w:rPr>
              <w:t xml:space="preserve"> публика довольна вся!</w:t>
            </w:r>
            <w:r w:rsidR="008713F8" w:rsidRPr="007C74C6">
              <w:rPr>
                <w:rFonts w:ascii="Times New Roman" w:eastAsia="Times New Roman" w:hAnsi="Times New Roman"/>
                <w:color w:val="333333"/>
                <w:sz w:val="28"/>
                <w:szCs w:val="28"/>
              </w:rPr>
              <w:br/>
              <w:t>Художнику особые овации</w:t>
            </w:r>
            <w:proofErr w:type="gramStart"/>
            <w:r w:rsidR="008713F8" w:rsidRPr="007C74C6">
              <w:rPr>
                <w:rFonts w:ascii="Times New Roman" w:eastAsia="Times New Roman" w:hAnsi="Times New Roman"/>
                <w:color w:val="333333"/>
                <w:sz w:val="28"/>
                <w:szCs w:val="28"/>
              </w:rPr>
              <w:br/>
              <w:t>З</w:t>
            </w:r>
            <w:proofErr w:type="gramEnd"/>
            <w:r w:rsidR="008713F8" w:rsidRPr="007C74C6">
              <w:rPr>
                <w:rFonts w:ascii="Times New Roman" w:eastAsia="Times New Roman" w:hAnsi="Times New Roman"/>
                <w:color w:val="333333"/>
                <w:sz w:val="28"/>
                <w:szCs w:val="28"/>
              </w:rPr>
              <w:t>а красочные…?</w:t>
            </w:r>
          </w:p>
          <w:p w:rsidR="008713F8" w:rsidRPr="007C74C6" w:rsidRDefault="00B06A9B" w:rsidP="00E10B20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/>
                <w:color w:val="333333"/>
                <w:sz w:val="28"/>
                <w:szCs w:val="28"/>
              </w:rPr>
            </w:pPr>
            <w:r w:rsidRPr="007C74C6">
              <w:rPr>
                <w:rFonts w:ascii="Times New Roman" w:eastAsia="Times New Roman" w:hAnsi="Times New Roman"/>
                <w:b/>
                <w:bCs/>
                <w:i/>
                <w:iCs/>
                <w:color w:val="333333"/>
                <w:sz w:val="28"/>
                <w:szCs w:val="28"/>
              </w:rPr>
              <w:t>-</w:t>
            </w:r>
            <w:r w:rsidR="008713F8" w:rsidRPr="007C74C6">
              <w:rPr>
                <w:rFonts w:ascii="Times New Roman" w:eastAsia="Times New Roman" w:hAnsi="Times New Roman"/>
                <w:color w:val="333333"/>
                <w:sz w:val="28"/>
                <w:szCs w:val="28"/>
              </w:rPr>
              <w:t>Звучит полонез и танцует поляк, А хота – конечно испанец, Но если “Камаринская” зазвучит - Исполнят для вас русский…?</w:t>
            </w:r>
          </w:p>
          <w:p w:rsidR="008713F8" w:rsidRPr="007C74C6" w:rsidRDefault="008713F8" w:rsidP="003B51E6">
            <w:pPr>
              <w:shd w:val="clear" w:color="auto" w:fill="FFFFFF"/>
              <w:spacing w:after="135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395" w:type="dxa"/>
            <w:shd w:val="clear" w:color="auto" w:fill="auto"/>
          </w:tcPr>
          <w:p w:rsidR="008713F8" w:rsidRPr="007C74C6" w:rsidRDefault="008713F8" w:rsidP="00E10B2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713F8" w:rsidRPr="007C74C6" w:rsidRDefault="0085203B" w:rsidP="00E10B20">
            <w:pPr>
              <w:rPr>
                <w:rFonts w:ascii="Times New Roman" w:hAnsi="Times New Roman"/>
                <w:sz w:val="28"/>
                <w:szCs w:val="28"/>
              </w:rPr>
            </w:pPr>
            <w:r w:rsidRPr="007C74C6">
              <w:rPr>
                <w:rFonts w:ascii="Times New Roman" w:hAnsi="Times New Roman"/>
                <w:sz w:val="28"/>
                <w:szCs w:val="28"/>
              </w:rPr>
              <w:t>Настраиваются на урок</w:t>
            </w:r>
          </w:p>
          <w:p w:rsidR="008713F8" w:rsidRPr="007C74C6" w:rsidRDefault="008713F8" w:rsidP="00E10B2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713F8" w:rsidRPr="007C74C6" w:rsidRDefault="008713F8" w:rsidP="00E10B2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713F8" w:rsidRPr="007C74C6" w:rsidRDefault="008713F8" w:rsidP="008713F8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/>
                <w:color w:val="333333"/>
                <w:sz w:val="28"/>
                <w:szCs w:val="28"/>
              </w:rPr>
            </w:pPr>
            <w:r w:rsidRPr="007C74C6">
              <w:rPr>
                <w:rFonts w:ascii="Times New Roman" w:eastAsia="Times New Roman" w:hAnsi="Times New Roman"/>
                <w:color w:val="333333"/>
                <w:sz w:val="28"/>
                <w:szCs w:val="28"/>
              </w:rPr>
              <w:t>В музыкальном театре мы познакомились с оперой.</w:t>
            </w:r>
          </w:p>
          <w:p w:rsidR="004207E7" w:rsidRPr="007C74C6" w:rsidRDefault="004207E7" w:rsidP="00E10B20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333333"/>
                <w:sz w:val="28"/>
                <w:szCs w:val="28"/>
              </w:rPr>
            </w:pPr>
          </w:p>
          <w:p w:rsidR="004207E7" w:rsidRPr="007C74C6" w:rsidRDefault="008713F8" w:rsidP="00E10B20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/>
                <w:color w:val="333333"/>
                <w:sz w:val="28"/>
                <w:szCs w:val="28"/>
              </w:rPr>
            </w:pPr>
            <w:r w:rsidRPr="007C74C6">
              <w:rPr>
                <w:rFonts w:ascii="Times New Roman" w:eastAsia="Times New Roman" w:hAnsi="Times New Roman"/>
                <w:color w:val="333333"/>
                <w:sz w:val="28"/>
                <w:szCs w:val="28"/>
              </w:rPr>
              <w:t>Опера “Садко”, которую написал оперный сказочник Николай Андреевич Римский-Корсаков.</w:t>
            </w:r>
          </w:p>
          <w:p w:rsidR="008713F8" w:rsidRPr="007C74C6" w:rsidRDefault="008713F8" w:rsidP="00E10B20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/>
                <w:color w:val="333333"/>
                <w:sz w:val="28"/>
                <w:szCs w:val="28"/>
              </w:rPr>
            </w:pPr>
            <w:r w:rsidRPr="007C74C6">
              <w:rPr>
                <w:rFonts w:ascii="Times New Roman" w:eastAsia="Times New Roman" w:hAnsi="Times New Roman"/>
                <w:color w:val="333333"/>
                <w:sz w:val="28"/>
                <w:szCs w:val="28"/>
              </w:rPr>
              <w:t>Былина.</w:t>
            </w:r>
          </w:p>
          <w:p w:rsidR="008713F8" w:rsidRPr="007C74C6" w:rsidRDefault="008713F8" w:rsidP="00E10B2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713F8" w:rsidRPr="007C74C6" w:rsidRDefault="008713F8" w:rsidP="00E10B2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713F8" w:rsidRPr="007C74C6" w:rsidRDefault="008713F8" w:rsidP="00E10B2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713F8" w:rsidRPr="007C74C6" w:rsidRDefault="008713F8" w:rsidP="00E10B2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713F8" w:rsidRPr="007C74C6" w:rsidRDefault="008713F8" w:rsidP="00E10B2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713F8" w:rsidRPr="007C74C6" w:rsidRDefault="008713F8" w:rsidP="00E10B2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713F8" w:rsidRPr="007C74C6" w:rsidRDefault="008713F8" w:rsidP="00E10B2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713F8" w:rsidRPr="007C74C6" w:rsidRDefault="008713F8" w:rsidP="00E10B2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713F8" w:rsidRPr="007C74C6" w:rsidRDefault="008713F8" w:rsidP="00E10B2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713F8" w:rsidRPr="007C74C6" w:rsidRDefault="008713F8" w:rsidP="00E10B2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713F8" w:rsidRPr="007C74C6" w:rsidRDefault="008713F8" w:rsidP="00E10B2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713F8" w:rsidRPr="007C74C6" w:rsidRDefault="008713F8" w:rsidP="00E10B20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C74C6">
              <w:rPr>
                <w:rFonts w:ascii="Times New Roman" w:hAnsi="Times New Roman"/>
                <w:sz w:val="28"/>
                <w:szCs w:val="28"/>
              </w:rPr>
              <w:t xml:space="preserve">Учащиеся отвечают на вопросы учителя, </w:t>
            </w:r>
            <w:proofErr w:type="gramStart"/>
            <w:r w:rsidRPr="007C74C6">
              <w:rPr>
                <w:rFonts w:ascii="Times New Roman" w:hAnsi="Times New Roman"/>
                <w:sz w:val="28"/>
                <w:szCs w:val="28"/>
              </w:rPr>
              <w:t>опираясь на уже полученные знания и формулируют</w:t>
            </w:r>
            <w:proofErr w:type="gramEnd"/>
            <w:r w:rsidRPr="007C74C6">
              <w:rPr>
                <w:rFonts w:ascii="Times New Roman" w:hAnsi="Times New Roman"/>
                <w:sz w:val="28"/>
                <w:szCs w:val="28"/>
              </w:rPr>
              <w:t xml:space="preserve"> тему урока.</w:t>
            </w:r>
          </w:p>
          <w:p w:rsidR="008713F8" w:rsidRPr="007C74C6" w:rsidRDefault="008713F8" w:rsidP="00E10B2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13F8" w:rsidRPr="007C74C6" w:rsidTr="000E7E96">
        <w:tc>
          <w:tcPr>
            <w:tcW w:w="2943" w:type="dxa"/>
            <w:shd w:val="clear" w:color="auto" w:fill="auto"/>
          </w:tcPr>
          <w:p w:rsidR="008713F8" w:rsidRPr="007C74C6" w:rsidRDefault="008713F8" w:rsidP="00E25CB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713F8" w:rsidRPr="007C74C6" w:rsidRDefault="008713F8" w:rsidP="00E25CB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713F8" w:rsidRPr="007C74C6" w:rsidRDefault="008713F8" w:rsidP="00E25CB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713F8" w:rsidRPr="007C74C6" w:rsidRDefault="008713F8" w:rsidP="00E25CB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713F8" w:rsidRPr="007C74C6" w:rsidRDefault="008713F8" w:rsidP="00E25CB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713F8" w:rsidRPr="007C74C6" w:rsidRDefault="008713F8" w:rsidP="00E25CB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713F8" w:rsidRPr="007C74C6" w:rsidRDefault="008713F8" w:rsidP="00E25CB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713F8" w:rsidRPr="007C74C6" w:rsidRDefault="008713F8" w:rsidP="00E25CB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713F8" w:rsidRPr="007C74C6" w:rsidRDefault="008713F8" w:rsidP="00E25CB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713F8" w:rsidRPr="007C74C6" w:rsidRDefault="008713F8" w:rsidP="00E25CB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713F8" w:rsidRPr="007C74C6" w:rsidRDefault="008713F8" w:rsidP="00E25CB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713F8" w:rsidRPr="007C74C6" w:rsidRDefault="008713F8" w:rsidP="00E25CB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B06A9B" w:rsidRPr="007C74C6" w:rsidRDefault="00B06A9B" w:rsidP="00E25CB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713F8" w:rsidRPr="007C74C6" w:rsidRDefault="00B06A9B" w:rsidP="00E25CB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C74C6">
              <w:rPr>
                <w:rFonts w:ascii="Times New Roman" w:hAnsi="Times New Roman"/>
                <w:sz w:val="28"/>
                <w:szCs w:val="28"/>
              </w:rPr>
              <w:t xml:space="preserve">3.Постановка </w:t>
            </w:r>
          </w:p>
          <w:p w:rsidR="008713F8" w:rsidRPr="007C74C6" w:rsidRDefault="008713F8" w:rsidP="00E25CB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C74C6">
              <w:rPr>
                <w:rFonts w:ascii="Times New Roman" w:hAnsi="Times New Roman"/>
                <w:sz w:val="28"/>
                <w:szCs w:val="28"/>
              </w:rPr>
              <w:t>учебной проблемы.</w:t>
            </w:r>
          </w:p>
          <w:p w:rsidR="008713F8" w:rsidRPr="007C74C6" w:rsidRDefault="008713F8" w:rsidP="003F6EF1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713F8" w:rsidRPr="007C74C6" w:rsidRDefault="008713F8" w:rsidP="003B51E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B51E6" w:rsidRPr="007C74C6" w:rsidRDefault="003B51E6" w:rsidP="003B51E6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713F8" w:rsidRPr="007C74C6" w:rsidRDefault="008713F8" w:rsidP="003F6EF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C74C6">
              <w:rPr>
                <w:rFonts w:ascii="Times New Roman" w:hAnsi="Times New Roman"/>
                <w:sz w:val="28"/>
                <w:szCs w:val="28"/>
              </w:rPr>
              <w:t>4.Открытие новых знаний</w:t>
            </w:r>
          </w:p>
          <w:p w:rsidR="006E3009" w:rsidRPr="007C74C6" w:rsidRDefault="008713F8" w:rsidP="003F6EF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C74C6">
              <w:rPr>
                <w:rFonts w:ascii="Times New Roman" w:hAnsi="Times New Roman"/>
                <w:sz w:val="28"/>
                <w:szCs w:val="28"/>
              </w:rPr>
              <w:t>4.1Работа в группах</w:t>
            </w:r>
          </w:p>
          <w:p w:rsidR="008713F8" w:rsidRPr="007C74C6" w:rsidRDefault="008713F8" w:rsidP="006E300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E3009" w:rsidRPr="007C74C6" w:rsidRDefault="006E3009" w:rsidP="006E300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E3009" w:rsidRPr="007C74C6" w:rsidRDefault="006E3009" w:rsidP="006E300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E3009" w:rsidRPr="007C74C6" w:rsidRDefault="006E3009" w:rsidP="006E300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E3009" w:rsidRPr="007C74C6" w:rsidRDefault="006E3009" w:rsidP="006E300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E3009" w:rsidRPr="007C74C6" w:rsidRDefault="006E3009" w:rsidP="006E300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E3009" w:rsidRPr="007C74C6" w:rsidRDefault="006E3009" w:rsidP="006E300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E3009" w:rsidRPr="007C74C6" w:rsidRDefault="006E3009" w:rsidP="006E300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E3009" w:rsidRPr="007C74C6" w:rsidRDefault="006E3009" w:rsidP="006E300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E3009" w:rsidRPr="007C74C6" w:rsidRDefault="006E3009" w:rsidP="006E300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E3009" w:rsidRPr="007C74C6" w:rsidRDefault="006E3009" w:rsidP="006E300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E3009" w:rsidRPr="007C74C6" w:rsidRDefault="006E3009" w:rsidP="006E300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E3009" w:rsidRPr="007C74C6" w:rsidRDefault="006E3009" w:rsidP="006E300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E3009" w:rsidRPr="007C74C6" w:rsidRDefault="006E3009" w:rsidP="006E300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804" w:type="dxa"/>
            <w:shd w:val="clear" w:color="auto" w:fill="auto"/>
          </w:tcPr>
          <w:p w:rsidR="003B51E6" w:rsidRPr="007C74C6" w:rsidRDefault="003B51E6" w:rsidP="00E10B20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/>
                <w:bCs/>
                <w:i/>
                <w:iCs/>
                <w:color w:val="333333"/>
                <w:sz w:val="28"/>
                <w:szCs w:val="28"/>
              </w:rPr>
            </w:pPr>
          </w:p>
          <w:p w:rsidR="002401E8" w:rsidRPr="007C74C6" w:rsidRDefault="002401E8" w:rsidP="00E10B20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/>
                <w:bCs/>
                <w:i/>
                <w:iCs/>
                <w:color w:val="333333"/>
                <w:sz w:val="28"/>
                <w:szCs w:val="28"/>
              </w:rPr>
            </w:pPr>
          </w:p>
          <w:p w:rsidR="008713F8" w:rsidRPr="007C74C6" w:rsidRDefault="00B06A9B" w:rsidP="00E10B20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/>
                <w:color w:val="333333"/>
                <w:sz w:val="28"/>
                <w:szCs w:val="28"/>
              </w:rPr>
            </w:pPr>
            <w:r w:rsidRPr="007C74C6">
              <w:rPr>
                <w:rFonts w:ascii="Times New Roman" w:eastAsia="Times New Roman" w:hAnsi="Times New Roman"/>
                <w:bCs/>
                <w:i/>
                <w:iCs/>
                <w:color w:val="333333"/>
                <w:sz w:val="28"/>
                <w:szCs w:val="28"/>
              </w:rPr>
              <w:lastRenderedPageBreak/>
              <w:t>-</w:t>
            </w:r>
            <w:r w:rsidR="008713F8" w:rsidRPr="007C74C6">
              <w:rPr>
                <w:rFonts w:ascii="Times New Roman" w:eastAsia="Times New Roman" w:hAnsi="Times New Roman"/>
                <w:color w:val="333333"/>
                <w:sz w:val="28"/>
                <w:szCs w:val="28"/>
              </w:rPr>
              <w:t> Молодцы! Вы успешно справились с этим творческим заданием. Кроссворд решён, и Вы без труда можете назвать тему предстоящего разговора.</w:t>
            </w:r>
          </w:p>
          <w:p w:rsidR="008713F8" w:rsidRPr="007C74C6" w:rsidRDefault="00B06A9B" w:rsidP="00E10B20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/>
                <w:color w:val="333333"/>
                <w:sz w:val="28"/>
                <w:szCs w:val="28"/>
              </w:rPr>
            </w:pPr>
            <w:r w:rsidRPr="007C74C6">
              <w:rPr>
                <w:rFonts w:ascii="Times New Roman" w:eastAsia="Times New Roman" w:hAnsi="Times New Roman"/>
                <w:bCs/>
                <w:i/>
                <w:iCs/>
                <w:color w:val="333333"/>
                <w:sz w:val="28"/>
                <w:szCs w:val="28"/>
              </w:rPr>
              <w:t>-</w:t>
            </w:r>
            <w:r w:rsidR="008713F8" w:rsidRPr="007C74C6">
              <w:rPr>
                <w:rFonts w:ascii="Times New Roman" w:eastAsia="Times New Roman" w:hAnsi="Times New Roman"/>
                <w:color w:val="333333"/>
                <w:sz w:val="28"/>
                <w:szCs w:val="28"/>
              </w:rPr>
              <w:t>Совершенно верно. Но я бы хотела услыш</w:t>
            </w:r>
            <w:r w:rsidRPr="007C74C6">
              <w:rPr>
                <w:rFonts w:ascii="Times New Roman" w:eastAsia="Times New Roman" w:hAnsi="Times New Roman"/>
                <w:color w:val="333333"/>
                <w:sz w:val="28"/>
                <w:szCs w:val="28"/>
              </w:rPr>
              <w:t>ать ваши</w:t>
            </w:r>
            <w:r w:rsidR="008713F8" w:rsidRPr="007C74C6">
              <w:rPr>
                <w:rFonts w:ascii="Times New Roman" w:eastAsia="Times New Roman" w:hAnsi="Times New Roman"/>
                <w:color w:val="333333"/>
                <w:sz w:val="28"/>
                <w:szCs w:val="28"/>
              </w:rPr>
              <w:t xml:space="preserve"> ассоциации со словом Балет </w:t>
            </w:r>
            <w:r w:rsidRPr="007C74C6">
              <w:rPr>
                <w:rFonts w:ascii="Times New Roman" w:eastAsia="Times New Roman" w:hAnsi="Times New Roman"/>
                <w:color w:val="333333"/>
                <w:sz w:val="28"/>
                <w:szCs w:val="28"/>
              </w:rPr>
              <w:t>и оформить</w:t>
            </w:r>
            <w:r w:rsidR="00630AD9" w:rsidRPr="007C74C6">
              <w:rPr>
                <w:rFonts w:ascii="Times New Roman" w:eastAsia="Times New Roman" w:hAnsi="Times New Roman"/>
                <w:color w:val="333333"/>
                <w:sz w:val="28"/>
                <w:szCs w:val="28"/>
              </w:rPr>
              <w:t xml:space="preserve"> </w:t>
            </w:r>
            <w:r w:rsidRPr="007C74C6">
              <w:rPr>
                <w:rFonts w:ascii="Times New Roman" w:eastAsia="Times New Roman" w:hAnsi="Times New Roman"/>
                <w:color w:val="333333"/>
                <w:sz w:val="28"/>
                <w:szCs w:val="28"/>
              </w:rPr>
              <w:t>это</w:t>
            </w:r>
            <w:r w:rsidR="008713F8" w:rsidRPr="007C74C6">
              <w:rPr>
                <w:rFonts w:ascii="Times New Roman" w:eastAsia="Times New Roman" w:hAnsi="Times New Roman"/>
                <w:color w:val="333333"/>
                <w:sz w:val="28"/>
                <w:szCs w:val="28"/>
              </w:rPr>
              <w:t xml:space="preserve"> в Кластер </w:t>
            </w:r>
          </w:p>
          <w:p w:rsidR="008713F8" w:rsidRPr="007C74C6" w:rsidRDefault="008713F8" w:rsidP="00E10B2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333333"/>
                <w:sz w:val="28"/>
                <w:szCs w:val="28"/>
              </w:rPr>
            </w:pPr>
          </w:p>
          <w:p w:rsidR="008713F8" w:rsidRPr="007C74C6" w:rsidRDefault="008713F8" w:rsidP="00E10B2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333333"/>
                <w:sz w:val="28"/>
                <w:szCs w:val="28"/>
              </w:rPr>
            </w:pPr>
            <w:r w:rsidRPr="007C74C6">
              <w:rPr>
                <w:rFonts w:ascii="Times New Roman" w:eastAsia="Times New Roman" w:hAnsi="Times New Roman"/>
                <w:color w:val="333333"/>
                <w:sz w:val="28"/>
                <w:szCs w:val="28"/>
              </w:rPr>
              <w:t>- Кто когда-нибудь видел балет в театре или по телевизору?</w:t>
            </w:r>
          </w:p>
          <w:p w:rsidR="008713F8" w:rsidRPr="007C74C6" w:rsidRDefault="008713F8" w:rsidP="00E10B2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333333"/>
                <w:sz w:val="28"/>
                <w:szCs w:val="28"/>
              </w:rPr>
            </w:pPr>
            <w:r w:rsidRPr="007C74C6">
              <w:rPr>
                <w:rFonts w:ascii="Times New Roman" w:eastAsia="Times New Roman" w:hAnsi="Times New Roman"/>
                <w:color w:val="333333"/>
                <w:sz w:val="28"/>
                <w:szCs w:val="28"/>
              </w:rPr>
              <w:t>- Изучая новую тему, на какие вопро</w:t>
            </w:r>
            <w:r w:rsidR="00B06A9B" w:rsidRPr="007C74C6">
              <w:rPr>
                <w:rFonts w:ascii="Times New Roman" w:eastAsia="Times New Roman" w:hAnsi="Times New Roman"/>
                <w:color w:val="333333"/>
                <w:sz w:val="28"/>
                <w:szCs w:val="28"/>
              </w:rPr>
              <w:t>сы вы хотели бы найти ответы?</w:t>
            </w:r>
            <w:r w:rsidRPr="007C74C6">
              <w:rPr>
                <w:rFonts w:ascii="Times New Roman" w:eastAsia="Times New Roman" w:hAnsi="Times New Roman"/>
                <w:color w:val="333333"/>
                <w:sz w:val="28"/>
                <w:szCs w:val="28"/>
              </w:rPr>
              <w:t xml:space="preserve"> </w:t>
            </w:r>
            <w:r w:rsidR="00A249F0" w:rsidRPr="007C74C6">
              <w:rPr>
                <w:rFonts w:ascii="Times New Roman" w:eastAsia="Times New Roman" w:hAnsi="Times New Roman"/>
                <w:color w:val="333333"/>
                <w:sz w:val="28"/>
                <w:szCs w:val="28"/>
              </w:rPr>
              <w:t>Слайд 12</w:t>
            </w:r>
          </w:p>
          <w:p w:rsidR="008713F8" w:rsidRPr="007C74C6" w:rsidRDefault="00B06A9B" w:rsidP="00E10B2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333333"/>
                <w:sz w:val="28"/>
                <w:szCs w:val="28"/>
              </w:rPr>
            </w:pPr>
            <w:r w:rsidRPr="007C74C6">
              <w:rPr>
                <w:rFonts w:ascii="Times New Roman" w:eastAsia="Times New Roman" w:hAnsi="Times New Roman"/>
                <w:color w:val="333333"/>
                <w:sz w:val="28"/>
                <w:szCs w:val="28"/>
              </w:rPr>
              <w:t>Ребята, как вы думаете:</w:t>
            </w:r>
          </w:p>
          <w:p w:rsidR="008713F8" w:rsidRPr="007C74C6" w:rsidRDefault="008713F8" w:rsidP="00B06A9B">
            <w:pPr>
              <w:framePr w:hSpace="45" w:wrap="around" w:vAnchor="text" w:hAnchor="text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C74C6">
              <w:rPr>
                <w:rFonts w:ascii="Times New Roman" w:eastAsia="Times New Roman" w:hAnsi="Times New Roman"/>
                <w:sz w:val="28"/>
                <w:szCs w:val="28"/>
              </w:rPr>
              <w:t>-Что стало бы с балетом, если бы исчезла музыка? А литература?</w:t>
            </w:r>
          </w:p>
          <w:p w:rsidR="008713F8" w:rsidRPr="007C74C6" w:rsidRDefault="008713F8" w:rsidP="00E10B20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8713F8" w:rsidRPr="007C74C6" w:rsidRDefault="008713F8" w:rsidP="00E10B20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C74C6">
              <w:rPr>
                <w:rFonts w:ascii="Times New Roman" w:eastAsia="Times New Roman" w:hAnsi="Times New Roman"/>
                <w:sz w:val="28"/>
                <w:szCs w:val="28"/>
              </w:rPr>
              <w:t xml:space="preserve">Чтобы разобраться в этом высказывании, мы должны  познакомиться с жанром «балет». Чем мы сегодня и займемся, работая в группах. Сейчас каждая группа получит задания, которые вы должны будете выполнить самостоятельно, поработав с информацией. Свой ответ оформите в виде </w:t>
            </w:r>
            <w:proofErr w:type="spellStart"/>
            <w:r w:rsidRPr="007C74C6">
              <w:rPr>
                <w:rFonts w:ascii="Times New Roman" w:eastAsia="Times New Roman" w:hAnsi="Times New Roman"/>
                <w:sz w:val="28"/>
                <w:szCs w:val="28"/>
              </w:rPr>
              <w:t>постера</w:t>
            </w:r>
            <w:proofErr w:type="spellEnd"/>
            <w:r w:rsidRPr="007C74C6">
              <w:rPr>
                <w:rFonts w:ascii="Times New Roman" w:eastAsia="Times New Roman" w:hAnsi="Times New Roman"/>
                <w:sz w:val="28"/>
                <w:szCs w:val="28"/>
              </w:rPr>
              <w:t xml:space="preserve"> и не забывайте, что каждый участник группы выполняет свою роль.</w:t>
            </w:r>
          </w:p>
          <w:p w:rsidR="008713F8" w:rsidRPr="007C74C6" w:rsidRDefault="008713F8" w:rsidP="00E10B20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C74C6">
              <w:rPr>
                <w:rFonts w:ascii="Times New Roman" w:eastAsia="Times New Roman" w:hAnsi="Times New Roman"/>
                <w:sz w:val="28"/>
                <w:szCs w:val="28"/>
              </w:rPr>
              <w:t>Итак, время выполнения задания</w:t>
            </w:r>
            <w:r w:rsidR="00A249F0" w:rsidRPr="007C74C6">
              <w:rPr>
                <w:rFonts w:ascii="Times New Roman" w:eastAsia="Times New Roman" w:hAnsi="Times New Roman"/>
                <w:sz w:val="28"/>
                <w:szCs w:val="28"/>
              </w:rPr>
              <w:t xml:space="preserve"> 7-</w:t>
            </w:r>
            <w:r w:rsidRPr="007C74C6">
              <w:rPr>
                <w:rFonts w:ascii="Times New Roman" w:eastAsia="Times New Roman" w:hAnsi="Times New Roman"/>
                <w:sz w:val="28"/>
                <w:szCs w:val="28"/>
              </w:rPr>
              <w:t xml:space="preserve"> 10 минут. Вся необходимая информация находится на столах.</w:t>
            </w:r>
          </w:p>
          <w:p w:rsidR="008713F8" w:rsidRPr="007C74C6" w:rsidRDefault="008713F8" w:rsidP="00E10B20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C74C6">
              <w:rPr>
                <w:rFonts w:ascii="Times New Roman" w:eastAsia="Times New Roman" w:hAnsi="Times New Roman"/>
                <w:sz w:val="28"/>
                <w:szCs w:val="28"/>
              </w:rPr>
              <w:t>Задание для групп</w:t>
            </w:r>
            <w:r w:rsidR="00A249F0" w:rsidRPr="007C74C6">
              <w:rPr>
                <w:rFonts w:ascii="Times New Roman" w:eastAsia="Times New Roman" w:hAnsi="Times New Roman"/>
                <w:sz w:val="28"/>
                <w:szCs w:val="28"/>
              </w:rPr>
              <w:t xml:space="preserve"> в конвертах</w:t>
            </w:r>
            <w:r w:rsidRPr="007C74C6">
              <w:rPr>
                <w:rFonts w:ascii="Times New Roman" w:eastAsia="Times New Roman" w:hAnsi="Times New Roman"/>
                <w:sz w:val="28"/>
                <w:szCs w:val="28"/>
              </w:rPr>
              <w:t>:</w:t>
            </w:r>
          </w:p>
          <w:p w:rsidR="008713F8" w:rsidRPr="007C74C6" w:rsidRDefault="008713F8" w:rsidP="00E10B20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C74C6">
              <w:rPr>
                <w:rFonts w:ascii="Times New Roman" w:eastAsia="Times New Roman" w:hAnsi="Times New Roman"/>
                <w:sz w:val="28"/>
                <w:szCs w:val="28"/>
              </w:rPr>
              <w:t>1группа: Поработав с информацией, найдите происхождение и определение слова балет. Что означает слово либретто?</w:t>
            </w:r>
          </w:p>
          <w:p w:rsidR="008713F8" w:rsidRPr="007C74C6" w:rsidRDefault="008713F8" w:rsidP="000844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C74C6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084497" w:rsidRPr="007C74C6" w:rsidRDefault="00084497" w:rsidP="00084497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8713F8" w:rsidRPr="007C74C6" w:rsidRDefault="008713F8" w:rsidP="00E10B20">
            <w:pPr>
              <w:rPr>
                <w:rFonts w:ascii="Times New Roman" w:hAnsi="Times New Roman"/>
                <w:sz w:val="28"/>
                <w:szCs w:val="28"/>
              </w:rPr>
            </w:pPr>
            <w:r w:rsidRPr="007C74C6">
              <w:rPr>
                <w:rFonts w:ascii="Times New Roman" w:hAnsi="Times New Roman"/>
                <w:sz w:val="28"/>
                <w:szCs w:val="28"/>
              </w:rPr>
              <w:t>2 группа:</w:t>
            </w:r>
          </w:p>
          <w:p w:rsidR="008713F8" w:rsidRPr="007C74C6" w:rsidRDefault="008713F8" w:rsidP="00E10B20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gramStart"/>
            <w:r w:rsidRPr="007C74C6">
              <w:rPr>
                <w:rFonts w:ascii="Times New Roman" w:eastAsia="Times New Roman" w:hAnsi="Times New Roman"/>
                <w:sz w:val="28"/>
                <w:szCs w:val="28"/>
              </w:rPr>
              <w:t>Найдите, что означают термины балета: балетмейстер,</w:t>
            </w:r>
            <w:r w:rsidR="00A249F0" w:rsidRPr="007C74C6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="005518DE" w:rsidRPr="007C74C6"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адажио,</w:t>
            </w:r>
            <w:r w:rsidRPr="007C74C6">
              <w:rPr>
                <w:rFonts w:ascii="Times New Roman" w:eastAsia="Times New Roman" w:hAnsi="Times New Roman"/>
                <w:sz w:val="28"/>
                <w:szCs w:val="28"/>
              </w:rPr>
              <w:t xml:space="preserve"> па-де-де, па-де-тру</w:t>
            </w:r>
            <w:r w:rsidR="00B06A9B" w:rsidRPr="007C74C6">
              <w:rPr>
                <w:rFonts w:ascii="Times New Roman" w:eastAsia="Times New Roman" w:hAnsi="Times New Roman"/>
                <w:sz w:val="28"/>
                <w:szCs w:val="28"/>
              </w:rPr>
              <w:t>а, ко</w:t>
            </w:r>
            <w:r w:rsidR="00630AD9" w:rsidRPr="007C74C6">
              <w:rPr>
                <w:rFonts w:ascii="Times New Roman" w:eastAsia="Times New Roman" w:hAnsi="Times New Roman"/>
                <w:sz w:val="28"/>
                <w:szCs w:val="28"/>
              </w:rPr>
              <w:t>рде</w:t>
            </w:r>
            <w:r w:rsidR="00402BD4" w:rsidRPr="007C74C6">
              <w:rPr>
                <w:rFonts w:ascii="Times New Roman" w:eastAsia="Times New Roman" w:hAnsi="Times New Roman"/>
                <w:sz w:val="28"/>
                <w:szCs w:val="28"/>
              </w:rPr>
              <w:t>балет,  пуанты, пачка.</w:t>
            </w:r>
            <w:proofErr w:type="gramEnd"/>
          </w:p>
          <w:p w:rsidR="008713F8" w:rsidRPr="007C74C6" w:rsidRDefault="00F819B7" w:rsidP="00E10B20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C74C6">
              <w:rPr>
                <w:rFonts w:ascii="Times New Roman" w:eastAsia="Times New Roman" w:hAnsi="Times New Roman"/>
                <w:sz w:val="28"/>
                <w:szCs w:val="28"/>
              </w:rPr>
              <w:t>3 группа: Найдите, кто  участвует в создании</w:t>
            </w:r>
            <w:r w:rsidR="008713F8" w:rsidRPr="007C74C6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Pr="007C74C6">
              <w:rPr>
                <w:rFonts w:ascii="Times New Roman" w:eastAsia="Times New Roman" w:hAnsi="Times New Roman"/>
                <w:sz w:val="28"/>
                <w:szCs w:val="28"/>
              </w:rPr>
              <w:t>балетного спектакля</w:t>
            </w:r>
            <w:r w:rsidR="00507779" w:rsidRPr="007C74C6">
              <w:rPr>
                <w:rFonts w:ascii="Times New Roman" w:eastAsia="Times New Roman" w:hAnsi="Times New Roman"/>
                <w:sz w:val="28"/>
                <w:szCs w:val="28"/>
              </w:rPr>
              <w:t xml:space="preserve">. </w:t>
            </w:r>
            <w:r w:rsidR="00E14199" w:rsidRPr="007C74C6">
              <w:rPr>
                <w:rFonts w:ascii="Times New Roman" w:eastAsia="Times New Roman" w:hAnsi="Times New Roman"/>
                <w:sz w:val="28"/>
                <w:szCs w:val="28"/>
              </w:rPr>
              <w:t>Чем занимаются художники, дирижеры в балете?</w:t>
            </w:r>
          </w:p>
          <w:p w:rsidR="008713F8" w:rsidRPr="007C74C6" w:rsidRDefault="00F819B7" w:rsidP="00E10B20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C74C6">
              <w:rPr>
                <w:rFonts w:ascii="Times New Roman" w:eastAsia="Times New Roman" w:hAnsi="Times New Roman"/>
                <w:sz w:val="28"/>
                <w:szCs w:val="28"/>
              </w:rPr>
              <w:t>4</w:t>
            </w:r>
            <w:r w:rsidR="008713F8" w:rsidRPr="007C74C6">
              <w:rPr>
                <w:rFonts w:ascii="Times New Roman" w:eastAsia="Times New Roman" w:hAnsi="Times New Roman"/>
                <w:sz w:val="28"/>
                <w:szCs w:val="28"/>
              </w:rPr>
              <w:t xml:space="preserve"> группа: Оформить афишу на премьеру балета «Щелкунчик» Петра Ильича Чайковского</w:t>
            </w:r>
            <w:r w:rsidR="00B06A9B" w:rsidRPr="007C74C6">
              <w:rPr>
                <w:rFonts w:ascii="Times New Roman" w:eastAsia="Times New Roman" w:hAnsi="Times New Roman"/>
                <w:sz w:val="28"/>
                <w:szCs w:val="28"/>
              </w:rPr>
              <w:t xml:space="preserve">. </w:t>
            </w:r>
          </w:p>
          <w:p w:rsidR="00B06A9B" w:rsidRPr="007C74C6" w:rsidRDefault="00B06A9B" w:rsidP="00E10B20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8713F8" w:rsidRPr="007C74C6" w:rsidRDefault="008713F8" w:rsidP="00E10B20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C74C6">
              <w:rPr>
                <w:rFonts w:ascii="Times New Roman" w:eastAsia="Times New Roman" w:hAnsi="Times New Roman"/>
                <w:sz w:val="28"/>
                <w:szCs w:val="28"/>
              </w:rPr>
              <w:t>Через 10 минут группы выступают со своими сообщениями. Перед выступлением 3 группы учитель предлагает отправиться на балет.</w:t>
            </w:r>
          </w:p>
          <w:p w:rsidR="00A249F0" w:rsidRPr="007C74C6" w:rsidRDefault="00A249F0" w:rsidP="00A249F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C74C6">
              <w:rPr>
                <w:rFonts w:ascii="Times New Roman" w:hAnsi="Times New Roman"/>
                <w:sz w:val="28"/>
                <w:szCs w:val="28"/>
              </w:rPr>
              <w:t xml:space="preserve">Для постановки балета нужны те же профессии, что и в опере. </w:t>
            </w:r>
          </w:p>
          <w:p w:rsidR="00A249F0" w:rsidRPr="007C74C6" w:rsidRDefault="00A249F0" w:rsidP="00A249F0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C74C6">
              <w:rPr>
                <w:rStyle w:val="c2"/>
                <w:rFonts w:ascii="Times New Roman" w:hAnsi="Times New Roman"/>
                <w:sz w:val="28"/>
                <w:szCs w:val="28"/>
              </w:rPr>
              <w:t> </w:t>
            </w:r>
            <w:r w:rsidRPr="007C74C6">
              <w:rPr>
                <w:rFonts w:ascii="Times New Roman" w:hAnsi="Times New Roman"/>
                <w:sz w:val="28"/>
                <w:szCs w:val="28"/>
              </w:rPr>
              <w:t>Вспомните, кто нужен для постановки музыкального спектакля?</w:t>
            </w:r>
          </w:p>
          <w:p w:rsidR="008713F8" w:rsidRPr="007C74C6" w:rsidRDefault="008713F8" w:rsidP="00415A92">
            <w:pPr>
              <w:pStyle w:val="c7"/>
              <w:rPr>
                <w:sz w:val="28"/>
                <w:szCs w:val="28"/>
              </w:rPr>
            </w:pPr>
          </w:p>
        </w:tc>
        <w:tc>
          <w:tcPr>
            <w:tcW w:w="4395" w:type="dxa"/>
            <w:shd w:val="clear" w:color="auto" w:fill="auto"/>
          </w:tcPr>
          <w:p w:rsidR="002401E8" w:rsidRPr="007C74C6" w:rsidRDefault="002401E8" w:rsidP="003F6EF1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/>
                <w:color w:val="333333"/>
                <w:sz w:val="28"/>
                <w:szCs w:val="28"/>
              </w:rPr>
            </w:pPr>
          </w:p>
          <w:p w:rsidR="008713F8" w:rsidRPr="007C74C6" w:rsidRDefault="002401E8" w:rsidP="003F6EF1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/>
                <w:color w:val="333333"/>
                <w:sz w:val="28"/>
                <w:szCs w:val="28"/>
              </w:rPr>
            </w:pPr>
            <w:r w:rsidRPr="007C74C6">
              <w:rPr>
                <w:rFonts w:ascii="Times New Roman" w:eastAsia="Times New Roman" w:hAnsi="Times New Roman"/>
                <w:color w:val="333333"/>
                <w:sz w:val="28"/>
                <w:szCs w:val="28"/>
              </w:rPr>
              <w:t xml:space="preserve">Я думаю, что речь пойдёт о </w:t>
            </w:r>
            <w:r w:rsidR="008713F8" w:rsidRPr="007C74C6">
              <w:rPr>
                <w:rFonts w:ascii="Times New Roman" w:eastAsia="Times New Roman" w:hAnsi="Times New Roman"/>
                <w:color w:val="333333"/>
                <w:sz w:val="28"/>
                <w:szCs w:val="28"/>
              </w:rPr>
              <w:lastRenderedPageBreak/>
              <w:t>балете.</w:t>
            </w:r>
          </w:p>
          <w:p w:rsidR="008713F8" w:rsidRPr="007C74C6" w:rsidRDefault="008713F8" w:rsidP="003F6EF1">
            <w:pPr>
              <w:pStyle w:val="c7"/>
              <w:rPr>
                <w:sz w:val="28"/>
                <w:szCs w:val="28"/>
              </w:rPr>
            </w:pPr>
          </w:p>
          <w:p w:rsidR="008713F8" w:rsidRPr="007C74C6" w:rsidRDefault="008713F8" w:rsidP="003F6EF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C74C6">
              <w:rPr>
                <w:rFonts w:ascii="Times New Roman" w:hAnsi="Times New Roman"/>
                <w:sz w:val="28"/>
                <w:szCs w:val="28"/>
                <w:lang w:eastAsia="ru-RU"/>
              </w:rPr>
              <w:t>Ассоциации детей оформляются в виде кластера на доске</w:t>
            </w:r>
          </w:p>
          <w:p w:rsidR="008713F8" w:rsidRPr="007C74C6" w:rsidRDefault="008713F8" w:rsidP="003F6EF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C74C6">
              <w:rPr>
                <w:rFonts w:ascii="Times New Roman" w:hAnsi="Times New Roman"/>
                <w:sz w:val="28"/>
                <w:szCs w:val="28"/>
                <w:lang w:eastAsia="ru-RU"/>
              </w:rPr>
              <w:t>Отвечают на вопросы</w:t>
            </w:r>
          </w:p>
          <w:p w:rsidR="008713F8" w:rsidRPr="007C74C6" w:rsidRDefault="008713F8" w:rsidP="003F6EF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084497" w:rsidRPr="007C74C6" w:rsidRDefault="008713F8" w:rsidP="00084497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C74C6">
              <w:rPr>
                <w:rFonts w:ascii="Times New Roman" w:hAnsi="Times New Roman"/>
                <w:sz w:val="28"/>
                <w:szCs w:val="28"/>
                <w:lang w:eastAsia="ru-RU"/>
              </w:rPr>
              <w:t>Что такое балет, термины балета</w:t>
            </w:r>
          </w:p>
          <w:p w:rsidR="008713F8" w:rsidRPr="007C74C6" w:rsidRDefault="008713F8" w:rsidP="00084497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C74C6">
              <w:rPr>
                <w:rFonts w:ascii="Times New Roman" w:eastAsia="Times New Roman" w:hAnsi="Times New Roman"/>
                <w:sz w:val="28"/>
                <w:szCs w:val="28"/>
              </w:rPr>
              <w:t>Делает вывод:</w:t>
            </w:r>
          </w:p>
          <w:p w:rsidR="008713F8" w:rsidRPr="007C74C6" w:rsidRDefault="008713F8" w:rsidP="003F6EF1">
            <w:pPr>
              <w:spacing w:after="0" w:line="240" w:lineRule="auto"/>
              <w:ind w:left="34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C74C6">
              <w:rPr>
                <w:rFonts w:ascii="Times New Roman" w:eastAsia="Times New Roman" w:hAnsi="Times New Roman"/>
                <w:sz w:val="28"/>
                <w:szCs w:val="28"/>
              </w:rPr>
              <w:t>-Если бы не было литературы, не было бы и балета.</w:t>
            </w:r>
          </w:p>
          <w:p w:rsidR="008713F8" w:rsidRPr="007C74C6" w:rsidRDefault="008713F8" w:rsidP="003F6EF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8713F8" w:rsidRPr="007C74C6" w:rsidRDefault="008713F8" w:rsidP="003F6EF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8713F8" w:rsidRPr="007C74C6" w:rsidRDefault="008713F8" w:rsidP="003F6EF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8713F8" w:rsidRPr="007C74C6" w:rsidRDefault="008713F8" w:rsidP="003F6EF1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C74C6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Дети работают в группах, оформляя свои сообщения в виде </w:t>
            </w:r>
            <w:proofErr w:type="spellStart"/>
            <w:r w:rsidRPr="007C74C6">
              <w:rPr>
                <w:rFonts w:ascii="Times New Roman" w:hAnsi="Times New Roman"/>
                <w:sz w:val="28"/>
                <w:szCs w:val="28"/>
                <w:lang w:eastAsia="ru-RU"/>
              </w:rPr>
              <w:t>постеров</w:t>
            </w:r>
            <w:proofErr w:type="spellEnd"/>
            <w:r w:rsidRPr="007C74C6">
              <w:rPr>
                <w:rFonts w:ascii="Times New Roman" w:hAnsi="Times New Roman"/>
                <w:sz w:val="28"/>
                <w:szCs w:val="28"/>
                <w:lang w:eastAsia="ru-RU"/>
              </w:rPr>
              <w:t>. Через 10минут докладчики презентуют свои работы.</w:t>
            </w:r>
          </w:p>
        </w:tc>
      </w:tr>
      <w:tr w:rsidR="008713F8" w:rsidRPr="007C74C6" w:rsidTr="000E7E96">
        <w:tc>
          <w:tcPr>
            <w:tcW w:w="2943" w:type="dxa"/>
            <w:shd w:val="clear" w:color="auto" w:fill="auto"/>
          </w:tcPr>
          <w:p w:rsidR="008713F8" w:rsidRPr="007C74C6" w:rsidRDefault="008713F8" w:rsidP="00A45FC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C74C6">
              <w:rPr>
                <w:rFonts w:ascii="Times New Roman" w:hAnsi="Times New Roman"/>
                <w:sz w:val="28"/>
                <w:szCs w:val="28"/>
              </w:rPr>
              <w:lastRenderedPageBreak/>
              <w:t>5Физминутка</w:t>
            </w:r>
          </w:p>
          <w:p w:rsidR="008713F8" w:rsidRPr="007C74C6" w:rsidRDefault="008713F8" w:rsidP="005D58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713F8" w:rsidRPr="007C74C6" w:rsidRDefault="008713F8" w:rsidP="005D58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713F8" w:rsidRPr="007C74C6" w:rsidRDefault="008713F8" w:rsidP="005D58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713F8" w:rsidRPr="007C74C6" w:rsidRDefault="008713F8" w:rsidP="005D58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713F8" w:rsidRPr="007C74C6" w:rsidRDefault="008713F8" w:rsidP="005D58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713F8" w:rsidRPr="007C74C6" w:rsidRDefault="008713F8" w:rsidP="005D58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713F8" w:rsidRPr="007C74C6" w:rsidRDefault="008713F8" w:rsidP="005D58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713F8" w:rsidRPr="007C74C6" w:rsidRDefault="008713F8" w:rsidP="005D58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713F8" w:rsidRPr="007C74C6" w:rsidRDefault="008713F8" w:rsidP="005D58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713F8" w:rsidRPr="007C74C6" w:rsidRDefault="008713F8" w:rsidP="005D58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713F8" w:rsidRPr="007C74C6" w:rsidRDefault="008713F8" w:rsidP="005D58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713F8" w:rsidRPr="007C74C6" w:rsidRDefault="008713F8" w:rsidP="005D58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713F8" w:rsidRPr="007C74C6" w:rsidRDefault="008713F8" w:rsidP="005D58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713F8" w:rsidRPr="007C74C6" w:rsidRDefault="008713F8" w:rsidP="005D58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713F8" w:rsidRPr="007C74C6" w:rsidRDefault="008713F8" w:rsidP="005D58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713F8" w:rsidRPr="007C74C6" w:rsidRDefault="008713F8" w:rsidP="005D581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713F8" w:rsidRPr="007C74C6" w:rsidRDefault="000E7E96" w:rsidP="00FB7DEC">
            <w:pPr>
              <w:rPr>
                <w:rFonts w:ascii="Times New Roman" w:eastAsia="Times New Roman" w:hAnsi="Times New Roman"/>
                <w:bCs/>
                <w:color w:val="333333"/>
                <w:sz w:val="28"/>
                <w:szCs w:val="28"/>
                <w:shd w:val="clear" w:color="auto" w:fill="FFFFFF"/>
              </w:rPr>
            </w:pPr>
            <w:r w:rsidRPr="007C74C6">
              <w:rPr>
                <w:rFonts w:ascii="Times New Roman" w:eastAsia="Times New Roman" w:hAnsi="Times New Roman"/>
                <w:bCs/>
                <w:color w:val="333333"/>
                <w:sz w:val="28"/>
                <w:szCs w:val="28"/>
                <w:shd w:val="clear" w:color="auto" w:fill="FFFFFF"/>
              </w:rPr>
              <w:t>4.2</w:t>
            </w:r>
            <w:r w:rsidR="008713F8" w:rsidRPr="007C74C6">
              <w:rPr>
                <w:rFonts w:ascii="Times New Roman" w:eastAsia="Times New Roman" w:hAnsi="Times New Roman"/>
                <w:bCs/>
                <w:color w:val="333333"/>
                <w:sz w:val="28"/>
                <w:szCs w:val="28"/>
                <w:shd w:val="clear" w:color="auto" w:fill="FFFFFF"/>
              </w:rPr>
              <w:t>. Просмотр</w:t>
            </w:r>
            <w:r w:rsidR="00FB7DEC" w:rsidRPr="007C74C6">
              <w:rPr>
                <w:rFonts w:ascii="Times New Roman" w:eastAsia="Times New Roman" w:hAnsi="Times New Roman"/>
                <w:bCs/>
                <w:color w:val="333333"/>
                <w:sz w:val="28"/>
                <w:szCs w:val="28"/>
                <w:shd w:val="clear" w:color="auto" w:fill="FFFFFF"/>
              </w:rPr>
              <w:t xml:space="preserve"> и анализ видеофрагмента «</w:t>
            </w:r>
            <w:r w:rsidR="008713F8" w:rsidRPr="007C74C6">
              <w:rPr>
                <w:rFonts w:ascii="Times New Roman" w:eastAsia="Times New Roman" w:hAnsi="Times New Roman"/>
                <w:bCs/>
                <w:color w:val="333333"/>
                <w:sz w:val="28"/>
                <w:szCs w:val="28"/>
                <w:shd w:val="clear" w:color="auto" w:fill="FFFFFF"/>
              </w:rPr>
              <w:t>Битва с мышами»</w:t>
            </w:r>
          </w:p>
          <w:p w:rsidR="008713F8" w:rsidRPr="007C74C6" w:rsidRDefault="008713F8" w:rsidP="005D581F">
            <w:pPr>
              <w:rPr>
                <w:rFonts w:ascii="Times New Roman" w:eastAsia="Times New Roman" w:hAnsi="Times New Roman"/>
                <w:b/>
                <w:bCs/>
                <w:color w:val="333333"/>
                <w:sz w:val="28"/>
                <w:szCs w:val="28"/>
                <w:shd w:val="clear" w:color="auto" w:fill="FFFFFF"/>
              </w:rPr>
            </w:pPr>
          </w:p>
          <w:p w:rsidR="008713F8" w:rsidRPr="007C74C6" w:rsidRDefault="008713F8" w:rsidP="005D581F">
            <w:pPr>
              <w:rPr>
                <w:rFonts w:ascii="Times New Roman" w:eastAsia="Times New Roman" w:hAnsi="Times New Roman"/>
                <w:b/>
                <w:bCs/>
                <w:color w:val="333333"/>
                <w:sz w:val="28"/>
                <w:szCs w:val="28"/>
                <w:shd w:val="clear" w:color="auto" w:fill="FFFFFF"/>
              </w:rPr>
            </w:pPr>
          </w:p>
          <w:p w:rsidR="008713F8" w:rsidRPr="007C74C6" w:rsidRDefault="008713F8" w:rsidP="005D581F">
            <w:pPr>
              <w:rPr>
                <w:rFonts w:ascii="Times New Roman" w:eastAsia="Times New Roman" w:hAnsi="Times New Roman"/>
                <w:b/>
                <w:bCs/>
                <w:color w:val="333333"/>
                <w:sz w:val="28"/>
                <w:szCs w:val="28"/>
                <w:shd w:val="clear" w:color="auto" w:fill="FFFFFF"/>
              </w:rPr>
            </w:pPr>
          </w:p>
          <w:p w:rsidR="008713F8" w:rsidRPr="007C74C6" w:rsidRDefault="008713F8" w:rsidP="005D581F">
            <w:pPr>
              <w:rPr>
                <w:rFonts w:ascii="Times New Roman" w:eastAsia="Times New Roman" w:hAnsi="Times New Roman"/>
                <w:b/>
                <w:bCs/>
                <w:color w:val="333333"/>
                <w:sz w:val="28"/>
                <w:szCs w:val="28"/>
                <w:shd w:val="clear" w:color="auto" w:fill="FFFFFF"/>
              </w:rPr>
            </w:pPr>
          </w:p>
          <w:p w:rsidR="008713F8" w:rsidRPr="007C74C6" w:rsidRDefault="008713F8" w:rsidP="005D581F">
            <w:pPr>
              <w:rPr>
                <w:rFonts w:ascii="Times New Roman" w:eastAsia="Times New Roman" w:hAnsi="Times New Roman"/>
                <w:b/>
                <w:bCs/>
                <w:color w:val="333333"/>
                <w:sz w:val="28"/>
                <w:szCs w:val="28"/>
                <w:shd w:val="clear" w:color="auto" w:fill="FFFFFF"/>
              </w:rPr>
            </w:pPr>
          </w:p>
          <w:p w:rsidR="008713F8" w:rsidRPr="007C74C6" w:rsidRDefault="008713F8" w:rsidP="005D581F">
            <w:pPr>
              <w:rPr>
                <w:rFonts w:ascii="Times New Roman" w:eastAsia="Times New Roman" w:hAnsi="Times New Roman"/>
                <w:b/>
                <w:bCs/>
                <w:color w:val="333333"/>
                <w:sz w:val="28"/>
                <w:szCs w:val="28"/>
                <w:shd w:val="clear" w:color="auto" w:fill="FFFFFF"/>
              </w:rPr>
            </w:pPr>
          </w:p>
          <w:p w:rsidR="008713F8" w:rsidRPr="007C74C6" w:rsidRDefault="008713F8" w:rsidP="005D581F">
            <w:pPr>
              <w:rPr>
                <w:rFonts w:ascii="Times New Roman" w:eastAsia="Times New Roman" w:hAnsi="Times New Roman"/>
                <w:b/>
                <w:bCs/>
                <w:color w:val="333333"/>
                <w:sz w:val="28"/>
                <w:szCs w:val="28"/>
                <w:shd w:val="clear" w:color="auto" w:fill="FFFFFF"/>
              </w:rPr>
            </w:pPr>
          </w:p>
          <w:p w:rsidR="008713F8" w:rsidRPr="007C74C6" w:rsidRDefault="008713F8" w:rsidP="005D581F">
            <w:pPr>
              <w:rPr>
                <w:rFonts w:ascii="Times New Roman" w:eastAsia="Times New Roman" w:hAnsi="Times New Roman"/>
                <w:b/>
                <w:bCs/>
                <w:color w:val="333333"/>
                <w:sz w:val="28"/>
                <w:szCs w:val="28"/>
                <w:shd w:val="clear" w:color="auto" w:fill="FFFFFF"/>
              </w:rPr>
            </w:pPr>
          </w:p>
          <w:p w:rsidR="008713F8" w:rsidRPr="007C74C6" w:rsidRDefault="008713F8" w:rsidP="005D581F">
            <w:pPr>
              <w:rPr>
                <w:rFonts w:ascii="Times New Roman" w:eastAsia="Times New Roman" w:hAnsi="Times New Roman"/>
                <w:b/>
                <w:bCs/>
                <w:color w:val="333333"/>
                <w:sz w:val="28"/>
                <w:szCs w:val="28"/>
                <w:shd w:val="clear" w:color="auto" w:fill="FFFFFF"/>
              </w:rPr>
            </w:pPr>
          </w:p>
          <w:p w:rsidR="008713F8" w:rsidRPr="007C74C6" w:rsidRDefault="008713F8" w:rsidP="005D581F">
            <w:pPr>
              <w:rPr>
                <w:rFonts w:ascii="Times New Roman" w:eastAsia="Times New Roman" w:hAnsi="Times New Roman"/>
                <w:b/>
                <w:bCs/>
                <w:color w:val="333333"/>
                <w:sz w:val="28"/>
                <w:szCs w:val="28"/>
                <w:shd w:val="clear" w:color="auto" w:fill="FFFFFF"/>
              </w:rPr>
            </w:pPr>
          </w:p>
          <w:p w:rsidR="008713F8" w:rsidRPr="007C74C6" w:rsidRDefault="00FB7DEC" w:rsidP="005D581F">
            <w:pPr>
              <w:rPr>
                <w:rFonts w:ascii="Times New Roman" w:hAnsi="Times New Roman"/>
                <w:sz w:val="28"/>
                <w:szCs w:val="28"/>
              </w:rPr>
            </w:pPr>
            <w:r w:rsidRPr="007C74C6">
              <w:rPr>
                <w:rFonts w:ascii="Times New Roman" w:hAnsi="Times New Roman"/>
                <w:sz w:val="28"/>
                <w:szCs w:val="28"/>
              </w:rPr>
              <w:t xml:space="preserve">4.3. </w:t>
            </w:r>
            <w:r w:rsidR="008713F8" w:rsidRPr="007C74C6">
              <w:rPr>
                <w:rFonts w:ascii="Times New Roman" w:hAnsi="Times New Roman"/>
                <w:sz w:val="28"/>
                <w:szCs w:val="28"/>
              </w:rPr>
              <w:t>Слушание</w:t>
            </w:r>
            <w:r w:rsidR="008B1DE2" w:rsidRPr="007C74C6">
              <w:rPr>
                <w:rFonts w:ascii="Times New Roman" w:hAnsi="Times New Roman"/>
                <w:sz w:val="28"/>
                <w:szCs w:val="28"/>
              </w:rPr>
              <w:t xml:space="preserve"> фрагмента « Вальс цветов» из балета </w:t>
            </w:r>
            <w:r w:rsidR="008713F8" w:rsidRPr="007C74C6">
              <w:rPr>
                <w:rFonts w:ascii="Times New Roman" w:hAnsi="Times New Roman"/>
                <w:sz w:val="28"/>
                <w:szCs w:val="28"/>
              </w:rPr>
              <w:t>«Щелкунчи</w:t>
            </w:r>
            <w:r w:rsidR="006E3009" w:rsidRPr="007C74C6">
              <w:rPr>
                <w:rFonts w:ascii="Times New Roman" w:hAnsi="Times New Roman"/>
                <w:sz w:val="28"/>
                <w:szCs w:val="28"/>
              </w:rPr>
              <w:t>к»</w:t>
            </w:r>
          </w:p>
          <w:p w:rsidR="006E3009" w:rsidRPr="007C74C6" w:rsidRDefault="006E3009" w:rsidP="005D581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804" w:type="dxa"/>
            <w:shd w:val="clear" w:color="auto" w:fill="auto"/>
          </w:tcPr>
          <w:p w:rsidR="008713F8" w:rsidRPr="007C74C6" w:rsidRDefault="003B51E6" w:rsidP="003912EB">
            <w:pPr>
              <w:rPr>
                <w:rFonts w:ascii="Times New Roman" w:hAnsi="Times New Roman"/>
                <w:sz w:val="28"/>
                <w:szCs w:val="28"/>
              </w:rPr>
            </w:pPr>
            <w:r w:rsidRPr="007C74C6">
              <w:rPr>
                <w:rFonts w:ascii="Times New Roman" w:hAnsi="Times New Roman"/>
                <w:sz w:val="28"/>
                <w:szCs w:val="28"/>
              </w:rPr>
              <w:lastRenderedPageBreak/>
              <w:t>Вы  знаете</w:t>
            </w:r>
            <w:r w:rsidR="008713F8" w:rsidRPr="007C74C6">
              <w:rPr>
                <w:rFonts w:ascii="Times New Roman" w:hAnsi="Times New Roman"/>
                <w:sz w:val="28"/>
                <w:szCs w:val="28"/>
              </w:rPr>
              <w:t>, что в балете важную роль играют танцоры и балерины, поэтому предлагаю вам сейчас попробовать сделать у</w:t>
            </w:r>
            <w:r w:rsidR="00B06A9B" w:rsidRPr="007C74C6">
              <w:rPr>
                <w:rFonts w:ascii="Times New Roman" w:hAnsi="Times New Roman"/>
                <w:sz w:val="28"/>
                <w:szCs w:val="28"/>
              </w:rPr>
              <w:t>пражнение, которое называется «П</w:t>
            </w:r>
            <w:r w:rsidR="008713F8" w:rsidRPr="007C74C6">
              <w:rPr>
                <w:rFonts w:ascii="Times New Roman" w:hAnsi="Times New Roman"/>
                <w:sz w:val="28"/>
                <w:szCs w:val="28"/>
              </w:rPr>
              <w:t>лие». Плие – приседание на выворотных стопах</w:t>
            </w:r>
          </w:p>
          <w:p w:rsidR="008713F8" w:rsidRPr="007C74C6" w:rsidRDefault="008713F8" w:rsidP="003912EB">
            <w:pPr>
              <w:rPr>
                <w:rFonts w:ascii="Times New Roman" w:hAnsi="Times New Roman"/>
                <w:sz w:val="28"/>
                <w:szCs w:val="28"/>
              </w:rPr>
            </w:pPr>
            <w:r w:rsidRPr="007C74C6">
              <w:rPr>
                <w:rFonts w:ascii="Times New Roman" w:hAnsi="Times New Roman"/>
                <w:sz w:val="28"/>
                <w:szCs w:val="28"/>
              </w:rPr>
              <w:t xml:space="preserve"> Повторяйте за мной.</w:t>
            </w:r>
          </w:p>
          <w:p w:rsidR="008713F8" w:rsidRPr="007C74C6" w:rsidRDefault="002401E8" w:rsidP="005D581F">
            <w:pPr>
              <w:spacing w:after="0" w:line="240" w:lineRule="auto"/>
              <w:rPr>
                <w:rFonts w:ascii="Times New Roman" w:eastAsia="Times New Roman" w:hAnsi="Times New Roman"/>
                <w:color w:val="333333"/>
                <w:sz w:val="28"/>
                <w:szCs w:val="28"/>
              </w:rPr>
            </w:pPr>
            <w:r w:rsidRPr="007C74C6">
              <w:rPr>
                <w:rFonts w:ascii="Times New Roman" w:eastAsia="Times New Roman" w:hAnsi="Times New Roman"/>
                <w:color w:val="333333"/>
                <w:sz w:val="28"/>
                <w:szCs w:val="28"/>
              </w:rPr>
              <w:t>-</w:t>
            </w:r>
            <w:r w:rsidR="008713F8" w:rsidRPr="007C74C6">
              <w:rPr>
                <w:rFonts w:ascii="Times New Roman" w:eastAsia="Times New Roman" w:hAnsi="Times New Roman"/>
                <w:color w:val="333333"/>
                <w:sz w:val="28"/>
                <w:szCs w:val="28"/>
              </w:rPr>
              <w:t xml:space="preserve"> Сегодня мы продолжим знакомство с балетом великого русского композитора П.И.Чайковского, действие которого происходит в рождественскую ночь.</w:t>
            </w:r>
          </w:p>
          <w:p w:rsidR="008713F8" w:rsidRPr="007C74C6" w:rsidRDefault="008713F8" w:rsidP="005D581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333333"/>
                <w:sz w:val="28"/>
                <w:szCs w:val="28"/>
                <w:shd w:val="clear" w:color="auto" w:fill="FFFFFF"/>
              </w:rPr>
            </w:pPr>
          </w:p>
          <w:p w:rsidR="008713F8" w:rsidRPr="007C74C6" w:rsidRDefault="008713F8" w:rsidP="005D581F">
            <w:pPr>
              <w:spacing w:after="0" w:line="240" w:lineRule="auto"/>
              <w:rPr>
                <w:rFonts w:ascii="Times New Roman" w:eastAsia="Times New Roman" w:hAnsi="Times New Roman"/>
                <w:color w:val="333333"/>
                <w:sz w:val="28"/>
                <w:szCs w:val="28"/>
              </w:rPr>
            </w:pPr>
            <w:r w:rsidRPr="007C74C6">
              <w:rPr>
                <w:rFonts w:ascii="Times New Roman" w:eastAsia="Times New Roman" w:hAnsi="Times New Roman"/>
                <w:color w:val="333333"/>
                <w:sz w:val="28"/>
                <w:szCs w:val="28"/>
              </w:rPr>
              <w:t xml:space="preserve">Первая постановка балета “Щелкунчик” состоялась за год до смерти композитора на подмостках </w:t>
            </w:r>
            <w:proofErr w:type="spellStart"/>
            <w:r w:rsidRPr="007C74C6">
              <w:rPr>
                <w:rFonts w:ascii="Times New Roman" w:eastAsia="Times New Roman" w:hAnsi="Times New Roman"/>
                <w:color w:val="333333"/>
                <w:sz w:val="28"/>
                <w:szCs w:val="28"/>
              </w:rPr>
              <w:t>Мариинского</w:t>
            </w:r>
            <w:proofErr w:type="spellEnd"/>
            <w:r w:rsidRPr="007C74C6">
              <w:rPr>
                <w:rFonts w:ascii="Times New Roman" w:eastAsia="Times New Roman" w:hAnsi="Times New Roman"/>
                <w:color w:val="333333"/>
                <w:sz w:val="28"/>
                <w:szCs w:val="28"/>
              </w:rPr>
              <w:t xml:space="preserve"> театра в Петербурге. Этот балет был заказан П.И.Чайковскому дирекцией Императорских </w:t>
            </w:r>
            <w:r w:rsidRPr="007C74C6">
              <w:rPr>
                <w:rFonts w:ascii="Times New Roman" w:eastAsia="Times New Roman" w:hAnsi="Times New Roman"/>
                <w:color w:val="333333"/>
                <w:sz w:val="28"/>
                <w:szCs w:val="28"/>
              </w:rPr>
              <w:lastRenderedPageBreak/>
              <w:t xml:space="preserve">театров. Либретто к балету создано </w:t>
            </w:r>
            <w:proofErr w:type="spellStart"/>
            <w:r w:rsidRPr="007C74C6">
              <w:rPr>
                <w:rFonts w:ascii="Times New Roman" w:eastAsia="Times New Roman" w:hAnsi="Times New Roman"/>
                <w:color w:val="333333"/>
                <w:sz w:val="28"/>
                <w:szCs w:val="28"/>
              </w:rPr>
              <w:t>Мариусом</w:t>
            </w:r>
            <w:proofErr w:type="spellEnd"/>
            <w:r w:rsidRPr="007C74C6">
              <w:rPr>
                <w:rFonts w:ascii="Times New Roman" w:eastAsia="Times New Roman" w:hAnsi="Times New Roman"/>
                <w:color w:val="333333"/>
                <w:sz w:val="28"/>
                <w:szCs w:val="28"/>
              </w:rPr>
              <w:t xml:space="preserve"> Петипа.</w:t>
            </w:r>
          </w:p>
          <w:p w:rsidR="008713F8" w:rsidRPr="007C74C6" w:rsidRDefault="002401E8" w:rsidP="005D581F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C74C6">
              <w:rPr>
                <w:rFonts w:ascii="Times New Roman" w:eastAsia="Times New Roman" w:hAnsi="Times New Roman"/>
                <w:sz w:val="28"/>
                <w:szCs w:val="28"/>
              </w:rPr>
              <w:t>-</w:t>
            </w:r>
            <w:r w:rsidR="008713F8" w:rsidRPr="007C74C6">
              <w:rPr>
                <w:rFonts w:ascii="Times New Roman" w:eastAsia="Times New Roman" w:hAnsi="Times New Roman"/>
                <w:sz w:val="28"/>
                <w:szCs w:val="28"/>
              </w:rPr>
              <w:t>Ребята, а как вы думаете, какой литературный жанр лежит в основе сюжета для балетного спектакля «Щелкунчик»?</w:t>
            </w:r>
          </w:p>
          <w:p w:rsidR="008713F8" w:rsidRPr="007C74C6" w:rsidRDefault="002401E8" w:rsidP="005D581F">
            <w:pPr>
              <w:spacing w:after="0" w:line="240" w:lineRule="auto"/>
              <w:rPr>
                <w:rFonts w:ascii="Times New Roman" w:eastAsia="Times New Roman" w:hAnsi="Times New Roman"/>
                <w:color w:val="333333"/>
                <w:sz w:val="28"/>
                <w:szCs w:val="28"/>
              </w:rPr>
            </w:pPr>
            <w:r w:rsidRPr="007C74C6">
              <w:rPr>
                <w:rFonts w:ascii="Times New Roman" w:eastAsia="Times New Roman" w:hAnsi="Times New Roman"/>
                <w:color w:val="333333"/>
                <w:sz w:val="28"/>
                <w:szCs w:val="28"/>
              </w:rPr>
              <w:t>-</w:t>
            </w:r>
            <w:r w:rsidR="008713F8" w:rsidRPr="007C74C6">
              <w:rPr>
                <w:rFonts w:ascii="Times New Roman" w:eastAsia="Times New Roman" w:hAnsi="Times New Roman"/>
                <w:color w:val="333333"/>
                <w:sz w:val="28"/>
                <w:szCs w:val="28"/>
              </w:rPr>
              <w:t xml:space="preserve"> Своим появлением балет П.И.Чайковского “Щелкунчик” обязан в первую очередь сказке Эрнста Теодора Амадея Гофмана “Щелкунчик и мышиный король»</w:t>
            </w:r>
          </w:p>
          <w:p w:rsidR="008713F8" w:rsidRPr="007C74C6" w:rsidRDefault="003B51E6" w:rsidP="005D581F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/>
                <w:color w:val="333333"/>
                <w:sz w:val="28"/>
                <w:szCs w:val="28"/>
              </w:rPr>
            </w:pPr>
            <w:r w:rsidRPr="007C74C6">
              <w:rPr>
                <w:rFonts w:ascii="Times New Roman" w:eastAsia="Times New Roman" w:hAnsi="Times New Roman"/>
                <w:b/>
                <w:bCs/>
                <w:i/>
                <w:iCs/>
                <w:color w:val="333333"/>
                <w:sz w:val="28"/>
                <w:szCs w:val="28"/>
              </w:rPr>
              <w:t>-</w:t>
            </w:r>
            <w:r w:rsidR="008713F8" w:rsidRPr="007C74C6">
              <w:rPr>
                <w:rFonts w:ascii="Times New Roman" w:eastAsia="Times New Roman" w:hAnsi="Times New Roman"/>
                <w:color w:val="333333"/>
                <w:sz w:val="28"/>
                <w:szCs w:val="28"/>
              </w:rPr>
              <w:t>Что же происходит в спектакле в рождественскую ночь?</w:t>
            </w:r>
          </w:p>
          <w:p w:rsidR="008713F8" w:rsidRPr="007C74C6" w:rsidRDefault="003B51E6" w:rsidP="005D581F">
            <w:pPr>
              <w:spacing w:after="0" w:line="240" w:lineRule="auto"/>
              <w:rPr>
                <w:rFonts w:ascii="Times New Roman" w:eastAsia="Times New Roman" w:hAnsi="Times New Roman"/>
                <w:iCs/>
                <w:color w:val="333333"/>
                <w:sz w:val="28"/>
                <w:szCs w:val="28"/>
                <w:shd w:val="clear" w:color="auto" w:fill="FFFFFF"/>
              </w:rPr>
            </w:pPr>
            <w:r w:rsidRPr="007C74C6">
              <w:rPr>
                <w:rFonts w:ascii="Times New Roman" w:eastAsia="Times New Roman" w:hAnsi="Times New Roman"/>
                <w:iCs/>
                <w:color w:val="333333"/>
                <w:sz w:val="28"/>
                <w:szCs w:val="28"/>
                <w:shd w:val="clear" w:color="auto" w:fill="FFFFFF"/>
              </w:rPr>
              <w:t>-</w:t>
            </w:r>
            <w:r w:rsidR="008713F8" w:rsidRPr="007C74C6">
              <w:rPr>
                <w:rFonts w:ascii="Times New Roman" w:eastAsia="Times New Roman" w:hAnsi="Times New Roman"/>
                <w:iCs/>
                <w:color w:val="333333"/>
                <w:sz w:val="28"/>
                <w:szCs w:val="28"/>
                <w:shd w:val="clear" w:color="auto" w:fill="FFFFFF"/>
              </w:rPr>
              <w:t>Либретто этого балета на</w:t>
            </w:r>
            <w:r w:rsidR="00C23C45" w:rsidRPr="007C74C6">
              <w:rPr>
                <w:rFonts w:ascii="Times New Roman" w:eastAsia="Times New Roman" w:hAnsi="Times New Roman"/>
                <w:iCs/>
                <w:color w:val="333333"/>
                <w:sz w:val="28"/>
                <w:szCs w:val="28"/>
                <w:shd w:val="clear" w:color="auto" w:fill="FFFFFF"/>
              </w:rPr>
              <w:t>м расскажет Мирошниченко Саша</w:t>
            </w:r>
          </w:p>
          <w:p w:rsidR="008713F8" w:rsidRPr="007C74C6" w:rsidRDefault="003B51E6" w:rsidP="005D581F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/>
                <w:color w:val="333333"/>
                <w:sz w:val="28"/>
                <w:szCs w:val="28"/>
              </w:rPr>
            </w:pPr>
            <w:r w:rsidRPr="007C74C6">
              <w:rPr>
                <w:rFonts w:ascii="Times New Roman" w:eastAsia="Times New Roman" w:hAnsi="Times New Roman"/>
                <w:b/>
                <w:bCs/>
                <w:i/>
                <w:iCs/>
                <w:color w:val="333333"/>
                <w:sz w:val="28"/>
                <w:szCs w:val="28"/>
              </w:rPr>
              <w:t>-</w:t>
            </w:r>
            <w:r w:rsidR="008713F8" w:rsidRPr="007C74C6">
              <w:rPr>
                <w:rFonts w:ascii="Times New Roman" w:eastAsia="Times New Roman" w:hAnsi="Times New Roman"/>
                <w:color w:val="333333"/>
                <w:sz w:val="28"/>
                <w:szCs w:val="28"/>
              </w:rPr>
              <w:t>Прекрасно. Именно с этой сцены, которая называется “Битва с мышами” мы и продолжим знакомство с балетом.</w:t>
            </w:r>
          </w:p>
          <w:p w:rsidR="008713F8" w:rsidRPr="007C74C6" w:rsidRDefault="008713F8" w:rsidP="005D581F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333333"/>
                <w:sz w:val="28"/>
                <w:szCs w:val="28"/>
              </w:rPr>
            </w:pPr>
          </w:p>
          <w:p w:rsidR="008713F8" w:rsidRPr="007C74C6" w:rsidRDefault="008713F8" w:rsidP="005D581F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333333"/>
                <w:sz w:val="28"/>
                <w:szCs w:val="28"/>
              </w:rPr>
            </w:pPr>
          </w:p>
          <w:p w:rsidR="008713F8" w:rsidRPr="007C74C6" w:rsidRDefault="004207E7" w:rsidP="005D581F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/>
                <w:color w:val="333333"/>
                <w:sz w:val="28"/>
                <w:szCs w:val="28"/>
              </w:rPr>
            </w:pPr>
            <w:r w:rsidRPr="007C74C6">
              <w:rPr>
                <w:rFonts w:ascii="Times New Roman" w:eastAsia="Times New Roman" w:hAnsi="Times New Roman"/>
                <w:b/>
                <w:bCs/>
                <w:i/>
                <w:iCs/>
                <w:color w:val="333333"/>
                <w:sz w:val="28"/>
                <w:szCs w:val="28"/>
              </w:rPr>
              <w:t>-</w:t>
            </w:r>
            <w:r w:rsidR="008713F8" w:rsidRPr="007C74C6">
              <w:rPr>
                <w:rFonts w:ascii="Times New Roman" w:eastAsia="Times New Roman" w:hAnsi="Times New Roman"/>
                <w:color w:val="333333"/>
                <w:sz w:val="28"/>
                <w:szCs w:val="28"/>
              </w:rPr>
              <w:t>Когда мы говорим с Вами о балете, мы представляем себе танец. Услышите ли в этом фрагменте характерные черты знакомых Вам танцев.</w:t>
            </w:r>
          </w:p>
          <w:p w:rsidR="008713F8" w:rsidRPr="007C74C6" w:rsidRDefault="008713F8" w:rsidP="005D581F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333333"/>
                <w:sz w:val="28"/>
                <w:szCs w:val="28"/>
              </w:rPr>
            </w:pPr>
          </w:p>
          <w:p w:rsidR="004207E7" w:rsidRPr="007C74C6" w:rsidRDefault="004207E7" w:rsidP="005D581F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333333"/>
                <w:sz w:val="28"/>
                <w:szCs w:val="28"/>
              </w:rPr>
            </w:pPr>
          </w:p>
          <w:p w:rsidR="004207E7" w:rsidRPr="007C74C6" w:rsidRDefault="004207E7" w:rsidP="005D581F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333333"/>
                <w:sz w:val="28"/>
                <w:szCs w:val="28"/>
              </w:rPr>
            </w:pPr>
          </w:p>
          <w:p w:rsidR="008713F8" w:rsidRPr="007C74C6" w:rsidRDefault="004207E7" w:rsidP="005D581F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/>
                <w:color w:val="333333"/>
                <w:sz w:val="28"/>
                <w:szCs w:val="28"/>
              </w:rPr>
            </w:pPr>
            <w:r w:rsidRPr="007C74C6">
              <w:rPr>
                <w:rFonts w:ascii="Times New Roman" w:eastAsia="Times New Roman" w:hAnsi="Times New Roman"/>
                <w:b/>
                <w:bCs/>
                <w:i/>
                <w:iCs/>
                <w:color w:val="333333"/>
                <w:sz w:val="28"/>
                <w:szCs w:val="28"/>
              </w:rPr>
              <w:t>-</w:t>
            </w:r>
            <w:r w:rsidR="008713F8" w:rsidRPr="007C74C6">
              <w:rPr>
                <w:rFonts w:ascii="Times New Roman" w:eastAsia="Times New Roman" w:hAnsi="Times New Roman"/>
                <w:color w:val="333333"/>
                <w:sz w:val="28"/>
                <w:szCs w:val="28"/>
              </w:rPr>
              <w:t>Музыку, которая сейчас прозвучала, трудно назвать танцем. Это скорее музыкал</w:t>
            </w:r>
            <w:r w:rsidR="005518DE" w:rsidRPr="007C74C6">
              <w:rPr>
                <w:rFonts w:ascii="Times New Roman" w:eastAsia="Times New Roman" w:hAnsi="Times New Roman"/>
                <w:color w:val="333333"/>
                <w:sz w:val="28"/>
                <w:szCs w:val="28"/>
              </w:rPr>
              <w:t>ьная зарисовка игрушечной войны</w:t>
            </w:r>
            <w:r w:rsidR="008713F8" w:rsidRPr="007C74C6">
              <w:rPr>
                <w:rFonts w:ascii="Times New Roman" w:eastAsia="Times New Roman" w:hAnsi="Times New Roman"/>
                <w:color w:val="333333"/>
                <w:sz w:val="28"/>
                <w:szCs w:val="28"/>
              </w:rPr>
              <w:t>.</w:t>
            </w:r>
            <w:r w:rsidR="00A249F0" w:rsidRPr="007C74C6">
              <w:rPr>
                <w:rFonts w:ascii="Times New Roman" w:eastAsia="Times New Roman" w:hAnsi="Times New Roman"/>
                <w:color w:val="333333"/>
                <w:sz w:val="28"/>
                <w:szCs w:val="28"/>
              </w:rPr>
              <w:t xml:space="preserve"> </w:t>
            </w:r>
            <w:r w:rsidR="008713F8" w:rsidRPr="007C74C6">
              <w:rPr>
                <w:rFonts w:ascii="Times New Roman" w:eastAsia="Times New Roman" w:hAnsi="Times New Roman"/>
                <w:color w:val="333333"/>
                <w:sz w:val="28"/>
                <w:szCs w:val="28"/>
              </w:rPr>
              <w:t xml:space="preserve">Что </w:t>
            </w:r>
            <w:r w:rsidR="00FB7DEC" w:rsidRPr="007C74C6">
              <w:rPr>
                <w:rFonts w:ascii="Times New Roman" w:eastAsia="Times New Roman" w:hAnsi="Times New Roman"/>
                <w:color w:val="333333"/>
                <w:sz w:val="28"/>
                <w:szCs w:val="28"/>
              </w:rPr>
              <w:t>Вам помогла услышать и увидеть</w:t>
            </w:r>
            <w:r w:rsidR="008713F8" w:rsidRPr="007C74C6">
              <w:rPr>
                <w:rFonts w:ascii="Times New Roman" w:eastAsia="Times New Roman" w:hAnsi="Times New Roman"/>
                <w:color w:val="333333"/>
                <w:sz w:val="28"/>
                <w:szCs w:val="28"/>
              </w:rPr>
              <w:t xml:space="preserve"> музыка П.И.Чайковского</w:t>
            </w:r>
          </w:p>
          <w:p w:rsidR="00402BD4" w:rsidRPr="007C74C6" w:rsidRDefault="00402BD4" w:rsidP="005D581F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/>
                <w:bCs/>
                <w:iCs/>
                <w:color w:val="333333"/>
                <w:sz w:val="28"/>
                <w:szCs w:val="28"/>
              </w:rPr>
            </w:pPr>
          </w:p>
          <w:p w:rsidR="00402BD4" w:rsidRPr="007C74C6" w:rsidRDefault="00402BD4" w:rsidP="005D581F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/>
                <w:bCs/>
                <w:iCs/>
                <w:color w:val="333333"/>
                <w:sz w:val="28"/>
                <w:szCs w:val="28"/>
              </w:rPr>
            </w:pPr>
          </w:p>
          <w:p w:rsidR="00402BD4" w:rsidRPr="007C74C6" w:rsidRDefault="00402BD4" w:rsidP="005D581F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/>
                <w:bCs/>
                <w:iCs/>
                <w:color w:val="333333"/>
                <w:sz w:val="28"/>
                <w:szCs w:val="28"/>
              </w:rPr>
            </w:pPr>
          </w:p>
          <w:p w:rsidR="00FB7DEC" w:rsidRPr="007C74C6" w:rsidRDefault="00FB7DEC" w:rsidP="005D581F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/>
                <w:bCs/>
                <w:iCs/>
                <w:color w:val="333333"/>
                <w:sz w:val="28"/>
                <w:szCs w:val="28"/>
              </w:rPr>
            </w:pPr>
          </w:p>
          <w:p w:rsidR="00402BD4" w:rsidRPr="007C74C6" w:rsidRDefault="004207E7" w:rsidP="005D581F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/>
                <w:bCs/>
                <w:iCs/>
                <w:color w:val="333333"/>
                <w:sz w:val="28"/>
                <w:szCs w:val="28"/>
              </w:rPr>
            </w:pPr>
            <w:r w:rsidRPr="007C74C6">
              <w:rPr>
                <w:rFonts w:ascii="Times New Roman" w:eastAsia="Times New Roman" w:hAnsi="Times New Roman"/>
                <w:bCs/>
                <w:iCs/>
                <w:color w:val="333333"/>
                <w:sz w:val="28"/>
                <w:szCs w:val="28"/>
              </w:rPr>
              <w:t>-А теперь послушаем следующий фрагмент, который называется</w:t>
            </w:r>
            <w:r w:rsidR="008B1DE2" w:rsidRPr="007C74C6">
              <w:rPr>
                <w:rFonts w:ascii="Times New Roman" w:eastAsia="Times New Roman" w:hAnsi="Times New Roman"/>
                <w:bCs/>
                <w:iCs/>
                <w:color w:val="333333"/>
                <w:sz w:val="28"/>
                <w:szCs w:val="28"/>
              </w:rPr>
              <w:t xml:space="preserve"> «Вальс цветов»</w:t>
            </w:r>
          </w:p>
          <w:p w:rsidR="008713F8" w:rsidRPr="007C74C6" w:rsidRDefault="004207E7" w:rsidP="005D581F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/>
                <w:bCs/>
                <w:iCs/>
                <w:color w:val="333333"/>
                <w:sz w:val="28"/>
                <w:szCs w:val="28"/>
              </w:rPr>
            </w:pPr>
            <w:r w:rsidRPr="007C74C6">
              <w:rPr>
                <w:rFonts w:ascii="Times New Roman" w:eastAsia="Times New Roman" w:hAnsi="Times New Roman"/>
                <w:bCs/>
                <w:iCs/>
                <w:color w:val="333333"/>
                <w:sz w:val="28"/>
                <w:szCs w:val="28"/>
              </w:rPr>
              <w:t>-</w:t>
            </w:r>
            <w:r w:rsidR="008713F8" w:rsidRPr="007C74C6">
              <w:rPr>
                <w:rFonts w:ascii="Times New Roman" w:eastAsia="Times New Roman" w:hAnsi="Times New Roman"/>
                <w:bCs/>
                <w:iCs/>
                <w:color w:val="333333"/>
                <w:sz w:val="28"/>
                <w:szCs w:val="28"/>
              </w:rPr>
              <w:t>Охарактеризуйте этот фрагмент, используя таблицы эмоциональных состояний</w:t>
            </w:r>
          </w:p>
          <w:p w:rsidR="008713F8" w:rsidRPr="007C74C6" w:rsidRDefault="004207E7" w:rsidP="00DB6AEE">
            <w:pPr>
              <w:rPr>
                <w:rFonts w:ascii="Times New Roman" w:hAnsi="Times New Roman"/>
                <w:sz w:val="28"/>
                <w:szCs w:val="28"/>
              </w:rPr>
            </w:pPr>
            <w:r w:rsidRPr="007C74C6">
              <w:rPr>
                <w:rFonts w:ascii="Times New Roman" w:eastAsia="Times New Roman" w:hAnsi="Times New Roman"/>
                <w:color w:val="333333"/>
                <w:sz w:val="28"/>
                <w:szCs w:val="28"/>
              </w:rPr>
              <w:t>-</w:t>
            </w:r>
            <w:r w:rsidR="008713F8" w:rsidRPr="007C74C6">
              <w:rPr>
                <w:rFonts w:ascii="Times New Roman" w:hAnsi="Times New Roman"/>
                <w:sz w:val="28"/>
                <w:szCs w:val="28"/>
              </w:rPr>
              <w:t xml:space="preserve">Какой характер музыки, какие средства выразительности использовал П.И. Чайковский? </w:t>
            </w:r>
          </w:p>
          <w:p w:rsidR="008713F8" w:rsidRPr="007C74C6" w:rsidRDefault="004207E7" w:rsidP="00DB6AEE">
            <w:pPr>
              <w:rPr>
                <w:rFonts w:ascii="Times New Roman" w:hAnsi="Times New Roman"/>
                <w:sz w:val="28"/>
                <w:szCs w:val="28"/>
              </w:rPr>
            </w:pPr>
            <w:r w:rsidRPr="007C74C6">
              <w:rPr>
                <w:rFonts w:ascii="Times New Roman" w:hAnsi="Times New Roman"/>
                <w:sz w:val="28"/>
                <w:szCs w:val="28"/>
              </w:rPr>
              <w:t>-</w:t>
            </w:r>
            <w:r w:rsidR="008713F8" w:rsidRPr="007C74C6">
              <w:rPr>
                <w:rFonts w:ascii="Times New Roman" w:hAnsi="Times New Roman"/>
                <w:sz w:val="28"/>
                <w:szCs w:val="28"/>
              </w:rPr>
              <w:t>Если бы вы были художниками, то</w:t>
            </w:r>
            <w:r w:rsidR="005518DE" w:rsidRPr="007C74C6">
              <w:rPr>
                <w:rFonts w:ascii="Times New Roman" w:hAnsi="Times New Roman"/>
                <w:sz w:val="28"/>
                <w:szCs w:val="28"/>
              </w:rPr>
              <w:t>,</w:t>
            </w:r>
            <w:r w:rsidR="008713F8" w:rsidRPr="007C74C6">
              <w:rPr>
                <w:rFonts w:ascii="Times New Roman" w:hAnsi="Times New Roman"/>
                <w:sz w:val="28"/>
                <w:szCs w:val="28"/>
              </w:rPr>
              <w:t xml:space="preserve"> что изобразили в своих картинах под эту музыку?</w:t>
            </w:r>
          </w:p>
        </w:tc>
        <w:tc>
          <w:tcPr>
            <w:tcW w:w="4395" w:type="dxa"/>
            <w:shd w:val="clear" w:color="auto" w:fill="auto"/>
          </w:tcPr>
          <w:p w:rsidR="008713F8" w:rsidRPr="007C74C6" w:rsidRDefault="008713F8" w:rsidP="005D581F">
            <w:pPr>
              <w:pStyle w:val="c7"/>
              <w:rPr>
                <w:sz w:val="28"/>
                <w:szCs w:val="28"/>
              </w:rPr>
            </w:pPr>
            <w:r w:rsidRPr="007C74C6">
              <w:rPr>
                <w:sz w:val="28"/>
                <w:szCs w:val="28"/>
              </w:rPr>
              <w:lastRenderedPageBreak/>
              <w:t xml:space="preserve"> Дети выполняют </w:t>
            </w:r>
            <w:proofErr w:type="spellStart"/>
            <w:r w:rsidRPr="007C74C6">
              <w:rPr>
                <w:sz w:val="28"/>
                <w:szCs w:val="28"/>
              </w:rPr>
              <w:t>физминутку</w:t>
            </w:r>
            <w:proofErr w:type="spellEnd"/>
            <w:r w:rsidRPr="007C74C6">
              <w:rPr>
                <w:sz w:val="28"/>
                <w:szCs w:val="28"/>
              </w:rPr>
              <w:t xml:space="preserve"> по эталону</w:t>
            </w:r>
          </w:p>
          <w:p w:rsidR="008713F8" w:rsidRPr="007C74C6" w:rsidRDefault="008713F8" w:rsidP="005D581F">
            <w:pPr>
              <w:pStyle w:val="c7"/>
              <w:rPr>
                <w:sz w:val="28"/>
                <w:szCs w:val="28"/>
              </w:rPr>
            </w:pPr>
          </w:p>
          <w:p w:rsidR="008713F8" w:rsidRPr="007C74C6" w:rsidRDefault="008713F8" w:rsidP="005D581F">
            <w:pPr>
              <w:pStyle w:val="c7"/>
              <w:rPr>
                <w:sz w:val="28"/>
                <w:szCs w:val="28"/>
              </w:rPr>
            </w:pPr>
          </w:p>
          <w:p w:rsidR="008713F8" w:rsidRPr="007C74C6" w:rsidRDefault="008713F8" w:rsidP="005D581F">
            <w:pPr>
              <w:pStyle w:val="c7"/>
              <w:rPr>
                <w:sz w:val="28"/>
                <w:szCs w:val="28"/>
              </w:rPr>
            </w:pPr>
          </w:p>
          <w:p w:rsidR="008713F8" w:rsidRPr="007C74C6" w:rsidRDefault="008713F8" w:rsidP="005D581F">
            <w:pPr>
              <w:pStyle w:val="c7"/>
              <w:rPr>
                <w:sz w:val="28"/>
                <w:szCs w:val="28"/>
              </w:rPr>
            </w:pPr>
          </w:p>
          <w:p w:rsidR="008713F8" w:rsidRPr="007C74C6" w:rsidRDefault="008713F8" w:rsidP="005D581F">
            <w:pPr>
              <w:pStyle w:val="c7"/>
              <w:rPr>
                <w:sz w:val="28"/>
                <w:szCs w:val="28"/>
              </w:rPr>
            </w:pPr>
          </w:p>
          <w:p w:rsidR="008713F8" w:rsidRPr="007C74C6" w:rsidRDefault="008713F8" w:rsidP="005D581F">
            <w:pPr>
              <w:pStyle w:val="c7"/>
              <w:rPr>
                <w:sz w:val="28"/>
                <w:szCs w:val="28"/>
              </w:rPr>
            </w:pPr>
          </w:p>
          <w:p w:rsidR="008713F8" w:rsidRPr="007C74C6" w:rsidRDefault="008713F8" w:rsidP="005D581F">
            <w:pPr>
              <w:pStyle w:val="c7"/>
              <w:rPr>
                <w:sz w:val="28"/>
                <w:szCs w:val="28"/>
              </w:rPr>
            </w:pPr>
          </w:p>
          <w:p w:rsidR="008713F8" w:rsidRPr="007C74C6" w:rsidRDefault="008713F8" w:rsidP="005D581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333333"/>
                <w:sz w:val="28"/>
                <w:szCs w:val="28"/>
                <w:shd w:val="clear" w:color="auto" w:fill="FFFFFF"/>
              </w:rPr>
            </w:pPr>
          </w:p>
          <w:p w:rsidR="008713F8" w:rsidRPr="007C74C6" w:rsidRDefault="008713F8" w:rsidP="005D581F">
            <w:pPr>
              <w:spacing w:after="0" w:line="240" w:lineRule="auto"/>
              <w:rPr>
                <w:rFonts w:ascii="Times New Roman" w:eastAsia="Times New Roman" w:hAnsi="Times New Roman"/>
                <w:iCs/>
                <w:color w:val="333333"/>
                <w:sz w:val="28"/>
                <w:szCs w:val="28"/>
                <w:shd w:val="clear" w:color="auto" w:fill="FFFFFF"/>
              </w:rPr>
            </w:pPr>
            <w:r w:rsidRPr="007C74C6">
              <w:rPr>
                <w:rFonts w:ascii="Times New Roman" w:eastAsia="Times New Roman" w:hAnsi="Times New Roman"/>
                <w:i/>
                <w:iCs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r w:rsidRPr="007C74C6">
              <w:rPr>
                <w:rFonts w:ascii="Times New Roman" w:eastAsia="Times New Roman" w:hAnsi="Times New Roman"/>
                <w:iCs/>
                <w:color w:val="333333"/>
                <w:sz w:val="28"/>
                <w:szCs w:val="28"/>
                <w:shd w:val="clear" w:color="auto" w:fill="FFFFFF"/>
              </w:rPr>
              <w:t>Сказка</w:t>
            </w:r>
            <w:r w:rsidR="00402BD4" w:rsidRPr="007C74C6">
              <w:rPr>
                <w:rFonts w:ascii="Times New Roman" w:eastAsia="Times New Roman" w:hAnsi="Times New Roman"/>
                <w:iCs/>
                <w:color w:val="333333"/>
                <w:sz w:val="28"/>
                <w:szCs w:val="28"/>
                <w:shd w:val="clear" w:color="auto" w:fill="FFFFFF"/>
              </w:rPr>
              <w:t xml:space="preserve"> Гофмана «Щелкунчик и мышиный король»</w:t>
            </w:r>
          </w:p>
          <w:p w:rsidR="008713F8" w:rsidRPr="007C74C6" w:rsidRDefault="008713F8" w:rsidP="005D581F">
            <w:pPr>
              <w:pStyle w:val="c7"/>
              <w:rPr>
                <w:sz w:val="28"/>
                <w:szCs w:val="28"/>
              </w:rPr>
            </w:pPr>
          </w:p>
          <w:p w:rsidR="008713F8" w:rsidRPr="007C74C6" w:rsidRDefault="008713F8" w:rsidP="005D581F">
            <w:pPr>
              <w:pStyle w:val="c7"/>
              <w:rPr>
                <w:sz w:val="28"/>
                <w:szCs w:val="28"/>
              </w:rPr>
            </w:pPr>
          </w:p>
          <w:p w:rsidR="000E7E96" w:rsidRPr="007C74C6" w:rsidRDefault="000E7E96" w:rsidP="005D581F">
            <w:pPr>
              <w:pStyle w:val="c7"/>
              <w:rPr>
                <w:sz w:val="28"/>
                <w:szCs w:val="28"/>
              </w:rPr>
            </w:pPr>
          </w:p>
          <w:p w:rsidR="008713F8" w:rsidRPr="007C74C6" w:rsidRDefault="008713F8" w:rsidP="005D581F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/>
                <w:color w:val="333333"/>
                <w:sz w:val="28"/>
                <w:szCs w:val="28"/>
              </w:rPr>
            </w:pPr>
            <w:r w:rsidRPr="007C74C6">
              <w:rPr>
                <w:rFonts w:ascii="Times New Roman" w:eastAsia="Times New Roman" w:hAnsi="Times New Roman"/>
                <w:color w:val="333333"/>
                <w:sz w:val="28"/>
                <w:szCs w:val="28"/>
              </w:rPr>
              <w:t>Ученик рассказывает либретто балета</w:t>
            </w:r>
          </w:p>
          <w:p w:rsidR="008713F8" w:rsidRPr="007C74C6" w:rsidRDefault="008713F8" w:rsidP="005D581F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/>
                <w:color w:val="333333"/>
                <w:sz w:val="28"/>
                <w:szCs w:val="28"/>
              </w:rPr>
            </w:pPr>
            <w:r w:rsidRPr="007C74C6">
              <w:rPr>
                <w:rFonts w:ascii="Times New Roman" w:eastAsia="Times New Roman" w:hAnsi="Times New Roman"/>
                <w:color w:val="333333"/>
                <w:sz w:val="28"/>
                <w:szCs w:val="28"/>
              </w:rPr>
              <w:t>Маше, так зовут главную героиню, снится сон. Оживают её игрушки… Она и Щелкунчик вступают в борьбу с мышиным королём. В этой неравной борьбе они одерживают победу, а потом отправляются в сказочную страну сладостей и игрушек…</w:t>
            </w:r>
          </w:p>
          <w:p w:rsidR="00A249F0" w:rsidRPr="007C74C6" w:rsidRDefault="00A249F0" w:rsidP="00DB6AEE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333333"/>
                <w:sz w:val="28"/>
                <w:szCs w:val="28"/>
              </w:rPr>
            </w:pPr>
          </w:p>
          <w:p w:rsidR="008713F8" w:rsidRPr="007C74C6" w:rsidRDefault="004207E7" w:rsidP="00DB6AEE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/>
                <w:color w:val="333333"/>
                <w:sz w:val="28"/>
                <w:szCs w:val="28"/>
              </w:rPr>
            </w:pPr>
            <w:r w:rsidRPr="007C74C6">
              <w:rPr>
                <w:rFonts w:ascii="Times New Roman" w:eastAsia="Times New Roman" w:hAnsi="Times New Roman"/>
                <w:b/>
                <w:bCs/>
                <w:i/>
                <w:iCs/>
                <w:color w:val="333333"/>
                <w:sz w:val="28"/>
                <w:szCs w:val="28"/>
              </w:rPr>
              <w:t>-</w:t>
            </w:r>
            <w:r w:rsidR="008713F8" w:rsidRPr="007C74C6">
              <w:rPr>
                <w:rFonts w:ascii="Times New Roman" w:eastAsia="Times New Roman" w:hAnsi="Times New Roman"/>
                <w:color w:val="333333"/>
                <w:sz w:val="28"/>
                <w:szCs w:val="28"/>
              </w:rPr>
              <w:t>Здесь мы слышим окрики часового и барабанный бой, военные, хотя и игрушечные, фанфары и мышиный писк, напряжение схватки и чудесное превращение Щелкунчика.</w:t>
            </w:r>
          </w:p>
          <w:p w:rsidR="008713F8" w:rsidRPr="007C74C6" w:rsidRDefault="008713F8" w:rsidP="0070317B">
            <w:pPr>
              <w:rPr>
                <w:rFonts w:ascii="Times New Roman" w:eastAsia="Times New Roman" w:hAnsi="Times New Roman"/>
                <w:b/>
                <w:bCs/>
                <w:i/>
                <w:iCs/>
                <w:color w:val="333333"/>
                <w:sz w:val="28"/>
                <w:szCs w:val="28"/>
                <w:lang w:eastAsia="ru-RU"/>
              </w:rPr>
            </w:pPr>
          </w:p>
          <w:p w:rsidR="00FB7DEC" w:rsidRPr="007C74C6" w:rsidRDefault="00FB7DEC" w:rsidP="0070317B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FB7DEC" w:rsidRPr="007C74C6" w:rsidRDefault="00FB7DEC" w:rsidP="0070317B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FB7DEC" w:rsidRPr="007C74C6" w:rsidRDefault="00FB7DEC" w:rsidP="0070317B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FB7DEC" w:rsidRPr="007C74C6" w:rsidRDefault="00FB7DEC" w:rsidP="0070317B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8713F8" w:rsidRPr="007C74C6" w:rsidRDefault="008713F8" w:rsidP="0070317B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C74C6">
              <w:rPr>
                <w:rFonts w:ascii="Times New Roman" w:hAnsi="Times New Roman"/>
                <w:sz w:val="28"/>
                <w:szCs w:val="28"/>
                <w:lang w:eastAsia="ru-RU"/>
              </w:rPr>
              <w:t>Музыка завораживающая, волшебная, манящая, нежная, очень красивая.</w:t>
            </w:r>
          </w:p>
          <w:p w:rsidR="008713F8" w:rsidRPr="007C74C6" w:rsidRDefault="004207E7" w:rsidP="0070317B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C74C6">
              <w:rPr>
                <w:rFonts w:ascii="Times New Roman" w:hAnsi="Times New Roman"/>
                <w:sz w:val="28"/>
                <w:szCs w:val="28"/>
                <w:lang w:eastAsia="ru-RU"/>
              </w:rPr>
              <w:t>Дети используют таблицы эмоциональных состояний</w:t>
            </w:r>
          </w:p>
          <w:p w:rsidR="008713F8" w:rsidRPr="007C74C6" w:rsidRDefault="008B1DE2" w:rsidP="0070317B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C74C6">
              <w:rPr>
                <w:rFonts w:ascii="Times New Roman" w:hAnsi="Times New Roman"/>
                <w:sz w:val="28"/>
                <w:szCs w:val="28"/>
                <w:lang w:eastAsia="ru-RU"/>
              </w:rPr>
              <w:t>Делятся своими впечатлениями</w:t>
            </w:r>
          </w:p>
        </w:tc>
      </w:tr>
      <w:tr w:rsidR="008713F8" w:rsidRPr="007C74C6" w:rsidTr="000E7E96">
        <w:tc>
          <w:tcPr>
            <w:tcW w:w="2943" w:type="dxa"/>
            <w:shd w:val="clear" w:color="auto" w:fill="auto"/>
          </w:tcPr>
          <w:p w:rsidR="008713F8" w:rsidRPr="007C74C6" w:rsidRDefault="008713F8" w:rsidP="00A45FC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713F8" w:rsidRPr="007C74C6" w:rsidRDefault="008713F8" w:rsidP="00A45FC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713F8" w:rsidRPr="007C74C6" w:rsidRDefault="008713F8" w:rsidP="00A45FC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713F8" w:rsidRPr="007C74C6" w:rsidRDefault="008713F8" w:rsidP="00A45FC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713F8" w:rsidRPr="007C74C6" w:rsidRDefault="008713F8" w:rsidP="00A45FC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713F8" w:rsidRPr="007C74C6" w:rsidRDefault="008713F8" w:rsidP="00A45FC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D5C63" w:rsidRPr="007C74C6" w:rsidRDefault="00FB7DEC" w:rsidP="00A45FC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C74C6">
              <w:rPr>
                <w:rFonts w:ascii="Times New Roman" w:hAnsi="Times New Roman"/>
                <w:sz w:val="28"/>
                <w:szCs w:val="28"/>
              </w:rPr>
              <w:t>6</w:t>
            </w:r>
            <w:r w:rsidR="008713F8" w:rsidRPr="007C74C6">
              <w:rPr>
                <w:rFonts w:ascii="Times New Roman" w:hAnsi="Times New Roman"/>
                <w:sz w:val="28"/>
                <w:szCs w:val="28"/>
              </w:rPr>
              <w:t>. Закрепление полученных знаний</w:t>
            </w:r>
          </w:p>
          <w:p w:rsidR="007D5C63" w:rsidRPr="007C74C6" w:rsidRDefault="007D5C63" w:rsidP="007D5C6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7D5C63" w:rsidRPr="007C74C6" w:rsidRDefault="007D5C63" w:rsidP="007D5C6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E3009" w:rsidRPr="007C74C6" w:rsidRDefault="00FB7DEC" w:rsidP="007D5C63">
            <w:pPr>
              <w:rPr>
                <w:rFonts w:ascii="Times New Roman" w:hAnsi="Times New Roman"/>
                <w:sz w:val="28"/>
                <w:szCs w:val="28"/>
              </w:rPr>
            </w:pPr>
            <w:r w:rsidRPr="007C74C6">
              <w:rPr>
                <w:rFonts w:ascii="Times New Roman" w:hAnsi="Times New Roman"/>
                <w:sz w:val="28"/>
                <w:szCs w:val="28"/>
              </w:rPr>
              <w:t xml:space="preserve">6.1. </w:t>
            </w:r>
            <w:r w:rsidR="007D5C63" w:rsidRPr="007C74C6">
              <w:rPr>
                <w:rFonts w:ascii="Times New Roman" w:hAnsi="Times New Roman"/>
                <w:sz w:val="28"/>
                <w:szCs w:val="28"/>
              </w:rPr>
              <w:t>Работа в парах</w:t>
            </w:r>
          </w:p>
          <w:p w:rsidR="008713F8" w:rsidRPr="007C74C6" w:rsidRDefault="008713F8" w:rsidP="006E300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804" w:type="dxa"/>
            <w:shd w:val="clear" w:color="auto" w:fill="auto"/>
          </w:tcPr>
          <w:p w:rsidR="008713F8" w:rsidRPr="007C74C6" w:rsidRDefault="004207E7" w:rsidP="0070317B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/>
                <w:color w:val="333333"/>
                <w:sz w:val="28"/>
                <w:szCs w:val="28"/>
              </w:rPr>
            </w:pPr>
            <w:r w:rsidRPr="007C74C6">
              <w:rPr>
                <w:rFonts w:ascii="Times New Roman" w:eastAsia="Times New Roman" w:hAnsi="Times New Roman"/>
                <w:b/>
                <w:bCs/>
                <w:i/>
                <w:iCs/>
                <w:color w:val="333333"/>
                <w:sz w:val="28"/>
                <w:szCs w:val="28"/>
              </w:rPr>
              <w:t>-</w:t>
            </w:r>
            <w:r w:rsidR="008713F8" w:rsidRPr="007C74C6">
              <w:rPr>
                <w:rFonts w:ascii="Times New Roman" w:eastAsia="Times New Roman" w:hAnsi="Times New Roman"/>
                <w:color w:val="333333"/>
                <w:sz w:val="28"/>
                <w:szCs w:val="28"/>
              </w:rPr>
              <w:t>Несмотря на то, что наше знакомство с этим удивительным балето</w:t>
            </w:r>
            <w:r w:rsidRPr="007C74C6">
              <w:rPr>
                <w:rFonts w:ascii="Times New Roman" w:eastAsia="Times New Roman" w:hAnsi="Times New Roman"/>
                <w:color w:val="333333"/>
                <w:sz w:val="28"/>
                <w:szCs w:val="28"/>
              </w:rPr>
              <w:t>м ещё не закончилось, я думаю, в</w:t>
            </w:r>
            <w:r w:rsidR="008713F8" w:rsidRPr="007C74C6">
              <w:rPr>
                <w:rFonts w:ascii="Times New Roman" w:eastAsia="Times New Roman" w:hAnsi="Times New Roman"/>
                <w:color w:val="333333"/>
                <w:sz w:val="28"/>
                <w:szCs w:val="28"/>
              </w:rPr>
              <w:t xml:space="preserve">ы без труда ответите на  вопрос: </w:t>
            </w:r>
            <w:r w:rsidRPr="007C74C6">
              <w:rPr>
                <w:rFonts w:ascii="Times New Roman" w:eastAsia="Times New Roman" w:hAnsi="Times New Roman"/>
                <w:color w:val="333333"/>
                <w:sz w:val="28"/>
                <w:szCs w:val="28"/>
              </w:rPr>
              <w:t>какова роль литературы в музыке?</w:t>
            </w:r>
          </w:p>
          <w:p w:rsidR="008713F8" w:rsidRPr="007C74C6" w:rsidRDefault="008713F8" w:rsidP="00A45FC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713F8" w:rsidRPr="007C74C6" w:rsidRDefault="008713F8" w:rsidP="00A45FC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713F8" w:rsidRPr="007C74C6" w:rsidRDefault="004207E7" w:rsidP="00A45FC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C74C6">
              <w:rPr>
                <w:rFonts w:ascii="Times New Roman" w:hAnsi="Times New Roman"/>
                <w:sz w:val="28"/>
                <w:szCs w:val="28"/>
              </w:rPr>
              <w:t>-</w:t>
            </w:r>
            <w:r w:rsidR="008713F8" w:rsidRPr="007C74C6">
              <w:rPr>
                <w:rFonts w:ascii="Times New Roman" w:hAnsi="Times New Roman"/>
                <w:sz w:val="28"/>
                <w:szCs w:val="28"/>
              </w:rPr>
              <w:t>Ребя</w:t>
            </w:r>
            <w:r w:rsidR="00402BD4" w:rsidRPr="007C74C6">
              <w:rPr>
                <w:rFonts w:ascii="Times New Roman" w:hAnsi="Times New Roman"/>
                <w:sz w:val="28"/>
                <w:szCs w:val="28"/>
              </w:rPr>
              <w:t>та, вы сегодня активны</w:t>
            </w:r>
            <w:r w:rsidR="008713F8" w:rsidRPr="007C74C6">
              <w:rPr>
                <w:rFonts w:ascii="Times New Roman" w:hAnsi="Times New Roman"/>
                <w:sz w:val="28"/>
                <w:szCs w:val="28"/>
              </w:rPr>
              <w:t xml:space="preserve"> на уроке, и мне бы хотелось, чтобы вы поработали в парах и выполнили задание на закрепление нашей темы «Балет»</w:t>
            </w:r>
          </w:p>
          <w:p w:rsidR="008713F8" w:rsidRPr="007C74C6" w:rsidRDefault="008713F8" w:rsidP="00A45FC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713F8" w:rsidRPr="007C74C6" w:rsidRDefault="008713F8" w:rsidP="0070317B">
            <w:pPr>
              <w:pStyle w:val="a9"/>
              <w:rPr>
                <w:color w:val="000000"/>
                <w:sz w:val="28"/>
                <w:szCs w:val="28"/>
              </w:rPr>
            </w:pPr>
            <w:r w:rsidRPr="007C74C6">
              <w:rPr>
                <w:color w:val="000000"/>
                <w:sz w:val="28"/>
                <w:szCs w:val="28"/>
              </w:rPr>
              <w:t>Сопоставьте оперные и балетные термины:</w:t>
            </w:r>
          </w:p>
          <w:p w:rsidR="008713F8" w:rsidRPr="007C74C6" w:rsidRDefault="007D5C63" w:rsidP="0070317B">
            <w:pPr>
              <w:pStyle w:val="a9"/>
              <w:ind w:left="720"/>
              <w:rPr>
                <w:color w:val="000000"/>
                <w:sz w:val="28"/>
                <w:szCs w:val="28"/>
              </w:rPr>
            </w:pPr>
            <w:r w:rsidRPr="007C74C6">
              <w:rPr>
                <w:color w:val="000000"/>
                <w:sz w:val="28"/>
                <w:szCs w:val="28"/>
              </w:rPr>
              <w:t xml:space="preserve">Либретто </w:t>
            </w:r>
            <w:r w:rsidR="008713F8" w:rsidRPr="007C74C6">
              <w:rPr>
                <w:color w:val="000000"/>
                <w:sz w:val="28"/>
                <w:szCs w:val="28"/>
              </w:rPr>
              <w:t xml:space="preserve">         </w:t>
            </w:r>
            <w:proofErr w:type="gramStart"/>
            <w:r w:rsidR="008713F8" w:rsidRPr="007C74C6">
              <w:rPr>
                <w:color w:val="000000"/>
                <w:sz w:val="28"/>
                <w:szCs w:val="28"/>
              </w:rPr>
              <w:t>Либретто</w:t>
            </w:r>
            <w:proofErr w:type="gramEnd"/>
          </w:p>
          <w:p w:rsidR="008713F8" w:rsidRPr="007C74C6" w:rsidRDefault="007D5C63" w:rsidP="0070317B">
            <w:pPr>
              <w:pStyle w:val="a9"/>
              <w:ind w:left="720"/>
              <w:rPr>
                <w:color w:val="000000"/>
                <w:sz w:val="28"/>
                <w:szCs w:val="28"/>
              </w:rPr>
            </w:pPr>
            <w:r w:rsidRPr="007C74C6">
              <w:rPr>
                <w:color w:val="000000"/>
                <w:sz w:val="28"/>
                <w:szCs w:val="28"/>
              </w:rPr>
              <w:t xml:space="preserve">Дуэт </w:t>
            </w:r>
            <w:r w:rsidR="008713F8" w:rsidRPr="007C74C6">
              <w:rPr>
                <w:color w:val="000000"/>
                <w:sz w:val="28"/>
                <w:szCs w:val="28"/>
              </w:rPr>
              <w:t>…………. (Па-де-де)</w:t>
            </w:r>
          </w:p>
          <w:p w:rsidR="008713F8" w:rsidRPr="007C74C6" w:rsidRDefault="007D5C63" w:rsidP="0070317B">
            <w:pPr>
              <w:pStyle w:val="a9"/>
              <w:ind w:left="720"/>
              <w:rPr>
                <w:color w:val="000000"/>
                <w:sz w:val="28"/>
                <w:szCs w:val="28"/>
              </w:rPr>
            </w:pPr>
            <w:r w:rsidRPr="007C74C6">
              <w:rPr>
                <w:color w:val="000000"/>
                <w:sz w:val="28"/>
                <w:szCs w:val="28"/>
              </w:rPr>
              <w:lastRenderedPageBreak/>
              <w:t xml:space="preserve">Трио </w:t>
            </w:r>
            <w:r w:rsidR="008713F8" w:rsidRPr="007C74C6">
              <w:rPr>
                <w:color w:val="000000"/>
                <w:sz w:val="28"/>
                <w:szCs w:val="28"/>
              </w:rPr>
              <w:t xml:space="preserve">…………. (Па </w:t>
            </w:r>
            <w:proofErr w:type="gramStart"/>
            <w:r w:rsidR="008713F8" w:rsidRPr="007C74C6">
              <w:rPr>
                <w:color w:val="000000"/>
                <w:sz w:val="28"/>
                <w:szCs w:val="28"/>
              </w:rPr>
              <w:t>–д</w:t>
            </w:r>
            <w:proofErr w:type="gramEnd"/>
            <w:r w:rsidR="008713F8" w:rsidRPr="007C74C6">
              <w:rPr>
                <w:color w:val="000000"/>
                <w:sz w:val="28"/>
                <w:szCs w:val="28"/>
              </w:rPr>
              <w:t xml:space="preserve">е – </w:t>
            </w:r>
            <w:proofErr w:type="spellStart"/>
            <w:r w:rsidR="008713F8" w:rsidRPr="007C74C6">
              <w:rPr>
                <w:color w:val="000000"/>
                <w:sz w:val="28"/>
                <w:szCs w:val="28"/>
              </w:rPr>
              <w:t>труа</w:t>
            </w:r>
            <w:proofErr w:type="spellEnd"/>
            <w:r w:rsidR="008713F8" w:rsidRPr="007C74C6">
              <w:rPr>
                <w:color w:val="000000"/>
                <w:sz w:val="28"/>
                <w:szCs w:val="28"/>
              </w:rPr>
              <w:t>)</w:t>
            </w:r>
          </w:p>
          <w:p w:rsidR="008713F8" w:rsidRPr="007C74C6" w:rsidRDefault="007D5C63" w:rsidP="0070317B">
            <w:pPr>
              <w:pStyle w:val="a9"/>
              <w:ind w:left="720"/>
              <w:rPr>
                <w:color w:val="000000"/>
                <w:sz w:val="28"/>
                <w:szCs w:val="28"/>
              </w:rPr>
            </w:pPr>
            <w:r w:rsidRPr="007C74C6">
              <w:rPr>
                <w:color w:val="000000"/>
                <w:sz w:val="28"/>
                <w:szCs w:val="28"/>
              </w:rPr>
              <w:t xml:space="preserve">Хор </w:t>
            </w:r>
            <w:r w:rsidR="008713F8" w:rsidRPr="007C74C6">
              <w:rPr>
                <w:color w:val="000000"/>
                <w:sz w:val="28"/>
                <w:szCs w:val="28"/>
              </w:rPr>
              <w:t>…………. (Кордебалет)</w:t>
            </w:r>
          </w:p>
          <w:p w:rsidR="008713F8" w:rsidRPr="007C74C6" w:rsidRDefault="00402BD4" w:rsidP="00A45FC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C74C6">
              <w:rPr>
                <w:rFonts w:ascii="Times New Roman" w:hAnsi="Times New Roman"/>
                <w:sz w:val="28"/>
                <w:szCs w:val="28"/>
              </w:rPr>
              <w:t>Проверьте, правильно ли вы сопоставили термины.</w:t>
            </w:r>
          </w:p>
        </w:tc>
        <w:tc>
          <w:tcPr>
            <w:tcW w:w="4395" w:type="dxa"/>
            <w:shd w:val="clear" w:color="auto" w:fill="auto"/>
          </w:tcPr>
          <w:p w:rsidR="008713F8" w:rsidRPr="007C74C6" w:rsidRDefault="008713F8" w:rsidP="0070317B">
            <w:pPr>
              <w:pStyle w:val="c7"/>
              <w:rPr>
                <w:sz w:val="28"/>
                <w:szCs w:val="28"/>
              </w:rPr>
            </w:pPr>
            <w:r w:rsidRPr="007C74C6">
              <w:rPr>
                <w:color w:val="333333"/>
                <w:sz w:val="28"/>
                <w:szCs w:val="28"/>
              </w:rPr>
              <w:lastRenderedPageBreak/>
              <w:t>Композитор не смог бы сочинить балет, если бы не было увлекательной сказки Гофмана. Жанр балета неразрывно связан с литературой.</w:t>
            </w:r>
          </w:p>
          <w:p w:rsidR="008713F8" w:rsidRPr="007C74C6" w:rsidRDefault="008713F8" w:rsidP="00A45FC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713F8" w:rsidRPr="007C74C6" w:rsidRDefault="008713F8" w:rsidP="00A45FC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713F8" w:rsidRPr="007C74C6" w:rsidRDefault="008713F8" w:rsidP="00A45FC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713F8" w:rsidRPr="007C74C6" w:rsidRDefault="008713F8" w:rsidP="00A45FC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713F8" w:rsidRPr="007C74C6" w:rsidRDefault="008713F8" w:rsidP="00A45FC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713F8" w:rsidRPr="007C74C6" w:rsidRDefault="008713F8" w:rsidP="00A45FC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713F8" w:rsidRPr="007C74C6" w:rsidRDefault="000E7E96" w:rsidP="00A45FC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C74C6">
              <w:rPr>
                <w:rFonts w:ascii="Times New Roman" w:hAnsi="Times New Roman"/>
                <w:sz w:val="28"/>
                <w:szCs w:val="28"/>
              </w:rPr>
              <w:t>Сопоставляют оперные и балетные термины, опираясь на полученные знания</w:t>
            </w:r>
          </w:p>
          <w:p w:rsidR="008713F8" w:rsidRPr="007C74C6" w:rsidRDefault="008713F8" w:rsidP="00A45FC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713F8" w:rsidRPr="007C74C6" w:rsidRDefault="008713F8" w:rsidP="00A45FC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713F8" w:rsidRPr="007C74C6" w:rsidRDefault="008713F8" w:rsidP="00A45FC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713F8" w:rsidRPr="007C74C6" w:rsidRDefault="008713F8" w:rsidP="00A45FC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713F8" w:rsidRPr="007C74C6" w:rsidRDefault="008713F8" w:rsidP="00A45FC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713F8" w:rsidRPr="007C74C6" w:rsidRDefault="008713F8" w:rsidP="00A45FC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E7E96" w:rsidRPr="007C74C6" w:rsidRDefault="000E7E96" w:rsidP="00A45FC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713F8" w:rsidRPr="007C74C6" w:rsidRDefault="008713F8" w:rsidP="00A45FC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C74C6">
              <w:rPr>
                <w:rFonts w:ascii="Times New Roman" w:hAnsi="Times New Roman"/>
                <w:sz w:val="28"/>
                <w:szCs w:val="28"/>
              </w:rPr>
              <w:t>Проверяют по эталону</w:t>
            </w:r>
          </w:p>
        </w:tc>
      </w:tr>
      <w:tr w:rsidR="008713F8" w:rsidRPr="007C74C6" w:rsidTr="000E7E96">
        <w:trPr>
          <w:trHeight w:val="5527"/>
        </w:trPr>
        <w:tc>
          <w:tcPr>
            <w:tcW w:w="2943" w:type="dxa"/>
            <w:shd w:val="clear" w:color="auto" w:fill="auto"/>
          </w:tcPr>
          <w:p w:rsidR="008713F8" w:rsidRPr="007C74C6" w:rsidRDefault="00FB7DEC" w:rsidP="00A45FC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C74C6">
              <w:rPr>
                <w:rFonts w:ascii="Times New Roman" w:hAnsi="Times New Roman"/>
                <w:sz w:val="28"/>
                <w:szCs w:val="28"/>
              </w:rPr>
              <w:lastRenderedPageBreak/>
              <w:t>7.</w:t>
            </w:r>
            <w:r w:rsidR="008713F8" w:rsidRPr="007C74C6">
              <w:rPr>
                <w:rFonts w:ascii="Times New Roman" w:hAnsi="Times New Roman"/>
                <w:sz w:val="28"/>
                <w:szCs w:val="28"/>
              </w:rPr>
              <w:t xml:space="preserve"> Рефлексия</w:t>
            </w:r>
          </w:p>
          <w:p w:rsidR="008713F8" w:rsidRPr="007C74C6" w:rsidRDefault="008713F8" w:rsidP="00A45FC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713F8" w:rsidRPr="007C74C6" w:rsidRDefault="008713F8" w:rsidP="00A45FC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713F8" w:rsidRPr="007C74C6" w:rsidRDefault="008713F8" w:rsidP="00A45FC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713F8" w:rsidRPr="007C74C6" w:rsidRDefault="008713F8" w:rsidP="00A45FC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713F8" w:rsidRPr="007C74C6" w:rsidRDefault="00FB7DEC" w:rsidP="00A45FC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C74C6">
              <w:rPr>
                <w:rFonts w:ascii="Times New Roman" w:hAnsi="Times New Roman"/>
                <w:sz w:val="28"/>
                <w:szCs w:val="28"/>
              </w:rPr>
              <w:t>Самооценка</w:t>
            </w:r>
          </w:p>
          <w:p w:rsidR="008713F8" w:rsidRPr="007C74C6" w:rsidRDefault="008713F8" w:rsidP="00A45FC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713F8" w:rsidRPr="007C74C6" w:rsidRDefault="008713F8" w:rsidP="00A45FC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713F8" w:rsidRPr="007C74C6" w:rsidRDefault="008713F8" w:rsidP="00A45FC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713F8" w:rsidRPr="007C74C6" w:rsidRDefault="008713F8" w:rsidP="00A45FC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713F8" w:rsidRPr="007C74C6" w:rsidRDefault="008713F8" w:rsidP="00A45FC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B7DEC" w:rsidRPr="007C74C6" w:rsidRDefault="00FB7DEC" w:rsidP="00A45FC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E3009" w:rsidRPr="007C74C6" w:rsidRDefault="00FB7DEC" w:rsidP="00A45FC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7C74C6">
              <w:rPr>
                <w:rFonts w:ascii="Times New Roman" w:hAnsi="Times New Roman"/>
                <w:sz w:val="28"/>
                <w:szCs w:val="28"/>
              </w:rPr>
              <w:t>8</w:t>
            </w:r>
            <w:r w:rsidR="008713F8" w:rsidRPr="007C74C6">
              <w:rPr>
                <w:rFonts w:ascii="Times New Roman" w:hAnsi="Times New Roman"/>
                <w:sz w:val="28"/>
                <w:szCs w:val="28"/>
              </w:rPr>
              <w:t>. Домашнее задание</w:t>
            </w:r>
          </w:p>
          <w:p w:rsidR="008713F8" w:rsidRPr="007C74C6" w:rsidRDefault="008713F8" w:rsidP="006E300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E3009" w:rsidRPr="007C74C6" w:rsidRDefault="006E3009" w:rsidP="006E300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E3009" w:rsidRPr="007C74C6" w:rsidRDefault="006E3009" w:rsidP="006E300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E3009" w:rsidRPr="007C74C6" w:rsidRDefault="006E3009" w:rsidP="006E300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E3009" w:rsidRPr="007C74C6" w:rsidRDefault="006E3009" w:rsidP="006E300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804" w:type="dxa"/>
            <w:shd w:val="clear" w:color="auto" w:fill="auto"/>
          </w:tcPr>
          <w:p w:rsidR="008713F8" w:rsidRPr="007C74C6" w:rsidRDefault="004207E7" w:rsidP="00A45FC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C74C6">
              <w:rPr>
                <w:rFonts w:ascii="Times New Roman" w:hAnsi="Times New Roman"/>
                <w:sz w:val="28"/>
                <w:szCs w:val="28"/>
              </w:rPr>
              <w:t>-</w:t>
            </w:r>
            <w:r w:rsidR="008713F8" w:rsidRPr="007C74C6">
              <w:rPr>
                <w:rFonts w:ascii="Times New Roman" w:hAnsi="Times New Roman"/>
                <w:sz w:val="28"/>
                <w:szCs w:val="28"/>
              </w:rPr>
              <w:t>Ребята, вы нашли отве</w:t>
            </w:r>
            <w:r w:rsidR="000E7E96" w:rsidRPr="007C74C6">
              <w:rPr>
                <w:rFonts w:ascii="Times New Roman" w:hAnsi="Times New Roman"/>
                <w:sz w:val="28"/>
                <w:szCs w:val="28"/>
              </w:rPr>
              <w:t>ты на поставленные цели</w:t>
            </w:r>
            <w:r w:rsidR="008713F8" w:rsidRPr="007C74C6">
              <w:rPr>
                <w:rFonts w:ascii="Times New Roman" w:hAnsi="Times New Roman"/>
                <w:sz w:val="28"/>
                <w:szCs w:val="28"/>
              </w:rPr>
              <w:t>?</w:t>
            </w:r>
          </w:p>
          <w:p w:rsidR="008713F8" w:rsidRPr="007C74C6" w:rsidRDefault="004207E7" w:rsidP="00631EB1">
            <w:pPr>
              <w:rPr>
                <w:rFonts w:ascii="Times New Roman" w:hAnsi="Times New Roman"/>
                <w:sz w:val="28"/>
                <w:szCs w:val="28"/>
              </w:rPr>
            </w:pPr>
            <w:r w:rsidRPr="007C74C6">
              <w:rPr>
                <w:rFonts w:ascii="Times New Roman" w:hAnsi="Times New Roman"/>
                <w:sz w:val="28"/>
                <w:szCs w:val="28"/>
              </w:rPr>
              <w:t>-</w:t>
            </w:r>
            <w:r w:rsidR="008713F8" w:rsidRPr="007C74C6">
              <w:rPr>
                <w:rFonts w:ascii="Times New Roman" w:hAnsi="Times New Roman"/>
                <w:sz w:val="28"/>
                <w:szCs w:val="28"/>
              </w:rPr>
              <w:t>Что запомнилось вам больше всего?</w:t>
            </w:r>
          </w:p>
          <w:p w:rsidR="00C23C45" w:rsidRPr="007C74C6" w:rsidRDefault="00C23C45" w:rsidP="00631EB1">
            <w:pPr>
              <w:rPr>
                <w:rFonts w:ascii="Times New Roman" w:hAnsi="Times New Roman"/>
                <w:sz w:val="28"/>
                <w:szCs w:val="28"/>
              </w:rPr>
            </w:pPr>
            <w:r w:rsidRPr="007C74C6">
              <w:rPr>
                <w:rFonts w:ascii="Times New Roman" w:hAnsi="Times New Roman"/>
                <w:sz w:val="28"/>
                <w:szCs w:val="28"/>
              </w:rPr>
              <w:t>Продолжи предложение:</w:t>
            </w:r>
          </w:p>
          <w:p w:rsidR="00C23C45" w:rsidRPr="007C74C6" w:rsidRDefault="00C23C45" w:rsidP="00631EB1">
            <w:pPr>
              <w:rPr>
                <w:rFonts w:ascii="Times New Roman" w:hAnsi="Times New Roman"/>
                <w:sz w:val="28"/>
                <w:szCs w:val="28"/>
              </w:rPr>
            </w:pPr>
            <w:r w:rsidRPr="007C74C6">
              <w:rPr>
                <w:rFonts w:ascii="Times New Roman" w:hAnsi="Times New Roman"/>
                <w:sz w:val="28"/>
                <w:szCs w:val="28"/>
              </w:rPr>
              <w:t>Сегодня на уроке я узнал…</w:t>
            </w:r>
          </w:p>
          <w:p w:rsidR="00C23C45" w:rsidRPr="007C74C6" w:rsidRDefault="00C23C45" w:rsidP="00631EB1">
            <w:pPr>
              <w:rPr>
                <w:rFonts w:ascii="Times New Roman" w:hAnsi="Times New Roman"/>
                <w:sz w:val="28"/>
                <w:szCs w:val="28"/>
              </w:rPr>
            </w:pPr>
            <w:r w:rsidRPr="007C74C6">
              <w:rPr>
                <w:rFonts w:ascii="Times New Roman" w:hAnsi="Times New Roman"/>
                <w:sz w:val="28"/>
                <w:szCs w:val="28"/>
              </w:rPr>
              <w:t>Сегодня на уроке я научился…</w:t>
            </w:r>
          </w:p>
          <w:p w:rsidR="008713F8" w:rsidRPr="007C74C6" w:rsidRDefault="00C23C45" w:rsidP="00631EB1">
            <w:pPr>
              <w:rPr>
                <w:rFonts w:ascii="Times New Roman" w:hAnsi="Times New Roman"/>
                <w:sz w:val="28"/>
                <w:szCs w:val="28"/>
              </w:rPr>
            </w:pPr>
            <w:r w:rsidRPr="007C74C6">
              <w:rPr>
                <w:rFonts w:ascii="Times New Roman" w:hAnsi="Times New Roman"/>
                <w:sz w:val="28"/>
                <w:szCs w:val="28"/>
              </w:rPr>
              <w:t>Сегодня на уроке мне было трудным…</w:t>
            </w:r>
          </w:p>
          <w:p w:rsidR="00FB7DEC" w:rsidRPr="007C74C6" w:rsidRDefault="007D5C63" w:rsidP="00631EB1">
            <w:pPr>
              <w:rPr>
                <w:rFonts w:ascii="Times New Roman" w:hAnsi="Times New Roman"/>
                <w:sz w:val="28"/>
                <w:szCs w:val="28"/>
              </w:rPr>
            </w:pPr>
            <w:r w:rsidRPr="007C74C6">
              <w:rPr>
                <w:rFonts w:ascii="Times New Roman" w:hAnsi="Times New Roman"/>
                <w:sz w:val="28"/>
                <w:szCs w:val="28"/>
              </w:rPr>
              <w:t xml:space="preserve">Оцените свой вклад в сегодняшний урок. Поставьте себе оценки по следующим критериям: </w:t>
            </w:r>
          </w:p>
          <w:p w:rsidR="00FB7DEC" w:rsidRPr="007C74C6" w:rsidRDefault="00FB7DEC" w:rsidP="00631EB1">
            <w:pPr>
              <w:rPr>
                <w:rFonts w:ascii="Times New Roman" w:hAnsi="Times New Roman"/>
                <w:sz w:val="28"/>
                <w:szCs w:val="28"/>
              </w:rPr>
            </w:pPr>
            <w:r w:rsidRPr="007C74C6">
              <w:rPr>
                <w:rFonts w:ascii="Times New Roman" w:hAnsi="Times New Roman"/>
                <w:sz w:val="28"/>
                <w:szCs w:val="28"/>
              </w:rPr>
              <w:t>- работа в группе;</w:t>
            </w:r>
          </w:p>
          <w:p w:rsidR="00FB7DEC" w:rsidRPr="007C74C6" w:rsidRDefault="007D5C63" w:rsidP="00631EB1">
            <w:pPr>
              <w:rPr>
                <w:rFonts w:ascii="Times New Roman" w:hAnsi="Times New Roman"/>
                <w:sz w:val="28"/>
                <w:szCs w:val="28"/>
              </w:rPr>
            </w:pPr>
            <w:r w:rsidRPr="007C74C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FB7DEC" w:rsidRPr="007C74C6">
              <w:rPr>
                <w:rFonts w:ascii="Times New Roman" w:hAnsi="Times New Roman"/>
                <w:sz w:val="28"/>
                <w:szCs w:val="28"/>
              </w:rPr>
              <w:t>-</w:t>
            </w:r>
            <w:r w:rsidRPr="007C74C6">
              <w:rPr>
                <w:rFonts w:ascii="Times New Roman" w:hAnsi="Times New Roman"/>
                <w:sz w:val="28"/>
                <w:szCs w:val="28"/>
              </w:rPr>
              <w:t>слуша</w:t>
            </w:r>
            <w:r w:rsidR="004207E7" w:rsidRPr="007C74C6">
              <w:rPr>
                <w:rFonts w:ascii="Times New Roman" w:hAnsi="Times New Roman"/>
                <w:sz w:val="28"/>
                <w:szCs w:val="28"/>
              </w:rPr>
              <w:t>ние музыки</w:t>
            </w:r>
            <w:r w:rsidR="00FB7DEC" w:rsidRPr="007C74C6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8713F8" w:rsidRPr="007C74C6" w:rsidRDefault="00FB7DEC" w:rsidP="00631EB1">
            <w:pPr>
              <w:rPr>
                <w:rFonts w:ascii="Times New Roman" w:hAnsi="Times New Roman"/>
                <w:sz w:val="28"/>
                <w:szCs w:val="28"/>
              </w:rPr>
            </w:pPr>
            <w:r w:rsidRPr="007C74C6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7D5C63" w:rsidRPr="007C74C6">
              <w:rPr>
                <w:rFonts w:ascii="Times New Roman" w:hAnsi="Times New Roman"/>
                <w:sz w:val="28"/>
                <w:szCs w:val="28"/>
              </w:rPr>
              <w:t>работа в паре</w:t>
            </w:r>
            <w:r w:rsidR="004207E7" w:rsidRPr="007C74C6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8713F8" w:rsidRPr="007C74C6" w:rsidRDefault="008713F8" w:rsidP="00631EB1">
            <w:pPr>
              <w:rPr>
                <w:rFonts w:ascii="Times New Roman" w:hAnsi="Times New Roman"/>
                <w:sz w:val="28"/>
                <w:szCs w:val="28"/>
              </w:rPr>
            </w:pPr>
            <w:r w:rsidRPr="007C74C6">
              <w:rPr>
                <w:rFonts w:ascii="Times New Roman" w:hAnsi="Times New Roman"/>
                <w:sz w:val="28"/>
                <w:szCs w:val="28"/>
              </w:rPr>
              <w:t xml:space="preserve">Нарисуйте главных героев балета «Щелкунчик» </w:t>
            </w:r>
          </w:p>
          <w:p w:rsidR="008713F8" w:rsidRPr="007C74C6" w:rsidRDefault="008713F8" w:rsidP="00631EB1">
            <w:pPr>
              <w:rPr>
                <w:rFonts w:ascii="Times New Roman" w:hAnsi="Times New Roman"/>
                <w:sz w:val="28"/>
                <w:szCs w:val="28"/>
              </w:rPr>
            </w:pPr>
            <w:r w:rsidRPr="007C74C6">
              <w:rPr>
                <w:rFonts w:ascii="Times New Roman" w:hAnsi="Times New Roman"/>
                <w:sz w:val="28"/>
                <w:szCs w:val="28"/>
              </w:rPr>
              <w:t>Презентация на тему «Балет</w:t>
            </w:r>
            <w:r w:rsidR="00FB7DEC" w:rsidRPr="007C74C6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2401E8" w:rsidRPr="007C74C6" w:rsidRDefault="00FB7DEC" w:rsidP="00631EB1">
            <w:pPr>
              <w:rPr>
                <w:rFonts w:ascii="Times New Roman" w:hAnsi="Times New Roman"/>
                <w:sz w:val="28"/>
                <w:szCs w:val="28"/>
              </w:rPr>
            </w:pPr>
            <w:r w:rsidRPr="007C74C6">
              <w:rPr>
                <w:rFonts w:ascii="Times New Roman" w:hAnsi="Times New Roman"/>
                <w:sz w:val="28"/>
                <w:szCs w:val="28"/>
              </w:rPr>
              <w:t>Всем спасибо за урок и закончить нашу предновогоднюю встречу мне бы хотелось волшебным диснеевским роликом «Щелкунчик»</w:t>
            </w:r>
          </w:p>
          <w:p w:rsidR="00FB7DEC" w:rsidRPr="007C74C6" w:rsidRDefault="00FB7DEC" w:rsidP="00631EB1">
            <w:pPr>
              <w:rPr>
                <w:rFonts w:ascii="Times New Roman" w:hAnsi="Times New Roman"/>
                <w:sz w:val="28"/>
                <w:szCs w:val="28"/>
              </w:rPr>
            </w:pPr>
            <w:r w:rsidRPr="007C74C6">
              <w:rPr>
                <w:rFonts w:ascii="Times New Roman" w:hAnsi="Times New Roman"/>
                <w:sz w:val="28"/>
                <w:szCs w:val="28"/>
              </w:rPr>
              <w:t>(если останется время)</w:t>
            </w:r>
          </w:p>
        </w:tc>
        <w:tc>
          <w:tcPr>
            <w:tcW w:w="4395" w:type="dxa"/>
            <w:shd w:val="clear" w:color="auto" w:fill="auto"/>
          </w:tcPr>
          <w:p w:rsidR="008713F8" w:rsidRPr="007C74C6" w:rsidRDefault="008713F8" w:rsidP="00A45FC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C74C6">
              <w:rPr>
                <w:rFonts w:ascii="Times New Roman" w:hAnsi="Times New Roman"/>
                <w:sz w:val="28"/>
                <w:szCs w:val="28"/>
              </w:rPr>
              <w:t>Да</w:t>
            </w:r>
          </w:p>
          <w:p w:rsidR="008713F8" w:rsidRPr="007C74C6" w:rsidRDefault="000E7E96" w:rsidP="00A45FC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C74C6">
              <w:rPr>
                <w:rFonts w:ascii="Times New Roman" w:hAnsi="Times New Roman"/>
                <w:sz w:val="28"/>
                <w:szCs w:val="28"/>
              </w:rPr>
              <w:t>Дети делятся своими впечатлениями</w:t>
            </w:r>
          </w:p>
          <w:p w:rsidR="008713F8" w:rsidRPr="007C74C6" w:rsidRDefault="008713F8" w:rsidP="00A45FC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713F8" w:rsidRPr="007C74C6" w:rsidRDefault="008713F8" w:rsidP="00A45FC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713F8" w:rsidRPr="007C74C6" w:rsidRDefault="008713F8" w:rsidP="00A45FC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tbl>
            <w:tblPr>
              <w:tblStyle w:val="a7"/>
              <w:tblW w:w="3573" w:type="dxa"/>
              <w:tblLayout w:type="fixed"/>
              <w:tblLook w:val="04A0"/>
            </w:tblPr>
            <w:tblGrid>
              <w:gridCol w:w="2155"/>
              <w:gridCol w:w="567"/>
              <w:gridCol w:w="426"/>
              <w:gridCol w:w="425"/>
            </w:tblGrid>
            <w:tr w:rsidR="000E7E96" w:rsidRPr="007C74C6" w:rsidTr="000E7E96">
              <w:tc>
                <w:tcPr>
                  <w:tcW w:w="2155" w:type="dxa"/>
                </w:tcPr>
                <w:p w:rsidR="000E7E96" w:rsidRPr="007C74C6" w:rsidRDefault="000E7E96" w:rsidP="006876E9">
                  <w:pPr>
                    <w:tabs>
                      <w:tab w:val="left" w:pos="1128"/>
                    </w:tabs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567" w:type="dxa"/>
                </w:tcPr>
                <w:p w:rsidR="000E7E96" w:rsidRPr="007C74C6" w:rsidRDefault="000E7E96" w:rsidP="006876E9">
                  <w:pPr>
                    <w:tabs>
                      <w:tab w:val="left" w:pos="1128"/>
                    </w:tabs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7C74C6">
                    <w:rPr>
                      <w:rFonts w:ascii="Times New Roman" w:hAnsi="Times New Roman"/>
                      <w:sz w:val="28"/>
                      <w:szCs w:val="28"/>
                    </w:rPr>
                    <w:t>5</w:t>
                  </w:r>
                </w:p>
              </w:tc>
              <w:tc>
                <w:tcPr>
                  <w:tcW w:w="426" w:type="dxa"/>
                </w:tcPr>
                <w:p w:rsidR="000E7E96" w:rsidRPr="007C74C6" w:rsidRDefault="000E7E96" w:rsidP="000E7E96">
                  <w:pPr>
                    <w:tabs>
                      <w:tab w:val="left" w:pos="1128"/>
                    </w:tabs>
                    <w:spacing w:after="0" w:line="240" w:lineRule="auto"/>
                    <w:ind w:right="460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7C74C6">
                    <w:rPr>
                      <w:rFonts w:ascii="Times New Roman" w:hAnsi="Times New Roman"/>
                      <w:sz w:val="28"/>
                      <w:szCs w:val="28"/>
                    </w:rPr>
                    <w:t>4</w:t>
                  </w:r>
                </w:p>
              </w:tc>
              <w:tc>
                <w:tcPr>
                  <w:tcW w:w="425" w:type="dxa"/>
                </w:tcPr>
                <w:p w:rsidR="000E7E96" w:rsidRPr="007C74C6" w:rsidRDefault="000E7E96" w:rsidP="000E7E96">
                  <w:pPr>
                    <w:tabs>
                      <w:tab w:val="left" w:pos="305"/>
                      <w:tab w:val="left" w:pos="1128"/>
                    </w:tabs>
                    <w:spacing w:after="0" w:line="240" w:lineRule="auto"/>
                    <w:ind w:right="603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7C74C6">
                    <w:rPr>
                      <w:rFonts w:ascii="Times New Roman" w:hAnsi="Times New Roman"/>
                      <w:sz w:val="28"/>
                      <w:szCs w:val="28"/>
                    </w:rPr>
                    <w:t>3</w:t>
                  </w:r>
                </w:p>
              </w:tc>
            </w:tr>
            <w:tr w:rsidR="000E7E96" w:rsidRPr="007C74C6" w:rsidTr="000E7E96">
              <w:tc>
                <w:tcPr>
                  <w:tcW w:w="2155" w:type="dxa"/>
                </w:tcPr>
                <w:p w:rsidR="000E7E96" w:rsidRPr="007C74C6" w:rsidRDefault="000E7E96" w:rsidP="006876E9">
                  <w:pPr>
                    <w:tabs>
                      <w:tab w:val="left" w:pos="1128"/>
                    </w:tabs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7C74C6">
                    <w:rPr>
                      <w:rFonts w:ascii="Times New Roman" w:hAnsi="Times New Roman"/>
                      <w:sz w:val="28"/>
                      <w:szCs w:val="28"/>
                    </w:rPr>
                    <w:t>Работа в группе</w:t>
                  </w:r>
                </w:p>
              </w:tc>
              <w:tc>
                <w:tcPr>
                  <w:tcW w:w="567" w:type="dxa"/>
                </w:tcPr>
                <w:p w:rsidR="000E7E96" w:rsidRPr="007C74C6" w:rsidRDefault="000E7E96" w:rsidP="006876E9">
                  <w:pPr>
                    <w:tabs>
                      <w:tab w:val="left" w:pos="1128"/>
                    </w:tabs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426" w:type="dxa"/>
                </w:tcPr>
                <w:p w:rsidR="000E7E96" w:rsidRPr="007C74C6" w:rsidRDefault="000E7E96" w:rsidP="006876E9">
                  <w:pPr>
                    <w:tabs>
                      <w:tab w:val="left" w:pos="1128"/>
                    </w:tabs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425" w:type="dxa"/>
                </w:tcPr>
                <w:p w:rsidR="000E7E96" w:rsidRPr="007C74C6" w:rsidRDefault="000E7E96" w:rsidP="006876E9">
                  <w:pPr>
                    <w:tabs>
                      <w:tab w:val="left" w:pos="1128"/>
                    </w:tabs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  <w:tr w:rsidR="000E7E96" w:rsidRPr="007C74C6" w:rsidTr="000E7E96">
              <w:tc>
                <w:tcPr>
                  <w:tcW w:w="2155" w:type="dxa"/>
                </w:tcPr>
                <w:p w:rsidR="000E7E96" w:rsidRPr="007C74C6" w:rsidRDefault="000E7E96" w:rsidP="006876E9">
                  <w:pPr>
                    <w:tabs>
                      <w:tab w:val="left" w:pos="1128"/>
                    </w:tabs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7C74C6">
                    <w:rPr>
                      <w:rFonts w:ascii="Times New Roman" w:hAnsi="Times New Roman"/>
                      <w:sz w:val="28"/>
                      <w:szCs w:val="28"/>
                    </w:rPr>
                    <w:t>Слушание музыки</w:t>
                  </w:r>
                </w:p>
              </w:tc>
              <w:tc>
                <w:tcPr>
                  <w:tcW w:w="567" w:type="dxa"/>
                </w:tcPr>
                <w:p w:rsidR="000E7E96" w:rsidRPr="007C74C6" w:rsidRDefault="000E7E96" w:rsidP="006876E9">
                  <w:pPr>
                    <w:tabs>
                      <w:tab w:val="left" w:pos="1128"/>
                    </w:tabs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426" w:type="dxa"/>
                </w:tcPr>
                <w:p w:rsidR="000E7E96" w:rsidRPr="007C74C6" w:rsidRDefault="000E7E96" w:rsidP="006876E9">
                  <w:pPr>
                    <w:tabs>
                      <w:tab w:val="left" w:pos="1128"/>
                    </w:tabs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425" w:type="dxa"/>
                </w:tcPr>
                <w:p w:rsidR="000E7E96" w:rsidRPr="007C74C6" w:rsidRDefault="000E7E96" w:rsidP="006876E9">
                  <w:pPr>
                    <w:tabs>
                      <w:tab w:val="left" w:pos="1128"/>
                    </w:tabs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  <w:tr w:rsidR="000E7E96" w:rsidRPr="007C74C6" w:rsidTr="000E7E96">
              <w:tc>
                <w:tcPr>
                  <w:tcW w:w="2155" w:type="dxa"/>
                </w:tcPr>
                <w:p w:rsidR="000E7E96" w:rsidRPr="007C74C6" w:rsidRDefault="000E7E96" w:rsidP="006876E9">
                  <w:pPr>
                    <w:tabs>
                      <w:tab w:val="left" w:pos="1128"/>
                    </w:tabs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7C74C6">
                    <w:rPr>
                      <w:rFonts w:ascii="Times New Roman" w:hAnsi="Times New Roman"/>
                      <w:sz w:val="28"/>
                      <w:szCs w:val="28"/>
                    </w:rPr>
                    <w:t>Работа в паре</w:t>
                  </w:r>
                </w:p>
              </w:tc>
              <w:tc>
                <w:tcPr>
                  <w:tcW w:w="567" w:type="dxa"/>
                </w:tcPr>
                <w:p w:rsidR="000E7E96" w:rsidRPr="007C74C6" w:rsidRDefault="000E7E96" w:rsidP="006876E9">
                  <w:pPr>
                    <w:tabs>
                      <w:tab w:val="left" w:pos="1128"/>
                    </w:tabs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426" w:type="dxa"/>
                </w:tcPr>
                <w:p w:rsidR="000E7E96" w:rsidRPr="007C74C6" w:rsidRDefault="000E7E96" w:rsidP="006876E9">
                  <w:pPr>
                    <w:tabs>
                      <w:tab w:val="left" w:pos="1128"/>
                    </w:tabs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425" w:type="dxa"/>
                </w:tcPr>
                <w:p w:rsidR="000E7E96" w:rsidRPr="007C74C6" w:rsidRDefault="000E7E96" w:rsidP="006876E9">
                  <w:pPr>
                    <w:tabs>
                      <w:tab w:val="left" w:pos="1128"/>
                    </w:tabs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</w:tbl>
          <w:p w:rsidR="000E7E96" w:rsidRPr="007C74C6" w:rsidRDefault="000E7E96" w:rsidP="00A45FC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713F8" w:rsidRPr="007C74C6" w:rsidRDefault="008713F8" w:rsidP="00A45FCA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C74C6">
              <w:rPr>
                <w:rFonts w:ascii="Times New Roman" w:hAnsi="Times New Roman"/>
                <w:sz w:val="28"/>
                <w:szCs w:val="28"/>
              </w:rPr>
              <w:t>Записывают домашнее задание в дневник</w:t>
            </w:r>
          </w:p>
        </w:tc>
      </w:tr>
    </w:tbl>
    <w:p w:rsidR="00874605" w:rsidRDefault="00874605" w:rsidP="000C63D1">
      <w:pPr>
        <w:tabs>
          <w:tab w:val="left" w:pos="1128"/>
        </w:tabs>
        <w:rPr>
          <w:rFonts w:ascii="Times New Roman" w:hAnsi="Times New Roman"/>
          <w:sz w:val="28"/>
          <w:szCs w:val="28"/>
        </w:rPr>
      </w:pPr>
    </w:p>
    <w:p w:rsidR="00084497" w:rsidRDefault="00084497" w:rsidP="000C63D1">
      <w:pPr>
        <w:tabs>
          <w:tab w:val="left" w:pos="1128"/>
        </w:tabs>
        <w:rPr>
          <w:rFonts w:ascii="Times New Roman" w:hAnsi="Times New Roman"/>
          <w:sz w:val="28"/>
          <w:szCs w:val="28"/>
        </w:rPr>
      </w:pPr>
    </w:p>
    <w:p w:rsidR="00084497" w:rsidRDefault="00084497" w:rsidP="000C63D1">
      <w:pPr>
        <w:tabs>
          <w:tab w:val="left" w:pos="1128"/>
        </w:tabs>
        <w:rPr>
          <w:rFonts w:ascii="Times New Roman" w:hAnsi="Times New Roman"/>
          <w:sz w:val="28"/>
          <w:szCs w:val="28"/>
        </w:rPr>
      </w:pPr>
    </w:p>
    <w:p w:rsidR="00084497" w:rsidRDefault="00084497" w:rsidP="000C63D1">
      <w:pPr>
        <w:tabs>
          <w:tab w:val="left" w:pos="1128"/>
        </w:tabs>
        <w:rPr>
          <w:rFonts w:ascii="Times New Roman" w:hAnsi="Times New Roman"/>
          <w:sz w:val="28"/>
          <w:szCs w:val="28"/>
        </w:rPr>
      </w:pPr>
    </w:p>
    <w:tbl>
      <w:tblPr>
        <w:tblStyle w:val="a7"/>
        <w:tblpPr w:leftFromText="180" w:rightFromText="180" w:vertAnchor="text" w:tblpY="1"/>
        <w:tblOverlap w:val="never"/>
        <w:tblW w:w="0" w:type="auto"/>
        <w:tblLayout w:type="fixed"/>
        <w:tblLook w:val="04A0"/>
      </w:tblPr>
      <w:tblGrid>
        <w:gridCol w:w="2376"/>
        <w:gridCol w:w="709"/>
        <w:gridCol w:w="992"/>
        <w:gridCol w:w="993"/>
      </w:tblGrid>
      <w:tr w:rsidR="00A506B7" w:rsidTr="00084497">
        <w:trPr>
          <w:trHeight w:val="307"/>
        </w:trPr>
        <w:tc>
          <w:tcPr>
            <w:tcW w:w="2376" w:type="dxa"/>
          </w:tcPr>
          <w:p w:rsidR="00A506B7" w:rsidRDefault="00A506B7" w:rsidP="00084497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A506B7" w:rsidRDefault="00A506B7" w:rsidP="00084497">
            <w:pPr>
              <w:tabs>
                <w:tab w:val="left" w:pos="1128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«5»</w:t>
            </w:r>
          </w:p>
        </w:tc>
        <w:tc>
          <w:tcPr>
            <w:tcW w:w="992" w:type="dxa"/>
          </w:tcPr>
          <w:p w:rsidR="00A506B7" w:rsidRDefault="00A506B7" w:rsidP="00084497">
            <w:pPr>
              <w:tabs>
                <w:tab w:val="left" w:pos="1128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«4»</w:t>
            </w:r>
          </w:p>
        </w:tc>
        <w:tc>
          <w:tcPr>
            <w:tcW w:w="993" w:type="dxa"/>
          </w:tcPr>
          <w:p w:rsidR="00A506B7" w:rsidRDefault="00A506B7" w:rsidP="00084497">
            <w:pPr>
              <w:tabs>
                <w:tab w:val="left" w:pos="1128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«3»</w:t>
            </w:r>
          </w:p>
        </w:tc>
      </w:tr>
      <w:tr w:rsidR="00A506B7" w:rsidTr="00084497">
        <w:trPr>
          <w:trHeight w:val="324"/>
        </w:trPr>
        <w:tc>
          <w:tcPr>
            <w:tcW w:w="2376" w:type="dxa"/>
          </w:tcPr>
          <w:p w:rsidR="00A506B7" w:rsidRDefault="00A506B7" w:rsidP="00084497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Работа в группе</w:t>
            </w:r>
          </w:p>
        </w:tc>
        <w:tc>
          <w:tcPr>
            <w:tcW w:w="709" w:type="dxa"/>
          </w:tcPr>
          <w:p w:rsidR="00A506B7" w:rsidRDefault="00A506B7" w:rsidP="00084497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A506B7" w:rsidRDefault="00A506B7" w:rsidP="00084497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A506B7" w:rsidRDefault="00A506B7" w:rsidP="00084497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506B7" w:rsidTr="00084497">
        <w:trPr>
          <w:trHeight w:val="649"/>
        </w:trPr>
        <w:tc>
          <w:tcPr>
            <w:tcW w:w="2376" w:type="dxa"/>
          </w:tcPr>
          <w:p w:rsidR="00A506B7" w:rsidRDefault="00A506B7" w:rsidP="00084497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Слушание музыки</w:t>
            </w:r>
          </w:p>
        </w:tc>
        <w:tc>
          <w:tcPr>
            <w:tcW w:w="709" w:type="dxa"/>
          </w:tcPr>
          <w:p w:rsidR="00A506B7" w:rsidRDefault="00A506B7" w:rsidP="00084497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A506B7" w:rsidRDefault="00A506B7" w:rsidP="00084497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A506B7" w:rsidRDefault="00A506B7" w:rsidP="00084497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506B7" w:rsidTr="00084497">
        <w:trPr>
          <w:trHeight w:val="324"/>
        </w:trPr>
        <w:tc>
          <w:tcPr>
            <w:tcW w:w="2376" w:type="dxa"/>
          </w:tcPr>
          <w:p w:rsidR="00A506B7" w:rsidRDefault="00084497" w:rsidP="00084497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A506B7">
              <w:rPr>
                <w:rFonts w:ascii="Times New Roman" w:hAnsi="Times New Roman"/>
                <w:sz w:val="28"/>
                <w:szCs w:val="28"/>
              </w:rPr>
              <w:t>Работа в паре</w:t>
            </w:r>
          </w:p>
        </w:tc>
        <w:tc>
          <w:tcPr>
            <w:tcW w:w="709" w:type="dxa"/>
          </w:tcPr>
          <w:p w:rsidR="00A506B7" w:rsidRDefault="00A506B7" w:rsidP="00084497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A506B7" w:rsidRDefault="00A506B7" w:rsidP="00084497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A506B7" w:rsidRDefault="00A506B7" w:rsidP="00084497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tbl>
      <w:tblPr>
        <w:tblStyle w:val="a7"/>
        <w:tblW w:w="0" w:type="auto"/>
        <w:tblLayout w:type="fixed"/>
        <w:tblLook w:val="04A0"/>
      </w:tblPr>
      <w:tblGrid>
        <w:gridCol w:w="2376"/>
        <w:gridCol w:w="709"/>
        <w:gridCol w:w="992"/>
        <w:gridCol w:w="993"/>
      </w:tblGrid>
      <w:tr w:rsidR="00084497" w:rsidTr="006876E9">
        <w:tc>
          <w:tcPr>
            <w:tcW w:w="2376" w:type="dxa"/>
          </w:tcPr>
          <w:p w:rsidR="00084497" w:rsidRDefault="00084497" w:rsidP="006876E9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084497" w:rsidRDefault="00084497" w:rsidP="006876E9">
            <w:pPr>
              <w:tabs>
                <w:tab w:val="left" w:pos="1128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«5»</w:t>
            </w:r>
          </w:p>
        </w:tc>
        <w:tc>
          <w:tcPr>
            <w:tcW w:w="992" w:type="dxa"/>
          </w:tcPr>
          <w:p w:rsidR="00084497" w:rsidRDefault="00084497" w:rsidP="006876E9">
            <w:pPr>
              <w:tabs>
                <w:tab w:val="left" w:pos="1128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«4»</w:t>
            </w:r>
          </w:p>
        </w:tc>
        <w:tc>
          <w:tcPr>
            <w:tcW w:w="993" w:type="dxa"/>
          </w:tcPr>
          <w:p w:rsidR="00084497" w:rsidRDefault="00084497" w:rsidP="006876E9">
            <w:pPr>
              <w:tabs>
                <w:tab w:val="left" w:pos="1128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«3»</w:t>
            </w:r>
          </w:p>
        </w:tc>
      </w:tr>
      <w:tr w:rsidR="00084497" w:rsidTr="006876E9">
        <w:tc>
          <w:tcPr>
            <w:tcW w:w="2376" w:type="dxa"/>
          </w:tcPr>
          <w:p w:rsidR="00084497" w:rsidRDefault="00084497" w:rsidP="006876E9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Работа в группе</w:t>
            </w:r>
          </w:p>
        </w:tc>
        <w:tc>
          <w:tcPr>
            <w:tcW w:w="709" w:type="dxa"/>
          </w:tcPr>
          <w:p w:rsidR="00084497" w:rsidRDefault="00084497" w:rsidP="006876E9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084497" w:rsidRDefault="00084497" w:rsidP="006876E9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084497" w:rsidRDefault="00084497" w:rsidP="006876E9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4497" w:rsidTr="006876E9">
        <w:tc>
          <w:tcPr>
            <w:tcW w:w="2376" w:type="dxa"/>
          </w:tcPr>
          <w:p w:rsidR="00084497" w:rsidRDefault="00084497" w:rsidP="006876E9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Слушание музыки</w:t>
            </w:r>
          </w:p>
        </w:tc>
        <w:tc>
          <w:tcPr>
            <w:tcW w:w="709" w:type="dxa"/>
          </w:tcPr>
          <w:p w:rsidR="00084497" w:rsidRDefault="00084497" w:rsidP="006876E9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084497" w:rsidRDefault="00084497" w:rsidP="006876E9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084497" w:rsidRDefault="00084497" w:rsidP="006876E9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4497" w:rsidTr="006876E9">
        <w:tc>
          <w:tcPr>
            <w:tcW w:w="2376" w:type="dxa"/>
          </w:tcPr>
          <w:p w:rsidR="00084497" w:rsidRDefault="00084497" w:rsidP="006876E9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Работа в паре</w:t>
            </w:r>
          </w:p>
        </w:tc>
        <w:tc>
          <w:tcPr>
            <w:tcW w:w="709" w:type="dxa"/>
          </w:tcPr>
          <w:p w:rsidR="00084497" w:rsidRDefault="00084497" w:rsidP="006876E9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084497" w:rsidRDefault="00084497" w:rsidP="006876E9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084497" w:rsidRDefault="00084497" w:rsidP="006876E9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874605" w:rsidRDefault="00874605" w:rsidP="000C63D1">
      <w:pPr>
        <w:tabs>
          <w:tab w:val="left" w:pos="1128"/>
        </w:tabs>
        <w:rPr>
          <w:rFonts w:ascii="Times New Roman" w:hAnsi="Times New Roman"/>
          <w:sz w:val="28"/>
          <w:szCs w:val="28"/>
        </w:rPr>
      </w:pPr>
    </w:p>
    <w:tbl>
      <w:tblPr>
        <w:tblStyle w:val="a7"/>
        <w:tblpPr w:leftFromText="180" w:rightFromText="180" w:vertAnchor="text" w:tblpY="1"/>
        <w:tblOverlap w:val="never"/>
        <w:tblW w:w="0" w:type="auto"/>
        <w:tblLayout w:type="fixed"/>
        <w:tblLook w:val="04A0"/>
      </w:tblPr>
      <w:tblGrid>
        <w:gridCol w:w="2376"/>
        <w:gridCol w:w="709"/>
        <w:gridCol w:w="992"/>
        <w:gridCol w:w="993"/>
      </w:tblGrid>
      <w:tr w:rsidR="00084497" w:rsidTr="00084497">
        <w:tc>
          <w:tcPr>
            <w:tcW w:w="2376" w:type="dxa"/>
          </w:tcPr>
          <w:p w:rsidR="00084497" w:rsidRDefault="00084497" w:rsidP="00084497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084497" w:rsidRDefault="00084497" w:rsidP="00084497">
            <w:pPr>
              <w:tabs>
                <w:tab w:val="left" w:pos="1128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«5»</w:t>
            </w:r>
          </w:p>
        </w:tc>
        <w:tc>
          <w:tcPr>
            <w:tcW w:w="992" w:type="dxa"/>
          </w:tcPr>
          <w:p w:rsidR="00084497" w:rsidRDefault="00084497" w:rsidP="00084497">
            <w:pPr>
              <w:tabs>
                <w:tab w:val="left" w:pos="1128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«4»</w:t>
            </w:r>
          </w:p>
        </w:tc>
        <w:tc>
          <w:tcPr>
            <w:tcW w:w="993" w:type="dxa"/>
          </w:tcPr>
          <w:p w:rsidR="00084497" w:rsidRDefault="00084497" w:rsidP="00084497">
            <w:pPr>
              <w:tabs>
                <w:tab w:val="left" w:pos="1128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«3»</w:t>
            </w:r>
          </w:p>
        </w:tc>
      </w:tr>
      <w:tr w:rsidR="00084497" w:rsidTr="00084497">
        <w:tc>
          <w:tcPr>
            <w:tcW w:w="2376" w:type="dxa"/>
          </w:tcPr>
          <w:p w:rsidR="00084497" w:rsidRDefault="00084497" w:rsidP="00084497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Работа в группе</w:t>
            </w:r>
          </w:p>
        </w:tc>
        <w:tc>
          <w:tcPr>
            <w:tcW w:w="709" w:type="dxa"/>
          </w:tcPr>
          <w:p w:rsidR="00084497" w:rsidRDefault="00084497" w:rsidP="00084497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084497" w:rsidRDefault="00084497" w:rsidP="00084497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084497" w:rsidRDefault="00084497" w:rsidP="00084497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4497" w:rsidTr="00084497">
        <w:tc>
          <w:tcPr>
            <w:tcW w:w="2376" w:type="dxa"/>
          </w:tcPr>
          <w:p w:rsidR="00084497" w:rsidRDefault="00084497" w:rsidP="00084497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Слушание музыки</w:t>
            </w:r>
          </w:p>
        </w:tc>
        <w:tc>
          <w:tcPr>
            <w:tcW w:w="709" w:type="dxa"/>
          </w:tcPr>
          <w:p w:rsidR="00084497" w:rsidRDefault="00084497" w:rsidP="00084497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084497" w:rsidRDefault="00084497" w:rsidP="00084497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084497" w:rsidRDefault="00084497" w:rsidP="00084497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4497" w:rsidTr="00084497">
        <w:tc>
          <w:tcPr>
            <w:tcW w:w="2376" w:type="dxa"/>
          </w:tcPr>
          <w:p w:rsidR="00084497" w:rsidRDefault="00084497" w:rsidP="00084497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Работа в паре</w:t>
            </w:r>
          </w:p>
        </w:tc>
        <w:tc>
          <w:tcPr>
            <w:tcW w:w="709" w:type="dxa"/>
          </w:tcPr>
          <w:p w:rsidR="00084497" w:rsidRDefault="00084497" w:rsidP="00084497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084497" w:rsidRDefault="00084497" w:rsidP="00084497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084497" w:rsidRDefault="00084497" w:rsidP="00084497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tbl>
      <w:tblPr>
        <w:tblStyle w:val="a7"/>
        <w:tblW w:w="0" w:type="auto"/>
        <w:tblLayout w:type="fixed"/>
        <w:tblLook w:val="04A0"/>
      </w:tblPr>
      <w:tblGrid>
        <w:gridCol w:w="2376"/>
        <w:gridCol w:w="709"/>
        <w:gridCol w:w="992"/>
        <w:gridCol w:w="993"/>
      </w:tblGrid>
      <w:tr w:rsidR="00084497" w:rsidTr="006876E9">
        <w:tc>
          <w:tcPr>
            <w:tcW w:w="2376" w:type="dxa"/>
          </w:tcPr>
          <w:p w:rsidR="00084497" w:rsidRDefault="00084497" w:rsidP="006876E9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084497" w:rsidRDefault="00084497" w:rsidP="006876E9">
            <w:pPr>
              <w:tabs>
                <w:tab w:val="left" w:pos="1128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«5»</w:t>
            </w:r>
          </w:p>
        </w:tc>
        <w:tc>
          <w:tcPr>
            <w:tcW w:w="992" w:type="dxa"/>
          </w:tcPr>
          <w:p w:rsidR="00084497" w:rsidRDefault="00084497" w:rsidP="006876E9">
            <w:pPr>
              <w:tabs>
                <w:tab w:val="left" w:pos="1128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«4»</w:t>
            </w:r>
          </w:p>
        </w:tc>
        <w:tc>
          <w:tcPr>
            <w:tcW w:w="993" w:type="dxa"/>
          </w:tcPr>
          <w:p w:rsidR="00084497" w:rsidRDefault="00084497" w:rsidP="006876E9">
            <w:pPr>
              <w:tabs>
                <w:tab w:val="left" w:pos="1128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«3»</w:t>
            </w:r>
          </w:p>
        </w:tc>
      </w:tr>
      <w:tr w:rsidR="00084497" w:rsidTr="006876E9">
        <w:tc>
          <w:tcPr>
            <w:tcW w:w="2376" w:type="dxa"/>
          </w:tcPr>
          <w:p w:rsidR="00084497" w:rsidRDefault="00084497" w:rsidP="006876E9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Работа в группе</w:t>
            </w:r>
          </w:p>
        </w:tc>
        <w:tc>
          <w:tcPr>
            <w:tcW w:w="709" w:type="dxa"/>
          </w:tcPr>
          <w:p w:rsidR="00084497" w:rsidRDefault="00084497" w:rsidP="006876E9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084497" w:rsidRDefault="00084497" w:rsidP="006876E9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084497" w:rsidRDefault="00084497" w:rsidP="006876E9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4497" w:rsidTr="006876E9">
        <w:tc>
          <w:tcPr>
            <w:tcW w:w="2376" w:type="dxa"/>
          </w:tcPr>
          <w:p w:rsidR="00084497" w:rsidRDefault="00084497" w:rsidP="006876E9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Слушание музыки</w:t>
            </w:r>
          </w:p>
        </w:tc>
        <w:tc>
          <w:tcPr>
            <w:tcW w:w="709" w:type="dxa"/>
          </w:tcPr>
          <w:p w:rsidR="00084497" w:rsidRDefault="00084497" w:rsidP="006876E9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084497" w:rsidRDefault="00084497" w:rsidP="006876E9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084497" w:rsidRDefault="00084497" w:rsidP="006876E9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4497" w:rsidTr="006876E9">
        <w:tc>
          <w:tcPr>
            <w:tcW w:w="2376" w:type="dxa"/>
          </w:tcPr>
          <w:p w:rsidR="00084497" w:rsidRDefault="00084497" w:rsidP="006876E9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Работа в паре</w:t>
            </w:r>
          </w:p>
        </w:tc>
        <w:tc>
          <w:tcPr>
            <w:tcW w:w="709" w:type="dxa"/>
          </w:tcPr>
          <w:p w:rsidR="00084497" w:rsidRDefault="00084497" w:rsidP="006876E9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084497" w:rsidRDefault="00084497" w:rsidP="006876E9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084497" w:rsidRDefault="00084497" w:rsidP="006876E9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084497" w:rsidRDefault="00084497" w:rsidP="00084497">
      <w:pPr>
        <w:tabs>
          <w:tab w:val="left" w:pos="1128"/>
        </w:tabs>
        <w:rPr>
          <w:rFonts w:ascii="Times New Roman" w:hAnsi="Times New Roman"/>
          <w:sz w:val="28"/>
          <w:szCs w:val="28"/>
        </w:rPr>
      </w:pPr>
    </w:p>
    <w:tbl>
      <w:tblPr>
        <w:tblStyle w:val="a7"/>
        <w:tblpPr w:leftFromText="180" w:rightFromText="180" w:vertAnchor="text" w:tblpY="1"/>
        <w:tblOverlap w:val="never"/>
        <w:tblW w:w="0" w:type="auto"/>
        <w:tblLayout w:type="fixed"/>
        <w:tblLook w:val="04A0"/>
      </w:tblPr>
      <w:tblGrid>
        <w:gridCol w:w="2376"/>
        <w:gridCol w:w="709"/>
        <w:gridCol w:w="992"/>
        <w:gridCol w:w="993"/>
      </w:tblGrid>
      <w:tr w:rsidR="00084497" w:rsidTr="00084497">
        <w:tc>
          <w:tcPr>
            <w:tcW w:w="2376" w:type="dxa"/>
          </w:tcPr>
          <w:p w:rsidR="00084497" w:rsidRDefault="00084497" w:rsidP="00084497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084497" w:rsidRDefault="00084497" w:rsidP="00084497">
            <w:pPr>
              <w:tabs>
                <w:tab w:val="left" w:pos="1128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«5»</w:t>
            </w:r>
          </w:p>
        </w:tc>
        <w:tc>
          <w:tcPr>
            <w:tcW w:w="992" w:type="dxa"/>
          </w:tcPr>
          <w:p w:rsidR="00084497" w:rsidRDefault="00084497" w:rsidP="00084497">
            <w:pPr>
              <w:tabs>
                <w:tab w:val="left" w:pos="1128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«4»</w:t>
            </w:r>
          </w:p>
        </w:tc>
        <w:tc>
          <w:tcPr>
            <w:tcW w:w="993" w:type="dxa"/>
          </w:tcPr>
          <w:p w:rsidR="00084497" w:rsidRDefault="00084497" w:rsidP="00084497">
            <w:pPr>
              <w:tabs>
                <w:tab w:val="left" w:pos="1128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«3»</w:t>
            </w:r>
          </w:p>
        </w:tc>
      </w:tr>
      <w:tr w:rsidR="00084497" w:rsidTr="00084497">
        <w:tc>
          <w:tcPr>
            <w:tcW w:w="2376" w:type="dxa"/>
          </w:tcPr>
          <w:p w:rsidR="00084497" w:rsidRDefault="00084497" w:rsidP="00084497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Работа в группе</w:t>
            </w:r>
          </w:p>
        </w:tc>
        <w:tc>
          <w:tcPr>
            <w:tcW w:w="709" w:type="dxa"/>
          </w:tcPr>
          <w:p w:rsidR="00084497" w:rsidRDefault="00084497" w:rsidP="00084497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084497" w:rsidRDefault="00084497" w:rsidP="00084497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084497" w:rsidRDefault="00084497" w:rsidP="00084497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4497" w:rsidTr="00084497">
        <w:tc>
          <w:tcPr>
            <w:tcW w:w="2376" w:type="dxa"/>
          </w:tcPr>
          <w:p w:rsidR="00084497" w:rsidRDefault="00084497" w:rsidP="00084497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Слушание музыки</w:t>
            </w:r>
          </w:p>
        </w:tc>
        <w:tc>
          <w:tcPr>
            <w:tcW w:w="709" w:type="dxa"/>
          </w:tcPr>
          <w:p w:rsidR="00084497" w:rsidRDefault="00084497" w:rsidP="00084497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084497" w:rsidRDefault="00084497" w:rsidP="00084497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084497" w:rsidRDefault="00084497" w:rsidP="00084497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4497" w:rsidTr="00084497">
        <w:tc>
          <w:tcPr>
            <w:tcW w:w="2376" w:type="dxa"/>
          </w:tcPr>
          <w:p w:rsidR="00084497" w:rsidRDefault="00084497" w:rsidP="00084497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Работа в паре</w:t>
            </w:r>
          </w:p>
        </w:tc>
        <w:tc>
          <w:tcPr>
            <w:tcW w:w="709" w:type="dxa"/>
          </w:tcPr>
          <w:p w:rsidR="00084497" w:rsidRDefault="00084497" w:rsidP="00084497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084497" w:rsidRDefault="00084497" w:rsidP="00084497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084497" w:rsidRDefault="00084497" w:rsidP="00084497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tbl>
      <w:tblPr>
        <w:tblStyle w:val="a7"/>
        <w:tblW w:w="0" w:type="auto"/>
        <w:tblLayout w:type="fixed"/>
        <w:tblLook w:val="04A0"/>
      </w:tblPr>
      <w:tblGrid>
        <w:gridCol w:w="2376"/>
        <w:gridCol w:w="709"/>
        <w:gridCol w:w="992"/>
        <w:gridCol w:w="993"/>
      </w:tblGrid>
      <w:tr w:rsidR="00084497" w:rsidTr="006876E9">
        <w:tc>
          <w:tcPr>
            <w:tcW w:w="2376" w:type="dxa"/>
          </w:tcPr>
          <w:p w:rsidR="00084497" w:rsidRDefault="00084497" w:rsidP="006876E9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084497" w:rsidRDefault="00084497" w:rsidP="006876E9">
            <w:pPr>
              <w:tabs>
                <w:tab w:val="left" w:pos="1128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«5»</w:t>
            </w:r>
          </w:p>
        </w:tc>
        <w:tc>
          <w:tcPr>
            <w:tcW w:w="992" w:type="dxa"/>
          </w:tcPr>
          <w:p w:rsidR="00084497" w:rsidRDefault="00084497" w:rsidP="006876E9">
            <w:pPr>
              <w:tabs>
                <w:tab w:val="left" w:pos="1128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«4»</w:t>
            </w:r>
          </w:p>
        </w:tc>
        <w:tc>
          <w:tcPr>
            <w:tcW w:w="993" w:type="dxa"/>
          </w:tcPr>
          <w:p w:rsidR="00084497" w:rsidRDefault="00084497" w:rsidP="006876E9">
            <w:pPr>
              <w:tabs>
                <w:tab w:val="left" w:pos="1128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«3»</w:t>
            </w:r>
          </w:p>
        </w:tc>
      </w:tr>
      <w:tr w:rsidR="00084497" w:rsidTr="006876E9">
        <w:tc>
          <w:tcPr>
            <w:tcW w:w="2376" w:type="dxa"/>
          </w:tcPr>
          <w:p w:rsidR="00084497" w:rsidRDefault="00084497" w:rsidP="006876E9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Работа в группе</w:t>
            </w:r>
          </w:p>
        </w:tc>
        <w:tc>
          <w:tcPr>
            <w:tcW w:w="709" w:type="dxa"/>
          </w:tcPr>
          <w:p w:rsidR="00084497" w:rsidRDefault="00084497" w:rsidP="006876E9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084497" w:rsidRDefault="00084497" w:rsidP="006876E9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084497" w:rsidRDefault="00084497" w:rsidP="006876E9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4497" w:rsidTr="006876E9">
        <w:tc>
          <w:tcPr>
            <w:tcW w:w="2376" w:type="dxa"/>
          </w:tcPr>
          <w:p w:rsidR="00084497" w:rsidRDefault="00084497" w:rsidP="006876E9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Слушание музыки</w:t>
            </w:r>
          </w:p>
        </w:tc>
        <w:tc>
          <w:tcPr>
            <w:tcW w:w="709" w:type="dxa"/>
          </w:tcPr>
          <w:p w:rsidR="00084497" w:rsidRDefault="00084497" w:rsidP="006876E9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084497" w:rsidRDefault="00084497" w:rsidP="006876E9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084497" w:rsidRDefault="00084497" w:rsidP="006876E9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4497" w:rsidTr="006876E9">
        <w:tc>
          <w:tcPr>
            <w:tcW w:w="2376" w:type="dxa"/>
          </w:tcPr>
          <w:p w:rsidR="00084497" w:rsidRDefault="00084497" w:rsidP="006876E9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Работа в паре</w:t>
            </w:r>
          </w:p>
        </w:tc>
        <w:tc>
          <w:tcPr>
            <w:tcW w:w="709" w:type="dxa"/>
          </w:tcPr>
          <w:p w:rsidR="00084497" w:rsidRDefault="00084497" w:rsidP="006876E9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084497" w:rsidRDefault="00084497" w:rsidP="006876E9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084497" w:rsidRDefault="00084497" w:rsidP="006876E9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084497" w:rsidRDefault="00084497" w:rsidP="00084497">
      <w:pPr>
        <w:tabs>
          <w:tab w:val="left" w:pos="1128"/>
        </w:tabs>
        <w:rPr>
          <w:rFonts w:ascii="Times New Roman" w:hAnsi="Times New Roman"/>
          <w:sz w:val="28"/>
          <w:szCs w:val="28"/>
        </w:rPr>
      </w:pPr>
    </w:p>
    <w:tbl>
      <w:tblPr>
        <w:tblStyle w:val="a7"/>
        <w:tblpPr w:leftFromText="180" w:rightFromText="180" w:vertAnchor="text" w:tblpY="1"/>
        <w:tblOverlap w:val="never"/>
        <w:tblW w:w="0" w:type="auto"/>
        <w:tblLayout w:type="fixed"/>
        <w:tblLook w:val="04A0"/>
      </w:tblPr>
      <w:tblGrid>
        <w:gridCol w:w="2376"/>
        <w:gridCol w:w="709"/>
        <w:gridCol w:w="992"/>
        <w:gridCol w:w="993"/>
      </w:tblGrid>
      <w:tr w:rsidR="00630AD9" w:rsidTr="006876E9">
        <w:tc>
          <w:tcPr>
            <w:tcW w:w="2376" w:type="dxa"/>
          </w:tcPr>
          <w:p w:rsidR="00630AD9" w:rsidRDefault="00630AD9" w:rsidP="006876E9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630AD9" w:rsidRDefault="00630AD9" w:rsidP="006876E9">
            <w:pPr>
              <w:tabs>
                <w:tab w:val="left" w:pos="1128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«5»</w:t>
            </w:r>
          </w:p>
        </w:tc>
        <w:tc>
          <w:tcPr>
            <w:tcW w:w="992" w:type="dxa"/>
          </w:tcPr>
          <w:p w:rsidR="00630AD9" w:rsidRDefault="00630AD9" w:rsidP="006876E9">
            <w:pPr>
              <w:tabs>
                <w:tab w:val="left" w:pos="1128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«4»</w:t>
            </w:r>
          </w:p>
        </w:tc>
        <w:tc>
          <w:tcPr>
            <w:tcW w:w="993" w:type="dxa"/>
          </w:tcPr>
          <w:p w:rsidR="00630AD9" w:rsidRDefault="00630AD9" w:rsidP="006876E9">
            <w:pPr>
              <w:tabs>
                <w:tab w:val="left" w:pos="1128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«3»</w:t>
            </w:r>
          </w:p>
        </w:tc>
      </w:tr>
      <w:tr w:rsidR="00630AD9" w:rsidTr="006876E9">
        <w:tc>
          <w:tcPr>
            <w:tcW w:w="2376" w:type="dxa"/>
          </w:tcPr>
          <w:p w:rsidR="00630AD9" w:rsidRDefault="00630AD9" w:rsidP="006876E9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Работа в группе</w:t>
            </w:r>
          </w:p>
        </w:tc>
        <w:tc>
          <w:tcPr>
            <w:tcW w:w="709" w:type="dxa"/>
          </w:tcPr>
          <w:p w:rsidR="00630AD9" w:rsidRDefault="00630AD9" w:rsidP="006876E9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630AD9" w:rsidRDefault="00630AD9" w:rsidP="006876E9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630AD9" w:rsidRDefault="00630AD9" w:rsidP="006876E9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30AD9" w:rsidTr="006876E9">
        <w:tc>
          <w:tcPr>
            <w:tcW w:w="2376" w:type="dxa"/>
          </w:tcPr>
          <w:p w:rsidR="00630AD9" w:rsidRDefault="00630AD9" w:rsidP="006876E9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Слушание музыки</w:t>
            </w:r>
          </w:p>
        </w:tc>
        <w:tc>
          <w:tcPr>
            <w:tcW w:w="709" w:type="dxa"/>
          </w:tcPr>
          <w:p w:rsidR="00630AD9" w:rsidRDefault="00630AD9" w:rsidP="006876E9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630AD9" w:rsidRDefault="00630AD9" w:rsidP="006876E9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630AD9" w:rsidRDefault="00630AD9" w:rsidP="006876E9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30AD9" w:rsidTr="006876E9">
        <w:tc>
          <w:tcPr>
            <w:tcW w:w="2376" w:type="dxa"/>
          </w:tcPr>
          <w:p w:rsidR="00630AD9" w:rsidRDefault="00630AD9" w:rsidP="006876E9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Работа в паре</w:t>
            </w:r>
          </w:p>
        </w:tc>
        <w:tc>
          <w:tcPr>
            <w:tcW w:w="709" w:type="dxa"/>
          </w:tcPr>
          <w:p w:rsidR="00630AD9" w:rsidRDefault="00630AD9" w:rsidP="006876E9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630AD9" w:rsidRDefault="00630AD9" w:rsidP="006876E9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630AD9" w:rsidRDefault="00630AD9" w:rsidP="006876E9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tbl>
      <w:tblPr>
        <w:tblStyle w:val="a7"/>
        <w:tblW w:w="0" w:type="auto"/>
        <w:tblLayout w:type="fixed"/>
        <w:tblLook w:val="04A0"/>
      </w:tblPr>
      <w:tblGrid>
        <w:gridCol w:w="2376"/>
        <w:gridCol w:w="709"/>
        <w:gridCol w:w="992"/>
        <w:gridCol w:w="993"/>
      </w:tblGrid>
      <w:tr w:rsidR="00630AD9" w:rsidTr="006876E9">
        <w:tc>
          <w:tcPr>
            <w:tcW w:w="2376" w:type="dxa"/>
          </w:tcPr>
          <w:p w:rsidR="00630AD9" w:rsidRDefault="00630AD9" w:rsidP="006876E9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630AD9" w:rsidRDefault="00630AD9" w:rsidP="006876E9">
            <w:pPr>
              <w:tabs>
                <w:tab w:val="left" w:pos="1128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«5»</w:t>
            </w:r>
          </w:p>
        </w:tc>
        <w:tc>
          <w:tcPr>
            <w:tcW w:w="992" w:type="dxa"/>
          </w:tcPr>
          <w:p w:rsidR="00630AD9" w:rsidRDefault="00630AD9" w:rsidP="006876E9">
            <w:pPr>
              <w:tabs>
                <w:tab w:val="left" w:pos="1128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«4»</w:t>
            </w:r>
          </w:p>
        </w:tc>
        <w:tc>
          <w:tcPr>
            <w:tcW w:w="993" w:type="dxa"/>
          </w:tcPr>
          <w:p w:rsidR="00630AD9" w:rsidRDefault="00630AD9" w:rsidP="006876E9">
            <w:pPr>
              <w:tabs>
                <w:tab w:val="left" w:pos="1128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«3»</w:t>
            </w:r>
          </w:p>
        </w:tc>
      </w:tr>
      <w:tr w:rsidR="00630AD9" w:rsidTr="006876E9">
        <w:tc>
          <w:tcPr>
            <w:tcW w:w="2376" w:type="dxa"/>
          </w:tcPr>
          <w:p w:rsidR="00630AD9" w:rsidRDefault="00630AD9" w:rsidP="006876E9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Работа в группе</w:t>
            </w:r>
          </w:p>
        </w:tc>
        <w:tc>
          <w:tcPr>
            <w:tcW w:w="709" w:type="dxa"/>
          </w:tcPr>
          <w:p w:rsidR="00630AD9" w:rsidRDefault="00630AD9" w:rsidP="006876E9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630AD9" w:rsidRDefault="00630AD9" w:rsidP="006876E9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630AD9" w:rsidRDefault="00630AD9" w:rsidP="006876E9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30AD9" w:rsidTr="006876E9">
        <w:tc>
          <w:tcPr>
            <w:tcW w:w="2376" w:type="dxa"/>
          </w:tcPr>
          <w:p w:rsidR="00630AD9" w:rsidRDefault="00630AD9" w:rsidP="006876E9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Слушание музыки</w:t>
            </w:r>
          </w:p>
        </w:tc>
        <w:tc>
          <w:tcPr>
            <w:tcW w:w="709" w:type="dxa"/>
          </w:tcPr>
          <w:p w:rsidR="00630AD9" w:rsidRDefault="00630AD9" w:rsidP="006876E9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630AD9" w:rsidRDefault="00630AD9" w:rsidP="006876E9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630AD9" w:rsidRDefault="00630AD9" w:rsidP="006876E9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30AD9" w:rsidTr="006876E9">
        <w:tc>
          <w:tcPr>
            <w:tcW w:w="2376" w:type="dxa"/>
          </w:tcPr>
          <w:p w:rsidR="00630AD9" w:rsidRDefault="00630AD9" w:rsidP="006876E9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Работа в паре</w:t>
            </w:r>
          </w:p>
        </w:tc>
        <w:tc>
          <w:tcPr>
            <w:tcW w:w="709" w:type="dxa"/>
          </w:tcPr>
          <w:p w:rsidR="00630AD9" w:rsidRDefault="00630AD9" w:rsidP="006876E9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630AD9" w:rsidRDefault="00630AD9" w:rsidP="006876E9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630AD9" w:rsidRDefault="00630AD9" w:rsidP="006876E9">
            <w:pPr>
              <w:tabs>
                <w:tab w:val="left" w:pos="112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874605" w:rsidRDefault="00874605" w:rsidP="000C63D1">
      <w:pPr>
        <w:tabs>
          <w:tab w:val="left" w:pos="1128"/>
        </w:tabs>
        <w:rPr>
          <w:rFonts w:ascii="Times New Roman" w:hAnsi="Times New Roman"/>
          <w:sz w:val="28"/>
          <w:szCs w:val="28"/>
        </w:rPr>
      </w:pPr>
    </w:p>
    <w:p w:rsidR="00874605" w:rsidRPr="00FE0559" w:rsidRDefault="00630AD9" w:rsidP="00630AD9">
      <w:pPr>
        <w:tabs>
          <w:tab w:val="left" w:pos="1128"/>
        </w:tabs>
        <w:jc w:val="center"/>
        <w:rPr>
          <w:rFonts w:ascii="Times New Roman" w:hAnsi="Times New Roman"/>
          <w:b/>
          <w:sz w:val="36"/>
          <w:szCs w:val="36"/>
        </w:rPr>
      </w:pPr>
      <w:r w:rsidRPr="00FE0559">
        <w:rPr>
          <w:rFonts w:ascii="Times New Roman" w:hAnsi="Times New Roman"/>
          <w:b/>
          <w:sz w:val="36"/>
          <w:szCs w:val="36"/>
        </w:rPr>
        <w:t>Задания для групп</w:t>
      </w:r>
      <w:r w:rsidR="00FE0559" w:rsidRPr="00FE0559">
        <w:rPr>
          <w:rFonts w:ascii="Times New Roman" w:hAnsi="Times New Roman"/>
          <w:b/>
          <w:sz w:val="36"/>
          <w:szCs w:val="36"/>
        </w:rPr>
        <w:t>ы №1</w:t>
      </w:r>
    </w:p>
    <w:p w:rsidR="00910F4B" w:rsidRPr="00910F4B" w:rsidRDefault="00910F4B" w:rsidP="00910F4B">
      <w:pPr>
        <w:spacing w:after="0" w:line="240" w:lineRule="auto"/>
        <w:rPr>
          <w:rFonts w:ascii="Times New Roman" w:eastAsia="Times New Roman" w:hAnsi="Times New Roman"/>
          <w:sz w:val="48"/>
          <w:szCs w:val="48"/>
        </w:rPr>
      </w:pPr>
      <w:r w:rsidRPr="00910F4B">
        <w:rPr>
          <w:rFonts w:ascii="Times New Roman" w:eastAsia="Times New Roman" w:hAnsi="Times New Roman"/>
          <w:sz w:val="48"/>
          <w:szCs w:val="48"/>
        </w:rPr>
        <w:t xml:space="preserve">1.Поработав с информацией, найдите происхождение и определение слова балет. </w:t>
      </w:r>
    </w:p>
    <w:p w:rsidR="00910F4B" w:rsidRPr="00910F4B" w:rsidRDefault="00910F4B" w:rsidP="00910F4B">
      <w:pPr>
        <w:spacing w:after="0" w:line="240" w:lineRule="auto"/>
        <w:rPr>
          <w:rFonts w:ascii="Times New Roman" w:eastAsia="Times New Roman" w:hAnsi="Times New Roman"/>
          <w:sz w:val="48"/>
          <w:szCs w:val="48"/>
        </w:rPr>
      </w:pPr>
      <w:r w:rsidRPr="00910F4B">
        <w:rPr>
          <w:rFonts w:ascii="Times New Roman" w:eastAsia="Times New Roman" w:hAnsi="Times New Roman"/>
          <w:sz w:val="48"/>
          <w:szCs w:val="48"/>
        </w:rPr>
        <w:t>2.Что означает слово либретто?</w:t>
      </w:r>
    </w:p>
    <w:p w:rsidR="00874605" w:rsidRPr="00910F4B" w:rsidRDefault="00874605" w:rsidP="000C63D1">
      <w:pPr>
        <w:tabs>
          <w:tab w:val="left" w:pos="1128"/>
        </w:tabs>
        <w:rPr>
          <w:rFonts w:ascii="Times New Roman" w:hAnsi="Times New Roman"/>
          <w:sz w:val="48"/>
          <w:szCs w:val="48"/>
        </w:rPr>
      </w:pPr>
    </w:p>
    <w:p w:rsidR="00874605" w:rsidRPr="00FE0559" w:rsidRDefault="00FE0559" w:rsidP="00FE0559">
      <w:pPr>
        <w:tabs>
          <w:tab w:val="left" w:pos="5593"/>
        </w:tabs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sz w:val="28"/>
          <w:szCs w:val="28"/>
        </w:rPr>
        <w:tab/>
      </w:r>
      <w:r w:rsidRPr="00FE0559">
        <w:rPr>
          <w:rFonts w:ascii="Times New Roman" w:hAnsi="Times New Roman"/>
          <w:b/>
          <w:sz w:val="36"/>
          <w:szCs w:val="36"/>
        </w:rPr>
        <w:t>Задания для группы №2</w:t>
      </w:r>
    </w:p>
    <w:p w:rsidR="00910F4B" w:rsidRPr="00910F4B" w:rsidRDefault="00910F4B" w:rsidP="00910F4B">
      <w:pPr>
        <w:spacing w:after="0" w:line="240" w:lineRule="auto"/>
        <w:rPr>
          <w:rFonts w:ascii="Times New Roman" w:eastAsia="Times New Roman" w:hAnsi="Times New Roman"/>
          <w:sz w:val="48"/>
          <w:szCs w:val="48"/>
        </w:rPr>
      </w:pPr>
      <w:r>
        <w:rPr>
          <w:rFonts w:ascii="Times New Roman" w:eastAsia="Times New Roman" w:hAnsi="Times New Roman"/>
          <w:sz w:val="48"/>
          <w:szCs w:val="48"/>
        </w:rPr>
        <w:t xml:space="preserve"> </w:t>
      </w:r>
      <w:proofErr w:type="gramStart"/>
      <w:r>
        <w:rPr>
          <w:rFonts w:ascii="Times New Roman" w:eastAsia="Times New Roman" w:hAnsi="Times New Roman"/>
          <w:sz w:val="48"/>
          <w:szCs w:val="48"/>
        </w:rPr>
        <w:t>1.Ч</w:t>
      </w:r>
      <w:r w:rsidRPr="00910F4B">
        <w:rPr>
          <w:rFonts w:ascii="Times New Roman" w:eastAsia="Times New Roman" w:hAnsi="Times New Roman"/>
          <w:sz w:val="48"/>
          <w:szCs w:val="48"/>
        </w:rPr>
        <w:t>то означа</w:t>
      </w:r>
      <w:r>
        <w:rPr>
          <w:rFonts w:ascii="Times New Roman" w:eastAsia="Times New Roman" w:hAnsi="Times New Roman"/>
          <w:sz w:val="48"/>
          <w:szCs w:val="48"/>
        </w:rPr>
        <w:t xml:space="preserve">ют термины балета: </w:t>
      </w:r>
      <w:r w:rsidR="005518DE">
        <w:rPr>
          <w:rFonts w:ascii="Times New Roman" w:eastAsia="Times New Roman" w:hAnsi="Times New Roman"/>
          <w:sz w:val="48"/>
          <w:szCs w:val="48"/>
        </w:rPr>
        <w:t>адажио,</w:t>
      </w:r>
      <w:r w:rsidRPr="00910F4B">
        <w:rPr>
          <w:rFonts w:ascii="Times New Roman" w:eastAsia="Times New Roman" w:hAnsi="Times New Roman"/>
          <w:sz w:val="48"/>
          <w:szCs w:val="48"/>
        </w:rPr>
        <w:t xml:space="preserve"> па-де-де, па-де-труа, ко</w:t>
      </w:r>
      <w:r w:rsidR="00630AD9">
        <w:rPr>
          <w:rFonts w:ascii="Times New Roman" w:eastAsia="Times New Roman" w:hAnsi="Times New Roman"/>
          <w:sz w:val="48"/>
          <w:szCs w:val="48"/>
        </w:rPr>
        <w:t>рде</w:t>
      </w:r>
      <w:r w:rsidRPr="00910F4B">
        <w:rPr>
          <w:rFonts w:ascii="Times New Roman" w:eastAsia="Times New Roman" w:hAnsi="Times New Roman"/>
          <w:sz w:val="48"/>
          <w:szCs w:val="48"/>
        </w:rPr>
        <w:t>балет,  пуанты, пачка.</w:t>
      </w:r>
      <w:proofErr w:type="gramEnd"/>
    </w:p>
    <w:p w:rsidR="00874605" w:rsidRPr="00910F4B" w:rsidRDefault="00241409" w:rsidP="000C63D1">
      <w:pPr>
        <w:tabs>
          <w:tab w:val="left" w:pos="1128"/>
        </w:tabs>
        <w:rPr>
          <w:rFonts w:ascii="Times New Roman" w:hAnsi="Times New Roman"/>
          <w:sz w:val="48"/>
          <w:szCs w:val="48"/>
        </w:rPr>
      </w:pPr>
      <w:r>
        <w:rPr>
          <w:rFonts w:ascii="Times New Roman" w:hAnsi="Times New Roman"/>
          <w:sz w:val="48"/>
          <w:szCs w:val="48"/>
        </w:rPr>
        <w:t xml:space="preserve"> 2.Для чего нужен в балете балетмейстер?</w:t>
      </w:r>
    </w:p>
    <w:p w:rsidR="00FE0559" w:rsidRDefault="00FE0559" w:rsidP="000C63D1">
      <w:pPr>
        <w:tabs>
          <w:tab w:val="left" w:pos="1128"/>
        </w:tabs>
        <w:rPr>
          <w:rFonts w:ascii="Times New Roman" w:hAnsi="Times New Roman"/>
          <w:b/>
          <w:sz w:val="40"/>
          <w:szCs w:val="28"/>
        </w:rPr>
      </w:pPr>
      <w:r w:rsidRPr="0066041C">
        <w:rPr>
          <w:rFonts w:ascii="Times New Roman" w:hAnsi="Times New Roman"/>
          <w:b/>
          <w:sz w:val="40"/>
          <w:szCs w:val="28"/>
        </w:rPr>
        <w:t xml:space="preserve">                                                      </w:t>
      </w:r>
      <w:r w:rsidR="0066041C" w:rsidRPr="0066041C">
        <w:rPr>
          <w:rFonts w:ascii="Times New Roman" w:hAnsi="Times New Roman"/>
          <w:b/>
          <w:sz w:val="40"/>
          <w:szCs w:val="28"/>
        </w:rPr>
        <w:t>Задание для группы №3</w:t>
      </w:r>
    </w:p>
    <w:p w:rsidR="0066041C" w:rsidRPr="0066041C" w:rsidRDefault="0066041C" w:rsidP="0066041C">
      <w:pPr>
        <w:spacing w:after="0" w:line="240" w:lineRule="auto"/>
        <w:rPr>
          <w:rFonts w:ascii="Times New Roman" w:eastAsia="Times New Roman" w:hAnsi="Times New Roman"/>
          <w:sz w:val="44"/>
          <w:szCs w:val="28"/>
        </w:rPr>
      </w:pPr>
      <w:r w:rsidRPr="0066041C">
        <w:rPr>
          <w:rFonts w:ascii="Times New Roman" w:hAnsi="Times New Roman"/>
          <w:b/>
          <w:sz w:val="44"/>
          <w:szCs w:val="28"/>
        </w:rPr>
        <w:t>1.</w:t>
      </w:r>
      <w:r w:rsidRPr="0066041C">
        <w:rPr>
          <w:rFonts w:ascii="Times New Roman" w:eastAsia="Times New Roman" w:hAnsi="Times New Roman"/>
          <w:sz w:val="44"/>
          <w:szCs w:val="28"/>
        </w:rPr>
        <w:t xml:space="preserve">Найдите, кто  участвует в создании балетного спектакля. </w:t>
      </w:r>
    </w:p>
    <w:p w:rsidR="0066041C" w:rsidRPr="0066041C" w:rsidRDefault="0066041C" w:rsidP="0066041C">
      <w:pPr>
        <w:spacing w:after="0" w:line="240" w:lineRule="auto"/>
        <w:rPr>
          <w:rFonts w:ascii="Times New Roman" w:eastAsia="Times New Roman" w:hAnsi="Times New Roman"/>
          <w:sz w:val="44"/>
          <w:szCs w:val="28"/>
        </w:rPr>
      </w:pPr>
      <w:r w:rsidRPr="0066041C">
        <w:rPr>
          <w:rFonts w:ascii="Times New Roman" w:eastAsia="Times New Roman" w:hAnsi="Times New Roman"/>
          <w:sz w:val="44"/>
          <w:szCs w:val="28"/>
        </w:rPr>
        <w:t>2.Чем занимаются художники, дирижеры в балете?</w:t>
      </w:r>
    </w:p>
    <w:p w:rsidR="0066041C" w:rsidRPr="0066041C" w:rsidRDefault="0066041C" w:rsidP="000C63D1">
      <w:pPr>
        <w:tabs>
          <w:tab w:val="left" w:pos="1128"/>
        </w:tabs>
        <w:rPr>
          <w:rFonts w:ascii="Times New Roman" w:hAnsi="Times New Roman"/>
          <w:b/>
          <w:sz w:val="44"/>
          <w:szCs w:val="28"/>
        </w:rPr>
      </w:pPr>
    </w:p>
    <w:p w:rsidR="00874605" w:rsidRPr="00FE0559" w:rsidRDefault="00FE0559" w:rsidP="000C63D1">
      <w:pPr>
        <w:tabs>
          <w:tab w:val="left" w:pos="1128"/>
        </w:tabs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                                                                     </w:t>
      </w:r>
      <w:r w:rsidR="0066041C">
        <w:rPr>
          <w:rFonts w:ascii="Times New Roman" w:hAnsi="Times New Roman"/>
          <w:b/>
          <w:sz w:val="36"/>
          <w:szCs w:val="36"/>
        </w:rPr>
        <w:t>Задания для группы №4</w:t>
      </w:r>
    </w:p>
    <w:p w:rsidR="00241409" w:rsidRPr="00241409" w:rsidRDefault="00241409" w:rsidP="00241409">
      <w:pPr>
        <w:spacing w:after="0" w:line="240" w:lineRule="auto"/>
        <w:rPr>
          <w:rFonts w:ascii="Times New Roman" w:eastAsia="Times New Roman" w:hAnsi="Times New Roman"/>
          <w:sz w:val="48"/>
          <w:szCs w:val="48"/>
        </w:rPr>
      </w:pPr>
      <w:r w:rsidRPr="00241409">
        <w:rPr>
          <w:rFonts w:ascii="Times New Roman" w:eastAsia="Times New Roman" w:hAnsi="Times New Roman"/>
          <w:sz w:val="48"/>
          <w:szCs w:val="48"/>
        </w:rPr>
        <w:t>Создайте афишу на премьеру балета «Щелкунчик» Петра Ильича Чайковского.</w:t>
      </w:r>
      <w:r>
        <w:rPr>
          <w:rFonts w:ascii="Times New Roman" w:eastAsia="Times New Roman" w:hAnsi="Times New Roman"/>
          <w:sz w:val="48"/>
          <w:szCs w:val="48"/>
        </w:rPr>
        <w:t xml:space="preserve"> В оформлении афиши используйте балетные картинки.</w:t>
      </w:r>
    </w:p>
    <w:p w:rsidR="00874605" w:rsidRPr="00241409" w:rsidRDefault="00874605" w:rsidP="000C63D1">
      <w:pPr>
        <w:tabs>
          <w:tab w:val="left" w:pos="1128"/>
        </w:tabs>
        <w:rPr>
          <w:rFonts w:ascii="Times New Roman" w:hAnsi="Times New Roman"/>
          <w:sz w:val="48"/>
          <w:szCs w:val="48"/>
        </w:rPr>
      </w:pPr>
    </w:p>
    <w:p w:rsidR="00630AD9" w:rsidRDefault="00630AD9" w:rsidP="00630AD9">
      <w:pPr>
        <w:pStyle w:val="a9"/>
        <w:rPr>
          <w:color w:val="000000"/>
          <w:sz w:val="28"/>
          <w:szCs w:val="28"/>
        </w:rPr>
      </w:pPr>
    </w:p>
    <w:p w:rsidR="00630AD9" w:rsidRPr="00630AD9" w:rsidRDefault="00630AD9" w:rsidP="00630AD9">
      <w:pPr>
        <w:pStyle w:val="a9"/>
        <w:rPr>
          <w:color w:val="000000"/>
          <w:sz w:val="32"/>
          <w:szCs w:val="32"/>
        </w:rPr>
      </w:pPr>
    </w:p>
    <w:p w:rsidR="00630AD9" w:rsidRPr="00630AD9" w:rsidRDefault="00630AD9" w:rsidP="00630AD9">
      <w:pPr>
        <w:pStyle w:val="a9"/>
        <w:rPr>
          <w:color w:val="000000"/>
          <w:sz w:val="32"/>
          <w:szCs w:val="32"/>
        </w:rPr>
      </w:pPr>
      <w:r w:rsidRPr="00630AD9">
        <w:rPr>
          <w:color w:val="000000"/>
          <w:sz w:val="32"/>
          <w:szCs w:val="32"/>
        </w:rPr>
        <w:t>Сопоставьте оперные и балетные термины:                           Сопоставьте оперные и балетные термины:</w:t>
      </w:r>
    </w:p>
    <w:p w:rsidR="00630AD9" w:rsidRPr="00630AD9" w:rsidRDefault="00630AD9" w:rsidP="00630AD9">
      <w:pPr>
        <w:pStyle w:val="a9"/>
        <w:ind w:left="720"/>
        <w:rPr>
          <w:color w:val="000000"/>
          <w:sz w:val="32"/>
          <w:szCs w:val="32"/>
        </w:rPr>
      </w:pPr>
      <w:r w:rsidRPr="00630AD9">
        <w:rPr>
          <w:color w:val="000000"/>
          <w:sz w:val="32"/>
          <w:szCs w:val="32"/>
        </w:rPr>
        <w:t xml:space="preserve">Либретто                </w:t>
      </w:r>
      <w:r w:rsidR="00FE0559" w:rsidRPr="00630AD9">
        <w:rPr>
          <w:color w:val="000000"/>
          <w:sz w:val="32"/>
          <w:szCs w:val="32"/>
        </w:rPr>
        <w:t>(Па-де-де)</w:t>
      </w:r>
      <w:r w:rsidR="00FE0559" w:rsidRPr="00FE0559">
        <w:rPr>
          <w:color w:val="000000"/>
          <w:sz w:val="32"/>
          <w:szCs w:val="32"/>
        </w:rPr>
        <w:t xml:space="preserve"> </w:t>
      </w:r>
      <w:r w:rsidRPr="00630AD9">
        <w:rPr>
          <w:color w:val="000000"/>
          <w:sz w:val="32"/>
          <w:szCs w:val="32"/>
        </w:rPr>
        <w:t xml:space="preserve">                                                         Либ</w:t>
      </w:r>
      <w:r w:rsidR="00F65825">
        <w:rPr>
          <w:color w:val="000000"/>
          <w:sz w:val="32"/>
          <w:szCs w:val="32"/>
        </w:rPr>
        <w:t>ретто          Па-де-де</w:t>
      </w:r>
    </w:p>
    <w:p w:rsidR="00630AD9" w:rsidRPr="00630AD9" w:rsidRDefault="00630AD9" w:rsidP="00630AD9">
      <w:pPr>
        <w:pStyle w:val="a9"/>
        <w:ind w:left="720"/>
        <w:rPr>
          <w:color w:val="000000"/>
          <w:sz w:val="32"/>
          <w:szCs w:val="32"/>
        </w:rPr>
      </w:pPr>
      <w:r w:rsidRPr="00630AD9">
        <w:rPr>
          <w:color w:val="000000"/>
          <w:sz w:val="32"/>
          <w:szCs w:val="32"/>
        </w:rPr>
        <w:t xml:space="preserve">Дуэт …………. </w:t>
      </w:r>
      <w:r w:rsidR="00FE0559" w:rsidRPr="00630AD9">
        <w:rPr>
          <w:color w:val="000000"/>
          <w:sz w:val="32"/>
          <w:szCs w:val="32"/>
        </w:rPr>
        <w:t xml:space="preserve">Либретто   </w:t>
      </w:r>
      <w:r w:rsidRPr="00630AD9">
        <w:rPr>
          <w:color w:val="000000"/>
          <w:sz w:val="32"/>
          <w:szCs w:val="32"/>
        </w:rPr>
        <w:tab/>
        <w:t xml:space="preserve">                          </w:t>
      </w:r>
      <w:r>
        <w:rPr>
          <w:color w:val="000000"/>
          <w:sz w:val="32"/>
          <w:szCs w:val="32"/>
        </w:rPr>
        <w:t xml:space="preserve">                              </w:t>
      </w:r>
      <w:r w:rsidR="00F65825">
        <w:rPr>
          <w:color w:val="000000"/>
          <w:sz w:val="32"/>
          <w:szCs w:val="32"/>
        </w:rPr>
        <w:t>Дуэт …………. Либретто</w:t>
      </w:r>
    </w:p>
    <w:p w:rsidR="00630AD9" w:rsidRPr="00630AD9" w:rsidRDefault="00630AD9" w:rsidP="00630AD9">
      <w:pPr>
        <w:pStyle w:val="a9"/>
        <w:ind w:left="720"/>
        <w:rPr>
          <w:color w:val="000000"/>
          <w:sz w:val="32"/>
          <w:szCs w:val="32"/>
        </w:rPr>
      </w:pPr>
      <w:r w:rsidRPr="00630AD9">
        <w:rPr>
          <w:color w:val="000000"/>
          <w:sz w:val="32"/>
          <w:szCs w:val="32"/>
        </w:rPr>
        <w:t>Трио ………….</w:t>
      </w:r>
      <w:r w:rsidR="00FE0559" w:rsidRPr="00630AD9">
        <w:rPr>
          <w:color w:val="000000"/>
          <w:sz w:val="32"/>
          <w:szCs w:val="32"/>
        </w:rPr>
        <w:t>(Кордебалет</w:t>
      </w:r>
      <w:r w:rsidR="00FE0559">
        <w:rPr>
          <w:color w:val="000000"/>
          <w:sz w:val="32"/>
          <w:szCs w:val="32"/>
        </w:rPr>
        <w:t>)</w:t>
      </w:r>
      <w:r w:rsidRPr="00630AD9">
        <w:rPr>
          <w:color w:val="000000"/>
          <w:sz w:val="32"/>
          <w:szCs w:val="32"/>
        </w:rPr>
        <w:t xml:space="preserve">                </w:t>
      </w:r>
      <w:r>
        <w:rPr>
          <w:color w:val="000000"/>
          <w:sz w:val="32"/>
          <w:szCs w:val="32"/>
        </w:rPr>
        <w:t xml:space="preserve">                               </w:t>
      </w:r>
      <w:r w:rsidR="00F65825">
        <w:rPr>
          <w:color w:val="000000"/>
          <w:sz w:val="32"/>
          <w:szCs w:val="32"/>
        </w:rPr>
        <w:t xml:space="preserve">             Трио …………. Кордебалет</w:t>
      </w:r>
    </w:p>
    <w:p w:rsidR="00630AD9" w:rsidRPr="00630AD9" w:rsidRDefault="00630AD9" w:rsidP="00630AD9">
      <w:pPr>
        <w:pStyle w:val="a9"/>
        <w:ind w:left="720"/>
        <w:rPr>
          <w:color w:val="000000"/>
          <w:sz w:val="32"/>
          <w:szCs w:val="32"/>
        </w:rPr>
      </w:pPr>
      <w:r w:rsidRPr="00630AD9">
        <w:rPr>
          <w:color w:val="000000"/>
          <w:sz w:val="32"/>
          <w:szCs w:val="32"/>
        </w:rPr>
        <w:t xml:space="preserve">Хор …………. </w:t>
      </w:r>
      <w:r w:rsidR="00FE0559" w:rsidRPr="00630AD9">
        <w:rPr>
          <w:color w:val="000000"/>
          <w:sz w:val="32"/>
          <w:szCs w:val="32"/>
        </w:rPr>
        <w:t xml:space="preserve">(Па </w:t>
      </w:r>
      <w:proofErr w:type="gramStart"/>
      <w:r w:rsidR="00FE0559" w:rsidRPr="00630AD9">
        <w:rPr>
          <w:color w:val="000000"/>
          <w:sz w:val="32"/>
          <w:szCs w:val="32"/>
        </w:rPr>
        <w:t>–д</w:t>
      </w:r>
      <w:proofErr w:type="gramEnd"/>
      <w:r w:rsidR="00FE0559" w:rsidRPr="00630AD9">
        <w:rPr>
          <w:color w:val="000000"/>
          <w:sz w:val="32"/>
          <w:szCs w:val="32"/>
        </w:rPr>
        <w:t xml:space="preserve">е – </w:t>
      </w:r>
      <w:proofErr w:type="spellStart"/>
      <w:r w:rsidR="00FE0559" w:rsidRPr="00630AD9">
        <w:rPr>
          <w:color w:val="000000"/>
          <w:sz w:val="32"/>
          <w:szCs w:val="32"/>
        </w:rPr>
        <w:t>труа</w:t>
      </w:r>
      <w:proofErr w:type="spellEnd"/>
      <w:r w:rsidR="00FE0559" w:rsidRPr="00630AD9">
        <w:rPr>
          <w:color w:val="000000"/>
          <w:sz w:val="32"/>
          <w:szCs w:val="32"/>
        </w:rPr>
        <w:t>)</w:t>
      </w:r>
      <w:r w:rsidRPr="00630AD9">
        <w:rPr>
          <w:color w:val="000000"/>
          <w:sz w:val="32"/>
          <w:szCs w:val="32"/>
        </w:rPr>
        <w:t xml:space="preserve">                                                           </w:t>
      </w:r>
      <w:r>
        <w:rPr>
          <w:color w:val="000000"/>
          <w:sz w:val="32"/>
          <w:szCs w:val="32"/>
        </w:rPr>
        <w:t xml:space="preserve"> </w:t>
      </w:r>
      <w:r w:rsidR="00F65825">
        <w:rPr>
          <w:color w:val="000000"/>
          <w:sz w:val="32"/>
          <w:szCs w:val="32"/>
        </w:rPr>
        <w:t>Хор …………. Па-де-труа</w:t>
      </w:r>
    </w:p>
    <w:p w:rsidR="00630AD9" w:rsidRPr="00630AD9" w:rsidRDefault="00630AD9" w:rsidP="00630AD9">
      <w:pPr>
        <w:pStyle w:val="a9"/>
        <w:ind w:left="720"/>
        <w:rPr>
          <w:color w:val="000000"/>
          <w:sz w:val="32"/>
          <w:szCs w:val="32"/>
        </w:rPr>
      </w:pPr>
    </w:p>
    <w:p w:rsidR="00630AD9" w:rsidRPr="00630AD9" w:rsidRDefault="00630AD9" w:rsidP="00630AD9">
      <w:pPr>
        <w:pStyle w:val="a9"/>
        <w:ind w:left="720"/>
        <w:rPr>
          <w:color w:val="000000"/>
          <w:sz w:val="32"/>
          <w:szCs w:val="32"/>
        </w:rPr>
      </w:pPr>
      <w:r w:rsidRPr="00630AD9">
        <w:rPr>
          <w:color w:val="000000"/>
          <w:sz w:val="32"/>
          <w:szCs w:val="32"/>
        </w:rPr>
        <w:t xml:space="preserve">  </w:t>
      </w:r>
    </w:p>
    <w:p w:rsidR="00F65825" w:rsidRPr="00630AD9" w:rsidRDefault="00F65825" w:rsidP="00F65825">
      <w:pPr>
        <w:pStyle w:val="a9"/>
        <w:rPr>
          <w:color w:val="000000"/>
          <w:sz w:val="32"/>
          <w:szCs w:val="32"/>
        </w:rPr>
      </w:pPr>
      <w:r w:rsidRPr="00630AD9">
        <w:rPr>
          <w:color w:val="000000"/>
          <w:sz w:val="32"/>
          <w:szCs w:val="32"/>
        </w:rPr>
        <w:t>Сопоставьте оперные и балетные термины:                           Сопоставьте оперные и балетные термины:</w:t>
      </w:r>
    </w:p>
    <w:p w:rsidR="00F65825" w:rsidRPr="00630AD9" w:rsidRDefault="00F65825" w:rsidP="00F65825">
      <w:pPr>
        <w:pStyle w:val="a9"/>
        <w:ind w:left="720"/>
        <w:rPr>
          <w:color w:val="000000"/>
          <w:sz w:val="32"/>
          <w:szCs w:val="32"/>
        </w:rPr>
      </w:pPr>
      <w:r w:rsidRPr="00630AD9">
        <w:rPr>
          <w:color w:val="000000"/>
          <w:sz w:val="32"/>
          <w:szCs w:val="32"/>
        </w:rPr>
        <w:t>Либретто                (Па-де-де)</w:t>
      </w:r>
      <w:r w:rsidRPr="00FE0559">
        <w:rPr>
          <w:color w:val="000000"/>
          <w:sz w:val="32"/>
          <w:szCs w:val="32"/>
        </w:rPr>
        <w:t xml:space="preserve"> </w:t>
      </w:r>
      <w:r w:rsidRPr="00630AD9">
        <w:rPr>
          <w:color w:val="000000"/>
          <w:sz w:val="32"/>
          <w:szCs w:val="32"/>
        </w:rPr>
        <w:t xml:space="preserve">                                                         Либ</w:t>
      </w:r>
      <w:r>
        <w:rPr>
          <w:color w:val="000000"/>
          <w:sz w:val="32"/>
          <w:szCs w:val="32"/>
        </w:rPr>
        <w:t>ретто          Па-де-де</w:t>
      </w:r>
    </w:p>
    <w:p w:rsidR="00F65825" w:rsidRPr="00630AD9" w:rsidRDefault="00F65825" w:rsidP="00F65825">
      <w:pPr>
        <w:pStyle w:val="a9"/>
        <w:ind w:left="720"/>
        <w:rPr>
          <w:color w:val="000000"/>
          <w:sz w:val="32"/>
          <w:szCs w:val="32"/>
        </w:rPr>
      </w:pPr>
      <w:r w:rsidRPr="00630AD9">
        <w:rPr>
          <w:color w:val="000000"/>
          <w:sz w:val="32"/>
          <w:szCs w:val="32"/>
        </w:rPr>
        <w:t xml:space="preserve">Дуэт …………. Либретто   </w:t>
      </w:r>
      <w:r w:rsidRPr="00630AD9">
        <w:rPr>
          <w:color w:val="000000"/>
          <w:sz w:val="32"/>
          <w:szCs w:val="32"/>
        </w:rPr>
        <w:tab/>
        <w:t xml:space="preserve">                          </w:t>
      </w:r>
      <w:r>
        <w:rPr>
          <w:color w:val="000000"/>
          <w:sz w:val="32"/>
          <w:szCs w:val="32"/>
        </w:rPr>
        <w:t xml:space="preserve">                              Дуэт …………. Либретто</w:t>
      </w:r>
    </w:p>
    <w:p w:rsidR="00F65825" w:rsidRPr="00630AD9" w:rsidRDefault="00F65825" w:rsidP="00F65825">
      <w:pPr>
        <w:pStyle w:val="a9"/>
        <w:ind w:left="720"/>
        <w:rPr>
          <w:color w:val="000000"/>
          <w:sz w:val="32"/>
          <w:szCs w:val="32"/>
        </w:rPr>
      </w:pPr>
      <w:r w:rsidRPr="00630AD9">
        <w:rPr>
          <w:color w:val="000000"/>
          <w:sz w:val="32"/>
          <w:szCs w:val="32"/>
        </w:rPr>
        <w:lastRenderedPageBreak/>
        <w:t>Трио ………….(Кордебалет</w:t>
      </w:r>
      <w:r>
        <w:rPr>
          <w:color w:val="000000"/>
          <w:sz w:val="32"/>
          <w:szCs w:val="32"/>
        </w:rPr>
        <w:t>)</w:t>
      </w:r>
      <w:r w:rsidRPr="00630AD9">
        <w:rPr>
          <w:color w:val="000000"/>
          <w:sz w:val="32"/>
          <w:szCs w:val="32"/>
        </w:rPr>
        <w:t xml:space="preserve">                </w:t>
      </w:r>
      <w:r>
        <w:rPr>
          <w:color w:val="000000"/>
          <w:sz w:val="32"/>
          <w:szCs w:val="32"/>
        </w:rPr>
        <w:t xml:space="preserve">                                            Трио …………. Кордебалет</w:t>
      </w:r>
    </w:p>
    <w:p w:rsidR="0066041C" w:rsidRPr="00F0389C" w:rsidRDefault="00F65825" w:rsidP="00F0389C">
      <w:pPr>
        <w:pStyle w:val="a9"/>
        <w:ind w:left="720"/>
        <w:rPr>
          <w:color w:val="000000"/>
          <w:sz w:val="32"/>
          <w:szCs w:val="32"/>
        </w:rPr>
      </w:pPr>
      <w:r w:rsidRPr="00630AD9">
        <w:rPr>
          <w:color w:val="000000"/>
          <w:sz w:val="32"/>
          <w:szCs w:val="32"/>
        </w:rPr>
        <w:t xml:space="preserve">Хор …………. (Па </w:t>
      </w:r>
      <w:proofErr w:type="gramStart"/>
      <w:r w:rsidRPr="00630AD9">
        <w:rPr>
          <w:color w:val="000000"/>
          <w:sz w:val="32"/>
          <w:szCs w:val="32"/>
        </w:rPr>
        <w:t>–д</w:t>
      </w:r>
      <w:proofErr w:type="gramEnd"/>
      <w:r w:rsidRPr="00630AD9">
        <w:rPr>
          <w:color w:val="000000"/>
          <w:sz w:val="32"/>
          <w:szCs w:val="32"/>
        </w:rPr>
        <w:t xml:space="preserve">е – </w:t>
      </w:r>
      <w:proofErr w:type="spellStart"/>
      <w:r w:rsidRPr="00630AD9">
        <w:rPr>
          <w:color w:val="000000"/>
          <w:sz w:val="32"/>
          <w:szCs w:val="32"/>
        </w:rPr>
        <w:t>труа</w:t>
      </w:r>
      <w:proofErr w:type="spellEnd"/>
      <w:r w:rsidRPr="00630AD9">
        <w:rPr>
          <w:color w:val="000000"/>
          <w:sz w:val="32"/>
          <w:szCs w:val="32"/>
        </w:rPr>
        <w:t xml:space="preserve">)                                                           </w:t>
      </w:r>
      <w:r w:rsidR="00F0389C">
        <w:rPr>
          <w:color w:val="000000"/>
          <w:sz w:val="32"/>
          <w:szCs w:val="32"/>
        </w:rPr>
        <w:t xml:space="preserve"> Хор …………. </w:t>
      </w:r>
      <w:proofErr w:type="spellStart"/>
      <w:r w:rsidR="00F0389C">
        <w:rPr>
          <w:color w:val="000000"/>
          <w:sz w:val="32"/>
          <w:szCs w:val="32"/>
        </w:rPr>
        <w:t>Па-де-тру</w:t>
      </w:r>
      <w:proofErr w:type="spellEnd"/>
    </w:p>
    <w:p w:rsidR="00630AD9" w:rsidRPr="008713F8" w:rsidRDefault="00630AD9" w:rsidP="00630AD9">
      <w:pPr>
        <w:pStyle w:val="a9"/>
        <w:rPr>
          <w:color w:val="000000"/>
          <w:sz w:val="28"/>
          <w:szCs w:val="28"/>
        </w:rPr>
      </w:pPr>
    </w:p>
    <w:p w:rsidR="00F65825" w:rsidRPr="00630AD9" w:rsidRDefault="00F65825" w:rsidP="00F65825">
      <w:pPr>
        <w:pStyle w:val="a9"/>
        <w:rPr>
          <w:color w:val="000000"/>
          <w:sz w:val="32"/>
          <w:szCs w:val="32"/>
        </w:rPr>
      </w:pPr>
      <w:r w:rsidRPr="00630AD9">
        <w:rPr>
          <w:color w:val="000000"/>
          <w:sz w:val="32"/>
          <w:szCs w:val="32"/>
        </w:rPr>
        <w:t>Сопоставьте оперные и балетные термины:                           Сопоставьте оперные и балетные термины:</w:t>
      </w:r>
    </w:p>
    <w:p w:rsidR="00F65825" w:rsidRPr="00630AD9" w:rsidRDefault="00F65825" w:rsidP="00F65825">
      <w:pPr>
        <w:pStyle w:val="a9"/>
        <w:ind w:left="720"/>
        <w:rPr>
          <w:color w:val="000000"/>
          <w:sz w:val="32"/>
          <w:szCs w:val="32"/>
        </w:rPr>
      </w:pPr>
      <w:r w:rsidRPr="00630AD9">
        <w:rPr>
          <w:color w:val="000000"/>
          <w:sz w:val="32"/>
          <w:szCs w:val="32"/>
        </w:rPr>
        <w:t>Либретто                (Па-де-де)</w:t>
      </w:r>
      <w:r w:rsidRPr="00FE0559">
        <w:rPr>
          <w:color w:val="000000"/>
          <w:sz w:val="32"/>
          <w:szCs w:val="32"/>
        </w:rPr>
        <w:t xml:space="preserve"> </w:t>
      </w:r>
      <w:r w:rsidRPr="00630AD9">
        <w:rPr>
          <w:color w:val="000000"/>
          <w:sz w:val="32"/>
          <w:szCs w:val="32"/>
        </w:rPr>
        <w:t xml:space="preserve">                                                         Либ</w:t>
      </w:r>
      <w:r>
        <w:rPr>
          <w:color w:val="000000"/>
          <w:sz w:val="32"/>
          <w:szCs w:val="32"/>
        </w:rPr>
        <w:t>ретто          Па-де-де</w:t>
      </w:r>
    </w:p>
    <w:p w:rsidR="00F65825" w:rsidRPr="00630AD9" w:rsidRDefault="00F65825" w:rsidP="00F65825">
      <w:pPr>
        <w:pStyle w:val="a9"/>
        <w:ind w:left="720"/>
        <w:rPr>
          <w:color w:val="000000"/>
          <w:sz w:val="32"/>
          <w:szCs w:val="32"/>
        </w:rPr>
      </w:pPr>
      <w:r w:rsidRPr="00630AD9">
        <w:rPr>
          <w:color w:val="000000"/>
          <w:sz w:val="32"/>
          <w:szCs w:val="32"/>
        </w:rPr>
        <w:t xml:space="preserve">Дуэт …………. Либретто   </w:t>
      </w:r>
      <w:r w:rsidRPr="00630AD9">
        <w:rPr>
          <w:color w:val="000000"/>
          <w:sz w:val="32"/>
          <w:szCs w:val="32"/>
        </w:rPr>
        <w:tab/>
        <w:t xml:space="preserve">                          </w:t>
      </w:r>
      <w:r>
        <w:rPr>
          <w:color w:val="000000"/>
          <w:sz w:val="32"/>
          <w:szCs w:val="32"/>
        </w:rPr>
        <w:t xml:space="preserve">                              Дуэт …………. Либретто</w:t>
      </w:r>
    </w:p>
    <w:p w:rsidR="00F65825" w:rsidRPr="00630AD9" w:rsidRDefault="00F65825" w:rsidP="00F65825">
      <w:pPr>
        <w:pStyle w:val="a9"/>
        <w:ind w:left="720"/>
        <w:rPr>
          <w:color w:val="000000"/>
          <w:sz w:val="32"/>
          <w:szCs w:val="32"/>
        </w:rPr>
      </w:pPr>
      <w:r w:rsidRPr="00630AD9">
        <w:rPr>
          <w:color w:val="000000"/>
          <w:sz w:val="32"/>
          <w:szCs w:val="32"/>
        </w:rPr>
        <w:t>Трио ………….(Кордебалет</w:t>
      </w:r>
      <w:r>
        <w:rPr>
          <w:color w:val="000000"/>
          <w:sz w:val="32"/>
          <w:szCs w:val="32"/>
        </w:rPr>
        <w:t>)</w:t>
      </w:r>
      <w:r w:rsidRPr="00630AD9">
        <w:rPr>
          <w:color w:val="000000"/>
          <w:sz w:val="32"/>
          <w:szCs w:val="32"/>
        </w:rPr>
        <w:t xml:space="preserve">                </w:t>
      </w:r>
      <w:r>
        <w:rPr>
          <w:color w:val="000000"/>
          <w:sz w:val="32"/>
          <w:szCs w:val="32"/>
        </w:rPr>
        <w:t xml:space="preserve">                                            Трио …………. Кордебалет</w:t>
      </w:r>
    </w:p>
    <w:p w:rsidR="00F65825" w:rsidRDefault="00F65825" w:rsidP="00F0389C">
      <w:pPr>
        <w:pStyle w:val="a9"/>
        <w:ind w:left="720"/>
        <w:rPr>
          <w:color w:val="000000"/>
          <w:sz w:val="32"/>
          <w:szCs w:val="32"/>
        </w:rPr>
      </w:pPr>
      <w:r w:rsidRPr="00630AD9">
        <w:rPr>
          <w:color w:val="000000"/>
          <w:sz w:val="32"/>
          <w:szCs w:val="32"/>
        </w:rPr>
        <w:t xml:space="preserve">Хор …………. (Па </w:t>
      </w:r>
      <w:proofErr w:type="gramStart"/>
      <w:r w:rsidRPr="00630AD9">
        <w:rPr>
          <w:color w:val="000000"/>
          <w:sz w:val="32"/>
          <w:szCs w:val="32"/>
        </w:rPr>
        <w:t>–д</w:t>
      </w:r>
      <w:proofErr w:type="gramEnd"/>
      <w:r w:rsidRPr="00630AD9">
        <w:rPr>
          <w:color w:val="000000"/>
          <w:sz w:val="32"/>
          <w:szCs w:val="32"/>
        </w:rPr>
        <w:t xml:space="preserve">е – </w:t>
      </w:r>
      <w:proofErr w:type="spellStart"/>
      <w:r w:rsidRPr="00630AD9">
        <w:rPr>
          <w:color w:val="000000"/>
          <w:sz w:val="32"/>
          <w:szCs w:val="32"/>
        </w:rPr>
        <w:t>труа</w:t>
      </w:r>
      <w:proofErr w:type="spellEnd"/>
      <w:r w:rsidRPr="00630AD9">
        <w:rPr>
          <w:color w:val="000000"/>
          <w:sz w:val="32"/>
          <w:szCs w:val="32"/>
        </w:rPr>
        <w:t xml:space="preserve">)                                                           </w:t>
      </w:r>
      <w:r>
        <w:rPr>
          <w:color w:val="000000"/>
          <w:sz w:val="32"/>
          <w:szCs w:val="32"/>
        </w:rPr>
        <w:t xml:space="preserve"> Хор …………. Па-де-труа</w:t>
      </w:r>
    </w:p>
    <w:p w:rsidR="00F65825" w:rsidRPr="00630AD9" w:rsidRDefault="00F65825" w:rsidP="00F65825">
      <w:pPr>
        <w:pStyle w:val="a9"/>
        <w:rPr>
          <w:color w:val="000000"/>
          <w:sz w:val="32"/>
          <w:szCs w:val="32"/>
        </w:rPr>
      </w:pPr>
      <w:r w:rsidRPr="00630AD9">
        <w:rPr>
          <w:color w:val="000000"/>
          <w:sz w:val="32"/>
          <w:szCs w:val="32"/>
        </w:rPr>
        <w:t>Сопоставьте оперные и балетные термины:                           Сопоставьте оперные и балетные термины:</w:t>
      </w:r>
    </w:p>
    <w:p w:rsidR="00F65825" w:rsidRPr="00630AD9" w:rsidRDefault="00F65825" w:rsidP="00F65825">
      <w:pPr>
        <w:pStyle w:val="a9"/>
        <w:ind w:left="720"/>
        <w:rPr>
          <w:color w:val="000000"/>
          <w:sz w:val="32"/>
          <w:szCs w:val="32"/>
        </w:rPr>
      </w:pPr>
      <w:r w:rsidRPr="00630AD9">
        <w:rPr>
          <w:color w:val="000000"/>
          <w:sz w:val="32"/>
          <w:szCs w:val="32"/>
        </w:rPr>
        <w:t>Либретто                (Па-де-де)</w:t>
      </w:r>
      <w:r w:rsidRPr="00FE0559">
        <w:rPr>
          <w:color w:val="000000"/>
          <w:sz w:val="32"/>
          <w:szCs w:val="32"/>
        </w:rPr>
        <w:t xml:space="preserve"> </w:t>
      </w:r>
      <w:r w:rsidRPr="00630AD9">
        <w:rPr>
          <w:color w:val="000000"/>
          <w:sz w:val="32"/>
          <w:szCs w:val="32"/>
        </w:rPr>
        <w:t xml:space="preserve">                                                         Либ</w:t>
      </w:r>
      <w:r>
        <w:rPr>
          <w:color w:val="000000"/>
          <w:sz w:val="32"/>
          <w:szCs w:val="32"/>
        </w:rPr>
        <w:t>ретто          Па-де-де</w:t>
      </w:r>
    </w:p>
    <w:p w:rsidR="00F65825" w:rsidRPr="00630AD9" w:rsidRDefault="00F65825" w:rsidP="00F65825">
      <w:pPr>
        <w:pStyle w:val="a9"/>
        <w:ind w:left="720"/>
        <w:rPr>
          <w:color w:val="000000"/>
          <w:sz w:val="32"/>
          <w:szCs w:val="32"/>
        </w:rPr>
      </w:pPr>
      <w:r w:rsidRPr="00630AD9">
        <w:rPr>
          <w:color w:val="000000"/>
          <w:sz w:val="32"/>
          <w:szCs w:val="32"/>
        </w:rPr>
        <w:t xml:space="preserve">Дуэт …………. Либретто   </w:t>
      </w:r>
      <w:r w:rsidRPr="00630AD9">
        <w:rPr>
          <w:color w:val="000000"/>
          <w:sz w:val="32"/>
          <w:szCs w:val="32"/>
        </w:rPr>
        <w:tab/>
        <w:t xml:space="preserve">                          </w:t>
      </w:r>
      <w:r>
        <w:rPr>
          <w:color w:val="000000"/>
          <w:sz w:val="32"/>
          <w:szCs w:val="32"/>
        </w:rPr>
        <w:t xml:space="preserve">                              Дуэт …………. Либретто</w:t>
      </w:r>
    </w:p>
    <w:p w:rsidR="00F65825" w:rsidRPr="00630AD9" w:rsidRDefault="00F65825" w:rsidP="00F65825">
      <w:pPr>
        <w:pStyle w:val="a9"/>
        <w:ind w:left="720"/>
        <w:rPr>
          <w:color w:val="000000"/>
          <w:sz w:val="32"/>
          <w:szCs w:val="32"/>
        </w:rPr>
      </w:pPr>
      <w:r w:rsidRPr="00630AD9">
        <w:rPr>
          <w:color w:val="000000"/>
          <w:sz w:val="32"/>
          <w:szCs w:val="32"/>
        </w:rPr>
        <w:t>Трио ………….(Кордебалет</w:t>
      </w:r>
      <w:r>
        <w:rPr>
          <w:color w:val="000000"/>
          <w:sz w:val="32"/>
          <w:szCs w:val="32"/>
        </w:rPr>
        <w:t>)</w:t>
      </w:r>
      <w:r w:rsidRPr="00630AD9">
        <w:rPr>
          <w:color w:val="000000"/>
          <w:sz w:val="32"/>
          <w:szCs w:val="32"/>
        </w:rPr>
        <w:t xml:space="preserve">                </w:t>
      </w:r>
      <w:r>
        <w:rPr>
          <w:color w:val="000000"/>
          <w:sz w:val="32"/>
          <w:szCs w:val="32"/>
        </w:rPr>
        <w:t xml:space="preserve">                                            Трио …………. Кордебалет</w:t>
      </w:r>
    </w:p>
    <w:p w:rsidR="00F65825" w:rsidRPr="00630AD9" w:rsidRDefault="00F65825" w:rsidP="00F65825">
      <w:pPr>
        <w:pStyle w:val="a9"/>
        <w:ind w:left="720"/>
        <w:rPr>
          <w:color w:val="000000"/>
          <w:sz w:val="32"/>
          <w:szCs w:val="32"/>
        </w:rPr>
      </w:pPr>
      <w:r w:rsidRPr="00630AD9">
        <w:rPr>
          <w:color w:val="000000"/>
          <w:sz w:val="32"/>
          <w:szCs w:val="32"/>
        </w:rPr>
        <w:t xml:space="preserve">Хор …………. (Па </w:t>
      </w:r>
      <w:proofErr w:type="gramStart"/>
      <w:r w:rsidRPr="00630AD9">
        <w:rPr>
          <w:color w:val="000000"/>
          <w:sz w:val="32"/>
          <w:szCs w:val="32"/>
        </w:rPr>
        <w:t>–д</w:t>
      </w:r>
      <w:proofErr w:type="gramEnd"/>
      <w:r w:rsidRPr="00630AD9">
        <w:rPr>
          <w:color w:val="000000"/>
          <w:sz w:val="32"/>
          <w:szCs w:val="32"/>
        </w:rPr>
        <w:t xml:space="preserve">е – </w:t>
      </w:r>
      <w:proofErr w:type="spellStart"/>
      <w:r w:rsidRPr="00630AD9">
        <w:rPr>
          <w:color w:val="000000"/>
          <w:sz w:val="32"/>
          <w:szCs w:val="32"/>
        </w:rPr>
        <w:t>труа</w:t>
      </w:r>
      <w:proofErr w:type="spellEnd"/>
      <w:r w:rsidRPr="00630AD9">
        <w:rPr>
          <w:color w:val="000000"/>
          <w:sz w:val="32"/>
          <w:szCs w:val="32"/>
        </w:rPr>
        <w:t xml:space="preserve">)                                                           </w:t>
      </w:r>
      <w:r>
        <w:rPr>
          <w:color w:val="000000"/>
          <w:sz w:val="32"/>
          <w:szCs w:val="32"/>
        </w:rPr>
        <w:t xml:space="preserve"> Хор …………. Па-де-труа</w:t>
      </w:r>
    </w:p>
    <w:p w:rsidR="00F0389C" w:rsidRDefault="00F0389C" w:rsidP="00F0389C">
      <w:pPr>
        <w:tabs>
          <w:tab w:val="left" w:pos="469"/>
          <w:tab w:val="left" w:pos="1128"/>
          <w:tab w:val="center" w:pos="7285"/>
        </w:tabs>
        <w:jc w:val="center"/>
        <w:rPr>
          <w:rFonts w:ascii="Times New Roman" w:hAnsi="Times New Roman"/>
          <w:sz w:val="48"/>
          <w:szCs w:val="48"/>
        </w:rPr>
      </w:pPr>
    </w:p>
    <w:p w:rsidR="00F0389C" w:rsidRDefault="00F0389C" w:rsidP="00F0389C">
      <w:pPr>
        <w:tabs>
          <w:tab w:val="left" w:pos="469"/>
          <w:tab w:val="left" w:pos="1128"/>
          <w:tab w:val="center" w:pos="7285"/>
        </w:tabs>
        <w:jc w:val="center"/>
        <w:rPr>
          <w:rFonts w:ascii="Times New Roman" w:hAnsi="Times New Roman"/>
          <w:sz w:val="48"/>
          <w:szCs w:val="48"/>
        </w:rPr>
      </w:pPr>
    </w:p>
    <w:p w:rsidR="00F0389C" w:rsidRDefault="00F0389C" w:rsidP="00F0389C">
      <w:pPr>
        <w:tabs>
          <w:tab w:val="left" w:pos="469"/>
          <w:tab w:val="left" w:pos="1128"/>
          <w:tab w:val="center" w:pos="7285"/>
        </w:tabs>
        <w:jc w:val="center"/>
        <w:rPr>
          <w:rFonts w:ascii="Times New Roman" w:hAnsi="Times New Roman"/>
          <w:sz w:val="48"/>
          <w:szCs w:val="48"/>
        </w:rPr>
      </w:pPr>
    </w:p>
    <w:p w:rsidR="00F0389C" w:rsidRDefault="00F0389C" w:rsidP="00F0389C">
      <w:pPr>
        <w:tabs>
          <w:tab w:val="left" w:pos="469"/>
          <w:tab w:val="left" w:pos="1128"/>
          <w:tab w:val="center" w:pos="7285"/>
        </w:tabs>
        <w:jc w:val="center"/>
        <w:rPr>
          <w:sz w:val="28"/>
          <w:szCs w:val="28"/>
        </w:rPr>
      </w:pPr>
      <w:r>
        <w:rPr>
          <w:rFonts w:ascii="Times New Roman" w:hAnsi="Times New Roman"/>
          <w:sz w:val="48"/>
          <w:szCs w:val="48"/>
        </w:rPr>
        <w:lastRenderedPageBreak/>
        <w:t>Приложение(для групп)</w:t>
      </w:r>
    </w:p>
    <w:p w:rsidR="00F0389C" w:rsidRDefault="00F0389C" w:rsidP="00F0389C">
      <w:pPr>
        <w:pStyle w:val="c7"/>
        <w:jc w:val="center"/>
        <w:rPr>
          <w:sz w:val="36"/>
          <w:szCs w:val="36"/>
        </w:rPr>
      </w:pPr>
      <w:r w:rsidRPr="00E51A51">
        <w:rPr>
          <w:sz w:val="36"/>
          <w:szCs w:val="36"/>
        </w:rPr>
        <w:t>Из истории балета.</w:t>
      </w:r>
    </w:p>
    <w:p w:rsidR="00F0389C" w:rsidRPr="00E51A51" w:rsidRDefault="00F0389C" w:rsidP="00F0389C">
      <w:pPr>
        <w:pStyle w:val="c7"/>
        <w:spacing w:before="0" w:beforeAutospacing="0" w:after="0" w:afterAutospacing="0"/>
        <w:jc w:val="center"/>
        <w:rPr>
          <w:sz w:val="36"/>
          <w:szCs w:val="36"/>
        </w:rPr>
      </w:pPr>
    </w:p>
    <w:p w:rsidR="00F0389C" w:rsidRPr="00E51A51" w:rsidRDefault="00F0389C" w:rsidP="00F0389C">
      <w:pPr>
        <w:pStyle w:val="c7"/>
        <w:jc w:val="both"/>
        <w:rPr>
          <w:sz w:val="36"/>
          <w:szCs w:val="36"/>
        </w:rPr>
      </w:pPr>
      <w:r w:rsidRPr="00E51A51">
        <w:rPr>
          <w:sz w:val="36"/>
          <w:szCs w:val="36"/>
        </w:rPr>
        <w:t xml:space="preserve">Искусство балета появилось в Европе благодаря королевским балам. Например, в Италии придворные танцы под руководством специальных учителей-танцмейстеров напоминали театральное действие. Первый балетный спектакль был поставлен более четырёхсот лет назад во Франции.  В старину  на  сцене танцы сменялись пением и чтением стихов. Особенно популярны были балеты-маскарады  и балеты на рыцарские и фантастические темы.   Почти триста лет назад балет пришёл из Европы в Россию. Сначала это были придворные спектакли, поставленные иностранными хореографами. Музыке в них  не придавалось особого значения. Она считалась только аккомпанементом к танцам. П. Чайковский первым из русских композиторов сочинил музыку специально для балета. Это было «Лебединое озеро». Благодаря Чайковскому балетная музыка стала классическим искусством наряду </w:t>
      </w:r>
      <w:proofErr w:type="gramStart"/>
      <w:r w:rsidRPr="00E51A51">
        <w:rPr>
          <w:sz w:val="36"/>
          <w:szCs w:val="36"/>
        </w:rPr>
        <w:t>с</w:t>
      </w:r>
      <w:proofErr w:type="gramEnd"/>
      <w:r w:rsidRPr="00E51A51">
        <w:rPr>
          <w:sz w:val="36"/>
          <w:szCs w:val="36"/>
        </w:rPr>
        <w:t xml:space="preserve"> оперной и симфонической. С тех пор  русский балет получил мировую известность и славу.  После балета «Лебединое озеро» П. Чайковский создал балет «Спящая красавица», а за год до смерти</w:t>
      </w:r>
      <w:r>
        <w:rPr>
          <w:sz w:val="36"/>
          <w:szCs w:val="36"/>
        </w:rPr>
        <w:t xml:space="preserve"> на сцене </w:t>
      </w:r>
      <w:proofErr w:type="spellStart"/>
      <w:r>
        <w:rPr>
          <w:sz w:val="36"/>
          <w:szCs w:val="36"/>
        </w:rPr>
        <w:t>Мариинского</w:t>
      </w:r>
      <w:proofErr w:type="spellEnd"/>
      <w:r>
        <w:rPr>
          <w:sz w:val="36"/>
          <w:szCs w:val="36"/>
        </w:rPr>
        <w:t xml:space="preserve"> театра был поставлен</w:t>
      </w:r>
      <w:r w:rsidRPr="00E51A51">
        <w:rPr>
          <w:sz w:val="36"/>
          <w:szCs w:val="36"/>
        </w:rPr>
        <w:t xml:space="preserve"> балет «Щелкунчик», музыка которого звучит со сцен разных театров мира. </w:t>
      </w:r>
    </w:p>
    <w:p w:rsidR="00F0389C" w:rsidRPr="00822B8F" w:rsidRDefault="00F0389C" w:rsidP="00F0389C">
      <w:pPr>
        <w:pStyle w:val="c7"/>
        <w:spacing w:before="0" w:beforeAutospacing="0" w:after="0" w:afterAutospacing="0"/>
        <w:jc w:val="both"/>
        <w:rPr>
          <w:sz w:val="36"/>
          <w:szCs w:val="36"/>
        </w:rPr>
      </w:pPr>
      <w:r w:rsidRPr="00822B8F">
        <w:rPr>
          <w:bCs/>
          <w:iCs/>
          <w:sz w:val="36"/>
          <w:szCs w:val="36"/>
        </w:rPr>
        <w:t>Днём рождения балет</w:t>
      </w:r>
      <w:r>
        <w:rPr>
          <w:bCs/>
          <w:iCs/>
          <w:sz w:val="36"/>
          <w:szCs w:val="36"/>
        </w:rPr>
        <w:t>а считается 5 октября 1581 года</w:t>
      </w:r>
      <w:r w:rsidRPr="00822B8F">
        <w:rPr>
          <w:bCs/>
          <w:iCs/>
          <w:sz w:val="36"/>
          <w:szCs w:val="36"/>
        </w:rPr>
        <w:t>.</w:t>
      </w:r>
    </w:p>
    <w:p w:rsidR="00F0389C" w:rsidRPr="00822B8F" w:rsidRDefault="00F0389C" w:rsidP="00F0389C">
      <w:pPr>
        <w:pStyle w:val="c7"/>
        <w:spacing w:before="0" w:beforeAutospacing="0" w:after="0" w:afterAutospacing="0"/>
        <w:jc w:val="both"/>
        <w:rPr>
          <w:sz w:val="36"/>
          <w:szCs w:val="36"/>
        </w:rPr>
      </w:pPr>
      <w:r w:rsidRPr="00822B8F">
        <w:rPr>
          <w:bCs/>
          <w:iCs/>
          <w:sz w:val="36"/>
          <w:szCs w:val="36"/>
        </w:rPr>
        <w:t>В этот ден</w:t>
      </w:r>
      <w:r>
        <w:rPr>
          <w:bCs/>
          <w:iCs/>
          <w:sz w:val="36"/>
          <w:szCs w:val="36"/>
        </w:rPr>
        <w:t>ь в Париже впервые был</w:t>
      </w:r>
      <w:r w:rsidRPr="00822B8F">
        <w:rPr>
          <w:bCs/>
          <w:iCs/>
          <w:sz w:val="36"/>
          <w:szCs w:val="36"/>
        </w:rPr>
        <w:t xml:space="preserve"> разыгран спектакль в танцах. </w:t>
      </w:r>
    </w:p>
    <w:p w:rsidR="00F0389C" w:rsidRDefault="00F0389C" w:rsidP="00F0389C"/>
    <w:p w:rsidR="00F0389C" w:rsidRDefault="00F0389C" w:rsidP="00F0389C"/>
    <w:p w:rsidR="00F0389C" w:rsidRDefault="00F0389C" w:rsidP="00F0389C"/>
    <w:p w:rsidR="00F0389C" w:rsidRDefault="00F0389C" w:rsidP="00F0389C"/>
    <w:p w:rsidR="00F0389C" w:rsidRDefault="00F0389C" w:rsidP="00F0389C"/>
    <w:p w:rsidR="00F0389C" w:rsidRDefault="00F0389C" w:rsidP="00F0389C"/>
    <w:p w:rsidR="00F0389C" w:rsidRDefault="00F0389C" w:rsidP="00F0389C"/>
    <w:p w:rsidR="00F0389C" w:rsidRDefault="00F0389C" w:rsidP="00F0389C"/>
    <w:p w:rsidR="00F0389C" w:rsidRDefault="00F0389C" w:rsidP="00F0389C"/>
    <w:p w:rsidR="00F0389C" w:rsidRPr="0096787B" w:rsidRDefault="00F0389C" w:rsidP="00F0389C">
      <w:pPr>
        <w:ind w:left="-142" w:right="-1"/>
        <w:rPr>
          <w:rFonts w:ascii="Times New Roman" w:hAnsi="Times New Roman"/>
          <w:sz w:val="36"/>
          <w:szCs w:val="36"/>
        </w:rPr>
      </w:pPr>
      <w:r w:rsidRPr="0096787B">
        <w:rPr>
          <w:rFonts w:ascii="Times New Roman" w:hAnsi="Times New Roman"/>
          <w:sz w:val="36"/>
          <w:szCs w:val="36"/>
        </w:rPr>
        <w:t>В создании балетного спектакля участвуют</w:t>
      </w:r>
      <w:r>
        <w:rPr>
          <w:rFonts w:ascii="Times New Roman" w:hAnsi="Times New Roman"/>
          <w:sz w:val="36"/>
          <w:szCs w:val="36"/>
        </w:rPr>
        <w:t>:</w:t>
      </w:r>
    </w:p>
    <w:p w:rsidR="00F0389C" w:rsidRPr="0096787B" w:rsidRDefault="00F0389C" w:rsidP="00F0389C">
      <w:pPr>
        <w:numPr>
          <w:ilvl w:val="0"/>
          <w:numId w:val="4"/>
        </w:numPr>
        <w:tabs>
          <w:tab w:val="num" w:pos="-180"/>
        </w:tabs>
        <w:spacing w:after="0" w:line="240" w:lineRule="auto"/>
        <w:ind w:left="-142" w:right="-1"/>
        <w:jc w:val="center"/>
        <w:rPr>
          <w:rFonts w:ascii="Times New Roman" w:hAnsi="Times New Roman"/>
          <w:sz w:val="36"/>
          <w:szCs w:val="36"/>
        </w:rPr>
      </w:pPr>
      <w:r w:rsidRPr="0096787B">
        <w:rPr>
          <w:rFonts w:ascii="Times New Roman" w:hAnsi="Times New Roman"/>
          <w:sz w:val="36"/>
          <w:szCs w:val="36"/>
        </w:rPr>
        <w:t>Танцоры-солисты</w:t>
      </w:r>
    </w:p>
    <w:p w:rsidR="00F0389C" w:rsidRPr="0096787B" w:rsidRDefault="00F0389C" w:rsidP="00F0389C">
      <w:pPr>
        <w:numPr>
          <w:ilvl w:val="0"/>
          <w:numId w:val="4"/>
        </w:numPr>
        <w:tabs>
          <w:tab w:val="num" w:pos="-180"/>
        </w:tabs>
        <w:spacing w:after="0" w:line="240" w:lineRule="auto"/>
        <w:ind w:left="-142" w:right="-1"/>
        <w:jc w:val="center"/>
        <w:rPr>
          <w:rFonts w:ascii="Times New Roman" w:hAnsi="Times New Roman"/>
          <w:sz w:val="36"/>
          <w:szCs w:val="36"/>
        </w:rPr>
      </w:pPr>
      <w:r w:rsidRPr="0096787B">
        <w:rPr>
          <w:rFonts w:ascii="Times New Roman" w:hAnsi="Times New Roman"/>
          <w:sz w:val="36"/>
          <w:szCs w:val="36"/>
        </w:rPr>
        <w:t>Кордебалет (массовые сцены)</w:t>
      </w:r>
    </w:p>
    <w:p w:rsidR="00F0389C" w:rsidRPr="0096787B" w:rsidRDefault="00F0389C" w:rsidP="00F0389C">
      <w:pPr>
        <w:numPr>
          <w:ilvl w:val="0"/>
          <w:numId w:val="4"/>
        </w:numPr>
        <w:tabs>
          <w:tab w:val="num" w:pos="-180"/>
        </w:tabs>
        <w:spacing w:after="0" w:line="240" w:lineRule="auto"/>
        <w:ind w:left="-142" w:right="-1"/>
        <w:jc w:val="center"/>
        <w:rPr>
          <w:rFonts w:ascii="Times New Roman" w:hAnsi="Times New Roman"/>
          <w:sz w:val="36"/>
          <w:szCs w:val="36"/>
        </w:rPr>
      </w:pPr>
      <w:r w:rsidRPr="0096787B">
        <w:rPr>
          <w:rFonts w:ascii="Times New Roman" w:hAnsi="Times New Roman"/>
          <w:sz w:val="36"/>
          <w:szCs w:val="36"/>
        </w:rPr>
        <w:t>Симфонический оркестр</w:t>
      </w:r>
    </w:p>
    <w:p w:rsidR="00F0389C" w:rsidRPr="0096787B" w:rsidRDefault="00F0389C" w:rsidP="00F0389C">
      <w:pPr>
        <w:numPr>
          <w:ilvl w:val="0"/>
          <w:numId w:val="4"/>
        </w:numPr>
        <w:tabs>
          <w:tab w:val="num" w:pos="-180"/>
        </w:tabs>
        <w:spacing w:after="0" w:line="240" w:lineRule="auto"/>
        <w:ind w:left="-142" w:right="-1"/>
        <w:jc w:val="center"/>
        <w:rPr>
          <w:rFonts w:ascii="Times New Roman" w:hAnsi="Times New Roman"/>
          <w:sz w:val="36"/>
          <w:szCs w:val="36"/>
        </w:rPr>
      </w:pPr>
      <w:r w:rsidRPr="0096787B">
        <w:rPr>
          <w:rFonts w:ascii="Times New Roman" w:hAnsi="Times New Roman"/>
          <w:sz w:val="36"/>
          <w:szCs w:val="36"/>
        </w:rPr>
        <w:t>Балетмейстер</w:t>
      </w:r>
    </w:p>
    <w:p w:rsidR="00F0389C" w:rsidRPr="0096787B" w:rsidRDefault="00F0389C" w:rsidP="00F0389C">
      <w:pPr>
        <w:numPr>
          <w:ilvl w:val="0"/>
          <w:numId w:val="4"/>
        </w:numPr>
        <w:tabs>
          <w:tab w:val="num" w:pos="-180"/>
        </w:tabs>
        <w:spacing w:after="0" w:line="240" w:lineRule="auto"/>
        <w:ind w:left="-142" w:right="-1"/>
        <w:jc w:val="center"/>
        <w:rPr>
          <w:rFonts w:ascii="Times New Roman" w:hAnsi="Times New Roman"/>
          <w:sz w:val="36"/>
          <w:szCs w:val="36"/>
        </w:rPr>
      </w:pPr>
      <w:r w:rsidRPr="0096787B">
        <w:rPr>
          <w:rFonts w:ascii="Times New Roman" w:hAnsi="Times New Roman"/>
          <w:sz w:val="36"/>
          <w:szCs w:val="36"/>
        </w:rPr>
        <w:t>Режиссер</w:t>
      </w:r>
    </w:p>
    <w:p w:rsidR="00F0389C" w:rsidRPr="0096787B" w:rsidRDefault="00F0389C" w:rsidP="00F0389C">
      <w:pPr>
        <w:numPr>
          <w:ilvl w:val="0"/>
          <w:numId w:val="4"/>
        </w:numPr>
        <w:tabs>
          <w:tab w:val="num" w:pos="-180"/>
        </w:tabs>
        <w:spacing w:after="0" w:line="240" w:lineRule="auto"/>
        <w:ind w:left="-142" w:right="-1"/>
        <w:jc w:val="center"/>
        <w:rPr>
          <w:rFonts w:ascii="Times New Roman" w:hAnsi="Times New Roman"/>
          <w:sz w:val="36"/>
          <w:szCs w:val="36"/>
        </w:rPr>
      </w:pPr>
      <w:r w:rsidRPr="0096787B">
        <w:rPr>
          <w:rFonts w:ascii="Times New Roman" w:hAnsi="Times New Roman"/>
          <w:sz w:val="36"/>
          <w:szCs w:val="36"/>
        </w:rPr>
        <w:t>Дирижер</w:t>
      </w:r>
    </w:p>
    <w:p w:rsidR="00F0389C" w:rsidRPr="0096787B" w:rsidRDefault="00F0389C" w:rsidP="00F0389C">
      <w:pPr>
        <w:numPr>
          <w:ilvl w:val="0"/>
          <w:numId w:val="4"/>
        </w:numPr>
        <w:tabs>
          <w:tab w:val="num" w:pos="-180"/>
        </w:tabs>
        <w:spacing w:after="0" w:line="240" w:lineRule="auto"/>
        <w:ind w:left="-142" w:right="-1"/>
        <w:jc w:val="center"/>
        <w:rPr>
          <w:rFonts w:ascii="Times New Roman" w:hAnsi="Times New Roman"/>
          <w:sz w:val="36"/>
          <w:szCs w:val="36"/>
        </w:rPr>
      </w:pPr>
      <w:r w:rsidRPr="0096787B">
        <w:rPr>
          <w:rFonts w:ascii="Times New Roman" w:hAnsi="Times New Roman"/>
          <w:sz w:val="36"/>
          <w:szCs w:val="36"/>
        </w:rPr>
        <w:t>Художники по костюмам</w:t>
      </w:r>
    </w:p>
    <w:p w:rsidR="00F0389C" w:rsidRPr="0096787B" w:rsidRDefault="00F0389C" w:rsidP="00F0389C">
      <w:pPr>
        <w:numPr>
          <w:ilvl w:val="0"/>
          <w:numId w:val="4"/>
        </w:numPr>
        <w:tabs>
          <w:tab w:val="num" w:pos="-180"/>
        </w:tabs>
        <w:spacing w:after="0" w:line="240" w:lineRule="auto"/>
        <w:ind w:left="-142" w:right="-1"/>
        <w:jc w:val="center"/>
        <w:rPr>
          <w:rFonts w:ascii="Times New Roman" w:hAnsi="Times New Roman"/>
          <w:sz w:val="36"/>
          <w:szCs w:val="36"/>
        </w:rPr>
      </w:pPr>
      <w:r w:rsidRPr="0096787B">
        <w:rPr>
          <w:rFonts w:ascii="Times New Roman" w:hAnsi="Times New Roman"/>
          <w:sz w:val="36"/>
          <w:szCs w:val="36"/>
        </w:rPr>
        <w:t>Художники-декораторы</w:t>
      </w:r>
    </w:p>
    <w:p w:rsidR="00F0389C" w:rsidRDefault="00F0389C" w:rsidP="00F0389C">
      <w:pPr>
        <w:tabs>
          <w:tab w:val="num" w:pos="-180"/>
        </w:tabs>
        <w:ind w:left="-142" w:right="-1"/>
        <w:rPr>
          <w:b/>
          <w:sz w:val="28"/>
          <w:szCs w:val="28"/>
          <w:lang w:val="en-US"/>
        </w:rPr>
      </w:pPr>
    </w:p>
    <w:p w:rsidR="00F0389C" w:rsidRDefault="00F0389C" w:rsidP="00F0389C"/>
    <w:tbl>
      <w:tblPr>
        <w:tblW w:w="10180" w:type="dxa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10180"/>
      </w:tblGrid>
      <w:tr w:rsidR="00F0389C" w:rsidTr="00221102">
        <w:trPr>
          <w:trHeight w:val="4665"/>
        </w:trPr>
        <w:tc>
          <w:tcPr>
            <w:tcW w:w="101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0389C" w:rsidRDefault="00F0389C" w:rsidP="00221102">
            <w:pPr>
              <w:spacing w:after="150" w:line="240" w:lineRule="auto"/>
              <w:jc w:val="both"/>
              <w:rPr>
                <w:rFonts w:ascii="Times New Roman" w:eastAsia="Times New Roman" w:hAnsi="Times New Roman"/>
                <w:sz w:val="36"/>
                <w:szCs w:val="36"/>
              </w:rPr>
            </w:pPr>
          </w:p>
          <w:p w:rsidR="00F0389C" w:rsidRPr="00191C4D" w:rsidRDefault="00F0389C" w:rsidP="00221102">
            <w:pPr>
              <w:spacing w:after="150" w:line="240" w:lineRule="auto"/>
              <w:jc w:val="both"/>
              <w:rPr>
                <w:rFonts w:ascii="Times New Roman" w:eastAsia="Times New Roman" w:hAnsi="Times New Roman"/>
                <w:sz w:val="36"/>
                <w:szCs w:val="36"/>
              </w:rPr>
            </w:pPr>
            <w:r w:rsidRPr="003336E7">
              <w:rPr>
                <w:rFonts w:ascii="Times New Roman" w:eastAsia="Times New Roman" w:hAnsi="Times New Roman"/>
                <w:sz w:val="36"/>
                <w:szCs w:val="36"/>
              </w:rPr>
              <w:t xml:space="preserve">Балет (франц. </w:t>
            </w:r>
            <w:proofErr w:type="spellStart"/>
            <w:r w:rsidRPr="003336E7">
              <w:rPr>
                <w:rFonts w:ascii="Times New Roman" w:eastAsia="Times New Roman" w:hAnsi="Times New Roman"/>
                <w:sz w:val="36"/>
                <w:szCs w:val="36"/>
              </w:rPr>
              <w:t>Ballet</w:t>
            </w:r>
            <w:proofErr w:type="spellEnd"/>
            <w:r w:rsidRPr="003336E7">
              <w:rPr>
                <w:rFonts w:ascii="Times New Roman" w:eastAsia="Times New Roman" w:hAnsi="Times New Roman"/>
                <w:sz w:val="36"/>
                <w:szCs w:val="36"/>
              </w:rPr>
              <w:t xml:space="preserve"> – танцую) – вид музыкально - театрального искусства, содержание которого выражается в образах хореографии. Это синтетический вид искусства, включающий в себя драматургию, музыку, хореографии, изобразительное искусство. Эти виды искусств не существуют сами по себе, они подчинены хореографии. Балет – высшая форма хореографии</w:t>
            </w:r>
            <w:r>
              <w:rPr>
                <w:rFonts w:ascii="Times New Roman" w:eastAsia="Times New Roman" w:hAnsi="Times New Roman"/>
                <w:sz w:val="36"/>
                <w:szCs w:val="36"/>
              </w:rPr>
              <w:t>.</w:t>
            </w:r>
          </w:p>
        </w:tc>
      </w:tr>
      <w:tr w:rsidR="00F0389C" w:rsidTr="00221102">
        <w:tc>
          <w:tcPr>
            <w:tcW w:w="101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0389C" w:rsidRPr="003336E7" w:rsidRDefault="00F0389C" w:rsidP="00221102">
            <w:pPr>
              <w:spacing w:after="150" w:line="240" w:lineRule="auto"/>
              <w:jc w:val="both"/>
              <w:rPr>
                <w:rFonts w:ascii="Times New Roman" w:eastAsia="Times New Roman" w:hAnsi="Times New Roman"/>
                <w:sz w:val="36"/>
                <w:szCs w:val="36"/>
              </w:rPr>
            </w:pPr>
            <w:r w:rsidRPr="003336E7">
              <w:rPr>
                <w:rFonts w:ascii="Times New Roman" w:eastAsia="Times New Roman" w:hAnsi="Times New Roman"/>
                <w:sz w:val="36"/>
                <w:szCs w:val="36"/>
              </w:rPr>
              <w:t>В балете не звучат слова, замысел писателя или драматурга выражает себя через музыку и танец, жест и мимику с огромной художественной силой и убедительностью.</w:t>
            </w:r>
          </w:p>
          <w:p w:rsidR="00F0389C" w:rsidRPr="003336E7" w:rsidRDefault="00F0389C" w:rsidP="00221102">
            <w:pPr>
              <w:spacing w:after="150" w:line="240" w:lineRule="auto"/>
              <w:jc w:val="both"/>
              <w:rPr>
                <w:rFonts w:ascii="Times New Roman" w:eastAsia="Times New Roman" w:hAnsi="Times New Roman"/>
                <w:sz w:val="36"/>
                <w:szCs w:val="36"/>
              </w:rPr>
            </w:pPr>
            <w:r w:rsidRPr="003336E7">
              <w:rPr>
                <w:rFonts w:ascii="Times New Roman" w:eastAsia="Times New Roman" w:hAnsi="Times New Roman"/>
                <w:sz w:val="36"/>
                <w:szCs w:val="36"/>
              </w:rPr>
              <w:t>Самое главное в балете – союз музыки и танца. В балете все передается посредством танца, мимики и жестов в сочетании с прекрасной музыкой.</w:t>
            </w:r>
          </w:p>
          <w:p w:rsidR="00F0389C" w:rsidRDefault="00F0389C" w:rsidP="00221102">
            <w:pPr>
              <w:spacing w:after="150" w:line="240" w:lineRule="auto"/>
              <w:jc w:val="both"/>
              <w:rPr>
                <w:rFonts w:ascii="Times New Roman" w:eastAsia="Times New Roman" w:hAnsi="Times New Roman"/>
                <w:sz w:val="36"/>
                <w:szCs w:val="36"/>
              </w:rPr>
            </w:pPr>
          </w:p>
          <w:p w:rsidR="00F0389C" w:rsidRDefault="00F0389C" w:rsidP="00221102">
            <w:pPr>
              <w:spacing w:after="150" w:line="240" w:lineRule="auto"/>
              <w:jc w:val="both"/>
              <w:rPr>
                <w:rFonts w:ascii="Times New Roman" w:eastAsia="Times New Roman" w:hAnsi="Times New Roman"/>
                <w:sz w:val="36"/>
                <w:szCs w:val="36"/>
              </w:rPr>
            </w:pPr>
          </w:p>
          <w:p w:rsidR="00F0389C" w:rsidRDefault="00F0389C" w:rsidP="00221102">
            <w:pPr>
              <w:spacing w:after="150" w:line="240" w:lineRule="auto"/>
              <w:jc w:val="both"/>
              <w:rPr>
                <w:rFonts w:ascii="Times New Roman" w:eastAsia="Times New Roman" w:hAnsi="Times New Roman"/>
                <w:sz w:val="36"/>
                <w:szCs w:val="36"/>
              </w:rPr>
            </w:pPr>
          </w:p>
          <w:p w:rsidR="00F0389C" w:rsidRDefault="00F0389C" w:rsidP="00221102">
            <w:pPr>
              <w:spacing w:after="150" w:line="240" w:lineRule="auto"/>
              <w:jc w:val="both"/>
              <w:rPr>
                <w:rFonts w:ascii="Times New Roman" w:eastAsia="Times New Roman" w:hAnsi="Times New Roman"/>
                <w:sz w:val="36"/>
                <w:szCs w:val="36"/>
              </w:rPr>
            </w:pPr>
            <w:r w:rsidRPr="003336E7">
              <w:rPr>
                <w:rFonts w:ascii="Times New Roman" w:eastAsia="Times New Roman" w:hAnsi="Times New Roman"/>
                <w:sz w:val="36"/>
                <w:szCs w:val="36"/>
              </w:rPr>
              <w:t>Каждая форма танца имеет определенное название в балете. Например, </w:t>
            </w:r>
            <w:r w:rsidRPr="003336E7">
              <w:rPr>
                <w:rFonts w:ascii="Times New Roman" w:eastAsia="Times New Roman" w:hAnsi="Times New Roman"/>
                <w:b/>
                <w:bCs/>
                <w:sz w:val="36"/>
                <w:szCs w:val="36"/>
              </w:rPr>
              <w:t>па-де-де</w:t>
            </w:r>
            <w:r w:rsidRPr="003336E7">
              <w:rPr>
                <w:rFonts w:ascii="Times New Roman" w:eastAsia="Times New Roman" w:hAnsi="Times New Roman"/>
                <w:sz w:val="36"/>
                <w:szCs w:val="36"/>
              </w:rPr>
              <w:t>, то есть танец вдвоем.</w:t>
            </w:r>
          </w:p>
          <w:p w:rsidR="00F0389C" w:rsidRPr="003336E7" w:rsidRDefault="00F0389C" w:rsidP="00221102">
            <w:pPr>
              <w:spacing w:after="150" w:line="240" w:lineRule="auto"/>
              <w:jc w:val="both"/>
              <w:rPr>
                <w:rFonts w:ascii="Times New Roman" w:eastAsia="Times New Roman" w:hAnsi="Times New Roman"/>
                <w:sz w:val="36"/>
                <w:szCs w:val="36"/>
              </w:rPr>
            </w:pPr>
            <w:r w:rsidRPr="003336E7">
              <w:rPr>
                <w:rFonts w:ascii="Times New Roman" w:eastAsia="Times New Roman" w:hAnsi="Times New Roman"/>
                <w:b/>
                <w:sz w:val="36"/>
                <w:szCs w:val="36"/>
              </w:rPr>
              <w:lastRenderedPageBreak/>
              <w:t>Па-де-тру</w:t>
            </w:r>
            <w:r>
              <w:rPr>
                <w:rFonts w:ascii="Times New Roman" w:eastAsia="Times New Roman" w:hAnsi="Times New Roman"/>
                <w:b/>
                <w:sz w:val="36"/>
                <w:szCs w:val="36"/>
              </w:rPr>
              <w:t xml:space="preserve">а  </w:t>
            </w:r>
            <w:r>
              <w:rPr>
                <w:rFonts w:ascii="Times New Roman" w:eastAsia="Times New Roman" w:hAnsi="Times New Roman"/>
                <w:sz w:val="36"/>
                <w:szCs w:val="36"/>
              </w:rPr>
              <w:t>- танец втроем.</w:t>
            </w:r>
          </w:p>
          <w:p w:rsidR="00F0389C" w:rsidRPr="003336E7" w:rsidRDefault="00F0389C" w:rsidP="00221102">
            <w:pPr>
              <w:spacing w:after="150" w:line="240" w:lineRule="auto"/>
              <w:jc w:val="both"/>
              <w:rPr>
                <w:rFonts w:ascii="Times New Roman" w:eastAsia="Times New Roman" w:hAnsi="Times New Roman"/>
                <w:sz w:val="36"/>
                <w:szCs w:val="36"/>
              </w:rPr>
            </w:pPr>
            <w:r w:rsidRPr="003336E7">
              <w:rPr>
                <w:rFonts w:ascii="Times New Roman" w:eastAsia="Times New Roman" w:hAnsi="Times New Roman"/>
                <w:sz w:val="36"/>
                <w:szCs w:val="36"/>
              </w:rPr>
              <w:t>Торжественный выход балерины – </w:t>
            </w:r>
            <w:r w:rsidRPr="003336E7">
              <w:rPr>
                <w:rFonts w:ascii="Times New Roman" w:eastAsia="Times New Roman" w:hAnsi="Times New Roman"/>
                <w:b/>
                <w:bCs/>
                <w:sz w:val="36"/>
                <w:szCs w:val="36"/>
              </w:rPr>
              <w:t>антре</w:t>
            </w:r>
            <w:r w:rsidRPr="003336E7">
              <w:rPr>
                <w:rFonts w:ascii="Times New Roman" w:eastAsia="Times New Roman" w:hAnsi="Times New Roman"/>
                <w:sz w:val="36"/>
                <w:szCs w:val="36"/>
              </w:rPr>
              <w:t>.</w:t>
            </w:r>
          </w:p>
          <w:p w:rsidR="00F0389C" w:rsidRPr="003336E7" w:rsidRDefault="00F0389C" w:rsidP="00221102">
            <w:pPr>
              <w:spacing w:after="150" w:line="240" w:lineRule="auto"/>
              <w:jc w:val="both"/>
              <w:rPr>
                <w:rFonts w:ascii="Times New Roman" w:eastAsia="Times New Roman" w:hAnsi="Times New Roman"/>
                <w:sz w:val="36"/>
                <w:szCs w:val="36"/>
              </w:rPr>
            </w:pPr>
            <w:r w:rsidRPr="003336E7">
              <w:rPr>
                <w:rFonts w:ascii="Times New Roman" w:eastAsia="Times New Roman" w:hAnsi="Times New Roman"/>
                <w:sz w:val="36"/>
                <w:szCs w:val="36"/>
              </w:rPr>
              <w:t>Сольный танец – </w:t>
            </w:r>
            <w:r w:rsidRPr="003336E7">
              <w:rPr>
                <w:rFonts w:ascii="Times New Roman" w:eastAsia="Times New Roman" w:hAnsi="Times New Roman"/>
                <w:b/>
                <w:bCs/>
                <w:sz w:val="36"/>
                <w:szCs w:val="36"/>
              </w:rPr>
              <w:t>адажио</w:t>
            </w:r>
            <w:r w:rsidRPr="003336E7">
              <w:rPr>
                <w:rFonts w:ascii="Times New Roman" w:eastAsia="Times New Roman" w:hAnsi="Times New Roman"/>
                <w:sz w:val="36"/>
                <w:szCs w:val="36"/>
              </w:rPr>
              <w:t>.</w:t>
            </w:r>
          </w:p>
          <w:p w:rsidR="00F0389C" w:rsidRPr="003336E7" w:rsidRDefault="00F0389C" w:rsidP="00221102">
            <w:pPr>
              <w:spacing w:after="150" w:line="240" w:lineRule="auto"/>
              <w:jc w:val="both"/>
              <w:rPr>
                <w:rFonts w:ascii="Times New Roman" w:eastAsia="Times New Roman" w:hAnsi="Times New Roman"/>
                <w:sz w:val="36"/>
                <w:szCs w:val="36"/>
              </w:rPr>
            </w:pPr>
            <w:r w:rsidRPr="003336E7">
              <w:rPr>
                <w:rFonts w:ascii="Times New Roman" w:eastAsia="Times New Roman" w:hAnsi="Times New Roman"/>
                <w:sz w:val="36"/>
                <w:szCs w:val="36"/>
              </w:rPr>
              <w:t>Массовые сцены и танцы – </w:t>
            </w:r>
            <w:r w:rsidRPr="003336E7">
              <w:rPr>
                <w:rFonts w:ascii="Times New Roman" w:eastAsia="Times New Roman" w:hAnsi="Times New Roman"/>
                <w:b/>
                <w:bCs/>
                <w:sz w:val="36"/>
                <w:szCs w:val="36"/>
              </w:rPr>
              <w:t>кордебалет</w:t>
            </w:r>
            <w:r w:rsidRPr="003336E7">
              <w:rPr>
                <w:rFonts w:ascii="Times New Roman" w:eastAsia="Times New Roman" w:hAnsi="Times New Roman"/>
                <w:sz w:val="36"/>
                <w:szCs w:val="36"/>
              </w:rPr>
              <w:t>.</w:t>
            </w:r>
          </w:p>
          <w:p w:rsidR="00F0389C" w:rsidRPr="003336E7" w:rsidRDefault="00F0389C" w:rsidP="00221102">
            <w:pPr>
              <w:spacing w:after="150" w:line="240" w:lineRule="auto"/>
              <w:jc w:val="both"/>
              <w:rPr>
                <w:rFonts w:ascii="Times New Roman" w:eastAsia="Times New Roman" w:hAnsi="Times New Roman"/>
                <w:sz w:val="36"/>
                <w:szCs w:val="36"/>
              </w:rPr>
            </w:pPr>
            <w:r w:rsidRPr="003336E7">
              <w:rPr>
                <w:rFonts w:ascii="Times New Roman" w:eastAsia="Times New Roman" w:hAnsi="Times New Roman"/>
                <w:sz w:val="36"/>
                <w:szCs w:val="36"/>
              </w:rPr>
              <w:t>Особую роль в балете играет пантомима – язык мимики и жестов. Пантомима дополняет танцевальные движения, помогает лучше передать чувства героев. При помощи пантомимы передается содержание спектакля, развитие его сюжета.</w:t>
            </w:r>
          </w:p>
          <w:p w:rsidR="00F0389C" w:rsidRDefault="00F0389C" w:rsidP="00221102">
            <w:pPr>
              <w:spacing w:after="150" w:line="240" w:lineRule="auto"/>
              <w:rPr>
                <w:rFonts w:ascii="Times New Roman" w:eastAsia="Times New Roman" w:hAnsi="Times New Roman"/>
                <w:sz w:val="21"/>
                <w:szCs w:val="21"/>
              </w:rPr>
            </w:pPr>
          </w:p>
        </w:tc>
      </w:tr>
      <w:tr w:rsidR="00F0389C" w:rsidRPr="00B04382" w:rsidTr="00221102">
        <w:tc>
          <w:tcPr>
            <w:tcW w:w="101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0389C" w:rsidRPr="006E67E8" w:rsidRDefault="00F0389C" w:rsidP="00221102">
            <w:pPr>
              <w:spacing w:after="150"/>
              <w:jc w:val="both"/>
              <w:rPr>
                <w:rFonts w:ascii="Times New Roman" w:eastAsia="Times New Roman" w:hAnsi="Times New Roman"/>
                <w:sz w:val="36"/>
                <w:szCs w:val="36"/>
              </w:rPr>
            </w:pPr>
            <w:r w:rsidRPr="006E67E8">
              <w:rPr>
                <w:rFonts w:ascii="Times New Roman" w:eastAsia="Times New Roman" w:hAnsi="Times New Roman"/>
                <w:sz w:val="36"/>
                <w:szCs w:val="36"/>
              </w:rPr>
              <w:lastRenderedPageBreak/>
              <w:t>Художник создает декорации и костюмы. От их вида зависит эмоциональный  настрой, характер будущей постановки</w:t>
            </w:r>
          </w:p>
        </w:tc>
      </w:tr>
      <w:tr w:rsidR="00F0389C" w:rsidRPr="00B04382" w:rsidTr="00221102">
        <w:tc>
          <w:tcPr>
            <w:tcW w:w="101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0389C" w:rsidRPr="006E67E8" w:rsidRDefault="00F0389C" w:rsidP="00221102">
            <w:pPr>
              <w:spacing w:after="150"/>
              <w:jc w:val="both"/>
              <w:rPr>
                <w:rFonts w:ascii="Times New Roman" w:eastAsia="Times New Roman" w:hAnsi="Times New Roman"/>
                <w:sz w:val="36"/>
                <w:szCs w:val="36"/>
              </w:rPr>
            </w:pPr>
            <w:r w:rsidRPr="006E67E8">
              <w:rPr>
                <w:rFonts w:ascii="Times New Roman" w:eastAsia="Times New Roman" w:hAnsi="Times New Roman"/>
                <w:sz w:val="36"/>
                <w:szCs w:val="36"/>
              </w:rPr>
              <w:t>Хореограф сочиняет танцевальные партии, создает  подробный план всех номеров и сцен.  Балетмейстер ставит танцевальные номера.</w:t>
            </w:r>
          </w:p>
        </w:tc>
      </w:tr>
    </w:tbl>
    <w:p w:rsidR="00F0389C" w:rsidRDefault="00F0389C" w:rsidP="00F0389C">
      <w:pPr>
        <w:rPr>
          <w:rFonts w:ascii="Times New Roman" w:hAnsi="Times New Roman"/>
          <w:sz w:val="36"/>
          <w:szCs w:val="36"/>
        </w:rPr>
      </w:pPr>
      <w:r w:rsidRPr="000D59BD">
        <w:rPr>
          <w:rFonts w:ascii="Times New Roman" w:hAnsi="Times New Roman"/>
          <w:sz w:val="36"/>
          <w:szCs w:val="36"/>
        </w:rPr>
        <w:t>Массовые сцены и танцы  исполняет кордебалет.</w:t>
      </w:r>
      <w:r>
        <w:rPr>
          <w:rFonts w:ascii="Times New Roman" w:hAnsi="Times New Roman"/>
          <w:sz w:val="36"/>
          <w:szCs w:val="36"/>
        </w:rPr>
        <w:t xml:space="preserve"> </w:t>
      </w:r>
      <w:r w:rsidRPr="000D59BD">
        <w:rPr>
          <w:rFonts w:ascii="Times New Roman" w:hAnsi="Times New Roman"/>
          <w:bCs/>
          <w:color w:val="000000"/>
          <w:sz w:val="36"/>
          <w:szCs w:val="36"/>
          <w:shd w:val="clear" w:color="auto" w:fill="FFFFFF"/>
        </w:rPr>
        <w:t>Кордебалет</w:t>
      </w:r>
      <w:r w:rsidRPr="000D59BD">
        <w:rPr>
          <w:rStyle w:val="apple-converted-space"/>
          <w:rFonts w:ascii="Times New Roman" w:hAnsi="Times New Roman"/>
          <w:color w:val="000000"/>
          <w:sz w:val="36"/>
          <w:szCs w:val="36"/>
          <w:shd w:val="clear" w:color="auto" w:fill="FFFFFF"/>
        </w:rPr>
        <w:t> </w:t>
      </w:r>
      <w:r w:rsidRPr="000D59BD">
        <w:rPr>
          <w:rFonts w:ascii="Times New Roman" w:hAnsi="Times New Roman"/>
          <w:color w:val="000000"/>
          <w:sz w:val="36"/>
          <w:szCs w:val="36"/>
          <w:shd w:val="clear" w:color="auto" w:fill="FFFFFF"/>
        </w:rPr>
        <w:t>подобен хору в опере.</w:t>
      </w:r>
    </w:p>
    <w:p w:rsidR="00F0389C" w:rsidRDefault="00F0389C" w:rsidP="00F0389C">
      <w:pPr>
        <w:rPr>
          <w:rFonts w:ascii="Times New Roman" w:eastAsia="Times New Roman" w:hAnsi="Times New Roman"/>
          <w:sz w:val="36"/>
          <w:szCs w:val="36"/>
          <w:lang w:eastAsia="ru-RU"/>
        </w:rPr>
      </w:pPr>
    </w:p>
    <w:p w:rsidR="00F0389C" w:rsidRDefault="00F0389C" w:rsidP="00F0389C">
      <w:pPr>
        <w:rPr>
          <w:rFonts w:ascii="Times New Roman" w:eastAsia="Times New Roman" w:hAnsi="Times New Roman"/>
          <w:sz w:val="36"/>
          <w:szCs w:val="36"/>
          <w:lang w:eastAsia="ru-RU"/>
        </w:rPr>
      </w:pPr>
    </w:p>
    <w:p w:rsidR="00F0389C" w:rsidRDefault="00F0389C" w:rsidP="00F0389C">
      <w:pPr>
        <w:rPr>
          <w:rFonts w:ascii="Times New Roman" w:hAnsi="Times New Roman"/>
          <w:sz w:val="36"/>
          <w:szCs w:val="36"/>
        </w:rPr>
      </w:pPr>
      <w:r w:rsidRPr="008A2812">
        <w:rPr>
          <w:rFonts w:ascii="Times New Roman" w:eastAsia="Times New Roman" w:hAnsi="Times New Roman"/>
          <w:sz w:val="36"/>
          <w:szCs w:val="36"/>
          <w:lang w:eastAsia="ru-RU"/>
        </w:rPr>
        <w:t>У танцоров и балерин есть специальные костюмы, юбки, которые называются «</w:t>
      </w:r>
      <w:r w:rsidRPr="00191C4D">
        <w:rPr>
          <w:rFonts w:ascii="Times New Roman" w:eastAsia="Times New Roman" w:hAnsi="Times New Roman"/>
          <w:b/>
          <w:sz w:val="36"/>
          <w:szCs w:val="36"/>
          <w:lang w:eastAsia="ru-RU"/>
        </w:rPr>
        <w:t>балетными пачками</w:t>
      </w:r>
      <w:r w:rsidRPr="008A2812">
        <w:rPr>
          <w:rFonts w:ascii="Times New Roman" w:eastAsia="Times New Roman" w:hAnsi="Times New Roman"/>
          <w:sz w:val="36"/>
          <w:szCs w:val="36"/>
          <w:lang w:eastAsia="ru-RU"/>
        </w:rPr>
        <w:t>» и специальная обувь «</w:t>
      </w:r>
      <w:r w:rsidRPr="00191C4D">
        <w:rPr>
          <w:rFonts w:ascii="Times New Roman" w:eastAsia="Times New Roman" w:hAnsi="Times New Roman"/>
          <w:b/>
          <w:sz w:val="36"/>
          <w:szCs w:val="36"/>
          <w:lang w:eastAsia="ru-RU"/>
        </w:rPr>
        <w:t>пуанты»</w:t>
      </w:r>
      <w:r w:rsidRPr="008A2812">
        <w:rPr>
          <w:rFonts w:ascii="Times New Roman" w:eastAsia="Times New Roman" w:hAnsi="Times New Roman"/>
          <w:sz w:val="36"/>
          <w:szCs w:val="36"/>
          <w:lang w:eastAsia="ru-RU"/>
        </w:rPr>
        <w:t>.</w:t>
      </w:r>
    </w:p>
    <w:p w:rsidR="00F0389C" w:rsidRDefault="00F0389C" w:rsidP="00F0389C">
      <w:pPr>
        <w:rPr>
          <w:rFonts w:ascii="Times New Roman" w:hAnsi="Times New Roman"/>
          <w:sz w:val="36"/>
          <w:szCs w:val="36"/>
        </w:rPr>
      </w:pPr>
    </w:p>
    <w:p w:rsidR="00F0389C" w:rsidRDefault="00F0389C" w:rsidP="00F0389C">
      <w:pPr>
        <w:tabs>
          <w:tab w:val="left" w:pos="1890"/>
        </w:tabs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ab/>
      </w:r>
    </w:p>
    <w:p w:rsidR="00F0389C" w:rsidRDefault="00F0389C" w:rsidP="00F0389C">
      <w:pPr>
        <w:tabs>
          <w:tab w:val="left" w:pos="1890"/>
        </w:tabs>
        <w:rPr>
          <w:rFonts w:ascii="Times New Roman" w:hAnsi="Times New Roman"/>
          <w:sz w:val="36"/>
          <w:szCs w:val="36"/>
        </w:rPr>
      </w:pPr>
    </w:p>
    <w:p w:rsidR="00F0389C" w:rsidRDefault="00F0389C" w:rsidP="00F0389C">
      <w:pPr>
        <w:tabs>
          <w:tab w:val="left" w:pos="1890"/>
        </w:tabs>
        <w:rPr>
          <w:rFonts w:ascii="Times New Roman" w:hAnsi="Times New Roman"/>
          <w:sz w:val="36"/>
          <w:szCs w:val="36"/>
        </w:rPr>
      </w:pPr>
      <w:r w:rsidRPr="006B012E">
        <w:rPr>
          <w:rFonts w:ascii="Times New Roman" w:hAnsi="Times New Roman"/>
          <w:noProof/>
          <w:sz w:val="36"/>
          <w:szCs w:val="36"/>
          <w:lang w:eastAsia="ru-RU"/>
        </w:rPr>
        <w:drawing>
          <wp:inline distT="0" distB="0" distL="0" distR="0">
            <wp:extent cx="4762500" cy="3419475"/>
            <wp:effectExtent l="19050" t="0" r="0" b="0"/>
            <wp:docPr id="1" name="Рисунок 1" descr="13032303010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 descr="130323030100.jp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34194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F0389C" w:rsidRDefault="00F0389C" w:rsidP="00F0389C">
      <w:pPr>
        <w:tabs>
          <w:tab w:val="left" w:pos="1890"/>
        </w:tabs>
        <w:rPr>
          <w:rFonts w:ascii="Times New Roman" w:hAnsi="Times New Roman"/>
          <w:sz w:val="36"/>
          <w:szCs w:val="36"/>
        </w:rPr>
      </w:pPr>
      <w:r w:rsidRPr="006B012E">
        <w:rPr>
          <w:rFonts w:ascii="Times New Roman" w:hAnsi="Times New Roman"/>
          <w:noProof/>
          <w:sz w:val="36"/>
          <w:szCs w:val="36"/>
          <w:lang w:eastAsia="ru-RU"/>
        </w:rPr>
        <w:lastRenderedPageBreak/>
        <w:drawing>
          <wp:inline distT="0" distB="0" distL="0" distR="0">
            <wp:extent cx="2886075" cy="3377952"/>
            <wp:effectExtent l="19050" t="0" r="9525" b="0"/>
            <wp:docPr id="2" name="Рисунок 2" descr="119724718_08a5b85e2760b4284a1bd370fbd9cda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7" descr="119724718_08a5b85e2760b4284a1bd370fbd9cda1.jp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86075" cy="337795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F0389C" w:rsidRPr="009B4F9F" w:rsidRDefault="00F0389C" w:rsidP="00F0389C">
      <w:pPr>
        <w:tabs>
          <w:tab w:val="left" w:pos="945"/>
        </w:tabs>
        <w:rPr>
          <w:sz w:val="36"/>
          <w:szCs w:val="36"/>
        </w:rPr>
      </w:pPr>
      <w:r w:rsidRPr="006B012E">
        <w:rPr>
          <w:b/>
          <w:bCs/>
          <w:sz w:val="36"/>
          <w:szCs w:val="36"/>
        </w:rPr>
        <w:t xml:space="preserve">Пуанты – </w:t>
      </w:r>
      <w:r w:rsidRPr="006B012E">
        <w:rPr>
          <w:rFonts w:ascii="Times New Roman" w:hAnsi="Times New Roman"/>
          <w:b/>
          <w:bCs/>
          <w:sz w:val="36"/>
          <w:szCs w:val="36"/>
        </w:rPr>
        <w:t xml:space="preserve">балетные туфли с твёрдым носком. Балерины танцуют на пуантах стоя на носочках. </w:t>
      </w:r>
    </w:p>
    <w:p w:rsidR="00F0389C" w:rsidRDefault="00F0389C" w:rsidP="00F0389C">
      <w:pPr>
        <w:tabs>
          <w:tab w:val="left" w:pos="945"/>
        </w:tabs>
        <w:rPr>
          <w:rFonts w:ascii="Times New Roman" w:hAnsi="Times New Roman"/>
          <w:sz w:val="36"/>
          <w:szCs w:val="36"/>
        </w:rPr>
      </w:pPr>
      <w:r w:rsidRPr="006B012E">
        <w:rPr>
          <w:rFonts w:ascii="Times New Roman" w:hAnsi="Times New Roman"/>
          <w:noProof/>
          <w:sz w:val="36"/>
          <w:szCs w:val="36"/>
          <w:lang w:eastAsia="ru-RU"/>
        </w:rPr>
        <w:lastRenderedPageBreak/>
        <w:drawing>
          <wp:inline distT="0" distB="0" distL="0" distR="0">
            <wp:extent cx="5524500" cy="3105150"/>
            <wp:effectExtent l="19050" t="0" r="0" b="0"/>
            <wp:docPr id="3" name="Рисунок 3" descr="LEBED_OZERO_KAP00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8" descr="LEBED_OZERO_KAP003.jp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24500" cy="31051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F0389C" w:rsidRPr="006B012E" w:rsidRDefault="00F0389C" w:rsidP="00F0389C">
      <w:pPr>
        <w:tabs>
          <w:tab w:val="left" w:pos="1710"/>
        </w:tabs>
        <w:rPr>
          <w:sz w:val="36"/>
          <w:szCs w:val="36"/>
        </w:rPr>
      </w:pPr>
      <w:r w:rsidRPr="006B012E">
        <w:rPr>
          <w:b/>
          <w:bCs/>
          <w:i/>
          <w:iCs/>
          <w:sz w:val="36"/>
          <w:szCs w:val="36"/>
        </w:rPr>
        <w:t>КОРДЕБАЛЕТ</w:t>
      </w:r>
    </w:p>
    <w:p w:rsidR="00F0389C" w:rsidRPr="006B012E" w:rsidRDefault="00F0389C" w:rsidP="00F0389C">
      <w:pPr>
        <w:tabs>
          <w:tab w:val="left" w:pos="1710"/>
        </w:tabs>
        <w:rPr>
          <w:rFonts w:ascii="Times New Roman" w:hAnsi="Times New Roman"/>
          <w:sz w:val="36"/>
          <w:szCs w:val="36"/>
        </w:rPr>
      </w:pPr>
      <w:r w:rsidRPr="006B012E">
        <w:rPr>
          <w:rFonts w:ascii="Times New Roman" w:hAnsi="Times New Roman"/>
          <w:b/>
          <w:bCs/>
          <w:i/>
          <w:iCs/>
          <w:sz w:val="36"/>
          <w:szCs w:val="36"/>
        </w:rPr>
        <w:t xml:space="preserve"> – коллектив танцовщиков, исполняющих групповые, массовые танцы и  сцены. </w:t>
      </w:r>
    </w:p>
    <w:p w:rsidR="00F0389C" w:rsidRPr="006B012E" w:rsidRDefault="00F0389C" w:rsidP="00F0389C">
      <w:pPr>
        <w:tabs>
          <w:tab w:val="left" w:pos="1710"/>
        </w:tabs>
        <w:rPr>
          <w:rFonts w:ascii="Times New Roman" w:hAnsi="Times New Roman"/>
          <w:sz w:val="36"/>
          <w:szCs w:val="36"/>
        </w:rPr>
      </w:pPr>
      <w:r w:rsidRPr="006B012E">
        <w:rPr>
          <w:rFonts w:ascii="Times New Roman" w:hAnsi="Times New Roman"/>
          <w:b/>
          <w:bCs/>
          <w:sz w:val="36"/>
          <w:szCs w:val="36"/>
        </w:rPr>
        <w:t xml:space="preserve">Композитор - </w:t>
      </w:r>
      <w:r w:rsidRPr="006B012E">
        <w:rPr>
          <w:rFonts w:ascii="Times New Roman" w:hAnsi="Times New Roman"/>
          <w:b/>
          <w:bCs/>
          <w:i/>
          <w:iCs/>
          <w:sz w:val="36"/>
          <w:szCs w:val="36"/>
        </w:rPr>
        <w:t>человек, сочиняющий музыку, пишущий балетную музыку на основе  либретто</w:t>
      </w:r>
      <w:r w:rsidRPr="006B012E">
        <w:rPr>
          <w:rFonts w:ascii="Times New Roman" w:hAnsi="Times New Roman"/>
          <w:b/>
          <w:bCs/>
          <w:sz w:val="36"/>
          <w:szCs w:val="36"/>
        </w:rPr>
        <w:t xml:space="preserve"> </w:t>
      </w:r>
    </w:p>
    <w:p w:rsidR="00F0389C" w:rsidRDefault="00F0389C" w:rsidP="00F0389C">
      <w:pPr>
        <w:tabs>
          <w:tab w:val="left" w:pos="1710"/>
        </w:tabs>
        <w:rPr>
          <w:rFonts w:ascii="Times New Roman" w:hAnsi="Times New Roman"/>
          <w:b/>
          <w:bCs/>
          <w:i/>
          <w:iCs/>
          <w:sz w:val="36"/>
          <w:szCs w:val="36"/>
        </w:rPr>
      </w:pPr>
      <w:r w:rsidRPr="006B012E">
        <w:rPr>
          <w:rFonts w:ascii="Times New Roman" w:hAnsi="Times New Roman"/>
          <w:b/>
          <w:bCs/>
          <w:sz w:val="36"/>
          <w:szCs w:val="36"/>
        </w:rPr>
        <w:t xml:space="preserve">Балетмейстер или хореограф - </w:t>
      </w:r>
      <w:r w:rsidRPr="006B012E">
        <w:rPr>
          <w:rFonts w:ascii="Times New Roman" w:hAnsi="Times New Roman"/>
          <w:b/>
          <w:bCs/>
          <w:i/>
          <w:iCs/>
          <w:sz w:val="36"/>
          <w:szCs w:val="36"/>
        </w:rPr>
        <w:t>Мастер балета или тот, кто пишет      или сочиняет танец</w:t>
      </w:r>
    </w:p>
    <w:p w:rsidR="00F0389C" w:rsidRDefault="00F0389C" w:rsidP="00F0389C">
      <w:pPr>
        <w:tabs>
          <w:tab w:val="left" w:pos="1710"/>
        </w:tabs>
        <w:rPr>
          <w:rFonts w:ascii="Times New Roman" w:hAnsi="Times New Roman"/>
          <w:b/>
          <w:bCs/>
          <w:i/>
          <w:iCs/>
          <w:sz w:val="36"/>
          <w:szCs w:val="36"/>
        </w:rPr>
      </w:pPr>
      <w:r w:rsidRPr="006B012E">
        <w:rPr>
          <w:rFonts w:ascii="Times New Roman" w:hAnsi="Times New Roman"/>
          <w:b/>
          <w:bCs/>
          <w:i/>
          <w:iCs/>
          <w:sz w:val="36"/>
          <w:szCs w:val="36"/>
        </w:rPr>
        <w:t xml:space="preserve">Балерина–  </w:t>
      </w:r>
      <w:proofErr w:type="gramStart"/>
      <w:r w:rsidRPr="006B012E">
        <w:rPr>
          <w:rFonts w:ascii="Times New Roman" w:hAnsi="Times New Roman"/>
          <w:b/>
          <w:bCs/>
          <w:i/>
          <w:iCs/>
          <w:sz w:val="36"/>
          <w:szCs w:val="36"/>
        </w:rPr>
        <w:t>ар</w:t>
      </w:r>
      <w:proofErr w:type="gramEnd"/>
      <w:r w:rsidRPr="006B012E">
        <w:rPr>
          <w:rFonts w:ascii="Times New Roman" w:hAnsi="Times New Roman"/>
          <w:b/>
          <w:bCs/>
          <w:i/>
          <w:iCs/>
          <w:sz w:val="36"/>
          <w:szCs w:val="36"/>
        </w:rPr>
        <w:t>тистка балета, исполнительница главной партии</w:t>
      </w:r>
    </w:p>
    <w:p w:rsidR="00F0389C" w:rsidRDefault="00F0389C" w:rsidP="00F0389C">
      <w:pPr>
        <w:tabs>
          <w:tab w:val="left" w:pos="1710"/>
        </w:tabs>
        <w:rPr>
          <w:rFonts w:ascii="Times New Roman" w:hAnsi="Times New Roman"/>
          <w:b/>
          <w:bCs/>
          <w:i/>
          <w:iCs/>
          <w:sz w:val="36"/>
          <w:szCs w:val="36"/>
        </w:rPr>
      </w:pPr>
    </w:p>
    <w:p w:rsidR="00F0389C" w:rsidRPr="006B012E" w:rsidRDefault="00F0389C" w:rsidP="00F0389C">
      <w:pPr>
        <w:tabs>
          <w:tab w:val="left" w:pos="1710"/>
        </w:tabs>
        <w:rPr>
          <w:rFonts w:ascii="Times New Roman" w:hAnsi="Times New Roman"/>
          <w:sz w:val="36"/>
          <w:szCs w:val="36"/>
        </w:rPr>
      </w:pPr>
      <w:r w:rsidRPr="006B012E">
        <w:rPr>
          <w:rFonts w:ascii="Times New Roman" w:hAnsi="Times New Roman"/>
          <w:b/>
          <w:bCs/>
          <w:i/>
          <w:iCs/>
          <w:sz w:val="36"/>
          <w:szCs w:val="36"/>
        </w:rPr>
        <w:t xml:space="preserve">Дирижёр и музыканты оркестра  - воплощают замысел композитора через музыку </w:t>
      </w:r>
    </w:p>
    <w:p w:rsidR="00F0389C" w:rsidRPr="006B012E" w:rsidRDefault="00F0389C" w:rsidP="00F0389C">
      <w:pPr>
        <w:tabs>
          <w:tab w:val="left" w:pos="1710"/>
        </w:tabs>
        <w:rPr>
          <w:rFonts w:ascii="Times New Roman" w:hAnsi="Times New Roman"/>
          <w:sz w:val="36"/>
          <w:szCs w:val="36"/>
        </w:rPr>
      </w:pPr>
      <w:r w:rsidRPr="006B012E">
        <w:rPr>
          <w:rFonts w:ascii="Times New Roman" w:hAnsi="Times New Roman"/>
          <w:b/>
          <w:bCs/>
          <w:i/>
          <w:iCs/>
          <w:sz w:val="36"/>
          <w:szCs w:val="36"/>
        </w:rPr>
        <w:lastRenderedPageBreak/>
        <w:t>Художник - создаёт для балета декорации и костюмы.</w:t>
      </w:r>
      <w:r w:rsidRPr="006B012E">
        <w:rPr>
          <w:rFonts w:ascii="Times New Roman" w:hAnsi="Times New Roman"/>
          <w:sz w:val="36"/>
          <w:szCs w:val="36"/>
        </w:rPr>
        <w:t xml:space="preserve"> </w:t>
      </w:r>
    </w:p>
    <w:p w:rsidR="00F0389C" w:rsidRDefault="00F0389C" w:rsidP="00F0389C">
      <w:pPr>
        <w:tabs>
          <w:tab w:val="left" w:pos="1710"/>
        </w:tabs>
        <w:rPr>
          <w:rFonts w:ascii="Times New Roman" w:hAnsi="Times New Roman"/>
          <w:sz w:val="36"/>
          <w:szCs w:val="36"/>
        </w:rPr>
      </w:pPr>
    </w:p>
    <w:p w:rsidR="00F0389C" w:rsidRPr="006B012E" w:rsidRDefault="00F0389C" w:rsidP="00F0389C">
      <w:pPr>
        <w:tabs>
          <w:tab w:val="left" w:pos="1710"/>
        </w:tabs>
        <w:rPr>
          <w:rFonts w:ascii="Times New Roman" w:hAnsi="Times New Roman"/>
          <w:sz w:val="36"/>
          <w:szCs w:val="36"/>
        </w:rPr>
      </w:pPr>
      <w:r w:rsidRPr="006B012E">
        <w:rPr>
          <w:rFonts w:ascii="Times New Roman" w:hAnsi="Times New Roman"/>
          <w:b/>
          <w:bCs/>
          <w:i/>
          <w:iCs/>
          <w:sz w:val="36"/>
          <w:szCs w:val="36"/>
        </w:rPr>
        <w:t xml:space="preserve">    </w:t>
      </w:r>
      <w:proofErr w:type="gramStart"/>
      <w:r w:rsidRPr="006B012E">
        <w:rPr>
          <w:rFonts w:ascii="Times New Roman" w:hAnsi="Times New Roman"/>
          <w:b/>
          <w:bCs/>
          <w:i/>
          <w:iCs/>
          <w:sz w:val="36"/>
          <w:szCs w:val="36"/>
        </w:rPr>
        <w:t>Дирижёр</w:t>
      </w:r>
      <w:proofErr w:type="gramEnd"/>
      <w:r w:rsidRPr="006B012E">
        <w:rPr>
          <w:rFonts w:ascii="Times New Roman" w:hAnsi="Times New Roman"/>
          <w:b/>
          <w:bCs/>
          <w:i/>
          <w:iCs/>
          <w:sz w:val="36"/>
          <w:szCs w:val="36"/>
        </w:rPr>
        <w:t xml:space="preserve">  являясь руководителем оркестра,   воплощает  замысел композитора, идеи балетмейстера, подчеркивает  индивидуальность солистов и мастерство кордебалета в исполнении массовых сцен.  Музыканты играют под руководством дирижёра.</w:t>
      </w:r>
    </w:p>
    <w:p w:rsidR="00F0389C" w:rsidRDefault="00F0389C" w:rsidP="00F0389C">
      <w:pPr>
        <w:tabs>
          <w:tab w:val="left" w:pos="1710"/>
        </w:tabs>
        <w:rPr>
          <w:rFonts w:ascii="Times New Roman" w:hAnsi="Times New Roman"/>
          <w:sz w:val="36"/>
          <w:szCs w:val="36"/>
        </w:rPr>
      </w:pPr>
      <w:r w:rsidRPr="006B012E">
        <w:rPr>
          <w:rFonts w:ascii="Times New Roman" w:hAnsi="Times New Roman"/>
          <w:noProof/>
          <w:sz w:val="36"/>
          <w:szCs w:val="36"/>
          <w:lang w:eastAsia="ru-RU"/>
        </w:rPr>
        <w:drawing>
          <wp:inline distT="0" distB="0" distL="0" distR="0">
            <wp:extent cx="4104456" cy="3078342"/>
            <wp:effectExtent l="19050" t="0" r="0" b="0"/>
            <wp:docPr id="4" name="Рисунок 4" descr="14-chikago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11" descr="14-chikago.jpg"/>
                    <pic:cNvPicPr>
                      <a:picLocks noChangeAspect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04456" cy="307834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F0389C" w:rsidRDefault="00F0389C" w:rsidP="00F0389C">
      <w:pPr>
        <w:tabs>
          <w:tab w:val="left" w:pos="1710"/>
        </w:tabs>
        <w:rPr>
          <w:rFonts w:ascii="Times New Roman" w:hAnsi="Times New Roman"/>
          <w:sz w:val="36"/>
          <w:szCs w:val="36"/>
        </w:rPr>
      </w:pPr>
    </w:p>
    <w:p w:rsidR="00F0389C" w:rsidRDefault="00F0389C" w:rsidP="00F0389C">
      <w:pPr>
        <w:tabs>
          <w:tab w:val="left" w:pos="1710"/>
        </w:tabs>
        <w:rPr>
          <w:rFonts w:ascii="Times New Roman" w:hAnsi="Times New Roman"/>
          <w:sz w:val="36"/>
          <w:szCs w:val="36"/>
        </w:rPr>
      </w:pPr>
    </w:p>
    <w:p w:rsidR="00F0389C" w:rsidRDefault="00F0389C" w:rsidP="00F0389C">
      <w:pPr>
        <w:tabs>
          <w:tab w:val="left" w:pos="1710"/>
        </w:tabs>
        <w:rPr>
          <w:rFonts w:ascii="Times New Roman" w:hAnsi="Times New Roman"/>
          <w:b/>
          <w:bCs/>
          <w:i/>
          <w:iCs/>
          <w:sz w:val="36"/>
          <w:szCs w:val="36"/>
        </w:rPr>
      </w:pPr>
    </w:p>
    <w:p w:rsidR="00F0389C" w:rsidRDefault="00F0389C" w:rsidP="00F0389C">
      <w:pPr>
        <w:tabs>
          <w:tab w:val="left" w:pos="1710"/>
        </w:tabs>
        <w:rPr>
          <w:rFonts w:ascii="Times New Roman" w:hAnsi="Times New Roman"/>
          <w:b/>
          <w:bCs/>
          <w:i/>
          <w:iCs/>
          <w:sz w:val="36"/>
          <w:szCs w:val="36"/>
        </w:rPr>
      </w:pPr>
    </w:p>
    <w:p w:rsidR="00F0389C" w:rsidRDefault="00F0389C" w:rsidP="00F0389C">
      <w:pPr>
        <w:tabs>
          <w:tab w:val="left" w:pos="1710"/>
        </w:tabs>
        <w:rPr>
          <w:rFonts w:ascii="Times New Roman" w:hAnsi="Times New Roman"/>
          <w:b/>
          <w:bCs/>
          <w:i/>
          <w:iCs/>
          <w:sz w:val="36"/>
          <w:szCs w:val="36"/>
        </w:rPr>
      </w:pPr>
    </w:p>
    <w:p w:rsidR="00F0389C" w:rsidRDefault="00F0389C" w:rsidP="00F0389C">
      <w:pPr>
        <w:tabs>
          <w:tab w:val="left" w:pos="1710"/>
        </w:tabs>
        <w:rPr>
          <w:rFonts w:ascii="Times New Roman" w:hAnsi="Times New Roman"/>
          <w:b/>
          <w:bCs/>
          <w:i/>
          <w:iCs/>
          <w:sz w:val="36"/>
          <w:szCs w:val="36"/>
        </w:rPr>
      </w:pPr>
    </w:p>
    <w:p w:rsidR="00F0389C" w:rsidRDefault="00F0389C" w:rsidP="00F0389C">
      <w:pPr>
        <w:tabs>
          <w:tab w:val="left" w:pos="1710"/>
        </w:tabs>
        <w:rPr>
          <w:rFonts w:ascii="Times New Roman" w:hAnsi="Times New Roman"/>
          <w:b/>
          <w:bCs/>
          <w:i/>
          <w:iCs/>
          <w:sz w:val="36"/>
          <w:szCs w:val="36"/>
        </w:rPr>
      </w:pPr>
    </w:p>
    <w:p w:rsidR="00F0389C" w:rsidRDefault="00F0389C" w:rsidP="00F0389C">
      <w:pPr>
        <w:tabs>
          <w:tab w:val="left" w:pos="1710"/>
        </w:tabs>
        <w:rPr>
          <w:rFonts w:ascii="Times New Roman" w:hAnsi="Times New Roman"/>
          <w:b/>
          <w:bCs/>
          <w:i/>
          <w:iCs/>
          <w:sz w:val="36"/>
          <w:szCs w:val="36"/>
        </w:rPr>
      </w:pPr>
    </w:p>
    <w:p w:rsidR="00F0389C" w:rsidRDefault="00F0389C" w:rsidP="00F0389C">
      <w:pPr>
        <w:tabs>
          <w:tab w:val="left" w:pos="1710"/>
        </w:tabs>
        <w:rPr>
          <w:rFonts w:ascii="Times New Roman" w:hAnsi="Times New Roman"/>
          <w:b/>
          <w:bCs/>
          <w:i/>
          <w:iCs/>
          <w:sz w:val="36"/>
          <w:szCs w:val="36"/>
        </w:rPr>
      </w:pPr>
    </w:p>
    <w:p w:rsidR="00F0389C" w:rsidRPr="006B012E" w:rsidRDefault="00F0389C" w:rsidP="00F0389C">
      <w:pPr>
        <w:tabs>
          <w:tab w:val="left" w:pos="1710"/>
        </w:tabs>
        <w:rPr>
          <w:rFonts w:ascii="Times New Roman" w:hAnsi="Times New Roman"/>
          <w:sz w:val="36"/>
          <w:szCs w:val="36"/>
        </w:rPr>
      </w:pPr>
      <w:r w:rsidRPr="006B012E">
        <w:rPr>
          <w:rFonts w:ascii="Times New Roman" w:hAnsi="Times New Roman"/>
          <w:b/>
          <w:bCs/>
          <w:i/>
          <w:iCs/>
          <w:sz w:val="36"/>
          <w:szCs w:val="36"/>
        </w:rPr>
        <w:t>Мастер балета или тот, кто пишет      или сочиняет танец –</w:t>
      </w:r>
    </w:p>
    <w:p w:rsidR="00F0389C" w:rsidRPr="006B012E" w:rsidRDefault="00F0389C" w:rsidP="00F0389C">
      <w:pPr>
        <w:tabs>
          <w:tab w:val="left" w:pos="1710"/>
        </w:tabs>
        <w:rPr>
          <w:rFonts w:ascii="Times New Roman" w:hAnsi="Times New Roman"/>
          <w:sz w:val="36"/>
          <w:szCs w:val="36"/>
        </w:rPr>
      </w:pPr>
      <w:r w:rsidRPr="006B012E">
        <w:rPr>
          <w:rFonts w:ascii="Times New Roman" w:hAnsi="Times New Roman"/>
          <w:b/>
          <w:bCs/>
          <w:i/>
          <w:iCs/>
          <w:sz w:val="36"/>
          <w:szCs w:val="36"/>
        </w:rPr>
        <w:t>БАЛЕТМЕЙСТЕР  (Хореограф)</w:t>
      </w:r>
    </w:p>
    <w:p w:rsidR="00F0389C" w:rsidRDefault="00F0389C" w:rsidP="00F0389C">
      <w:pPr>
        <w:tabs>
          <w:tab w:val="left" w:pos="1710"/>
        </w:tabs>
        <w:rPr>
          <w:rFonts w:ascii="Times New Roman" w:hAnsi="Times New Roman"/>
          <w:sz w:val="36"/>
          <w:szCs w:val="36"/>
        </w:rPr>
      </w:pPr>
      <w:r w:rsidRPr="006B012E">
        <w:rPr>
          <w:rFonts w:ascii="Times New Roman" w:hAnsi="Times New Roman"/>
          <w:noProof/>
          <w:sz w:val="36"/>
          <w:szCs w:val="36"/>
          <w:lang w:eastAsia="ru-RU"/>
        </w:rPr>
        <w:drawing>
          <wp:inline distT="0" distB="0" distL="0" distR="0">
            <wp:extent cx="5379442" cy="3742221"/>
            <wp:effectExtent l="19050" t="0" r="0" b="0"/>
            <wp:docPr id="5" name="Рисунок 5" descr="-7179-e142769443546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7" descr="-7179-e1427694435466.jpg"/>
                    <pic:cNvPicPr>
                      <a:picLocks noChangeAspect="1"/>
                    </pic:cNvPicPr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9442" cy="374222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F0389C" w:rsidRDefault="00F0389C" w:rsidP="00F0389C">
      <w:pPr>
        <w:tabs>
          <w:tab w:val="left" w:pos="1710"/>
        </w:tabs>
        <w:rPr>
          <w:rFonts w:ascii="Times New Roman" w:hAnsi="Times New Roman"/>
          <w:b/>
          <w:bCs/>
          <w:i/>
          <w:iCs/>
          <w:sz w:val="36"/>
          <w:szCs w:val="36"/>
        </w:rPr>
      </w:pPr>
    </w:p>
    <w:p w:rsidR="00F0389C" w:rsidRPr="00904C26" w:rsidRDefault="00F0389C" w:rsidP="00F0389C">
      <w:pPr>
        <w:tabs>
          <w:tab w:val="left" w:pos="1710"/>
        </w:tabs>
        <w:spacing w:after="0" w:line="240" w:lineRule="auto"/>
        <w:rPr>
          <w:rFonts w:ascii="Times New Roman" w:hAnsi="Times New Roman"/>
          <w:sz w:val="36"/>
          <w:szCs w:val="36"/>
        </w:rPr>
      </w:pPr>
      <w:r w:rsidRPr="00904C26">
        <w:rPr>
          <w:rFonts w:ascii="Times New Roman" w:hAnsi="Times New Roman"/>
          <w:b/>
          <w:bCs/>
          <w:iCs/>
          <w:sz w:val="36"/>
          <w:szCs w:val="36"/>
        </w:rPr>
        <w:t>Либретто</w:t>
      </w:r>
      <w:r w:rsidRPr="00904C26">
        <w:rPr>
          <w:rFonts w:ascii="Times New Roman" w:hAnsi="Times New Roman"/>
          <w:bCs/>
          <w:iCs/>
          <w:sz w:val="36"/>
          <w:szCs w:val="36"/>
        </w:rPr>
        <w:t xml:space="preserve"> – основа балетного спектакля. </w:t>
      </w:r>
    </w:p>
    <w:p w:rsidR="00F0389C" w:rsidRPr="00904C26" w:rsidRDefault="00F0389C" w:rsidP="00F0389C">
      <w:pPr>
        <w:tabs>
          <w:tab w:val="left" w:pos="1710"/>
        </w:tabs>
        <w:spacing w:after="0" w:line="240" w:lineRule="auto"/>
        <w:rPr>
          <w:rFonts w:ascii="Times New Roman" w:hAnsi="Times New Roman"/>
          <w:bCs/>
          <w:iCs/>
          <w:sz w:val="36"/>
          <w:szCs w:val="36"/>
        </w:rPr>
      </w:pPr>
      <w:r w:rsidRPr="00904C26">
        <w:rPr>
          <w:rFonts w:ascii="Times New Roman" w:hAnsi="Times New Roman"/>
          <w:bCs/>
          <w:iCs/>
          <w:sz w:val="36"/>
          <w:szCs w:val="36"/>
        </w:rPr>
        <w:t>В основе либретто может быть сказка, миф, легенда, настоящая жизненная история.</w:t>
      </w:r>
      <w:r w:rsidRPr="00904C26">
        <w:rPr>
          <w:rFonts w:ascii="Times New Roman" w:eastAsia="+mn-ea" w:hAnsi="Times New Roman"/>
          <w:bCs/>
          <w:color w:val="632523"/>
          <w:kern w:val="24"/>
          <w:sz w:val="36"/>
          <w:szCs w:val="36"/>
        </w:rPr>
        <w:t xml:space="preserve"> </w:t>
      </w:r>
      <w:r w:rsidRPr="00904C26">
        <w:rPr>
          <w:rFonts w:ascii="Times New Roman" w:hAnsi="Times New Roman"/>
          <w:bCs/>
          <w:iCs/>
          <w:sz w:val="36"/>
          <w:szCs w:val="36"/>
        </w:rPr>
        <w:t>Либретто обычно пишут балетные драматурги. Автором может быть композитор, балетмейстер, художник или артист.</w:t>
      </w:r>
    </w:p>
    <w:p w:rsidR="00F0389C" w:rsidRPr="00904C26" w:rsidRDefault="00F0389C" w:rsidP="00F0389C">
      <w:pPr>
        <w:tabs>
          <w:tab w:val="left" w:pos="1710"/>
        </w:tabs>
        <w:spacing w:after="0" w:line="240" w:lineRule="auto"/>
        <w:rPr>
          <w:rFonts w:ascii="Times New Roman" w:hAnsi="Times New Roman"/>
          <w:sz w:val="36"/>
          <w:szCs w:val="36"/>
        </w:rPr>
      </w:pPr>
      <w:r w:rsidRPr="00904C26">
        <w:rPr>
          <w:rFonts w:ascii="Times New Roman" w:hAnsi="Times New Roman"/>
          <w:bCs/>
          <w:iCs/>
          <w:sz w:val="36"/>
          <w:szCs w:val="36"/>
        </w:rPr>
        <w:t>Автор либретто-  ЛИБРЕТТИСТ</w:t>
      </w:r>
      <w:r w:rsidRPr="00904C26">
        <w:rPr>
          <w:rFonts w:ascii="Times New Roman" w:hAnsi="Times New Roman"/>
          <w:sz w:val="36"/>
          <w:szCs w:val="36"/>
        </w:rPr>
        <w:t xml:space="preserve"> </w:t>
      </w:r>
    </w:p>
    <w:p w:rsidR="00F0389C" w:rsidRDefault="00F0389C" w:rsidP="00F0389C">
      <w:pPr>
        <w:tabs>
          <w:tab w:val="left" w:pos="1710"/>
        </w:tabs>
        <w:rPr>
          <w:rFonts w:ascii="Times New Roman" w:hAnsi="Times New Roman"/>
          <w:sz w:val="36"/>
          <w:szCs w:val="36"/>
        </w:rPr>
      </w:pPr>
    </w:p>
    <w:p w:rsidR="00F0389C" w:rsidRDefault="00F0389C" w:rsidP="00F0389C">
      <w:pPr>
        <w:tabs>
          <w:tab w:val="left" w:pos="1710"/>
        </w:tabs>
        <w:rPr>
          <w:rFonts w:ascii="Times New Roman" w:hAnsi="Times New Roman"/>
          <w:sz w:val="36"/>
          <w:szCs w:val="36"/>
        </w:rPr>
      </w:pPr>
    </w:p>
    <w:p w:rsidR="00F0389C" w:rsidRDefault="00F0389C" w:rsidP="00F0389C">
      <w:pPr>
        <w:tabs>
          <w:tab w:val="left" w:pos="1710"/>
        </w:tabs>
        <w:rPr>
          <w:rFonts w:ascii="Times New Roman" w:hAnsi="Times New Roman"/>
          <w:sz w:val="36"/>
          <w:szCs w:val="36"/>
        </w:rPr>
      </w:pPr>
    </w:p>
    <w:p w:rsidR="00F0389C" w:rsidRDefault="00F0389C" w:rsidP="00F0389C">
      <w:pPr>
        <w:tabs>
          <w:tab w:val="left" w:pos="1710"/>
        </w:tabs>
        <w:rPr>
          <w:rFonts w:ascii="Times New Roman" w:hAnsi="Times New Roman"/>
          <w:sz w:val="36"/>
          <w:szCs w:val="36"/>
        </w:rPr>
      </w:pPr>
    </w:p>
    <w:p w:rsidR="00F0389C" w:rsidRDefault="00F0389C" w:rsidP="00F0389C">
      <w:pPr>
        <w:tabs>
          <w:tab w:val="left" w:pos="1710"/>
        </w:tabs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noProof/>
          <w:sz w:val="36"/>
          <w:szCs w:val="36"/>
          <w:lang w:eastAsia="ru-RU"/>
        </w:rPr>
        <w:lastRenderedPageBreak/>
        <w:drawing>
          <wp:inline distT="0" distB="0" distL="0" distR="0">
            <wp:extent cx="5940425" cy="3332578"/>
            <wp:effectExtent l="19050" t="0" r="3175" b="0"/>
            <wp:docPr id="12" name="Рисунок 1" descr="F:\к открытому уроку\Хихол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к открытому уроку\Хихол\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25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389C" w:rsidRDefault="00F0389C" w:rsidP="00F0389C">
      <w:pPr>
        <w:tabs>
          <w:tab w:val="left" w:pos="1710"/>
        </w:tabs>
        <w:rPr>
          <w:rFonts w:ascii="Times New Roman" w:hAnsi="Times New Roman"/>
          <w:sz w:val="36"/>
          <w:szCs w:val="36"/>
        </w:rPr>
      </w:pPr>
    </w:p>
    <w:p w:rsidR="00F0389C" w:rsidRDefault="00F0389C" w:rsidP="00F0389C">
      <w:pPr>
        <w:tabs>
          <w:tab w:val="left" w:pos="1710"/>
        </w:tabs>
        <w:rPr>
          <w:rFonts w:ascii="Times New Roman" w:hAnsi="Times New Roman"/>
          <w:sz w:val="36"/>
          <w:szCs w:val="36"/>
        </w:rPr>
      </w:pPr>
    </w:p>
    <w:p w:rsidR="00F0389C" w:rsidRDefault="00F0389C" w:rsidP="00F0389C">
      <w:pPr>
        <w:tabs>
          <w:tab w:val="left" w:pos="1710"/>
        </w:tabs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noProof/>
          <w:sz w:val="36"/>
          <w:szCs w:val="36"/>
          <w:lang w:eastAsia="ru-RU"/>
        </w:rPr>
        <w:lastRenderedPageBreak/>
        <w:drawing>
          <wp:inline distT="0" distB="0" distL="0" distR="0">
            <wp:extent cx="5940425" cy="3960283"/>
            <wp:effectExtent l="19050" t="0" r="3175" b="0"/>
            <wp:docPr id="7" name="Рисунок 2" descr="F:\к открытому уроку\Хихол\586_Bale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к открытому уроку\Хихол\586_Balet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389C" w:rsidRDefault="00F0389C" w:rsidP="00F0389C">
      <w:pPr>
        <w:tabs>
          <w:tab w:val="left" w:pos="1710"/>
        </w:tabs>
        <w:rPr>
          <w:rFonts w:ascii="Times New Roman" w:hAnsi="Times New Roman"/>
          <w:sz w:val="36"/>
          <w:szCs w:val="36"/>
        </w:rPr>
      </w:pPr>
    </w:p>
    <w:p w:rsidR="00F0389C" w:rsidRDefault="00F0389C" w:rsidP="00F0389C">
      <w:pPr>
        <w:tabs>
          <w:tab w:val="left" w:pos="1710"/>
        </w:tabs>
        <w:rPr>
          <w:rFonts w:ascii="Times New Roman" w:hAnsi="Times New Roman"/>
          <w:sz w:val="36"/>
          <w:szCs w:val="36"/>
        </w:rPr>
      </w:pPr>
    </w:p>
    <w:p w:rsidR="00F0389C" w:rsidRDefault="00F0389C" w:rsidP="00F0389C">
      <w:pPr>
        <w:tabs>
          <w:tab w:val="left" w:pos="1710"/>
        </w:tabs>
        <w:rPr>
          <w:rFonts w:ascii="Times New Roman" w:hAnsi="Times New Roman"/>
          <w:sz w:val="36"/>
          <w:szCs w:val="36"/>
        </w:rPr>
      </w:pPr>
    </w:p>
    <w:p w:rsidR="00F0389C" w:rsidRDefault="00F0389C" w:rsidP="00F0389C">
      <w:pPr>
        <w:tabs>
          <w:tab w:val="left" w:pos="1710"/>
        </w:tabs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noProof/>
          <w:sz w:val="36"/>
          <w:szCs w:val="36"/>
          <w:lang w:eastAsia="ru-RU"/>
        </w:rPr>
        <w:lastRenderedPageBreak/>
        <w:drawing>
          <wp:inline distT="0" distB="0" distL="0" distR="0">
            <wp:extent cx="5940425" cy="3897186"/>
            <wp:effectExtent l="19050" t="0" r="3175" b="0"/>
            <wp:docPr id="8" name="Рисунок 3" descr="F:\к открытому уроку\Хихол\2014-12-11_06-01723_schelkunchik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к открытому уроку\Хихол\2014-12-11_06-01723_schelkunchik_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8971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389C" w:rsidRPr="00191C4D" w:rsidRDefault="00F0389C" w:rsidP="00F0389C">
      <w:pPr>
        <w:rPr>
          <w:rFonts w:ascii="Times New Roman" w:hAnsi="Times New Roman"/>
          <w:sz w:val="36"/>
          <w:szCs w:val="36"/>
        </w:rPr>
      </w:pPr>
    </w:p>
    <w:p w:rsidR="00F0389C" w:rsidRDefault="00F0389C" w:rsidP="00F0389C">
      <w:pPr>
        <w:rPr>
          <w:rFonts w:ascii="Times New Roman" w:hAnsi="Times New Roman"/>
          <w:sz w:val="36"/>
          <w:szCs w:val="36"/>
        </w:rPr>
      </w:pPr>
    </w:p>
    <w:p w:rsidR="00F0389C" w:rsidRPr="00191C4D" w:rsidRDefault="00F0389C" w:rsidP="00F0389C">
      <w:pPr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Балет-это музыкальный спектакль, в котором все действующие лица танцуют в сопровождении оркестра.</w:t>
      </w:r>
    </w:p>
    <w:p w:rsidR="00F0389C" w:rsidRDefault="00F0389C" w:rsidP="00F0389C">
      <w:pPr>
        <w:tabs>
          <w:tab w:val="left" w:pos="1710"/>
        </w:tabs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noProof/>
          <w:sz w:val="36"/>
          <w:szCs w:val="36"/>
          <w:lang w:eastAsia="ru-RU"/>
        </w:rPr>
        <w:lastRenderedPageBreak/>
        <w:drawing>
          <wp:inline distT="0" distB="0" distL="0" distR="0">
            <wp:extent cx="5940425" cy="4879408"/>
            <wp:effectExtent l="19050" t="0" r="3175" b="0"/>
            <wp:docPr id="9" name="Рисунок 4" descr="F:\к открытому уроку\Хихол\282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к открытому уроку\Хихол\28240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8794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389C" w:rsidRDefault="00F0389C" w:rsidP="00F0389C">
      <w:pPr>
        <w:tabs>
          <w:tab w:val="left" w:pos="1710"/>
        </w:tabs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noProof/>
          <w:sz w:val="36"/>
          <w:szCs w:val="36"/>
          <w:lang w:eastAsia="ru-RU"/>
        </w:rPr>
        <w:lastRenderedPageBreak/>
        <w:drawing>
          <wp:inline distT="0" distB="0" distL="0" distR="0">
            <wp:extent cx="5940425" cy="5887621"/>
            <wp:effectExtent l="19050" t="0" r="3175" b="0"/>
            <wp:docPr id="10" name="Рисунок 5" descr="F:\к открытому уроку\Хихол\image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к открытому уроку\Хихол\image2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8876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389C" w:rsidRDefault="00F0389C" w:rsidP="00F0389C">
      <w:pPr>
        <w:tabs>
          <w:tab w:val="left" w:pos="1710"/>
        </w:tabs>
        <w:rPr>
          <w:rFonts w:ascii="Times New Roman" w:hAnsi="Times New Roman"/>
          <w:sz w:val="36"/>
          <w:szCs w:val="36"/>
        </w:rPr>
      </w:pPr>
    </w:p>
    <w:p w:rsidR="00F0389C" w:rsidRDefault="00F0389C" w:rsidP="00F0389C">
      <w:pPr>
        <w:tabs>
          <w:tab w:val="left" w:pos="1710"/>
        </w:tabs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noProof/>
          <w:sz w:val="36"/>
          <w:szCs w:val="36"/>
          <w:lang w:eastAsia="ru-RU"/>
        </w:rPr>
        <w:lastRenderedPageBreak/>
        <w:drawing>
          <wp:inline distT="0" distB="0" distL="0" distR="0">
            <wp:extent cx="5940425" cy="4457060"/>
            <wp:effectExtent l="19050" t="0" r="3175" b="0"/>
            <wp:docPr id="11" name="Рисунок 6" descr="F:\к открытому уроку\Хихол\moscow-balle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к открытому уроку\Хихол\moscow-ballet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7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389C" w:rsidRDefault="00F0389C" w:rsidP="00F0389C">
      <w:pPr>
        <w:rPr>
          <w:rFonts w:ascii="Times New Roman" w:hAnsi="Times New Roman"/>
          <w:sz w:val="36"/>
          <w:szCs w:val="36"/>
        </w:rPr>
      </w:pPr>
    </w:p>
    <w:p w:rsidR="00874605" w:rsidRPr="00F0389C" w:rsidRDefault="00F0389C" w:rsidP="00F0389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712173">
        <w:rPr>
          <w:rFonts w:ascii="Times New Roman" w:eastAsia="Times New Roman" w:hAnsi="Times New Roman"/>
          <w:color w:val="333333"/>
          <w:sz w:val="36"/>
          <w:szCs w:val="36"/>
        </w:rPr>
        <w:t>Действие этого балета происходит в маленьком немецком городке. Дети и взрослые веселятся вокруг рождественской елки. Девочке Мари подарили куклу «Щелкунчик» для раскалывания орехов. С наступлением ночи оживает таинственный мир чудес. Выползают из своих нор мыши во главе с Мышиным королем. … Маша и Щелкунчик вступают в борьбу с мышиным королём. В этой неравной борьбе они одерживают победу, а потом отправляются в сказочную страну сладостей и игрушек</w:t>
      </w:r>
      <w:r>
        <w:rPr>
          <w:rFonts w:ascii="Helvetica" w:eastAsia="Times New Roman" w:hAnsi="Helvetica" w:cs="Helvetica"/>
          <w:color w:val="333333"/>
          <w:sz w:val="21"/>
          <w:szCs w:val="21"/>
        </w:rPr>
        <w:t>…</w:t>
      </w:r>
    </w:p>
    <w:sectPr w:rsidR="00874605" w:rsidRPr="00F0389C" w:rsidSect="00061C53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D3BB4" w:rsidRDefault="009D3BB4" w:rsidP="00061C53">
      <w:pPr>
        <w:spacing w:after="0" w:line="240" w:lineRule="auto"/>
      </w:pPr>
      <w:r>
        <w:separator/>
      </w:r>
    </w:p>
  </w:endnote>
  <w:endnote w:type="continuationSeparator" w:id="1">
    <w:p w:rsidR="009D3BB4" w:rsidRDefault="009D3BB4" w:rsidP="00061C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D3BB4" w:rsidRDefault="009D3BB4" w:rsidP="00061C53">
      <w:pPr>
        <w:spacing w:after="0" w:line="240" w:lineRule="auto"/>
      </w:pPr>
      <w:r>
        <w:separator/>
      </w:r>
    </w:p>
  </w:footnote>
  <w:footnote w:type="continuationSeparator" w:id="1">
    <w:p w:rsidR="009D3BB4" w:rsidRDefault="009D3BB4" w:rsidP="00061C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40053C"/>
    <w:multiLevelType w:val="hybridMultilevel"/>
    <w:tmpl w:val="59022E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AE239F"/>
    <w:multiLevelType w:val="multilevel"/>
    <w:tmpl w:val="7974E7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0D44BBD"/>
    <w:multiLevelType w:val="hybridMultilevel"/>
    <w:tmpl w:val="458C8A58"/>
    <w:lvl w:ilvl="0" w:tplc="ED94C84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69A0DD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A541B7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D603C2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E48F1A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96CA11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0C0771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22E5E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10CF6A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B0949FB"/>
    <w:multiLevelType w:val="hybridMultilevel"/>
    <w:tmpl w:val="7A769B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62FCC"/>
    <w:rsid w:val="00001863"/>
    <w:rsid w:val="00061C53"/>
    <w:rsid w:val="00084497"/>
    <w:rsid w:val="000A1A87"/>
    <w:rsid w:val="000A2F1D"/>
    <w:rsid w:val="000C63D1"/>
    <w:rsid w:val="000C66D3"/>
    <w:rsid w:val="000D7881"/>
    <w:rsid w:val="000E7E96"/>
    <w:rsid w:val="000F2FB3"/>
    <w:rsid w:val="0010443B"/>
    <w:rsid w:val="0016173E"/>
    <w:rsid w:val="001E0206"/>
    <w:rsid w:val="001F2555"/>
    <w:rsid w:val="001F6AD7"/>
    <w:rsid w:val="002155C2"/>
    <w:rsid w:val="00237785"/>
    <w:rsid w:val="002401E8"/>
    <w:rsid w:val="00241409"/>
    <w:rsid w:val="00261E7E"/>
    <w:rsid w:val="00282992"/>
    <w:rsid w:val="003473D9"/>
    <w:rsid w:val="003912EB"/>
    <w:rsid w:val="00392EC2"/>
    <w:rsid w:val="003A2F59"/>
    <w:rsid w:val="003B51E6"/>
    <w:rsid w:val="003C0F4B"/>
    <w:rsid w:val="003C24F6"/>
    <w:rsid w:val="003C2836"/>
    <w:rsid w:val="003D1492"/>
    <w:rsid w:val="003F6EF1"/>
    <w:rsid w:val="00402BD4"/>
    <w:rsid w:val="00415A92"/>
    <w:rsid w:val="004207E7"/>
    <w:rsid w:val="00425F12"/>
    <w:rsid w:val="004337EB"/>
    <w:rsid w:val="00451E7C"/>
    <w:rsid w:val="004533F8"/>
    <w:rsid w:val="00463A0C"/>
    <w:rsid w:val="00484D8C"/>
    <w:rsid w:val="00486DB8"/>
    <w:rsid w:val="00490C7E"/>
    <w:rsid w:val="004B5250"/>
    <w:rsid w:val="004E1E04"/>
    <w:rsid w:val="004F1E14"/>
    <w:rsid w:val="004F34B1"/>
    <w:rsid w:val="00507779"/>
    <w:rsid w:val="0052159E"/>
    <w:rsid w:val="00521D81"/>
    <w:rsid w:val="005518DE"/>
    <w:rsid w:val="0057469D"/>
    <w:rsid w:val="0058152D"/>
    <w:rsid w:val="00586B81"/>
    <w:rsid w:val="005B5353"/>
    <w:rsid w:val="005D581F"/>
    <w:rsid w:val="005D5CA7"/>
    <w:rsid w:val="005E204C"/>
    <w:rsid w:val="00606BA8"/>
    <w:rsid w:val="006179C9"/>
    <w:rsid w:val="00630AD9"/>
    <w:rsid w:val="00631EB1"/>
    <w:rsid w:val="00644C51"/>
    <w:rsid w:val="0066041C"/>
    <w:rsid w:val="00680B05"/>
    <w:rsid w:val="006A5DF4"/>
    <w:rsid w:val="006B1387"/>
    <w:rsid w:val="006C4EAA"/>
    <w:rsid w:val="006E3009"/>
    <w:rsid w:val="006E62FE"/>
    <w:rsid w:val="0070317B"/>
    <w:rsid w:val="00784F62"/>
    <w:rsid w:val="00784FC0"/>
    <w:rsid w:val="00797822"/>
    <w:rsid w:val="007A24E0"/>
    <w:rsid w:val="007B45B8"/>
    <w:rsid w:val="007C74C6"/>
    <w:rsid w:val="007D5C63"/>
    <w:rsid w:val="007E18EA"/>
    <w:rsid w:val="00803EE7"/>
    <w:rsid w:val="0085203B"/>
    <w:rsid w:val="00863FAC"/>
    <w:rsid w:val="008713F8"/>
    <w:rsid w:val="00874605"/>
    <w:rsid w:val="008B1DE2"/>
    <w:rsid w:val="008C7E8F"/>
    <w:rsid w:val="008E3B3F"/>
    <w:rsid w:val="008F50E9"/>
    <w:rsid w:val="00900268"/>
    <w:rsid w:val="00910F4B"/>
    <w:rsid w:val="00981665"/>
    <w:rsid w:val="009A4D3E"/>
    <w:rsid w:val="009D3BB4"/>
    <w:rsid w:val="009D7686"/>
    <w:rsid w:val="009E402B"/>
    <w:rsid w:val="009F7A56"/>
    <w:rsid w:val="00A13ED4"/>
    <w:rsid w:val="00A249F0"/>
    <w:rsid w:val="00A44622"/>
    <w:rsid w:val="00A45FCA"/>
    <w:rsid w:val="00A506B7"/>
    <w:rsid w:val="00A51B2F"/>
    <w:rsid w:val="00A62FCC"/>
    <w:rsid w:val="00A65C1B"/>
    <w:rsid w:val="00AD314A"/>
    <w:rsid w:val="00B06A9B"/>
    <w:rsid w:val="00B510B9"/>
    <w:rsid w:val="00B96F53"/>
    <w:rsid w:val="00BA3871"/>
    <w:rsid w:val="00BD6477"/>
    <w:rsid w:val="00C15007"/>
    <w:rsid w:val="00C23C45"/>
    <w:rsid w:val="00C45861"/>
    <w:rsid w:val="00C66E2F"/>
    <w:rsid w:val="00C844D9"/>
    <w:rsid w:val="00CB25B8"/>
    <w:rsid w:val="00CC6269"/>
    <w:rsid w:val="00CC6CD3"/>
    <w:rsid w:val="00CD46CD"/>
    <w:rsid w:val="00CE304D"/>
    <w:rsid w:val="00D01D2C"/>
    <w:rsid w:val="00D17829"/>
    <w:rsid w:val="00D3273F"/>
    <w:rsid w:val="00D713AD"/>
    <w:rsid w:val="00D902B6"/>
    <w:rsid w:val="00DA7D6B"/>
    <w:rsid w:val="00DB6AEE"/>
    <w:rsid w:val="00E007FD"/>
    <w:rsid w:val="00E10B20"/>
    <w:rsid w:val="00E14199"/>
    <w:rsid w:val="00E14396"/>
    <w:rsid w:val="00E946C2"/>
    <w:rsid w:val="00EB38E1"/>
    <w:rsid w:val="00EC6170"/>
    <w:rsid w:val="00ED44F9"/>
    <w:rsid w:val="00F0389C"/>
    <w:rsid w:val="00F06B64"/>
    <w:rsid w:val="00F65825"/>
    <w:rsid w:val="00F819B7"/>
    <w:rsid w:val="00FA7D88"/>
    <w:rsid w:val="00FB33F2"/>
    <w:rsid w:val="00FB7DEC"/>
    <w:rsid w:val="00FE05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02B6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061C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061C53"/>
  </w:style>
  <w:style w:type="paragraph" w:styleId="a5">
    <w:name w:val="footer"/>
    <w:basedOn w:val="a"/>
    <w:link w:val="a6"/>
    <w:uiPriority w:val="99"/>
    <w:semiHidden/>
    <w:unhideWhenUsed/>
    <w:rsid w:val="00061C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061C53"/>
  </w:style>
  <w:style w:type="table" w:styleId="a7">
    <w:name w:val="Table Grid"/>
    <w:basedOn w:val="a1"/>
    <w:uiPriority w:val="59"/>
    <w:rsid w:val="00061C5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0C63D1"/>
    <w:pPr>
      <w:ind w:left="720"/>
      <w:contextualSpacing/>
    </w:pPr>
  </w:style>
  <w:style w:type="paragraph" w:styleId="a9">
    <w:name w:val="Normal (Web)"/>
    <w:basedOn w:val="a"/>
    <w:uiPriority w:val="99"/>
    <w:rsid w:val="0052159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a">
    <w:name w:val="No Spacing"/>
    <w:uiPriority w:val="1"/>
    <w:qFormat/>
    <w:rsid w:val="00900268"/>
    <w:rPr>
      <w:sz w:val="22"/>
      <w:szCs w:val="22"/>
      <w:lang w:eastAsia="en-US"/>
    </w:rPr>
  </w:style>
  <w:style w:type="character" w:customStyle="1" w:styleId="c40">
    <w:name w:val="c40"/>
    <w:basedOn w:val="a0"/>
    <w:rsid w:val="0057469D"/>
  </w:style>
  <w:style w:type="paragraph" w:customStyle="1" w:styleId="c7">
    <w:name w:val="c7"/>
    <w:basedOn w:val="a"/>
    <w:rsid w:val="00521D8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2">
    <w:name w:val="c2"/>
    <w:basedOn w:val="a0"/>
    <w:rsid w:val="00521D81"/>
  </w:style>
  <w:style w:type="character" w:customStyle="1" w:styleId="c0">
    <w:name w:val="c0"/>
    <w:basedOn w:val="a0"/>
    <w:rsid w:val="00BD6477"/>
  </w:style>
  <w:style w:type="character" w:customStyle="1" w:styleId="c4">
    <w:name w:val="c4"/>
    <w:basedOn w:val="a0"/>
    <w:rsid w:val="00415A92"/>
  </w:style>
  <w:style w:type="character" w:customStyle="1" w:styleId="apple-converted-space">
    <w:name w:val="apple-converted-space"/>
    <w:basedOn w:val="a0"/>
    <w:rsid w:val="00F0389C"/>
  </w:style>
  <w:style w:type="paragraph" w:styleId="ab">
    <w:name w:val="Balloon Text"/>
    <w:basedOn w:val="a"/>
    <w:link w:val="ac"/>
    <w:uiPriority w:val="99"/>
    <w:semiHidden/>
    <w:unhideWhenUsed/>
    <w:rsid w:val="00F038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0389C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3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0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1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06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2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6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0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7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6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86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5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4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64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2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eacher\&#1056;&#1072;&#1073;&#1086;&#1095;&#1080;&#1081;%20&#1089;&#1090;&#1086;&#1083;\&#1091;&#1088;&#1086;&#1082;%20&#1060;&#1043;&#1054;&#105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урок ФГОС</Template>
  <TotalTime>636</TotalTime>
  <Pages>28</Pages>
  <Words>2640</Words>
  <Characters>15052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17657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cp:lastModifiedBy>user</cp:lastModifiedBy>
  <cp:revision>33</cp:revision>
  <cp:lastPrinted>2016-12-19T02:20:00Z</cp:lastPrinted>
  <dcterms:created xsi:type="dcterms:W3CDTF">2013-04-15T10:04:00Z</dcterms:created>
  <dcterms:modified xsi:type="dcterms:W3CDTF">2021-12-15T04:53:00Z</dcterms:modified>
</cp:coreProperties>
</file>