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B54" w:rsidRDefault="000B4B54" w:rsidP="00025F14">
      <w:pPr>
        <w:spacing w:line="276" w:lineRule="auto"/>
        <w:jc w:val="center"/>
        <w:rPr>
          <w:b/>
          <w:sz w:val="28"/>
          <w:szCs w:val="28"/>
        </w:rPr>
      </w:pPr>
    </w:p>
    <w:p w:rsidR="000B4B54" w:rsidRPr="00025F14" w:rsidRDefault="000B4B54" w:rsidP="00025F14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Сценарий праздника </w:t>
      </w:r>
      <w:r w:rsidRPr="00025F14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Новогодняя Заюшкина</w:t>
      </w:r>
      <w:r w:rsidRPr="00025F14">
        <w:rPr>
          <w:b/>
          <w:sz w:val="28"/>
          <w:szCs w:val="28"/>
        </w:rPr>
        <w:t xml:space="preserve"> избушка».</w:t>
      </w:r>
    </w:p>
    <w:p w:rsidR="000B4B54" w:rsidRPr="00747852" w:rsidRDefault="000B4B54" w:rsidP="00025F14">
      <w:pPr>
        <w:spacing w:line="276" w:lineRule="auto"/>
        <w:rPr>
          <w:b/>
          <w:sz w:val="28"/>
          <w:szCs w:val="28"/>
          <w:u w:val="single"/>
        </w:rPr>
      </w:pPr>
      <w:r w:rsidRPr="00747852">
        <w:rPr>
          <w:b/>
          <w:sz w:val="28"/>
          <w:szCs w:val="28"/>
          <w:u w:val="single"/>
        </w:rPr>
        <w:t>1.Звучат фанфары.</w:t>
      </w:r>
    </w:p>
    <w:p w:rsidR="000B4B54" w:rsidRPr="00747852" w:rsidRDefault="000B4B54" w:rsidP="00025F14">
      <w:pPr>
        <w:spacing w:line="276" w:lineRule="auto"/>
        <w:rPr>
          <w:sz w:val="28"/>
          <w:szCs w:val="28"/>
        </w:rPr>
      </w:pPr>
      <w:r w:rsidRPr="00747852">
        <w:rPr>
          <w:b/>
          <w:sz w:val="28"/>
          <w:szCs w:val="28"/>
          <w:u w:val="single"/>
        </w:rPr>
        <w:t>2.Дети заходят в зал под музыку</w:t>
      </w:r>
      <w:r w:rsidRPr="00747852">
        <w:rPr>
          <w:sz w:val="28"/>
          <w:szCs w:val="28"/>
        </w:rPr>
        <w:t xml:space="preserve"> становятся полукругом.</w:t>
      </w:r>
    </w:p>
    <w:p w:rsidR="000B4B54" w:rsidRDefault="000B4B54" w:rsidP="00025F14">
      <w:pPr>
        <w:spacing w:line="276" w:lineRule="auto"/>
        <w:rPr>
          <w:b/>
          <w:sz w:val="28"/>
          <w:szCs w:val="28"/>
        </w:rPr>
      </w:pPr>
      <w:r w:rsidRPr="00025F14">
        <w:rPr>
          <w:b/>
          <w:sz w:val="28"/>
          <w:szCs w:val="28"/>
        </w:rPr>
        <w:t>Ведущая:</w:t>
      </w:r>
    </w:p>
    <w:p w:rsidR="000B4B54" w:rsidRPr="006000AE" w:rsidRDefault="000B4B54" w:rsidP="006000AE">
      <w:pPr>
        <w:suppressAutoHyphens/>
        <w:rPr>
          <w:sz w:val="28"/>
          <w:szCs w:val="28"/>
          <w:lang w:eastAsia="ar-SA"/>
        </w:rPr>
      </w:pPr>
      <w:r w:rsidRPr="006000AE">
        <w:rPr>
          <w:sz w:val="28"/>
          <w:szCs w:val="28"/>
          <w:lang w:eastAsia="ar-SA"/>
        </w:rPr>
        <w:t>Дорогие наши гости,</w:t>
      </w:r>
    </w:p>
    <w:p w:rsidR="000B4B54" w:rsidRPr="006000AE" w:rsidRDefault="000B4B54" w:rsidP="006000AE">
      <w:pPr>
        <w:suppressAutoHyphens/>
        <w:rPr>
          <w:sz w:val="28"/>
          <w:szCs w:val="28"/>
          <w:lang w:eastAsia="ar-SA"/>
        </w:rPr>
      </w:pPr>
      <w:r w:rsidRPr="006000AE">
        <w:rPr>
          <w:sz w:val="28"/>
          <w:szCs w:val="28"/>
          <w:lang w:eastAsia="ar-SA"/>
        </w:rPr>
        <w:t>Мы спешим поздравить всех!</w:t>
      </w:r>
    </w:p>
    <w:p w:rsidR="000B4B54" w:rsidRPr="006000AE" w:rsidRDefault="000B4B54" w:rsidP="006000AE">
      <w:pPr>
        <w:suppressAutoHyphens/>
        <w:rPr>
          <w:sz w:val="28"/>
          <w:szCs w:val="28"/>
          <w:lang w:eastAsia="ar-SA"/>
        </w:rPr>
      </w:pPr>
      <w:r w:rsidRPr="006000AE">
        <w:rPr>
          <w:sz w:val="28"/>
          <w:szCs w:val="28"/>
          <w:lang w:eastAsia="ar-SA"/>
        </w:rPr>
        <w:t>Пусть придут в году грядущем</w:t>
      </w:r>
    </w:p>
    <w:p w:rsidR="000B4B54" w:rsidRPr="006000AE" w:rsidRDefault="000B4B54" w:rsidP="006000AE">
      <w:pPr>
        <w:suppressAutoHyphens/>
        <w:rPr>
          <w:sz w:val="28"/>
          <w:szCs w:val="28"/>
          <w:lang w:eastAsia="ar-SA"/>
        </w:rPr>
      </w:pPr>
      <w:r w:rsidRPr="006000AE">
        <w:rPr>
          <w:sz w:val="28"/>
          <w:szCs w:val="28"/>
          <w:lang w:eastAsia="ar-SA"/>
        </w:rPr>
        <w:t>К вам удача и успех!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С Новым годом поздравляем </w:t>
      </w:r>
      <w:r w:rsidRPr="00025F14">
        <w:rPr>
          <w:sz w:val="28"/>
          <w:szCs w:val="28"/>
        </w:rPr>
        <w:br/>
        <w:t xml:space="preserve">С новым счастьем </w:t>
      </w:r>
      <w:r w:rsidRPr="00025F14">
        <w:rPr>
          <w:sz w:val="28"/>
          <w:szCs w:val="28"/>
        </w:rPr>
        <w:br/>
      </w:r>
      <w:r w:rsidRPr="00025F14">
        <w:rPr>
          <w:b/>
          <w:sz w:val="28"/>
          <w:szCs w:val="28"/>
        </w:rPr>
        <w:t>Вместе</w:t>
      </w:r>
      <w:r w:rsidRPr="00025F14">
        <w:rPr>
          <w:sz w:val="28"/>
          <w:szCs w:val="28"/>
        </w:rPr>
        <w:t>: Всех, всех, всех!!!</w:t>
      </w:r>
    </w:p>
    <w:p w:rsidR="000B4B54" w:rsidRPr="00025F14" w:rsidRDefault="000B4B54" w:rsidP="00025F14">
      <w:pPr>
        <w:spacing w:line="276" w:lineRule="auto"/>
        <w:rPr>
          <w:b/>
          <w:sz w:val="28"/>
          <w:szCs w:val="28"/>
        </w:rPr>
      </w:pPr>
      <w:r w:rsidRPr="00025F14">
        <w:rPr>
          <w:b/>
          <w:sz w:val="28"/>
          <w:szCs w:val="28"/>
        </w:rPr>
        <w:t>Дети:</w:t>
      </w:r>
      <w:r w:rsidRPr="00025F14">
        <w:rPr>
          <w:sz w:val="28"/>
          <w:szCs w:val="28"/>
        </w:rPr>
        <w:t>1.Здравствуй, елочка лесная,</w:t>
      </w:r>
    </w:p>
    <w:p w:rsidR="000B4B54" w:rsidRPr="00025F14" w:rsidRDefault="000B4B54" w:rsidP="00025F14">
      <w:pPr>
        <w:tabs>
          <w:tab w:val="left" w:pos="1755"/>
        </w:tabs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>Серебристая, густая.</w:t>
      </w:r>
    </w:p>
    <w:p w:rsidR="000B4B54" w:rsidRPr="00025F14" w:rsidRDefault="000B4B54" w:rsidP="00025F14">
      <w:pPr>
        <w:tabs>
          <w:tab w:val="left" w:pos="1755"/>
        </w:tabs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Ты под солнышком росла 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>И на праздник к нам пришла.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2.До чего же хороша, 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>Елочка пушистая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>На верхушке горит,</w:t>
      </w:r>
    </w:p>
    <w:p w:rsidR="000B4B5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>Звездочка лучистая.</w:t>
      </w:r>
    </w:p>
    <w:p w:rsidR="000B4B54" w:rsidRPr="006000AE" w:rsidRDefault="000B4B54" w:rsidP="006000AE">
      <w:pPr>
        <w:suppressAutoHyphens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3. </w:t>
      </w:r>
      <w:r w:rsidRPr="006000AE">
        <w:rPr>
          <w:sz w:val="28"/>
          <w:szCs w:val="28"/>
          <w:lang w:eastAsia="ar-SA"/>
        </w:rPr>
        <w:t xml:space="preserve">Золотым огнём сверкает </w:t>
      </w:r>
    </w:p>
    <w:p w:rsidR="000B4B54" w:rsidRPr="006000AE" w:rsidRDefault="000B4B54" w:rsidP="006000AE">
      <w:pPr>
        <w:suppressAutoHyphens/>
        <w:rPr>
          <w:sz w:val="28"/>
          <w:szCs w:val="28"/>
          <w:lang w:eastAsia="ar-SA"/>
        </w:rPr>
      </w:pPr>
      <w:r w:rsidRPr="006000AE">
        <w:rPr>
          <w:sz w:val="28"/>
          <w:szCs w:val="28"/>
          <w:lang w:eastAsia="ar-SA"/>
        </w:rPr>
        <w:t>Наш уютный, светлый зал.</w:t>
      </w:r>
    </w:p>
    <w:p w:rsidR="000B4B54" w:rsidRPr="006000AE" w:rsidRDefault="000B4B54" w:rsidP="006000AE">
      <w:pPr>
        <w:suppressAutoHyphens/>
        <w:rPr>
          <w:sz w:val="28"/>
          <w:szCs w:val="28"/>
          <w:lang w:eastAsia="ar-SA"/>
        </w:rPr>
      </w:pPr>
      <w:r w:rsidRPr="006000AE">
        <w:rPr>
          <w:sz w:val="28"/>
          <w:szCs w:val="28"/>
          <w:lang w:eastAsia="ar-SA"/>
        </w:rPr>
        <w:t xml:space="preserve">Ёлка </w:t>
      </w:r>
      <w:r>
        <w:rPr>
          <w:sz w:val="28"/>
          <w:szCs w:val="28"/>
          <w:lang w:eastAsia="ar-SA"/>
        </w:rPr>
        <w:t>всех</w:t>
      </w:r>
      <w:r w:rsidRPr="006000AE">
        <w:rPr>
          <w:sz w:val="28"/>
          <w:szCs w:val="28"/>
          <w:lang w:eastAsia="ar-SA"/>
        </w:rPr>
        <w:t xml:space="preserve"> нас приглашает,</w:t>
      </w:r>
    </w:p>
    <w:p w:rsidR="000B4B54" w:rsidRPr="006000AE" w:rsidRDefault="000B4B54" w:rsidP="006000AE">
      <w:pPr>
        <w:suppressAutoHyphens/>
        <w:rPr>
          <w:sz w:val="28"/>
          <w:szCs w:val="28"/>
          <w:lang w:eastAsia="ar-SA"/>
        </w:rPr>
      </w:pPr>
      <w:r w:rsidRPr="006000AE">
        <w:rPr>
          <w:sz w:val="28"/>
          <w:szCs w:val="28"/>
          <w:lang w:eastAsia="ar-SA"/>
        </w:rPr>
        <w:t>час для праздника настал!</w:t>
      </w:r>
    </w:p>
    <w:p w:rsidR="000B4B54" w:rsidRDefault="000B4B54" w:rsidP="0088035E">
      <w:pPr>
        <w:spacing w:line="276" w:lineRule="auto"/>
        <w:rPr>
          <w:sz w:val="28"/>
          <w:szCs w:val="28"/>
        </w:rPr>
      </w:pPr>
      <w:r w:rsidRPr="0088035E">
        <w:rPr>
          <w:b/>
          <w:sz w:val="28"/>
          <w:szCs w:val="28"/>
        </w:rPr>
        <w:t>Ведущая:</w:t>
      </w:r>
      <w:r>
        <w:rPr>
          <w:sz w:val="28"/>
          <w:szCs w:val="28"/>
        </w:rPr>
        <w:t xml:space="preserve">  </w:t>
      </w:r>
      <w:r w:rsidRPr="0088035E">
        <w:rPr>
          <w:sz w:val="28"/>
          <w:szCs w:val="28"/>
        </w:rPr>
        <w:t xml:space="preserve">Посмотрите, ребятки, что это под ёлочкой стоит? Да это же телефон! </w:t>
      </w:r>
    </w:p>
    <w:p w:rsidR="000B4B54" w:rsidRPr="0088035E" w:rsidRDefault="000B4B54" w:rsidP="0088035E">
      <w:pPr>
        <w:spacing w:line="276" w:lineRule="auto"/>
        <w:rPr>
          <w:sz w:val="28"/>
          <w:szCs w:val="28"/>
        </w:rPr>
      </w:pPr>
      <w:r w:rsidRPr="00747852">
        <w:rPr>
          <w:b/>
          <w:sz w:val="28"/>
          <w:szCs w:val="28"/>
          <w:u w:val="single"/>
        </w:rPr>
        <w:t xml:space="preserve"> 3.Телефон звонит</w:t>
      </w:r>
      <w:r w:rsidRPr="0088035E"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8035E">
        <w:rPr>
          <w:sz w:val="28"/>
          <w:szCs w:val="28"/>
        </w:rPr>
        <w:t xml:space="preserve">Интересно, кто это нам звонит?  </w:t>
      </w:r>
      <w:r w:rsidRPr="0088035E">
        <w:rPr>
          <w:i/>
          <w:sz w:val="28"/>
          <w:szCs w:val="28"/>
        </w:rPr>
        <w:t>(Снимает трубку, говорит по телефону):</w:t>
      </w:r>
    </w:p>
    <w:p w:rsidR="000B4B54" w:rsidRPr="0088035E" w:rsidRDefault="000B4B54" w:rsidP="0088035E">
      <w:pPr>
        <w:rPr>
          <w:sz w:val="28"/>
          <w:szCs w:val="28"/>
        </w:rPr>
      </w:pPr>
      <w:r w:rsidRPr="0088035E">
        <w:rPr>
          <w:sz w:val="28"/>
          <w:szCs w:val="28"/>
        </w:rPr>
        <w:t xml:space="preserve">Алло! </w:t>
      </w:r>
      <w:r>
        <w:rPr>
          <w:sz w:val="28"/>
          <w:szCs w:val="28"/>
        </w:rPr>
        <w:t>Да, э</w:t>
      </w:r>
      <w:r w:rsidRPr="0088035E">
        <w:rPr>
          <w:sz w:val="28"/>
          <w:szCs w:val="28"/>
        </w:rPr>
        <w:t xml:space="preserve">то детский сад. У нас сейчас Новогодний праздник. Конечно, приходите, мы будем очень рады! </w:t>
      </w:r>
      <w:r w:rsidRPr="0088035E">
        <w:rPr>
          <w:i/>
          <w:sz w:val="28"/>
          <w:szCs w:val="28"/>
        </w:rPr>
        <w:t xml:space="preserve">(Кладёт трубку). </w:t>
      </w:r>
      <w:r w:rsidRPr="0088035E">
        <w:rPr>
          <w:sz w:val="28"/>
          <w:szCs w:val="28"/>
        </w:rPr>
        <w:t xml:space="preserve">Ребята, нам сейчас звонила </w:t>
      </w:r>
      <w:r>
        <w:rPr>
          <w:sz w:val="28"/>
          <w:szCs w:val="28"/>
        </w:rPr>
        <w:t>Снегурочка, о</w:t>
      </w:r>
      <w:r w:rsidRPr="0088035E">
        <w:rPr>
          <w:sz w:val="28"/>
          <w:szCs w:val="28"/>
        </w:rPr>
        <w:t>на хочет прийти к нам на праздник</w:t>
      </w:r>
      <w:r>
        <w:rPr>
          <w:sz w:val="28"/>
          <w:szCs w:val="28"/>
        </w:rPr>
        <w:t>.</w:t>
      </w:r>
    </w:p>
    <w:p w:rsidR="000B4B54" w:rsidRPr="00747852" w:rsidRDefault="000B4B54" w:rsidP="0088035E">
      <w:pPr>
        <w:rPr>
          <w:b/>
          <w:sz w:val="28"/>
          <w:szCs w:val="28"/>
          <w:u w:val="single"/>
        </w:rPr>
      </w:pPr>
      <w:r w:rsidRPr="00747852">
        <w:rPr>
          <w:b/>
          <w:sz w:val="28"/>
          <w:szCs w:val="28"/>
          <w:u w:val="single"/>
        </w:rPr>
        <w:t>4.Звучит музыка, заходит Снегурочка.</w:t>
      </w:r>
    </w:p>
    <w:p w:rsidR="000B4B54" w:rsidRPr="00A82247" w:rsidRDefault="000B4B54" w:rsidP="00A82247">
      <w:pPr>
        <w:rPr>
          <w:sz w:val="28"/>
          <w:szCs w:val="28"/>
        </w:rPr>
      </w:pPr>
      <w:r w:rsidRPr="00A82247">
        <w:rPr>
          <w:sz w:val="28"/>
          <w:szCs w:val="28"/>
        </w:rPr>
        <w:t>Здравствуйте, ребятки! Я – Снегурочка, внучка Деда Мороза.</w:t>
      </w:r>
    </w:p>
    <w:p w:rsidR="000B4B54" w:rsidRPr="00A82247" w:rsidRDefault="000B4B54" w:rsidP="00A82247">
      <w:pPr>
        <w:rPr>
          <w:sz w:val="28"/>
          <w:szCs w:val="28"/>
        </w:rPr>
      </w:pPr>
      <w:r w:rsidRPr="00A82247">
        <w:rPr>
          <w:sz w:val="28"/>
          <w:szCs w:val="28"/>
        </w:rPr>
        <w:t>Возле леса, на опушке</w:t>
      </w:r>
    </w:p>
    <w:p w:rsidR="000B4B54" w:rsidRPr="00A82247" w:rsidRDefault="000B4B54" w:rsidP="00A82247">
      <w:pPr>
        <w:rPr>
          <w:sz w:val="28"/>
          <w:szCs w:val="28"/>
        </w:rPr>
      </w:pPr>
      <w:r w:rsidRPr="00A82247">
        <w:rPr>
          <w:sz w:val="28"/>
          <w:szCs w:val="28"/>
        </w:rPr>
        <w:t>Мы живём в своей избушке.</w:t>
      </w:r>
    </w:p>
    <w:p w:rsidR="000B4B54" w:rsidRPr="00A82247" w:rsidRDefault="000B4B54" w:rsidP="00A82247">
      <w:pPr>
        <w:rPr>
          <w:sz w:val="28"/>
          <w:szCs w:val="28"/>
        </w:rPr>
      </w:pPr>
      <w:r w:rsidRPr="00A82247">
        <w:rPr>
          <w:sz w:val="28"/>
          <w:szCs w:val="28"/>
        </w:rPr>
        <w:t>С праздником вас поздравляю,</w:t>
      </w:r>
    </w:p>
    <w:p w:rsidR="000B4B54" w:rsidRPr="00A82247" w:rsidRDefault="000B4B54" w:rsidP="00A82247">
      <w:pPr>
        <w:rPr>
          <w:sz w:val="28"/>
          <w:szCs w:val="28"/>
        </w:rPr>
      </w:pPr>
      <w:r w:rsidRPr="00A82247">
        <w:rPr>
          <w:sz w:val="28"/>
          <w:szCs w:val="28"/>
        </w:rPr>
        <w:t>Всем здоровья я желаю!</w:t>
      </w:r>
    </w:p>
    <w:p w:rsidR="000B4B54" w:rsidRDefault="000B4B54" w:rsidP="00A82247">
      <w:pPr>
        <w:rPr>
          <w:sz w:val="28"/>
          <w:szCs w:val="28"/>
        </w:rPr>
      </w:pPr>
      <w:r w:rsidRPr="00A82247">
        <w:rPr>
          <w:sz w:val="28"/>
          <w:szCs w:val="28"/>
        </w:rPr>
        <w:t>Какие вы все красивые, нарядные</w:t>
      </w:r>
      <w:r>
        <w:rPr>
          <w:sz w:val="28"/>
          <w:szCs w:val="28"/>
        </w:rPr>
        <w:t>, как я вас рада видеть!</w:t>
      </w:r>
    </w:p>
    <w:p w:rsidR="000B4B54" w:rsidRPr="009373A5" w:rsidRDefault="000B4B54" w:rsidP="00A82247">
      <w:pPr>
        <w:shd w:val="clear" w:color="auto" w:fill="FFFFFF"/>
        <w:jc w:val="both"/>
        <w:rPr>
          <w:sz w:val="28"/>
          <w:szCs w:val="28"/>
        </w:rPr>
      </w:pPr>
      <w:r w:rsidRPr="009373A5">
        <w:rPr>
          <w:b/>
          <w:sz w:val="28"/>
          <w:szCs w:val="28"/>
        </w:rPr>
        <w:t>Ведущая</w:t>
      </w:r>
      <w:r w:rsidRPr="009373A5">
        <w:rPr>
          <w:sz w:val="28"/>
          <w:szCs w:val="28"/>
        </w:rPr>
        <w:t xml:space="preserve">: Здравствуй, Снегурочка! </w:t>
      </w:r>
      <w:r>
        <w:rPr>
          <w:i/>
          <w:sz w:val="28"/>
          <w:szCs w:val="28"/>
        </w:rPr>
        <w:t>(Здороваются дети</w:t>
      </w:r>
      <w:r w:rsidRPr="009373A5">
        <w:rPr>
          <w:i/>
          <w:sz w:val="28"/>
          <w:szCs w:val="28"/>
        </w:rPr>
        <w:t>)</w:t>
      </w:r>
      <w:r w:rsidRPr="009373A5">
        <w:rPr>
          <w:sz w:val="28"/>
          <w:szCs w:val="28"/>
        </w:rPr>
        <w:t xml:space="preserve"> </w:t>
      </w:r>
    </w:p>
    <w:p w:rsidR="000B4B54" w:rsidRDefault="000B4B54" w:rsidP="00A82247">
      <w:pPr>
        <w:rPr>
          <w:sz w:val="28"/>
          <w:szCs w:val="28"/>
        </w:rPr>
      </w:pPr>
      <w:r w:rsidRPr="009373A5">
        <w:rPr>
          <w:sz w:val="28"/>
          <w:szCs w:val="28"/>
        </w:rPr>
        <w:t>Как хорошо, что ты пришла</w:t>
      </w:r>
      <w:r>
        <w:rPr>
          <w:sz w:val="28"/>
          <w:szCs w:val="28"/>
        </w:rPr>
        <w:t>, помоги нам, пожалуйста, зажечь огоньки на елке.</w:t>
      </w:r>
    </w:p>
    <w:p w:rsidR="000B4B54" w:rsidRPr="0088035E" w:rsidRDefault="000B4B54" w:rsidP="00A82247">
      <w:pPr>
        <w:rPr>
          <w:sz w:val="28"/>
          <w:szCs w:val="28"/>
        </w:rPr>
      </w:pPr>
      <w:r w:rsidRPr="0082746A">
        <w:rPr>
          <w:b/>
          <w:sz w:val="28"/>
          <w:szCs w:val="28"/>
        </w:rPr>
        <w:t>Снегурочка</w:t>
      </w:r>
      <w:r>
        <w:rPr>
          <w:b/>
          <w:sz w:val="28"/>
          <w:szCs w:val="28"/>
        </w:rPr>
        <w:t xml:space="preserve">: </w:t>
      </w:r>
      <w:r w:rsidRPr="00117B63">
        <w:rPr>
          <w:sz w:val="28"/>
          <w:szCs w:val="28"/>
        </w:rPr>
        <w:t>Ребята, а вы мне поможете?</w:t>
      </w:r>
    </w:p>
    <w:p w:rsidR="000B4B54" w:rsidRPr="00025F14" w:rsidRDefault="000B4B54" w:rsidP="00117B63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Я секрет большой открою, повторяйте все за мною:</w:t>
      </w:r>
    </w:p>
    <w:p w:rsidR="000B4B54" w:rsidRPr="00025F14" w:rsidRDefault="000B4B54" w:rsidP="00117B63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Как притопнут каблучки, так зажгутся огоньки!</w:t>
      </w:r>
    </w:p>
    <w:p w:rsidR="000B4B54" w:rsidRDefault="000B4B54" w:rsidP="00117B63">
      <w:pPr>
        <w:shd w:val="clear" w:color="auto" w:fill="FFFFFF"/>
        <w:spacing w:line="276" w:lineRule="auto"/>
        <w:jc w:val="both"/>
        <w:rPr>
          <w:i/>
          <w:sz w:val="28"/>
          <w:szCs w:val="28"/>
        </w:rPr>
      </w:pPr>
      <w:r w:rsidRPr="00025F14">
        <w:rPr>
          <w:i/>
          <w:sz w:val="28"/>
          <w:szCs w:val="28"/>
        </w:rPr>
        <w:t xml:space="preserve">(Дети топают ногами, </w:t>
      </w:r>
      <w:r>
        <w:rPr>
          <w:i/>
          <w:sz w:val="28"/>
          <w:szCs w:val="28"/>
        </w:rPr>
        <w:t>огоньки загораются)</w:t>
      </w:r>
    </w:p>
    <w:p w:rsidR="000B4B54" w:rsidRPr="0049707E" w:rsidRDefault="000B4B54" w:rsidP="00117B63">
      <w:pPr>
        <w:shd w:val="clear" w:color="auto" w:fill="FFFFFF"/>
        <w:spacing w:line="276" w:lineRule="auto"/>
        <w:jc w:val="both"/>
        <w:rPr>
          <w:b/>
          <w:sz w:val="28"/>
          <w:szCs w:val="28"/>
          <w:u w:val="single"/>
        </w:rPr>
      </w:pPr>
      <w:r w:rsidRPr="0049707E">
        <w:rPr>
          <w:b/>
          <w:sz w:val="28"/>
          <w:szCs w:val="28"/>
          <w:u w:val="single"/>
        </w:rPr>
        <w:t>5. Звучит музыка огоньки загораются</w:t>
      </w:r>
    </w:p>
    <w:p w:rsidR="000B4B54" w:rsidRPr="00025F14" w:rsidRDefault="000B4B54" w:rsidP="00117B63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Если погасить нам нужно огоньки на елке,</w:t>
      </w:r>
    </w:p>
    <w:p w:rsidR="000B4B54" w:rsidRPr="00025F14" w:rsidRDefault="000B4B54" w:rsidP="00117B63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То тогда подуем дружно, на хвойные иголки!</w:t>
      </w:r>
    </w:p>
    <w:p w:rsidR="000B4B54" w:rsidRPr="00025F14" w:rsidRDefault="000B4B54" w:rsidP="00117B63">
      <w:pPr>
        <w:shd w:val="clear" w:color="auto" w:fill="FFFFFF"/>
        <w:spacing w:line="276" w:lineRule="auto"/>
        <w:jc w:val="both"/>
        <w:rPr>
          <w:i/>
          <w:sz w:val="28"/>
          <w:szCs w:val="28"/>
        </w:rPr>
      </w:pPr>
      <w:r w:rsidRPr="00025F14">
        <w:rPr>
          <w:i/>
          <w:sz w:val="28"/>
          <w:szCs w:val="28"/>
        </w:rPr>
        <w:t>(Дети дуют, огоньки гаснут. Игра проводится 2 раза).</w:t>
      </w:r>
    </w:p>
    <w:p w:rsidR="000B4B54" w:rsidRPr="00025F14" w:rsidRDefault="000B4B54" w:rsidP="00117B63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b/>
          <w:sz w:val="28"/>
          <w:szCs w:val="28"/>
        </w:rPr>
        <w:t xml:space="preserve">Снегурочка: </w:t>
      </w:r>
      <w:r w:rsidRPr="00025F14">
        <w:rPr>
          <w:sz w:val="28"/>
          <w:szCs w:val="28"/>
        </w:rPr>
        <w:t xml:space="preserve">Вот молодцы, теперь наша елочка </w:t>
      </w:r>
      <w:r>
        <w:rPr>
          <w:sz w:val="28"/>
          <w:szCs w:val="28"/>
        </w:rPr>
        <w:t>играет, огоньками вся сверкает.</w:t>
      </w:r>
    </w:p>
    <w:p w:rsidR="000B4B54" w:rsidRPr="00025F14" w:rsidRDefault="000B4B54" w:rsidP="00117B63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Заведем мы хоровод, ведь сегодня Новый год!</w:t>
      </w:r>
    </w:p>
    <w:p w:rsidR="000B4B54" w:rsidRPr="00025F14" w:rsidRDefault="000B4B54" w:rsidP="00117B63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Каждый пусть для елочки спляшет и споет!</w:t>
      </w:r>
    </w:p>
    <w:p w:rsidR="000B4B54" w:rsidRPr="00F92F99" w:rsidRDefault="000B4B54" w:rsidP="00025F14">
      <w:pPr>
        <w:spacing w:line="276" w:lineRule="auto"/>
        <w:rPr>
          <w:b/>
          <w:i/>
          <w:sz w:val="28"/>
          <w:szCs w:val="28"/>
        </w:rPr>
      </w:pPr>
      <w:r>
        <w:rPr>
          <w:b/>
          <w:sz w:val="28"/>
          <w:szCs w:val="28"/>
          <w:u w:val="single"/>
        </w:rPr>
        <w:t>6. Песня : «Елочка».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b/>
          <w:sz w:val="28"/>
          <w:szCs w:val="28"/>
        </w:rPr>
        <w:t>Снегурочка:</w:t>
      </w:r>
      <w:r w:rsidRPr="00025F14">
        <w:rPr>
          <w:sz w:val="28"/>
          <w:szCs w:val="28"/>
        </w:rPr>
        <w:t xml:space="preserve"> Молодцы. 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 xml:space="preserve">Признаюсь, вам ребятки, что сказки я с детства люблю, 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 xml:space="preserve">И в новый год сегодня одну вам подарю. Вы любите сказки? 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Есть у меня один знакомый заяц, он всегда со мной.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i/>
          <w:sz w:val="28"/>
          <w:szCs w:val="28"/>
        </w:rPr>
      </w:pPr>
      <w:r w:rsidRPr="00025F14">
        <w:rPr>
          <w:i/>
          <w:sz w:val="28"/>
          <w:szCs w:val="28"/>
        </w:rPr>
        <w:t xml:space="preserve"> (достает игрушку зайца)</w:t>
      </w:r>
    </w:p>
    <w:p w:rsidR="000B4B5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Я волшебница</w:t>
      </w:r>
      <w:r>
        <w:rPr>
          <w:sz w:val="28"/>
          <w:szCs w:val="28"/>
        </w:rPr>
        <w:t xml:space="preserve"> и сейчас я его оживлю. Хотите?</w:t>
      </w:r>
    </w:p>
    <w:p w:rsidR="000B4B54" w:rsidRPr="00747852" w:rsidRDefault="000B4B54" w:rsidP="00025F14">
      <w:pPr>
        <w:shd w:val="clear" w:color="auto" w:fill="FFFFFF"/>
        <w:spacing w:line="276" w:lineRule="auto"/>
        <w:jc w:val="both"/>
        <w:rPr>
          <w:b/>
          <w:sz w:val="28"/>
          <w:szCs w:val="28"/>
          <w:u w:val="single"/>
        </w:rPr>
      </w:pPr>
      <w:r w:rsidRPr="00747852">
        <w:rPr>
          <w:b/>
          <w:sz w:val="28"/>
          <w:szCs w:val="28"/>
          <w:u w:val="single"/>
        </w:rPr>
        <w:t>7.Звучит волшебная музыка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Сказка в гости прилетай-ка, оживи мой белый зайка.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i/>
          <w:sz w:val="28"/>
          <w:szCs w:val="28"/>
        </w:rPr>
      </w:pPr>
      <w:r w:rsidRPr="00025F14">
        <w:rPr>
          <w:i/>
          <w:sz w:val="28"/>
          <w:szCs w:val="28"/>
        </w:rPr>
        <w:t>Из домика выбегает зайка.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b/>
          <w:sz w:val="28"/>
          <w:szCs w:val="28"/>
        </w:rPr>
        <w:t>Снегурочка:</w:t>
      </w:r>
      <w:r w:rsidRPr="00025F14">
        <w:rPr>
          <w:sz w:val="28"/>
          <w:szCs w:val="28"/>
        </w:rPr>
        <w:t xml:space="preserve"> Здравствуй, заинька!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b/>
          <w:sz w:val="28"/>
          <w:szCs w:val="28"/>
        </w:rPr>
        <w:t>Заяц</w:t>
      </w:r>
      <w:r w:rsidRPr="00025F14">
        <w:rPr>
          <w:sz w:val="28"/>
          <w:szCs w:val="28"/>
        </w:rPr>
        <w:t xml:space="preserve"> </w:t>
      </w:r>
      <w:r w:rsidRPr="00025F14">
        <w:rPr>
          <w:i/>
          <w:sz w:val="28"/>
          <w:szCs w:val="28"/>
        </w:rPr>
        <w:t>(грустно)</w:t>
      </w:r>
      <w:r w:rsidRPr="00025F14">
        <w:rPr>
          <w:sz w:val="28"/>
          <w:szCs w:val="28"/>
        </w:rPr>
        <w:t>: Здравствуй, Снегурочка! Здравствуйте, ребятки!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b/>
          <w:sz w:val="28"/>
          <w:szCs w:val="28"/>
        </w:rPr>
        <w:t xml:space="preserve">Снегурочка: </w:t>
      </w:r>
      <w:r w:rsidRPr="00025F14">
        <w:rPr>
          <w:sz w:val="28"/>
          <w:szCs w:val="28"/>
        </w:rPr>
        <w:t>Почему ты такой грустный</w:t>
      </w:r>
      <w:r>
        <w:rPr>
          <w:sz w:val="28"/>
          <w:szCs w:val="28"/>
        </w:rPr>
        <w:t>, что случилось</w:t>
      </w:r>
      <w:r w:rsidRPr="00025F14">
        <w:rPr>
          <w:sz w:val="28"/>
          <w:szCs w:val="28"/>
        </w:rPr>
        <w:t>?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b/>
          <w:sz w:val="28"/>
          <w:szCs w:val="28"/>
        </w:rPr>
        <w:t>Заяц:</w:t>
      </w:r>
      <w:r w:rsidRPr="00025F14">
        <w:rPr>
          <w:sz w:val="28"/>
          <w:szCs w:val="28"/>
        </w:rPr>
        <w:t xml:space="preserve">            Я себе построил домик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На лесной опушке.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Хорошо мне было жить в лубяной избушке,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Но коварная лиса,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Домик увидала,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Постучала и вошла,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А меня прогнала.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Был я зайцем скромным,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Вот и стал бездомный!</w:t>
      </w:r>
    </w:p>
    <w:p w:rsidR="000B4B5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b/>
          <w:sz w:val="28"/>
          <w:szCs w:val="28"/>
        </w:rPr>
        <w:t>Снегурочка</w:t>
      </w:r>
      <w:r w:rsidRPr="00025F14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Ох, Лисичка, как плохо с тобой поступила, да еще и в праздник новогодний. </w:t>
      </w:r>
      <w:r w:rsidRPr="00025F14">
        <w:rPr>
          <w:sz w:val="28"/>
          <w:szCs w:val="28"/>
        </w:rPr>
        <w:t xml:space="preserve">Заинька,  не грусти, мы с ребятками тебе поможем прогнать хитрую лисичку из домика. </w:t>
      </w:r>
      <w:r>
        <w:rPr>
          <w:sz w:val="28"/>
          <w:szCs w:val="28"/>
        </w:rPr>
        <w:t>Поможем ребята? Но сначала заинька с нами поиграй.</w:t>
      </w:r>
    </w:p>
    <w:p w:rsidR="000B4B54" w:rsidRPr="0021789B" w:rsidRDefault="000B4B54" w:rsidP="00025F14">
      <w:pPr>
        <w:spacing w:line="276" w:lineRule="auto"/>
        <w:rPr>
          <w:b/>
          <w:sz w:val="28"/>
          <w:szCs w:val="28"/>
        </w:rPr>
      </w:pPr>
      <w:r w:rsidRPr="0021789B">
        <w:rPr>
          <w:b/>
          <w:sz w:val="28"/>
          <w:szCs w:val="28"/>
          <w:u w:val="single"/>
        </w:rPr>
        <w:t>8.Игра «Жмурки»</w:t>
      </w:r>
      <w:r w:rsidRPr="00025F14">
        <w:rPr>
          <w:b/>
          <w:sz w:val="28"/>
          <w:szCs w:val="28"/>
        </w:rPr>
        <w:t xml:space="preserve"> </w:t>
      </w:r>
      <w:r w:rsidRPr="00025F14">
        <w:rPr>
          <w:i/>
          <w:sz w:val="28"/>
          <w:szCs w:val="28"/>
        </w:rPr>
        <w:t>(крутим зайку по кругу)</w:t>
      </w:r>
    </w:p>
    <w:p w:rsidR="000B4B54" w:rsidRPr="00025F14" w:rsidRDefault="000B4B54" w:rsidP="00025F14">
      <w:pPr>
        <w:tabs>
          <w:tab w:val="left" w:pos="1845"/>
        </w:tabs>
        <w:spacing w:line="276" w:lineRule="auto"/>
        <w:rPr>
          <w:sz w:val="28"/>
          <w:szCs w:val="28"/>
        </w:rPr>
      </w:pPr>
      <w:r w:rsidRPr="00025F14">
        <w:rPr>
          <w:b/>
          <w:sz w:val="28"/>
          <w:szCs w:val="28"/>
        </w:rPr>
        <w:t>Все:</w:t>
      </w:r>
      <w:r w:rsidRPr="00025F14">
        <w:rPr>
          <w:sz w:val="28"/>
          <w:szCs w:val="28"/>
        </w:rPr>
        <w:t xml:space="preserve"> Зайка, зайка, побегайка,</w:t>
      </w:r>
    </w:p>
    <w:p w:rsidR="000B4B54" w:rsidRPr="00025F14" w:rsidRDefault="000B4B54" w:rsidP="00025F14">
      <w:pPr>
        <w:tabs>
          <w:tab w:val="left" w:pos="1845"/>
        </w:tabs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>К полу нашему прирос</w:t>
      </w:r>
    </w:p>
    <w:p w:rsidR="000B4B54" w:rsidRPr="00025F14" w:rsidRDefault="000B4B54" w:rsidP="00025F14">
      <w:pPr>
        <w:tabs>
          <w:tab w:val="left" w:pos="1845"/>
        </w:tabs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>Зайке нас ловить пора,</w:t>
      </w:r>
    </w:p>
    <w:p w:rsidR="000B4B54" w:rsidRDefault="000B4B54" w:rsidP="00025F14">
      <w:pPr>
        <w:tabs>
          <w:tab w:val="left" w:pos="1845"/>
        </w:tabs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>Разбегайся детвора!</w:t>
      </w:r>
    </w:p>
    <w:p w:rsidR="000B4B54" w:rsidRDefault="000B4B54" w:rsidP="00025F14">
      <w:pPr>
        <w:tabs>
          <w:tab w:val="left" w:pos="1845"/>
        </w:tabs>
        <w:spacing w:line="276" w:lineRule="auto"/>
        <w:rPr>
          <w:sz w:val="28"/>
          <w:szCs w:val="28"/>
        </w:rPr>
      </w:pPr>
      <w:r w:rsidRPr="0042280D">
        <w:rPr>
          <w:b/>
          <w:sz w:val="28"/>
          <w:szCs w:val="28"/>
        </w:rPr>
        <w:t>Снегурочка:</w:t>
      </w:r>
      <w:r>
        <w:rPr>
          <w:sz w:val="28"/>
          <w:szCs w:val="28"/>
        </w:rPr>
        <w:t xml:space="preserve"> Вот спасибо заинька, хорошо поиграли. Теперь можно и лисичку попросить, уйти из твоего домика.</w:t>
      </w:r>
    </w:p>
    <w:p w:rsidR="000B4B54" w:rsidRDefault="000B4B54" w:rsidP="0042280D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 xml:space="preserve">Эй, </w:t>
      </w:r>
      <w:r>
        <w:rPr>
          <w:sz w:val="28"/>
          <w:szCs w:val="28"/>
        </w:rPr>
        <w:t xml:space="preserve">ребятки </w:t>
      </w:r>
      <w:r w:rsidRPr="00025F14">
        <w:rPr>
          <w:sz w:val="28"/>
          <w:szCs w:val="28"/>
        </w:rPr>
        <w:t xml:space="preserve">, </w:t>
      </w:r>
      <w:r>
        <w:rPr>
          <w:sz w:val="28"/>
          <w:szCs w:val="28"/>
        </w:rPr>
        <w:t>вы скорее вставайте</w:t>
      </w:r>
      <w:r w:rsidRPr="00025F14">
        <w:rPr>
          <w:sz w:val="28"/>
          <w:szCs w:val="28"/>
        </w:rPr>
        <w:t xml:space="preserve">, </w:t>
      </w:r>
    </w:p>
    <w:p w:rsidR="000B4B54" w:rsidRPr="00025F14" w:rsidRDefault="000B4B54" w:rsidP="0042280D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Свою п</w:t>
      </w:r>
      <w:r w:rsidRPr="00025F14">
        <w:rPr>
          <w:sz w:val="28"/>
          <w:szCs w:val="28"/>
        </w:rPr>
        <w:t>ляску начинайте, лису</w:t>
      </w:r>
      <w:r>
        <w:rPr>
          <w:sz w:val="28"/>
          <w:szCs w:val="28"/>
        </w:rPr>
        <w:t>- проказницу</w:t>
      </w:r>
      <w:r w:rsidRPr="00025F14">
        <w:rPr>
          <w:sz w:val="28"/>
          <w:szCs w:val="28"/>
        </w:rPr>
        <w:t xml:space="preserve"> напугайте!</w:t>
      </w:r>
    </w:p>
    <w:p w:rsidR="000B4B54" w:rsidRDefault="000B4B54" w:rsidP="0042280D">
      <w:pPr>
        <w:shd w:val="clear" w:color="auto" w:fill="FFFFFF"/>
        <w:spacing w:line="276" w:lineRule="auto"/>
        <w:jc w:val="both"/>
        <w:rPr>
          <w:i/>
          <w:sz w:val="28"/>
          <w:szCs w:val="28"/>
        </w:rPr>
      </w:pPr>
      <w:r w:rsidRPr="00025F14">
        <w:rPr>
          <w:i/>
          <w:sz w:val="28"/>
          <w:szCs w:val="28"/>
        </w:rPr>
        <w:t>(Выходят</w:t>
      </w:r>
      <w:r>
        <w:rPr>
          <w:i/>
          <w:sz w:val="28"/>
          <w:szCs w:val="28"/>
        </w:rPr>
        <w:t xml:space="preserve"> мальчики-зверюшки</w:t>
      </w:r>
      <w:r w:rsidRPr="00025F14">
        <w:rPr>
          <w:i/>
          <w:sz w:val="28"/>
          <w:szCs w:val="28"/>
        </w:rPr>
        <w:t>)</w:t>
      </w:r>
    </w:p>
    <w:p w:rsidR="000B4B54" w:rsidRPr="00747852" w:rsidRDefault="000B4B54" w:rsidP="0042280D">
      <w:pPr>
        <w:shd w:val="clear" w:color="auto" w:fill="FFFFFF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Ребенок1 (</w:t>
      </w:r>
      <w:r w:rsidRPr="00747852">
        <w:rPr>
          <w:i/>
          <w:sz w:val="28"/>
          <w:szCs w:val="28"/>
        </w:rPr>
        <w:t>мальчик</w:t>
      </w:r>
      <w:r>
        <w:rPr>
          <w:b/>
          <w:sz w:val="28"/>
          <w:szCs w:val="28"/>
        </w:rPr>
        <w:t>)</w:t>
      </w:r>
      <w:r w:rsidRPr="00747852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747852">
        <w:rPr>
          <w:sz w:val="28"/>
          <w:szCs w:val="28"/>
        </w:rPr>
        <w:t>Будем мы сейчас плясать, зайке будем помогать!</w:t>
      </w:r>
    </w:p>
    <w:p w:rsidR="000B4B54" w:rsidRPr="00462376" w:rsidRDefault="000B4B54" w:rsidP="0042280D">
      <w:pPr>
        <w:shd w:val="clear" w:color="auto" w:fill="FFFFFF"/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9.Танец «Круть-круть» </w:t>
      </w:r>
      <w:r w:rsidRPr="00462376">
        <w:rPr>
          <w:i/>
          <w:sz w:val="28"/>
          <w:szCs w:val="28"/>
        </w:rPr>
        <w:t>(мальчики)</w:t>
      </w:r>
    </w:p>
    <w:p w:rsidR="000B4B54" w:rsidRPr="00462376" w:rsidRDefault="000B4B54" w:rsidP="0042280D">
      <w:pPr>
        <w:shd w:val="clear" w:color="auto" w:fill="FFFFFF"/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Ребенок2</w:t>
      </w:r>
      <w:r w:rsidRPr="0046237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462376">
        <w:rPr>
          <w:sz w:val="28"/>
          <w:szCs w:val="28"/>
        </w:rPr>
        <w:t>Эй лисица выходи, домик ты освободи!</w:t>
      </w:r>
    </w:p>
    <w:p w:rsidR="000B4B54" w:rsidRPr="00025F14" w:rsidRDefault="000B4B54" w:rsidP="0042280D">
      <w:pPr>
        <w:shd w:val="clear" w:color="auto" w:fill="FFFFFF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Лиса </w:t>
      </w:r>
      <w:r>
        <w:rPr>
          <w:i/>
          <w:sz w:val="28"/>
          <w:szCs w:val="28"/>
        </w:rPr>
        <w:t xml:space="preserve">(из </w:t>
      </w:r>
      <w:r w:rsidRPr="00025F14">
        <w:rPr>
          <w:i/>
          <w:sz w:val="28"/>
          <w:szCs w:val="28"/>
        </w:rPr>
        <w:t>домика)</w:t>
      </w:r>
      <w:r w:rsidRPr="00025F14">
        <w:rPr>
          <w:sz w:val="28"/>
          <w:szCs w:val="28"/>
        </w:rPr>
        <w:t xml:space="preserve">: Как выскачу, </w:t>
      </w:r>
      <w:r>
        <w:rPr>
          <w:sz w:val="28"/>
          <w:szCs w:val="28"/>
        </w:rPr>
        <w:t xml:space="preserve">как выпрыгну, полетят клочки по </w:t>
      </w:r>
      <w:r w:rsidRPr="00025F14">
        <w:rPr>
          <w:sz w:val="28"/>
          <w:szCs w:val="28"/>
        </w:rPr>
        <w:t>закаулочкам.</w:t>
      </w:r>
    </w:p>
    <w:p w:rsidR="000B4B54" w:rsidRDefault="000B4B54" w:rsidP="0042280D">
      <w:pPr>
        <w:shd w:val="clear" w:color="auto" w:fill="FFFFFF"/>
        <w:spacing w:line="276" w:lineRule="auto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Снегурочка:</w:t>
      </w:r>
      <w:r w:rsidRPr="00025F14">
        <w:rPr>
          <w:b/>
          <w:sz w:val="28"/>
          <w:szCs w:val="28"/>
        </w:rPr>
        <w:t xml:space="preserve"> </w:t>
      </w:r>
      <w:r w:rsidRPr="00025F14">
        <w:rPr>
          <w:sz w:val="28"/>
          <w:szCs w:val="28"/>
        </w:rPr>
        <w:t>Не испугалась лиса</w:t>
      </w:r>
      <w:r>
        <w:rPr>
          <w:sz w:val="28"/>
          <w:szCs w:val="28"/>
        </w:rPr>
        <w:t xml:space="preserve"> </w:t>
      </w:r>
      <w:r w:rsidRPr="00025F14">
        <w:rPr>
          <w:sz w:val="28"/>
          <w:szCs w:val="28"/>
        </w:rPr>
        <w:t>разбойница. Ну, ничего, мы все равно с ней справимся, не бойся Заинька.</w:t>
      </w:r>
      <w:r>
        <w:rPr>
          <w:sz w:val="28"/>
          <w:szCs w:val="28"/>
        </w:rPr>
        <w:t xml:space="preserve"> У меня есть музыкальные игрушки, может они нам помогут. (</w:t>
      </w:r>
      <w:r w:rsidRPr="00747852">
        <w:rPr>
          <w:i/>
          <w:sz w:val="28"/>
          <w:szCs w:val="28"/>
        </w:rPr>
        <w:t>достает, раздают игрушки)</w:t>
      </w:r>
    </w:p>
    <w:p w:rsidR="000B4B54" w:rsidRPr="00747852" w:rsidRDefault="000B4B54" w:rsidP="0042280D">
      <w:pPr>
        <w:shd w:val="clear" w:color="auto" w:fill="FFFFFF"/>
        <w:spacing w:line="276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10</w:t>
      </w:r>
      <w:r w:rsidRPr="00747852">
        <w:rPr>
          <w:b/>
          <w:sz w:val="28"/>
          <w:szCs w:val="28"/>
          <w:u w:val="single"/>
        </w:rPr>
        <w:t>. Пляска с музыкальными инструментами.</w:t>
      </w:r>
    </w:p>
    <w:p w:rsidR="000B4B54" w:rsidRDefault="000B4B54" w:rsidP="0074785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b/>
          <w:sz w:val="28"/>
          <w:szCs w:val="28"/>
        </w:rPr>
        <w:t>Снегурочка:</w:t>
      </w:r>
      <w:r w:rsidRPr="00025F14">
        <w:rPr>
          <w:sz w:val="28"/>
          <w:szCs w:val="28"/>
        </w:rPr>
        <w:t xml:space="preserve"> </w:t>
      </w:r>
      <w:r>
        <w:rPr>
          <w:sz w:val="28"/>
          <w:szCs w:val="28"/>
        </w:rPr>
        <w:t>Ребята, давайте все вместе скажем:</w:t>
      </w:r>
    </w:p>
    <w:p w:rsidR="000B4B54" w:rsidRPr="00462376" w:rsidRDefault="000B4B54" w:rsidP="00747852">
      <w:pPr>
        <w:shd w:val="clear" w:color="auto" w:fill="FFFFFF"/>
        <w:spacing w:line="276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«</w:t>
      </w:r>
      <w:r w:rsidRPr="00462376">
        <w:rPr>
          <w:sz w:val="28"/>
          <w:szCs w:val="28"/>
        </w:rPr>
        <w:t>Эй лисица выходи, домик ты освободи!</w:t>
      </w:r>
      <w:r>
        <w:rPr>
          <w:sz w:val="28"/>
          <w:szCs w:val="28"/>
        </w:rPr>
        <w:t>»</w:t>
      </w:r>
    </w:p>
    <w:p w:rsidR="000B4B54" w:rsidRPr="00025F14" w:rsidRDefault="000B4B54" w:rsidP="00747852">
      <w:pPr>
        <w:shd w:val="clear" w:color="auto" w:fill="FFFFFF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Лиса </w:t>
      </w:r>
      <w:r>
        <w:rPr>
          <w:i/>
          <w:sz w:val="28"/>
          <w:szCs w:val="28"/>
        </w:rPr>
        <w:t xml:space="preserve">(из </w:t>
      </w:r>
      <w:r w:rsidRPr="00025F14">
        <w:rPr>
          <w:i/>
          <w:sz w:val="28"/>
          <w:szCs w:val="28"/>
        </w:rPr>
        <w:t>домика)</w:t>
      </w:r>
      <w:r w:rsidRPr="00025F14">
        <w:rPr>
          <w:sz w:val="28"/>
          <w:szCs w:val="28"/>
        </w:rPr>
        <w:t xml:space="preserve">: Как выскачу, </w:t>
      </w:r>
      <w:r>
        <w:rPr>
          <w:sz w:val="28"/>
          <w:szCs w:val="28"/>
        </w:rPr>
        <w:t xml:space="preserve">как выпрыгну, полетят клочки по </w:t>
      </w:r>
      <w:r w:rsidRPr="00025F14">
        <w:rPr>
          <w:sz w:val="28"/>
          <w:szCs w:val="28"/>
        </w:rPr>
        <w:t>закаулочкам.</w:t>
      </w:r>
    </w:p>
    <w:p w:rsidR="000B4B54" w:rsidRDefault="000B4B54" w:rsidP="00747852">
      <w:pPr>
        <w:spacing w:line="276" w:lineRule="auto"/>
        <w:jc w:val="both"/>
        <w:rPr>
          <w:sz w:val="28"/>
          <w:szCs w:val="28"/>
          <w:lang w:eastAsia="en-US"/>
        </w:rPr>
      </w:pPr>
      <w:r w:rsidRPr="00747852">
        <w:rPr>
          <w:b/>
          <w:sz w:val="28"/>
          <w:szCs w:val="28"/>
        </w:rPr>
        <w:t>Снегурочка:</w:t>
      </w:r>
      <w:r>
        <w:rPr>
          <w:b/>
          <w:sz w:val="28"/>
          <w:szCs w:val="28"/>
        </w:rPr>
        <w:t xml:space="preserve"> </w:t>
      </w:r>
      <w:r w:rsidRPr="00025F14">
        <w:rPr>
          <w:sz w:val="28"/>
          <w:szCs w:val="28"/>
        </w:rPr>
        <w:t>Никого лиса не боится, что же нам делать?</w:t>
      </w:r>
      <w:r>
        <w:rPr>
          <w:sz w:val="28"/>
          <w:szCs w:val="28"/>
        </w:rPr>
        <w:t xml:space="preserve"> Нужно нам дедушку Мороза на помощь позвать, что то он задерживается</w:t>
      </w:r>
      <w:r>
        <w:rPr>
          <w:sz w:val="28"/>
          <w:szCs w:val="28"/>
          <w:lang w:eastAsia="en-US"/>
        </w:rPr>
        <w:t>, надо ему позвонить. У вас есть телефон? Да, вот же он.</w:t>
      </w:r>
    </w:p>
    <w:p w:rsidR="000B4B54" w:rsidRPr="004B69DA" w:rsidRDefault="000B4B54" w:rsidP="00025F14">
      <w:pPr>
        <w:spacing w:line="276" w:lineRule="auto"/>
        <w:jc w:val="both"/>
        <w:rPr>
          <w:b/>
          <w:sz w:val="28"/>
          <w:szCs w:val="28"/>
          <w:u w:val="single"/>
          <w:lang w:eastAsia="en-US"/>
        </w:rPr>
      </w:pPr>
      <w:r w:rsidRPr="004B69DA">
        <w:rPr>
          <w:b/>
          <w:sz w:val="28"/>
          <w:szCs w:val="28"/>
          <w:u w:val="single"/>
          <w:lang w:eastAsia="en-US"/>
        </w:rPr>
        <w:t>11.Музыка набора телефона.</w:t>
      </w:r>
    </w:p>
    <w:p w:rsidR="000B4B54" w:rsidRDefault="000B4B54" w:rsidP="00C057BD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</w:t>
      </w:r>
      <w:r w:rsidRPr="00C057BD">
        <w:rPr>
          <w:sz w:val="28"/>
          <w:szCs w:val="28"/>
        </w:rPr>
        <w:t>Алло! Дедушка Мороз? Ты не забыл, что у ребяток в детском саду праздник? Приходи, пожалуйста, поскорее. Мы тебя ждём. Да мешок с подарками не забудь!</w:t>
      </w:r>
      <w:r>
        <w:rPr>
          <w:rFonts w:ascii="Arial" w:hAnsi="Arial"/>
        </w:rPr>
        <w:t xml:space="preserve"> </w:t>
      </w:r>
      <w:r>
        <w:rPr>
          <w:sz w:val="28"/>
          <w:szCs w:val="28"/>
          <w:lang w:eastAsia="en-US"/>
        </w:rPr>
        <w:t>…Хорошо, я все поняла, дедушка.»</w:t>
      </w:r>
    </w:p>
    <w:p w:rsidR="000B4B54" w:rsidRDefault="000B4B54" w:rsidP="00025F14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Ребята! Дед Мороз просит, чтоб мы громко его позвали он услышит ваши голоса и будет здесь. Давайте громко позовем «Дед Мороз».</w:t>
      </w:r>
    </w:p>
    <w:p w:rsidR="000B4B54" w:rsidRPr="004B69DA" w:rsidRDefault="000B4B54" w:rsidP="00E33C12">
      <w:pPr>
        <w:shd w:val="clear" w:color="auto" w:fill="FFFFFF"/>
        <w:spacing w:line="276" w:lineRule="auto"/>
        <w:jc w:val="both"/>
        <w:rPr>
          <w:b/>
          <w:sz w:val="28"/>
          <w:szCs w:val="28"/>
          <w:u w:val="single"/>
        </w:rPr>
      </w:pPr>
      <w:r w:rsidRPr="004B69DA">
        <w:rPr>
          <w:b/>
          <w:sz w:val="28"/>
          <w:szCs w:val="28"/>
          <w:u w:val="single"/>
        </w:rPr>
        <w:t>12.Под музыку заходит Дед Мороз.</w:t>
      </w:r>
    </w:p>
    <w:p w:rsidR="000B4B54" w:rsidRPr="00770348" w:rsidRDefault="000B4B54" w:rsidP="00E33C12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770348">
        <w:rPr>
          <w:b/>
          <w:sz w:val="28"/>
          <w:szCs w:val="28"/>
        </w:rPr>
        <w:t>Дед Мороз</w:t>
      </w:r>
      <w:r>
        <w:rPr>
          <w:sz w:val="28"/>
          <w:szCs w:val="28"/>
        </w:rPr>
        <w:t>: Ау, ау, иду, иду!</w:t>
      </w:r>
    </w:p>
    <w:p w:rsidR="000B4B54" w:rsidRPr="00025F14" w:rsidRDefault="000B4B54" w:rsidP="00025F14">
      <w:pPr>
        <w:widowControl w:val="0"/>
        <w:shd w:val="clear" w:color="auto" w:fill="FFFFFF"/>
        <w:autoSpaceDE w:val="0"/>
        <w:autoSpaceDN w:val="0"/>
        <w:adjustRightInd w:val="0"/>
        <w:spacing w:before="62" w:line="276" w:lineRule="auto"/>
        <w:rPr>
          <w:color w:val="000000"/>
          <w:sz w:val="28"/>
          <w:szCs w:val="28"/>
        </w:rPr>
      </w:pPr>
      <w:r w:rsidRPr="00025F14">
        <w:rPr>
          <w:color w:val="000000"/>
          <w:sz w:val="28"/>
          <w:szCs w:val="28"/>
        </w:rPr>
        <w:t>Здравствуйте мои хорошие, здравствуйте мои пригожие!</w:t>
      </w:r>
    </w:p>
    <w:p w:rsidR="000B4B54" w:rsidRPr="00025F14" w:rsidRDefault="000B4B54" w:rsidP="00025F14">
      <w:pPr>
        <w:widowControl w:val="0"/>
        <w:shd w:val="clear" w:color="auto" w:fill="FFFFFF"/>
        <w:autoSpaceDE w:val="0"/>
        <w:autoSpaceDN w:val="0"/>
        <w:adjustRightInd w:val="0"/>
        <w:spacing w:before="62" w:line="276" w:lineRule="auto"/>
        <w:rPr>
          <w:color w:val="000000"/>
          <w:sz w:val="28"/>
          <w:szCs w:val="28"/>
        </w:rPr>
      </w:pPr>
      <w:r w:rsidRPr="00025F14">
        <w:rPr>
          <w:color w:val="000000"/>
          <w:sz w:val="28"/>
          <w:szCs w:val="28"/>
        </w:rPr>
        <w:t>Ой, какие вы нарядные, все румяные, да ладные.</w:t>
      </w:r>
    </w:p>
    <w:p w:rsidR="000B4B54" w:rsidRPr="00025F14" w:rsidRDefault="000B4B54" w:rsidP="00025F14">
      <w:pPr>
        <w:widowControl w:val="0"/>
        <w:autoSpaceDE w:val="0"/>
        <w:autoSpaceDN w:val="0"/>
        <w:adjustRightInd w:val="0"/>
        <w:spacing w:line="276" w:lineRule="auto"/>
        <w:rPr>
          <w:color w:val="000000"/>
          <w:spacing w:val="-4"/>
          <w:sz w:val="28"/>
          <w:szCs w:val="28"/>
        </w:rPr>
      </w:pPr>
      <w:r w:rsidRPr="00025F14">
        <w:rPr>
          <w:color w:val="000000"/>
          <w:spacing w:val="-2"/>
          <w:sz w:val="28"/>
          <w:szCs w:val="28"/>
        </w:rPr>
        <w:t xml:space="preserve">Видеть я сердечно рад – </w:t>
      </w:r>
      <w:r w:rsidRPr="00025F14">
        <w:rPr>
          <w:color w:val="000000"/>
          <w:spacing w:val="-4"/>
          <w:sz w:val="28"/>
          <w:szCs w:val="28"/>
        </w:rPr>
        <w:t xml:space="preserve">взрослых всех и всех ребят!   </w:t>
      </w:r>
    </w:p>
    <w:p w:rsidR="000B4B54" w:rsidRDefault="000B4B54" w:rsidP="00025F14">
      <w:pPr>
        <w:widowControl w:val="0"/>
        <w:autoSpaceDE w:val="0"/>
        <w:autoSpaceDN w:val="0"/>
        <w:adjustRightInd w:val="0"/>
        <w:spacing w:line="276" w:lineRule="auto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Подросли, большими стали, а меня вы узнали? </w:t>
      </w:r>
    </w:p>
    <w:p w:rsidR="000B4B54" w:rsidRDefault="000B4B54" w:rsidP="00025F14">
      <w:pPr>
        <w:widowControl w:val="0"/>
        <w:autoSpaceDE w:val="0"/>
        <w:autoSpaceDN w:val="0"/>
        <w:adjustRightInd w:val="0"/>
        <w:spacing w:line="276" w:lineRule="auto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Отвечайте мне в серьез, кто я?</w:t>
      </w:r>
    </w:p>
    <w:p w:rsidR="000B4B54" w:rsidRDefault="000B4B54" w:rsidP="00025F14">
      <w:pPr>
        <w:widowControl w:val="0"/>
        <w:autoSpaceDE w:val="0"/>
        <w:autoSpaceDN w:val="0"/>
        <w:adjustRightInd w:val="0"/>
        <w:spacing w:line="276" w:lineRule="auto"/>
        <w:rPr>
          <w:color w:val="000000"/>
          <w:spacing w:val="-4"/>
          <w:sz w:val="28"/>
          <w:szCs w:val="28"/>
        </w:rPr>
      </w:pPr>
      <w:r w:rsidRPr="00770348">
        <w:rPr>
          <w:b/>
          <w:color w:val="000000"/>
          <w:spacing w:val="-4"/>
          <w:sz w:val="28"/>
          <w:szCs w:val="28"/>
        </w:rPr>
        <w:t>Дети:</w:t>
      </w:r>
      <w:r>
        <w:rPr>
          <w:color w:val="000000"/>
          <w:spacing w:val="-4"/>
          <w:sz w:val="28"/>
          <w:szCs w:val="28"/>
        </w:rPr>
        <w:t xml:space="preserve"> Дедушка Мороз!</w:t>
      </w:r>
    </w:p>
    <w:p w:rsidR="000B4B54" w:rsidRPr="00025F14" w:rsidRDefault="000B4B54" w:rsidP="00025F14">
      <w:pPr>
        <w:widowControl w:val="0"/>
        <w:autoSpaceDE w:val="0"/>
        <w:autoSpaceDN w:val="0"/>
        <w:adjustRightInd w:val="0"/>
        <w:spacing w:line="276" w:lineRule="auto"/>
        <w:rPr>
          <w:color w:val="000000"/>
          <w:spacing w:val="-1"/>
          <w:sz w:val="28"/>
          <w:szCs w:val="28"/>
        </w:rPr>
      </w:pPr>
      <w:r w:rsidRPr="00770348">
        <w:rPr>
          <w:b/>
          <w:color w:val="000000"/>
          <w:spacing w:val="-4"/>
          <w:sz w:val="28"/>
          <w:szCs w:val="28"/>
        </w:rPr>
        <w:t>Дед Мороз:</w:t>
      </w:r>
      <w:r>
        <w:rPr>
          <w:color w:val="000000"/>
          <w:spacing w:val="-4"/>
          <w:sz w:val="28"/>
          <w:szCs w:val="28"/>
        </w:rPr>
        <w:t xml:space="preserve"> Правильно. С Новым годом поздравляю, снежной зимушки желаю!</w:t>
      </w:r>
    </w:p>
    <w:p w:rsidR="000B4B54" w:rsidRPr="00025F14" w:rsidRDefault="000B4B54" w:rsidP="00025F14">
      <w:pPr>
        <w:spacing w:line="276" w:lineRule="auto"/>
        <w:jc w:val="both"/>
        <w:rPr>
          <w:sz w:val="28"/>
          <w:szCs w:val="28"/>
          <w:lang w:eastAsia="en-US"/>
        </w:rPr>
      </w:pPr>
      <w:r w:rsidRPr="00025F14">
        <w:rPr>
          <w:sz w:val="28"/>
          <w:szCs w:val="28"/>
          <w:lang w:eastAsia="en-US"/>
        </w:rPr>
        <w:t xml:space="preserve">Становитесь-ка, ребята, поскорее в хоровод. </w:t>
      </w:r>
    </w:p>
    <w:p w:rsidR="000B4B54" w:rsidRPr="00025F14" w:rsidRDefault="000B4B54" w:rsidP="00025F14">
      <w:pPr>
        <w:spacing w:line="276" w:lineRule="auto"/>
        <w:jc w:val="both"/>
        <w:rPr>
          <w:sz w:val="28"/>
          <w:szCs w:val="28"/>
          <w:lang w:eastAsia="en-US"/>
        </w:rPr>
      </w:pPr>
      <w:r w:rsidRPr="00025F14">
        <w:rPr>
          <w:sz w:val="28"/>
          <w:szCs w:val="28"/>
          <w:lang w:eastAsia="en-US"/>
        </w:rPr>
        <w:t xml:space="preserve">Песней, пляской и весельем встретим с вами Новый год! </w:t>
      </w:r>
    </w:p>
    <w:p w:rsidR="000B4B54" w:rsidRPr="0021789B" w:rsidRDefault="000B4B54" w:rsidP="00025F14">
      <w:pPr>
        <w:shd w:val="clear" w:color="auto" w:fill="FFFFFF"/>
        <w:spacing w:line="276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13</w:t>
      </w:r>
      <w:r w:rsidRPr="0021789B">
        <w:rPr>
          <w:b/>
          <w:sz w:val="28"/>
          <w:szCs w:val="28"/>
          <w:u w:val="single"/>
        </w:rPr>
        <w:t>.Хоровод «</w:t>
      </w:r>
      <w:r>
        <w:rPr>
          <w:b/>
          <w:sz w:val="28"/>
          <w:szCs w:val="28"/>
          <w:u w:val="single"/>
        </w:rPr>
        <w:t>Шел по лесу Дед Мороз</w:t>
      </w:r>
      <w:r w:rsidRPr="0021789B">
        <w:rPr>
          <w:b/>
          <w:sz w:val="28"/>
          <w:szCs w:val="28"/>
          <w:u w:val="single"/>
        </w:rPr>
        <w:t xml:space="preserve">» </w:t>
      </w:r>
      <w:r w:rsidRPr="0021789B">
        <w:rPr>
          <w:i/>
          <w:sz w:val="28"/>
          <w:szCs w:val="28"/>
          <w:u w:val="single"/>
        </w:rPr>
        <w:t>(дети садятся)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b/>
          <w:sz w:val="28"/>
          <w:szCs w:val="28"/>
        </w:rPr>
        <w:t>Дед Мороз</w:t>
      </w:r>
      <w:r w:rsidRPr="00025F14">
        <w:rPr>
          <w:sz w:val="28"/>
          <w:szCs w:val="28"/>
        </w:rPr>
        <w:t>: А что это у нас Заинька такой грустный.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b/>
          <w:sz w:val="28"/>
          <w:szCs w:val="28"/>
        </w:rPr>
        <w:t>Снегурочка:</w:t>
      </w:r>
      <w:r w:rsidRPr="00025F14">
        <w:rPr>
          <w:sz w:val="28"/>
          <w:szCs w:val="28"/>
        </w:rPr>
        <w:t xml:space="preserve"> Дедушка Мороз, у Зайки беда, попросилась лисичка к н</w:t>
      </w:r>
      <w:r>
        <w:rPr>
          <w:sz w:val="28"/>
          <w:szCs w:val="28"/>
        </w:rPr>
        <w:t>ему в домик, а его же и выгнала в новогодний праздник.</w:t>
      </w:r>
      <w:r w:rsidRPr="00025F14">
        <w:rPr>
          <w:sz w:val="28"/>
          <w:szCs w:val="28"/>
        </w:rPr>
        <w:t xml:space="preserve"> Мы с ребятками </w:t>
      </w:r>
      <w:r>
        <w:rPr>
          <w:sz w:val="28"/>
          <w:szCs w:val="28"/>
        </w:rPr>
        <w:t>хотели помочь зайчику, но у нас ничего не вышло.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b/>
          <w:sz w:val="28"/>
          <w:szCs w:val="28"/>
        </w:rPr>
        <w:t>Дед Мороз:</w:t>
      </w:r>
      <w:r w:rsidRPr="00025F14">
        <w:rPr>
          <w:sz w:val="28"/>
          <w:szCs w:val="28"/>
        </w:rPr>
        <w:t xml:space="preserve"> Ах, лиса разбойница! Вот что удумала. Не горюй Заинька, выгоним мы лису из твоего домика.</w:t>
      </w:r>
      <w:r>
        <w:rPr>
          <w:sz w:val="28"/>
          <w:szCs w:val="28"/>
        </w:rPr>
        <w:t xml:space="preserve"> Я ведь волшебник.  </w:t>
      </w:r>
      <w:r w:rsidRPr="00970CB9">
        <w:rPr>
          <w:i/>
          <w:sz w:val="28"/>
          <w:szCs w:val="28"/>
        </w:rPr>
        <w:t>(подходит к елочке</w:t>
      </w:r>
      <w:r>
        <w:rPr>
          <w:sz w:val="28"/>
          <w:szCs w:val="28"/>
        </w:rPr>
        <w:t>)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Я Снежинок сейчас позову и метель  сюда приглашу.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Эй, Снежинки выходите, танец свой нам покажите.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i/>
          <w:sz w:val="28"/>
          <w:szCs w:val="28"/>
        </w:rPr>
      </w:pPr>
      <w:r w:rsidRPr="00025F14">
        <w:rPr>
          <w:i/>
          <w:sz w:val="28"/>
          <w:szCs w:val="28"/>
        </w:rPr>
        <w:t>(выходят Снежинки)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</w:t>
      </w:r>
      <w:r w:rsidRPr="00025F14">
        <w:rPr>
          <w:b/>
          <w:sz w:val="28"/>
          <w:szCs w:val="28"/>
        </w:rPr>
        <w:t>Снежинка:</w:t>
      </w:r>
      <w:r w:rsidRPr="00025F14">
        <w:rPr>
          <w:sz w:val="28"/>
          <w:szCs w:val="28"/>
        </w:rPr>
        <w:t xml:space="preserve">   Снег пушистый серебрится,</w:t>
      </w:r>
    </w:p>
    <w:p w:rsidR="000B4B54" w:rsidRPr="00025F14" w:rsidRDefault="000B4B54" w:rsidP="00025F14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Мягким стелется ковром,</w:t>
      </w:r>
    </w:p>
    <w:p w:rsidR="000B4B54" w:rsidRPr="00025F14" w:rsidRDefault="000B4B54" w:rsidP="00025F14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И снежинки, как пушинки,</w:t>
      </w:r>
    </w:p>
    <w:p w:rsidR="000B4B54" w:rsidRPr="00025F14" w:rsidRDefault="000B4B54" w:rsidP="00025F14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Вьются весело кругом.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14.Танец «Снежинок</w:t>
      </w:r>
      <w:r w:rsidRPr="00025F14">
        <w:rPr>
          <w:b/>
          <w:sz w:val="28"/>
          <w:szCs w:val="28"/>
        </w:rPr>
        <w:t xml:space="preserve">» </w:t>
      </w:r>
      <w:r w:rsidRPr="00025F14">
        <w:rPr>
          <w:i/>
          <w:sz w:val="28"/>
          <w:szCs w:val="28"/>
        </w:rPr>
        <w:t>(сели на стульчики)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Разыграйтеся метели, гнитесь ниже сосны, ели,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sz w:val="28"/>
          <w:szCs w:val="28"/>
        </w:rPr>
        <w:t>Я хитрющую лису, белым снегом занесу. (</w:t>
      </w:r>
      <w:r w:rsidRPr="00025F14">
        <w:rPr>
          <w:i/>
          <w:sz w:val="28"/>
          <w:szCs w:val="28"/>
        </w:rPr>
        <w:t>дует</w:t>
      </w:r>
      <w:r w:rsidRPr="00025F14">
        <w:rPr>
          <w:sz w:val="28"/>
          <w:szCs w:val="28"/>
        </w:rPr>
        <w:t>)</w:t>
      </w:r>
    </w:p>
    <w:p w:rsidR="000B4B54" w:rsidRPr="004B69DA" w:rsidRDefault="000B4B54" w:rsidP="00025F14">
      <w:pPr>
        <w:shd w:val="clear" w:color="auto" w:fill="FFFFFF"/>
        <w:spacing w:line="276" w:lineRule="auto"/>
        <w:jc w:val="both"/>
        <w:rPr>
          <w:b/>
          <w:sz w:val="28"/>
          <w:szCs w:val="28"/>
          <w:u w:val="single"/>
        </w:rPr>
      </w:pPr>
      <w:r w:rsidRPr="004B69DA">
        <w:rPr>
          <w:b/>
          <w:sz w:val="28"/>
          <w:szCs w:val="28"/>
          <w:u w:val="single"/>
        </w:rPr>
        <w:t xml:space="preserve">15.Звучит музыка метели. </w:t>
      </w:r>
    </w:p>
    <w:p w:rsidR="000B4B54" w:rsidRPr="00C8472D" w:rsidRDefault="000B4B54" w:rsidP="00025F14">
      <w:pPr>
        <w:shd w:val="clear" w:color="auto" w:fill="FFFFFF"/>
        <w:spacing w:line="276" w:lineRule="auto"/>
        <w:jc w:val="both"/>
        <w:rPr>
          <w:b/>
          <w:i/>
          <w:sz w:val="28"/>
          <w:szCs w:val="28"/>
        </w:rPr>
      </w:pPr>
      <w:r w:rsidRPr="00C8472D">
        <w:rPr>
          <w:b/>
          <w:i/>
          <w:sz w:val="28"/>
          <w:szCs w:val="28"/>
        </w:rPr>
        <w:t>Лиса выскакивает из домика.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b/>
          <w:sz w:val="28"/>
          <w:szCs w:val="28"/>
        </w:rPr>
        <w:t>Лиса:</w:t>
      </w:r>
      <w:r w:rsidRPr="00025F14">
        <w:rPr>
          <w:sz w:val="28"/>
          <w:szCs w:val="28"/>
        </w:rPr>
        <w:t xml:space="preserve"> Ой, ей-ей, дед Мороз, отморозил ты мне нос!</w:t>
      </w:r>
    </w:p>
    <w:p w:rsidR="000B4B54" w:rsidRPr="00025F14" w:rsidRDefault="000B4B54" w:rsidP="00025F1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025F14">
        <w:rPr>
          <w:i/>
          <w:sz w:val="28"/>
          <w:szCs w:val="28"/>
        </w:rPr>
        <w:t xml:space="preserve">(к детям) </w:t>
      </w:r>
      <w:r w:rsidRPr="00025F14">
        <w:rPr>
          <w:sz w:val="28"/>
          <w:szCs w:val="28"/>
        </w:rPr>
        <w:t>Вы лисичку пожалейте, лапки рыженькой согрейте.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b/>
          <w:sz w:val="28"/>
          <w:szCs w:val="28"/>
        </w:rPr>
        <w:t>Дед Мороз</w:t>
      </w:r>
      <w:r w:rsidRPr="00025F14">
        <w:rPr>
          <w:sz w:val="28"/>
          <w:szCs w:val="28"/>
        </w:rPr>
        <w:t>:  Ай, яй-яй! Как же тебе лиса, зайчика не жалко. У него лапки и  хвостик замерзли, на дворе зима, а ты его выгнала из домика.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b/>
          <w:sz w:val="28"/>
          <w:szCs w:val="28"/>
        </w:rPr>
        <w:t>Лиса</w:t>
      </w:r>
      <w:r w:rsidRPr="00025F14">
        <w:rPr>
          <w:i/>
          <w:sz w:val="28"/>
          <w:szCs w:val="28"/>
        </w:rPr>
        <w:t>: (жалобно)</w:t>
      </w:r>
      <w:r w:rsidRPr="00025F14">
        <w:rPr>
          <w:sz w:val="28"/>
          <w:szCs w:val="28"/>
        </w:rPr>
        <w:t xml:space="preserve"> Я больше так не буду</w:t>
      </w:r>
      <w:r>
        <w:rPr>
          <w:sz w:val="28"/>
          <w:szCs w:val="28"/>
        </w:rPr>
        <w:t>, простите меня</w:t>
      </w:r>
      <w:r w:rsidRPr="00025F14">
        <w:rPr>
          <w:sz w:val="28"/>
          <w:szCs w:val="28"/>
        </w:rPr>
        <w:t>!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b/>
          <w:sz w:val="28"/>
          <w:szCs w:val="28"/>
        </w:rPr>
        <w:t>Дед Мороз:</w:t>
      </w:r>
      <w:r w:rsidRPr="00025F14">
        <w:rPr>
          <w:sz w:val="28"/>
          <w:szCs w:val="28"/>
        </w:rPr>
        <w:t xml:space="preserve">  Ах, ты плутовка! Ну что ребята, простим лису?</w:t>
      </w:r>
    </w:p>
    <w:p w:rsidR="000B4B54" w:rsidRPr="00025F14" w:rsidRDefault="000B4B54" w:rsidP="00025F14">
      <w:pPr>
        <w:spacing w:line="276" w:lineRule="auto"/>
        <w:rPr>
          <w:i/>
          <w:sz w:val="28"/>
          <w:szCs w:val="28"/>
        </w:rPr>
      </w:pPr>
      <w:r w:rsidRPr="00025F14">
        <w:rPr>
          <w:i/>
          <w:sz w:val="28"/>
          <w:szCs w:val="28"/>
        </w:rPr>
        <w:t>( дети отвечают)</w:t>
      </w:r>
    </w:p>
    <w:p w:rsidR="000B4B5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b/>
          <w:sz w:val="28"/>
          <w:szCs w:val="28"/>
        </w:rPr>
        <w:t>Лиса</w:t>
      </w:r>
      <w:r w:rsidRPr="00025F14">
        <w:rPr>
          <w:sz w:val="28"/>
          <w:szCs w:val="28"/>
        </w:rPr>
        <w:t xml:space="preserve">: Спасибо вам, ребятки, вы такие добрые.  </w:t>
      </w:r>
    </w:p>
    <w:p w:rsidR="000B4B54" w:rsidRDefault="000B4B54" w:rsidP="00025F14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>А давайте поиграем в мою любимую игру «</w:t>
      </w:r>
      <w:r>
        <w:rPr>
          <w:sz w:val="28"/>
          <w:szCs w:val="28"/>
        </w:rPr>
        <w:t>Зайчики и лисичка</w:t>
      </w:r>
      <w:r w:rsidRPr="00025F14">
        <w:rPr>
          <w:sz w:val="28"/>
          <w:szCs w:val="28"/>
        </w:rPr>
        <w:t>».</w:t>
      </w: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  <w:r w:rsidRPr="00055C64">
        <w:rPr>
          <w:b/>
          <w:sz w:val="28"/>
          <w:szCs w:val="28"/>
        </w:rPr>
        <w:t>Дед Мороз: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давайте поиграем!</w:t>
      </w:r>
    </w:p>
    <w:p w:rsidR="000B4B54" w:rsidRDefault="000B4B54" w:rsidP="00025F14">
      <w:pPr>
        <w:spacing w:line="276" w:lineRule="auto"/>
        <w:rPr>
          <w:b/>
          <w:sz w:val="28"/>
          <w:szCs w:val="28"/>
          <w:u w:val="single"/>
        </w:rPr>
      </w:pPr>
      <w:r w:rsidRPr="004B69DA">
        <w:rPr>
          <w:b/>
          <w:sz w:val="28"/>
          <w:szCs w:val="28"/>
          <w:u w:val="single"/>
        </w:rPr>
        <w:t>16. Игра «Зайчики и лисичка</w:t>
      </w:r>
      <w:r>
        <w:rPr>
          <w:b/>
          <w:sz w:val="28"/>
          <w:szCs w:val="28"/>
          <w:u w:val="single"/>
        </w:rPr>
        <w:t xml:space="preserve">» </w:t>
      </w:r>
    </w:p>
    <w:p w:rsidR="000B4B54" w:rsidRPr="004B69DA" w:rsidRDefault="000B4B54" w:rsidP="00025F14">
      <w:pPr>
        <w:spacing w:line="276" w:lineRule="auto"/>
        <w:rPr>
          <w:i/>
          <w:sz w:val="28"/>
          <w:szCs w:val="28"/>
        </w:rPr>
      </w:pPr>
      <w:r w:rsidRPr="004B69DA">
        <w:rPr>
          <w:b/>
          <w:sz w:val="28"/>
          <w:szCs w:val="28"/>
        </w:rPr>
        <w:t>Лисичка:</w:t>
      </w:r>
      <w:r w:rsidRPr="004B69DA">
        <w:rPr>
          <w:sz w:val="28"/>
          <w:szCs w:val="28"/>
        </w:rPr>
        <w:t xml:space="preserve"> Спасибо, ребятки, до свидание! (</w:t>
      </w:r>
      <w:r>
        <w:rPr>
          <w:i/>
          <w:sz w:val="28"/>
          <w:szCs w:val="28"/>
        </w:rPr>
        <w:t>уходит, дети машут)</w:t>
      </w:r>
    </w:p>
    <w:p w:rsidR="000B4B54" w:rsidRPr="00025F14" w:rsidRDefault="000B4B54" w:rsidP="00E66DDD">
      <w:pPr>
        <w:spacing w:line="276" w:lineRule="auto"/>
        <w:rPr>
          <w:sz w:val="28"/>
          <w:szCs w:val="28"/>
        </w:rPr>
      </w:pPr>
      <w:r w:rsidRPr="00025F14">
        <w:rPr>
          <w:b/>
          <w:sz w:val="28"/>
          <w:szCs w:val="28"/>
        </w:rPr>
        <w:t>Дед Мороз:</w:t>
      </w:r>
      <w:r>
        <w:rPr>
          <w:b/>
          <w:sz w:val="28"/>
          <w:szCs w:val="28"/>
        </w:rPr>
        <w:t xml:space="preserve"> </w:t>
      </w:r>
      <w:r w:rsidRPr="00E66DDD">
        <w:rPr>
          <w:sz w:val="28"/>
          <w:szCs w:val="28"/>
        </w:rPr>
        <w:t>Вот молодцы!</w:t>
      </w:r>
      <w:r w:rsidRPr="00025F14">
        <w:rPr>
          <w:sz w:val="28"/>
          <w:szCs w:val="28"/>
        </w:rPr>
        <w:t xml:space="preserve">  Зайцу помогали, пели и плясали</w:t>
      </w:r>
    </w:p>
    <w:p w:rsidR="000B4B54" w:rsidRPr="00025F14" w:rsidRDefault="000B4B54" w:rsidP="00E66DDD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 А теперь хочу сказать, </w:t>
      </w:r>
    </w:p>
    <w:p w:rsidR="000B4B54" w:rsidRDefault="000B4B54" w:rsidP="00E66DDD">
      <w:pPr>
        <w:spacing w:line="276" w:lineRule="auto"/>
        <w:rPr>
          <w:sz w:val="28"/>
          <w:szCs w:val="28"/>
        </w:rPr>
      </w:pPr>
      <w:r w:rsidRPr="00025F14">
        <w:rPr>
          <w:sz w:val="28"/>
          <w:szCs w:val="28"/>
        </w:rPr>
        <w:t xml:space="preserve">                       Время</w:t>
      </w:r>
      <w:r>
        <w:rPr>
          <w:sz w:val="28"/>
          <w:szCs w:val="28"/>
        </w:rPr>
        <w:t xml:space="preserve"> и</w:t>
      </w:r>
      <w:r w:rsidRPr="00025F14">
        <w:rPr>
          <w:sz w:val="28"/>
          <w:szCs w:val="28"/>
        </w:rPr>
        <w:t xml:space="preserve"> в игры поиграть.</w:t>
      </w:r>
    </w:p>
    <w:p w:rsidR="000B4B54" w:rsidRDefault="000B4B54" w:rsidP="00E66DDD">
      <w:pPr>
        <w:rPr>
          <w:sz w:val="28"/>
          <w:szCs w:val="28"/>
        </w:rPr>
      </w:pPr>
      <w:r>
        <w:rPr>
          <w:sz w:val="28"/>
          <w:szCs w:val="28"/>
        </w:rPr>
        <w:t>Славно все вы веселитесь, а мороз не боитесь?</w:t>
      </w:r>
    </w:p>
    <w:p w:rsidR="000B4B54" w:rsidRPr="001F227C" w:rsidRDefault="000B4B54" w:rsidP="001F227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F227C">
        <w:rPr>
          <w:b/>
          <w:sz w:val="28"/>
          <w:szCs w:val="28"/>
        </w:rPr>
        <w:t>Дети:</w:t>
      </w:r>
      <w:r w:rsidRPr="001F227C">
        <w:rPr>
          <w:sz w:val="28"/>
          <w:szCs w:val="28"/>
        </w:rPr>
        <w:t xml:space="preserve"> Нет</w:t>
      </w:r>
      <w:r>
        <w:rPr>
          <w:sz w:val="28"/>
          <w:szCs w:val="28"/>
        </w:rPr>
        <w:t>,</w:t>
      </w:r>
      <w:r w:rsidRPr="001F227C">
        <w:rPr>
          <w:sz w:val="28"/>
          <w:szCs w:val="28"/>
        </w:rPr>
        <w:t xml:space="preserve"> не боимся!</w:t>
      </w:r>
    </w:p>
    <w:p w:rsidR="000B4B54" w:rsidRPr="00643919" w:rsidRDefault="000B4B54" w:rsidP="001F227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F227C">
        <w:rPr>
          <w:b/>
          <w:sz w:val="28"/>
          <w:szCs w:val="28"/>
        </w:rPr>
        <w:t>Дед мороз</w:t>
      </w:r>
      <w:r w:rsidRPr="001F227C">
        <w:rPr>
          <w:sz w:val="28"/>
          <w:szCs w:val="28"/>
        </w:rPr>
        <w:t xml:space="preserve">: а вот я </w:t>
      </w:r>
      <w:r>
        <w:rPr>
          <w:sz w:val="28"/>
          <w:szCs w:val="28"/>
        </w:rPr>
        <w:t xml:space="preserve">сейчас </w:t>
      </w:r>
      <w:r w:rsidRPr="001F227C">
        <w:rPr>
          <w:sz w:val="28"/>
          <w:szCs w:val="28"/>
        </w:rPr>
        <w:t xml:space="preserve">проверю. Дай мне Снегурочка, мой волшебный посох. Заморожу ручки. Заморожу ножки. </w:t>
      </w:r>
      <w:r w:rsidRPr="001F227C">
        <w:rPr>
          <w:i/>
          <w:sz w:val="28"/>
          <w:szCs w:val="28"/>
        </w:rPr>
        <w:t>( Дети прячут руки за спиной и т.д.)</w:t>
      </w:r>
      <w:r w:rsidRPr="001F227C">
        <w:rPr>
          <w:sz w:val="28"/>
          <w:szCs w:val="28"/>
        </w:rPr>
        <w:t xml:space="preserve"> </w:t>
      </w:r>
    </w:p>
    <w:p w:rsidR="000B4B54" w:rsidRPr="00643919" w:rsidRDefault="000B4B54" w:rsidP="00E66DDD">
      <w:pPr>
        <w:rPr>
          <w:b/>
          <w:sz w:val="28"/>
          <w:szCs w:val="28"/>
          <w:u w:val="single"/>
        </w:rPr>
      </w:pPr>
      <w:r w:rsidRPr="00643919">
        <w:rPr>
          <w:b/>
          <w:sz w:val="28"/>
          <w:szCs w:val="28"/>
          <w:u w:val="single"/>
        </w:rPr>
        <w:t>Игра «Заморожу».</w:t>
      </w:r>
    </w:p>
    <w:p w:rsidR="000B4B54" w:rsidRPr="00643919" w:rsidRDefault="000B4B54" w:rsidP="00E66DDD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Снегурочка: </w:t>
      </w:r>
      <w:r>
        <w:rPr>
          <w:sz w:val="28"/>
          <w:szCs w:val="28"/>
        </w:rPr>
        <w:t>Дед Мороз! Зачем детей пугаешь, з</w:t>
      </w:r>
      <w:r w:rsidRPr="00643919">
        <w:rPr>
          <w:sz w:val="28"/>
          <w:szCs w:val="28"/>
        </w:rPr>
        <w:t>а уши, за носы их хватаешь?</w:t>
      </w:r>
    </w:p>
    <w:p w:rsidR="000B4B54" w:rsidRDefault="000B4B54" w:rsidP="0085628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Дед Мороз: </w:t>
      </w:r>
      <w:r w:rsidRPr="00643919">
        <w:rPr>
          <w:sz w:val="28"/>
          <w:szCs w:val="28"/>
        </w:rPr>
        <w:t>Я сегодня очень весел</w:t>
      </w:r>
      <w:r w:rsidRPr="00643919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</w:t>
      </w:r>
      <w:r w:rsidRPr="00643919">
        <w:rPr>
          <w:sz w:val="28"/>
          <w:szCs w:val="28"/>
        </w:rPr>
        <w:t>И с ребятами дружу!</w:t>
      </w:r>
      <w:r w:rsidRPr="00643919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</w:t>
      </w:r>
      <w:r w:rsidRPr="00643919">
        <w:rPr>
          <w:sz w:val="28"/>
          <w:szCs w:val="28"/>
        </w:rPr>
        <w:t>Никого не заморожу,</w:t>
      </w:r>
      <w:r w:rsidRPr="00643919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  </w:t>
      </w:r>
      <w:r w:rsidRPr="00643919">
        <w:rPr>
          <w:sz w:val="28"/>
          <w:szCs w:val="28"/>
        </w:rPr>
        <w:t>Никого не простужу!</w:t>
      </w:r>
    </w:p>
    <w:p w:rsidR="000B4B54" w:rsidRPr="00516A9E" w:rsidRDefault="000B4B54" w:rsidP="00856289">
      <w:pPr>
        <w:rPr>
          <w:i/>
          <w:sz w:val="28"/>
          <w:szCs w:val="28"/>
        </w:rPr>
      </w:pPr>
      <w:r>
        <w:rPr>
          <w:i/>
          <w:sz w:val="28"/>
          <w:szCs w:val="28"/>
        </w:rPr>
        <w:t>Роняет рукавичку, Снегурочка ее подбирает.</w:t>
      </w:r>
    </w:p>
    <w:p w:rsidR="000B4B54" w:rsidRPr="00E66DDD" w:rsidRDefault="000B4B54" w:rsidP="00E66DD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Снегурочка: </w:t>
      </w:r>
      <w:r w:rsidRPr="00E66DDD">
        <w:rPr>
          <w:sz w:val="28"/>
          <w:szCs w:val="28"/>
        </w:rPr>
        <w:t>Дедушка, а где твоя вторая рукавичка?</w:t>
      </w:r>
    </w:p>
    <w:p w:rsidR="000B4B54" w:rsidRPr="005642FE" w:rsidRDefault="000B4B54" w:rsidP="00E66DD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Дед Мороз: </w:t>
      </w:r>
      <w:r w:rsidRPr="00E66DDD">
        <w:rPr>
          <w:sz w:val="28"/>
          <w:szCs w:val="28"/>
        </w:rPr>
        <w:t>Надо же! Пока с ребятками играл -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E66DDD">
        <w:rPr>
          <w:sz w:val="28"/>
          <w:szCs w:val="28"/>
        </w:rPr>
        <w:t xml:space="preserve">укавичку потерял! </w:t>
      </w:r>
    </w:p>
    <w:p w:rsidR="000B4B54" w:rsidRPr="005642FE" w:rsidRDefault="000B4B54" w:rsidP="00E66DD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Снегурочка: </w:t>
      </w:r>
      <w:r w:rsidRPr="00E66DDD">
        <w:rPr>
          <w:sz w:val="28"/>
          <w:szCs w:val="28"/>
        </w:rPr>
        <w:t>Рукавичку мы нашли. Ты попробуй, догони!</w:t>
      </w:r>
    </w:p>
    <w:p w:rsidR="000B4B54" w:rsidRPr="00E66DDD" w:rsidRDefault="000B4B54" w:rsidP="00E66DDD">
      <w:pPr>
        <w:rPr>
          <w:b/>
          <w:bCs/>
          <w:iCs/>
          <w:sz w:val="28"/>
          <w:szCs w:val="28"/>
          <w:u w:val="single"/>
        </w:rPr>
      </w:pPr>
      <w:r w:rsidRPr="00E66DDD">
        <w:rPr>
          <w:b/>
          <w:bCs/>
          <w:iCs/>
          <w:sz w:val="28"/>
          <w:szCs w:val="28"/>
          <w:u w:val="single"/>
        </w:rPr>
        <w:t>Игра «Догони рукавичку».</w:t>
      </w:r>
      <w:r>
        <w:rPr>
          <w:b/>
          <w:bCs/>
          <w:iCs/>
          <w:sz w:val="28"/>
          <w:szCs w:val="28"/>
          <w:u w:val="single"/>
        </w:rPr>
        <w:t xml:space="preserve"> ???</w:t>
      </w:r>
    </w:p>
    <w:p w:rsidR="000B4B54" w:rsidRDefault="000B4B54" w:rsidP="005642FE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5642FE">
        <w:rPr>
          <w:b/>
          <w:sz w:val="28"/>
          <w:szCs w:val="28"/>
        </w:rPr>
        <w:t>Снегурочка:</w:t>
      </w:r>
      <w:r>
        <w:rPr>
          <w:i/>
          <w:sz w:val="28"/>
          <w:szCs w:val="28"/>
        </w:rPr>
        <w:t xml:space="preserve"> </w:t>
      </w:r>
      <w:r w:rsidRPr="005642FE">
        <w:rPr>
          <w:sz w:val="28"/>
          <w:szCs w:val="28"/>
        </w:rPr>
        <w:t>а рукавичку отдадим, если с ребятками станц</w:t>
      </w:r>
      <w:r>
        <w:rPr>
          <w:sz w:val="28"/>
          <w:szCs w:val="28"/>
        </w:rPr>
        <w:t>уешь.</w:t>
      </w:r>
    </w:p>
    <w:p w:rsidR="000B4B54" w:rsidRDefault="000B4B54" w:rsidP="005642FE">
      <w:pPr>
        <w:shd w:val="clear" w:color="auto" w:fill="FFFFFF"/>
        <w:spacing w:line="276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17. Пляска Деда Мороза</w:t>
      </w:r>
    </w:p>
    <w:p w:rsidR="000B4B54" w:rsidRPr="001F227C" w:rsidRDefault="000B4B54" w:rsidP="001F227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F227C">
        <w:rPr>
          <w:b/>
          <w:sz w:val="28"/>
          <w:szCs w:val="28"/>
        </w:rPr>
        <w:t>Снегурочка:</w:t>
      </w:r>
      <w:r w:rsidRPr="001F227C">
        <w:rPr>
          <w:sz w:val="28"/>
          <w:szCs w:val="28"/>
        </w:rPr>
        <w:t xml:space="preserve"> Дед мороз, хоть ты седой, а плясал, как молодой!</w:t>
      </w:r>
    </w:p>
    <w:p w:rsidR="000B4B54" w:rsidRPr="001F227C" w:rsidRDefault="000B4B54" w:rsidP="00516A9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F227C">
        <w:rPr>
          <w:b/>
          <w:sz w:val="28"/>
          <w:szCs w:val="28"/>
        </w:rPr>
        <w:t>Дед Мороз</w:t>
      </w:r>
      <w:r w:rsidRPr="001F227C">
        <w:rPr>
          <w:sz w:val="28"/>
          <w:szCs w:val="28"/>
        </w:rPr>
        <w:t>: помолоде</w:t>
      </w:r>
      <w:r>
        <w:rPr>
          <w:sz w:val="28"/>
          <w:szCs w:val="28"/>
        </w:rPr>
        <w:t>л я с ребятишками лет на двести, но уморился.</w:t>
      </w:r>
      <w:r w:rsidRPr="001F227C">
        <w:rPr>
          <w:sz w:val="28"/>
          <w:szCs w:val="28"/>
        </w:rPr>
        <w:t xml:space="preserve"> </w:t>
      </w:r>
    </w:p>
    <w:p w:rsidR="000B4B54" w:rsidRPr="001F227C" w:rsidRDefault="000B4B54" w:rsidP="001F227C">
      <w:pPr>
        <w:jc w:val="both"/>
        <w:rPr>
          <w:sz w:val="28"/>
          <w:szCs w:val="28"/>
        </w:rPr>
      </w:pPr>
      <w:r w:rsidRPr="001F227C">
        <w:rPr>
          <w:b/>
          <w:sz w:val="28"/>
          <w:szCs w:val="28"/>
        </w:rPr>
        <w:t>Снегурочка:</w:t>
      </w:r>
      <w:r w:rsidRPr="001F227C">
        <w:rPr>
          <w:sz w:val="28"/>
          <w:szCs w:val="28"/>
        </w:rPr>
        <w:t xml:space="preserve"> Дедушка, ты отдохни, ты на стуле посиди, </w:t>
      </w:r>
    </w:p>
    <w:p w:rsidR="000B4B54" w:rsidRPr="001F227C" w:rsidRDefault="000B4B54" w:rsidP="001F227C">
      <w:pPr>
        <w:jc w:val="both"/>
        <w:rPr>
          <w:i/>
          <w:sz w:val="28"/>
          <w:szCs w:val="28"/>
        </w:rPr>
      </w:pPr>
      <w:r w:rsidRPr="001F227C">
        <w:rPr>
          <w:i/>
          <w:sz w:val="28"/>
          <w:szCs w:val="28"/>
        </w:rPr>
        <w:t>(ставит стул по центру)</w:t>
      </w:r>
    </w:p>
    <w:p w:rsidR="000B4B54" w:rsidRPr="001F227C" w:rsidRDefault="000B4B54" w:rsidP="001F227C">
      <w:pPr>
        <w:jc w:val="both"/>
        <w:rPr>
          <w:sz w:val="28"/>
          <w:szCs w:val="28"/>
        </w:rPr>
      </w:pPr>
      <w:r w:rsidRPr="001F227C">
        <w:rPr>
          <w:sz w:val="28"/>
          <w:szCs w:val="28"/>
        </w:rPr>
        <w:t xml:space="preserve"> И послушай, как ребятки сейчас расскажут нам стихи.</w:t>
      </w:r>
    </w:p>
    <w:p w:rsidR="000B4B54" w:rsidRPr="00025F14" w:rsidRDefault="000B4B54" w:rsidP="005642FE">
      <w:pPr>
        <w:tabs>
          <w:tab w:val="left" w:pos="8208"/>
        </w:tabs>
        <w:spacing w:line="276" w:lineRule="auto"/>
        <w:rPr>
          <w:sz w:val="28"/>
          <w:szCs w:val="28"/>
        </w:rPr>
      </w:pPr>
      <w:r w:rsidRPr="005642FE"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 xml:space="preserve"> А у меня есть волшебная шкатулочка, она мне подскажет, кто мне стихи прочтет. </w:t>
      </w:r>
      <w:r w:rsidRPr="004D586D">
        <w:rPr>
          <w:i/>
          <w:sz w:val="28"/>
          <w:szCs w:val="28"/>
        </w:rPr>
        <w:t xml:space="preserve">(Берет шкатулочку, внутри </w:t>
      </w:r>
      <w:r>
        <w:rPr>
          <w:i/>
          <w:sz w:val="28"/>
          <w:szCs w:val="28"/>
        </w:rPr>
        <w:t>бумажка</w:t>
      </w:r>
      <w:r w:rsidRPr="004D586D">
        <w:rPr>
          <w:i/>
          <w:sz w:val="28"/>
          <w:szCs w:val="28"/>
        </w:rPr>
        <w:t>, в которой написано, кто рассказывает стихи)</w:t>
      </w:r>
      <w:r>
        <w:rPr>
          <w:sz w:val="28"/>
          <w:szCs w:val="28"/>
        </w:rPr>
        <w:tab/>
      </w:r>
    </w:p>
    <w:p w:rsidR="000B4B54" w:rsidRPr="001F227C" w:rsidRDefault="000B4B54" w:rsidP="001F227C">
      <w:pPr>
        <w:spacing w:line="276" w:lineRule="auto"/>
        <w:rPr>
          <w:b/>
          <w:i/>
          <w:sz w:val="28"/>
          <w:szCs w:val="28"/>
        </w:rPr>
      </w:pPr>
      <w:r w:rsidRPr="004D586D">
        <w:rPr>
          <w:b/>
          <w:i/>
          <w:sz w:val="28"/>
          <w:szCs w:val="28"/>
        </w:rPr>
        <w:t>Дети рассказывают стихи</w:t>
      </w:r>
    </w:p>
    <w:p w:rsidR="000B4B54" w:rsidRPr="001F227C" w:rsidRDefault="000B4B54" w:rsidP="001F227C">
      <w:pPr>
        <w:widowControl w:val="0"/>
        <w:autoSpaceDE w:val="0"/>
        <w:autoSpaceDN w:val="0"/>
        <w:adjustRightInd w:val="0"/>
        <w:rPr>
          <w:i/>
          <w:sz w:val="28"/>
          <w:szCs w:val="28"/>
        </w:rPr>
      </w:pPr>
      <w:r w:rsidRPr="001F227C">
        <w:rPr>
          <w:i/>
          <w:sz w:val="28"/>
          <w:szCs w:val="28"/>
        </w:rPr>
        <w:t>(Снегурочка незаметно бросает в Деда Мороза снежки, а затем прячется.)</w:t>
      </w:r>
    </w:p>
    <w:p w:rsidR="000B4B54" w:rsidRPr="001F227C" w:rsidRDefault="000B4B54" w:rsidP="001F227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F227C">
        <w:rPr>
          <w:b/>
          <w:sz w:val="28"/>
          <w:szCs w:val="28"/>
        </w:rPr>
        <w:t>Дед Мороз:</w:t>
      </w:r>
      <w:r w:rsidRPr="001F227C">
        <w:rPr>
          <w:sz w:val="28"/>
          <w:szCs w:val="28"/>
        </w:rPr>
        <w:t xml:space="preserve">  кто снежок в меня кинул? Ой, кто это балуется? Вы, ребята? Вы, мамы и папы? Ага</w:t>
      </w:r>
      <w:bookmarkStart w:id="0" w:name="_GoBack"/>
      <w:bookmarkEnd w:id="0"/>
      <w:r w:rsidRPr="001F227C">
        <w:rPr>
          <w:sz w:val="28"/>
          <w:szCs w:val="28"/>
        </w:rPr>
        <w:t xml:space="preserve">, то Снегурочка моя. </w:t>
      </w:r>
    </w:p>
    <w:p w:rsidR="000B4B54" w:rsidRPr="001F227C" w:rsidRDefault="000B4B54" w:rsidP="001F227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F227C">
        <w:rPr>
          <w:sz w:val="28"/>
          <w:szCs w:val="28"/>
        </w:rPr>
        <w:t>Выходите все сюда, нам снежки кидать пора.</w:t>
      </w:r>
    </w:p>
    <w:p w:rsidR="000B4B54" w:rsidRDefault="000B4B54" w:rsidP="001F227C">
      <w:pPr>
        <w:shd w:val="clear" w:color="auto" w:fill="FFFFFF"/>
        <w:spacing w:line="276" w:lineRule="auto"/>
        <w:jc w:val="both"/>
        <w:rPr>
          <w:i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18</w:t>
      </w:r>
      <w:r w:rsidRPr="005F4304">
        <w:rPr>
          <w:b/>
          <w:sz w:val="28"/>
          <w:szCs w:val="28"/>
          <w:u w:val="single"/>
        </w:rPr>
        <w:t>. Игра «Снежки»</w:t>
      </w:r>
      <w:r w:rsidRPr="005F4304">
        <w:rPr>
          <w:sz w:val="28"/>
          <w:szCs w:val="28"/>
          <w:u w:val="single"/>
        </w:rPr>
        <w:t xml:space="preserve"> </w:t>
      </w:r>
      <w:r w:rsidRPr="005F4304">
        <w:rPr>
          <w:i/>
          <w:sz w:val="28"/>
          <w:szCs w:val="28"/>
          <w:u w:val="single"/>
        </w:rPr>
        <w:t>(под музыку все обкидываются снежками)</w:t>
      </w:r>
    </w:p>
    <w:p w:rsidR="000B4B54" w:rsidRPr="00BA266C" w:rsidRDefault="000B4B54" w:rsidP="00516A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Дед Мороз: </w:t>
      </w:r>
      <w:r w:rsidRPr="002D2255">
        <w:rPr>
          <w:sz w:val="28"/>
          <w:szCs w:val="28"/>
        </w:rPr>
        <w:t>Ой, сдаюсь, сдаюсь, догнали,</w:t>
      </w:r>
    </w:p>
    <w:p w:rsidR="000B4B54" w:rsidRPr="002D2255" w:rsidRDefault="000B4B54" w:rsidP="00516A9E">
      <w:pPr>
        <w:rPr>
          <w:sz w:val="28"/>
          <w:szCs w:val="28"/>
        </w:rPr>
      </w:pPr>
      <w:r w:rsidRPr="002D2255">
        <w:rPr>
          <w:sz w:val="28"/>
          <w:szCs w:val="28"/>
        </w:rPr>
        <w:t>Всего снегом забросали!</w:t>
      </w:r>
    </w:p>
    <w:p w:rsidR="000B4B54" w:rsidRPr="002D2255" w:rsidRDefault="000B4B54" w:rsidP="00516A9E">
      <w:pPr>
        <w:rPr>
          <w:sz w:val="28"/>
          <w:szCs w:val="28"/>
        </w:rPr>
      </w:pPr>
      <w:r w:rsidRPr="002D2255">
        <w:rPr>
          <w:sz w:val="28"/>
          <w:szCs w:val="28"/>
        </w:rPr>
        <w:t xml:space="preserve">А теперь </w:t>
      </w:r>
      <w:r>
        <w:rPr>
          <w:sz w:val="28"/>
          <w:szCs w:val="28"/>
        </w:rPr>
        <w:t>снежки соберите, и в мешочек мне принесите!</w:t>
      </w:r>
    </w:p>
    <w:p w:rsidR="000B4B54" w:rsidRPr="002D2255" w:rsidRDefault="000B4B54" w:rsidP="00516A9E">
      <w:pPr>
        <w:rPr>
          <w:i/>
          <w:sz w:val="28"/>
          <w:szCs w:val="28"/>
        </w:rPr>
      </w:pPr>
      <w:r w:rsidRPr="002D2255">
        <w:rPr>
          <w:i/>
          <w:sz w:val="28"/>
          <w:szCs w:val="28"/>
        </w:rPr>
        <w:t>Дети собирают снежки в мешок. Поменять мешок со снежками  на мешок с подарками.</w:t>
      </w:r>
    </w:p>
    <w:p w:rsidR="000B4B54" w:rsidRPr="00BA266C" w:rsidRDefault="000B4B54" w:rsidP="00516A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Дед Мороз: </w:t>
      </w:r>
      <w:r w:rsidRPr="002D2255">
        <w:rPr>
          <w:sz w:val="28"/>
          <w:szCs w:val="28"/>
        </w:rPr>
        <w:t>А хотите я вам фокус покажу?</w:t>
      </w:r>
    </w:p>
    <w:p w:rsidR="000B4B54" w:rsidRPr="00BA266C" w:rsidRDefault="000B4B54" w:rsidP="00516A9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Снегурочка: </w:t>
      </w:r>
      <w:r w:rsidRPr="002D2255">
        <w:rPr>
          <w:bCs/>
          <w:sz w:val="28"/>
          <w:szCs w:val="28"/>
        </w:rPr>
        <w:t>Покажи. Ведь под Новый год всегда происходят чудеса!</w:t>
      </w:r>
    </w:p>
    <w:p w:rsidR="000B4B54" w:rsidRPr="00BA266C" w:rsidRDefault="000B4B54" w:rsidP="00516A9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Дед Мороз: </w:t>
      </w:r>
      <w:r w:rsidRPr="002D2255">
        <w:rPr>
          <w:sz w:val="28"/>
          <w:szCs w:val="28"/>
        </w:rPr>
        <w:t>Что в этом мешке?</w:t>
      </w:r>
    </w:p>
    <w:p w:rsidR="000B4B54" w:rsidRPr="002D2255" w:rsidRDefault="000B4B54" w:rsidP="00516A9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Снегурочка: </w:t>
      </w:r>
      <w:r w:rsidRPr="002D2255">
        <w:rPr>
          <w:sz w:val="28"/>
          <w:szCs w:val="28"/>
        </w:rPr>
        <w:t xml:space="preserve">Снежки. Дети их сами туда сложили. </w:t>
      </w:r>
    </w:p>
    <w:p w:rsidR="000B4B54" w:rsidRPr="00EF6A95" w:rsidRDefault="000B4B54" w:rsidP="00516A9E">
      <w:pPr>
        <w:rPr>
          <w:b/>
          <w:sz w:val="28"/>
          <w:szCs w:val="28"/>
        </w:rPr>
      </w:pPr>
      <w:r w:rsidRPr="002D2255">
        <w:rPr>
          <w:b/>
          <w:sz w:val="28"/>
          <w:szCs w:val="28"/>
        </w:rPr>
        <w:t>Дед</w:t>
      </w:r>
      <w:r>
        <w:rPr>
          <w:b/>
          <w:sz w:val="28"/>
          <w:szCs w:val="28"/>
        </w:rPr>
        <w:t xml:space="preserve"> Мороз: </w:t>
      </w:r>
      <w:r w:rsidRPr="002D2255">
        <w:rPr>
          <w:sz w:val="28"/>
          <w:szCs w:val="28"/>
        </w:rPr>
        <w:t>А теперь закройте глаза и не открывайте, пока не разрешу!</w:t>
      </w:r>
    </w:p>
    <w:p w:rsidR="000B4B54" w:rsidRPr="002D2255" w:rsidRDefault="000B4B54" w:rsidP="00516A9E">
      <w:pPr>
        <w:rPr>
          <w:sz w:val="28"/>
          <w:szCs w:val="28"/>
        </w:rPr>
      </w:pPr>
      <w:r w:rsidRPr="002D2255">
        <w:rPr>
          <w:i/>
          <w:sz w:val="28"/>
          <w:szCs w:val="28"/>
        </w:rPr>
        <w:t>Поменять мешок со снежками  на мешок с подарками.</w:t>
      </w:r>
    </w:p>
    <w:p w:rsidR="000B4B54" w:rsidRPr="002D2255" w:rsidRDefault="000B4B54" w:rsidP="00516A9E">
      <w:pPr>
        <w:rPr>
          <w:sz w:val="28"/>
          <w:szCs w:val="28"/>
        </w:rPr>
      </w:pPr>
      <w:r w:rsidRPr="002D2255">
        <w:rPr>
          <w:sz w:val="28"/>
          <w:szCs w:val="28"/>
        </w:rPr>
        <w:t>Я снежки все заколдую</w:t>
      </w:r>
    </w:p>
    <w:p w:rsidR="000B4B54" w:rsidRPr="002D2255" w:rsidRDefault="000B4B54" w:rsidP="00516A9E">
      <w:pPr>
        <w:rPr>
          <w:i/>
          <w:sz w:val="28"/>
          <w:szCs w:val="28"/>
        </w:rPr>
      </w:pPr>
      <w:r w:rsidRPr="002D2255">
        <w:rPr>
          <w:sz w:val="28"/>
          <w:szCs w:val="28"/>
        </w:rPr>
        <w:t xml:space="preserve">И на них сейчас подую </w:t>
      </w:r>
      <w:r w:rsidRPr="002D2255">
        <w:rPr>
          <w:i/>
          <w:sz w:val="28"/>
          <w:szCs w:val="28"/>
        </w:rPr>
        <w:t>(дует).</w:t>
      </w:r>
    </w:p>
    <w:p w:rsidR="000B4B54" w:rsidRPr="004B69DA" w:rsidRDefault="000B4B54" w:rsidP="00516A9E">
      <w:pPr>
        <w:rPr>
          <w:b/>
          <w:sz w:val="28"/>
          <w:szCs w:val="28"/>
          <w:u w:val="single"/>
        </w:rPr>
      </w:pPr>
      <w:r w:rsidRPr="004B69DA">
        <w:rPr>
          <w:b/>
          <w:sz w:val="28"/>
          <w:szCs w:val="28"/>
          <w:u w:val="single"/>
        </w:rPr>
        <w:t>19.Звучит Волшебная музыка.</w:t>
      </w:r>
    </w:p>
    <w:p w:rsidR="000B4B54" w:rsidRPr="00EF6A95" w:rsidRDefault="000B4B54" w:rsidP="00516A9E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EF6A95">
        <w:rPr>
          <w:sz w:val="28"/>
          <w:szCs w:val="28"/>
        </w:rPr>
        <w:t>Открывайте глазки</w:t>
      </w:r>
    </w:p>
    <w:p w:rsidR="000B4B54" w:rsidRPr="002D2255" w:rsidRDefault="000B4B54" w:rsidP="00516A9E">
      <w:pPr>
        <w:rPr>
          <w:sz w:val="28"/>
          <w:szCs w:val="28"/>
        </w:rPr>
      </w:pPr>
      <w:r w:rsidRPr="002D2255">
        <w:rPr>
          <w:sz w:val="28"/>
          <w:szCs w:val="28"/>
        </w:rPr>
        <w:t>А теперь в мешочке ярком</w:t>
      </w:r>
    </w:p>
    <w:p w:rsidR="000B4B54" w:rsidRPr="002D2255" w:rsidRDefault="000B4B54" w:rsidP="00516A9E">
      <w:pPr>
        <w:rPr>
          <w:i/>
          <w:sz w:val="28"/>
          <w:szCs w:val="28"/>
        </w:rPr>
      </w:pPr>
      <w:r w:rsidRPr="002D2255">
        <w:rPr>
          <w:i/>
          <w:sz w:val="28"/>
          <w:szCs w:val="28"/>
        </w:rPr>
        <w:t>(Раскрывает мешок)</w:t>
      </w:r>
    </w:p>
    <w:p w:rsidR="000B4B54" w:rsidRPr="002D2255" w:rsidRDefault="000B4B54" w:rsidP="00516A9E">
      <w:pPr>
        <w:rPr>
          <w:sz w:val="28"/>
          <w:szCs w:val="28"/>
        </w:rPr>
      </w:pPr>
      <w:r w:rsidRPr="002D2255">
        <w:rPr>
          <w:sz w:val="28"/>
          <w:szCs w:val="28"/>
        </w:rPr>
        <w:t>Новогодние подарки!</w:t>
      </w:r>
    </w:p>
    <w:p w:rsidR="000B4B54" w:rsidRPr="00EF6A95" w:rsidRDefault="000B4B54" w:rsidP="00516A9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Снегурочка: </w:t>
      </w:r>
      <w:r w:rsidRPr="002D2255">
        <w:rPr>
          <w:sz w:val="28"/>
          <w:szCs w:val="28"/>
        </w:rPr>
        <w:t xml:space="preserve">Вот </w:t>
      </w:r>
      <w:r>
        <w:rPr>
          <w:sz w:val="28"/>
          <w:szCs w:val="28"/>
        </w:rPr>
        <w:t xml:space="preserve">и </w:t>
      </w:r>
      <w:r w:rsidRPr="002D2255">
        <w:rPr>
          <w:sz w:val="28"/>
          <w:szCs w:val="28"/>
        </w:rPr>
        <w:t>чудо</w:t>
      </w:r>
      <w:r>
        <w:rPr>
          <w:sz w:val="28"/>
          <w:szCs w:val="28"/>
        </w:rPr>
        <w:t xml:space="preserve"> у нас </w:t>
      </w:r>
      <w:r w:rsidRPr="002D2255">
        <w:rPr>
          <w:sz w:val="28"/>
          <w:szCs w:val="28"/>
        </w:rPr>
        <w:t xml:space="preserve"> свершилось – снеж</w:t>
      </w:r>
      <w:r>
        <w:rPr>
          <w:sz w:val="28"/>
          <w:szCs w:val="28"/>
        </w:rPr>
        <w:t>ки</w:t>
      </w:r>
      <w:r w:rsidRPr="002D2255">
        <w:rPr>
          <w:sz w:val="28"/>
          <w:szCs w:val="28"/>
        </w:rPr>
        <w:t xml:space="preserve"> в подарки </w:t>
      </w:r>
      <w:r>
        <w:rPr>
          <w:sz w:val="28"/>
          <w:szCs w:val="28"/>
        </w:rPr>
        <w:t>все</w:t>
      </w:r>
      <w:r w:rsidRPr="002D2255">
        <w:rPr>
          <w:sz w:val="28"/>
          <w:szCs w:val="28"/>
        </w:rPr>
        <w:t xml:space="preserve"> превратились!</w:t>
      </w:r>
    </w:p>
    <w:p w:rsidR="000B4B54" w:rsidRPr="004B69DA" w:rsidRDefault="000B4B54" w:rsidP="00516A9E">
      <w:pPr>
        <w:rPr>
          <w:b/>
          <w:sz w:val="28"/>
          <w:szCs w:val="28"/>
          <w:u w:val="single"/>
        </w:rPr>
      </w:pPr>
      <w:r w:rsidRPr="004B69DA">
        <w:rPr>
          <w:b/>
          <w:sz w:val="28"/>
          <w:szCs w:val="28"/>
          <w:u w:val="single"/>
        </w:rPr>
        <w:t xml:space="preserve"> 20. Под музыку Раздает подарки.</w:t>
      </w:r>
    </w:p>
    <w:p w:rsidR="000B4B54" w:rsidRPr="00EF6A95" w:rsidRDefault="000B4B54" w:rsidP="00516A9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Снегурочка: </w:t>
      </w:r>
      <w:r>
        <w:rPr>
          <w:sz w:val="28"/>
          <w:szCs w:val="28"/>
        </w:rPr>
        <w:t>Спасибо вам за смех, за веселье</w:t>
      </w:r>
      <w:r w:rsidRPr="002D2255">
        <w:rPr>
          <w:sz w:val="28"/>
          <w:szCs w:val="28"/>
        </w:rPr>
        <w:t>!</w:t>
      </w:r>
    </w:p>
    <w:p w:rsidR="000B4B54" w:rsidRPr="002D2255" w:rsidRDefault="000B4B54" w:rsidP="00516A9E">
      <w:pPr>
        <w:rPr>
          <w:color w:val="000000"/>
          <w:sz w:val="28"/>
          <w:szCs w:val="28"/>
        </w:rPr>
      </w:pPr>
      <w:r w:rsidRPr="002D2255">
        <w:rPr>
          <w:color w:val="000000"/>
          <w:sz w:val="28"/>
          <w:szCs w:val="28"/>
        </w:rPr>
        <w:t>Вот и праздник новогодний</w:t>
      </w:r>
      <w:r w:rsidRPr="002D2255">
        <w:rPr>
          <w:color w:val="000000"/>
          <w:sz w:val="28"/>
          <w:szCs w:val="28"/>
        </w:rPr>
        <w:br/>
        <w:t>Нам заканчивать пора!</w:t>
      </w:r>
    </w:p>
    <w:p w:rsidR="000B4B54" w:rsidRPr="002D2255" w:rsidRDefault="000B4B54" w:rsidP="00516A9E">
      <w:pPr>
        <w:rPr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Дед Мороз: </w:t>
      </w:r>
      <w:r>
        <w:rPr>
          <w:color w:val="000000"/>
          <w:sz w:val="28"/>
          <w:szCs w:val="28"/>
        </w:rPr>
        <w:t>Желаем, ч</w:t>
      </w:r>
      <w:r w:rsidRPr="002D2255">
        <w:rPr>
          <w:color w:val="000000"/>
          <w:sz w:val="28"/>
          <w:szCs w:val="28"/>
        </w:rPr>
        <w:t>тобы вы росли большими,</w:t>
      </w:r>
      <w:r w:rsidRPr="002D2255">
        <w:rPr>
          <w:color w:val="000000"/>
          <w:sz w:val="28"/>
          <w:szCs w:val="28"/>
        </w:rPr>
        <w:br/>
        <w:t>Чтоб не знали вы забот!</w:t>
      </w:r>
      <w:r w:rsidRPr="002D2255">
        <w:rPr>
          <w:color w:val="000000"/>
          <w:sz w:val="28"/>
          <w:szCs w:val="28"/>
        </w:rPr>
        <w:br/>
      </w:r>
      <w:r>
        <w:rPr>
          <w:b/>
          <w:bCs/>
          <w:iCs/>
          <w:color w:val="000000"/>
          <w:sz w:val="28"/>
          <w:szCs w:val="28"/>
        </w:rPr>
        <w:t xml:space="preserve">Снегурочка: </w:t>
      </w:r>
      <w:r>
        <w:rPr>
          <w:color w:val="000000"/>
          <w:sz w:val="28"/>
          <w:szCs w:val="28"/>
        </w:rPr>
        <w:t>А мы с Дедушкой Морозом к</w:t>
      </w:r>
      <w:r w:rsidRPr="002D2255">
        <w:rPr>
          <w:color w:val="000000"/>
          <w:sz w:val="28"/>
          <w:szCs w:val="28"/>
        </w:rPr>
        <w:t xml:space="preserve"> вам вернемся через год!</w:t>
      </w:r>
      <w:r w:rsidRPr="002D2255">
        <w:rPr>
          <w:color w:val="000000"/>
          <w:sz w:val="28"/>
          <w:szCs w:val="28"/>
        </w:rPr>
        <w:br/>
      </w:r>
      <w:r>
        <w:rPr>
          <w:b/>
          <w:bCs/>
          <w:iCs/>
          <w:color w:val="000000"/>
          <w:sz w:val="28"/>
          <w:szCs w:val="28"/>
        </w:rPr>
        <w:t xml:space="preserve">Дед Мороз: </w:t>
      </w:r>
      <w:r w:rsidRPr="002D2255">
        <w:rPr>
          <w:bCs/>
          <w:iCs/>
          <w:color w:val="000000"/>
          <w:sz w:val="28"/>
          <w:szCs w:val="28"/>
        </w:rPr>
        <w:t>Но прежде, чем уйти, предлагаю сделать фотографию на память. Буду на неё смотреть, да всех ребяток вспоминать!</w:t>
      </w:r>
    </w:p>
    <w:p w:rsidR="000B4B54" w:rsidRPr="002D2255" w:rsidRDefault="000B4B54" w:rsidP="00516A9E">
      <w:pPr>
        <w:rPr>
          <w:b/>
          <w:i/>
          <w:color w:val="000000"/>
          <w:sz w:val="28"/>
          <w:szCs w:val="28"/>
        </w:rPr>
      </w:pPr>
      <w:r w:rsidRPr="002D2255">
        <w:rPr>
          <w:b/>
          <w:bCs/>
          <w:i/>
          <w:iCs/>
          <w:color w:val="000000"/>
          <w:sz w:val="28"/>
          <w:szCs w:val="28"/>
        </w:rPr>
        <w:t>ФОТО НАПАМЯТЬ.</w:t>
      </w:r>
    </w:p>
    <w:p w:rsidR="000B4B54" w:rsidRPr="002D2255" w:rsidRDefault="000B4B54" w:rsidP="00516A9E">
      <w:pPr>
        <w:rPr>
          <w:color w:val="000000"/>
          <w:sz w:val="28"/>
          <w:szCs w:val="28"/>
        </w:rPr>
      </w:pPr>
      <w:r w:rsidRPr="002D2255">
        <w:rPr>
          <w:color w:val="000000"/>
          <w:sz w:val="28"/>
          <w:szCs w:val="28"/>
        </w:rPr>
        <w:t xml:space="preserve">До свидания!  </w:t>
      </w:r>
    </w:p>
    <w:p w:rsidR="000B4B54" w:rsidRPr="002D2255" w:rsidRDefault="000B4B54" w:rsidP="00516A9E">
      <w:pPr>
        <w:rPr>
          <w:i/>
          <w:color w:val="000000"/>
          <w:sz w:val="28"/>
          <w:szCs w:val="28"/>
        </w:rPr>
      </w:pPr>
      <w:r w:rsidRPr="002D2255">
        <w:rPr>
          <w:i/>
          <w:color w:val="000000"/>
          <w:sz w:val="28"/>
          <w:szCs w:val="28"/>
        </w:rPr>
        <w:t>Праздник закончен.</w:t>
      </w:r>
    </w:p>
    <w:p w:rsidR="000B4B54" w:rsidRDefault="000B4B54" w:rsidP="001F227C">
      <w:pPr>
        <w:shd w:val="clear" w:color="auto" w:fill="FFFFFF"/>
        <w:spacing w:line="276" w:lineRule="auto"/>
        <w:jc w:val="both"/>
        <w:rPr>
          <w:i/>
          <w:sz w:val="28"/>
          <w:szCs w:val="28"/>
          <w:u w:val="single"/>
        </w:rPr>
      </w:pPr>
    </w:p>
    <w:p w:rsidR="000B4B54" w:rsidRDefault="000B4B54" w:rsidP="001F227C">
      <w:pPr>
        <w:shd w:val="clear" w:color="auto" w:fill="FFFFFF"/>
        <w:spacing w:line="276" w:lineRule="auto"/>
        <w:jc w:val="both"/>
        <w:rPr>
          <w:i/>
          <w:sz w:val="28"/>
          <w:szCs w:val="28"/>
          <w:u w:val="single"/>
        </w:rPr>
      </w:pPr>
    </w:p>
    <w:p w:rsidR="000B4B54" w:rsidRDefault="000B4B54" w:rsidP="001F227C">
      <w:pPr>
        <w:shd w:val="clear" w:color="auto" w:fill="FFFFFF"/>
        <w:spacing w:line="276" w:lineRule="auto"/>
        <w:jc w:val="both"/>
        <w:rPr>
          <w:i/>
          <w:sz w:val="28"/>
          <w:szCs w:val="28"/>
          <w:u w:val="single"/>
        </w:rPr>
      </w:pPr>
    </w:p>
    <w:p w:rsidR="000B4B54" w:rsidRDefault="000B4B54" w:rsidP="001F227C">
      <w:pPr>
        <w:shd w:val="clear" w:color="auto" w:fill="FFFFFF"/>
        <w:spacing w:line="276" w:lineRule="auto"/>
        <w:jc w:val="both"/>
        <w:rPr>
          <w:i/>
          <w:sz w:val="28"/>
          <w:szCs w:val="28"/>
          <w:u w:val="single"/>
        </w:rPr>
      </w:pPr>
    </w:p>
    <w:p w:rsidR="000B4B54" w:rsidRDefault="000B4B54" w:rsidP="001F227C">
      <w:pPr>
        <w:shd w:val="clear" w:color="auto" w:fill="FFFFFF"/>
        <w:spacing w:line="276" w:lineRule="auto"/>
        <w:jc w:val="both"/>
        <w:rPr>
          <w:i/>
          <w:sz w:val="28"/>
          <w:szCs w:val="28"/>
          <w:u w:val="single"/>
        </w:rPr>
      </w:pPr>
    </w:p>
    <w:p w:rsidR="000B4B54" w:rsidRDefault="000B4B54" w:rsidP="001F227C">
      <w:pPr>
        <w:shd w:val="clear" w:color="auto" w:fill="FFFFFF"/>
        <w:spacing w:line="276" w:lineRule="auto"/>
        <w:jc w:val="both"/>
        <w:rPr>
          <w:i/>
          <w:sz w:val="28"/>
          <w:szCs w:val="28"/>
          <w:u w:val="single"/>
        </w:rPr>
      </w:pPr>
    </w:p>
    <w:p w:rsidR="000B4B54" w:rsidRPr="005F4304" w:rsidRDefault="000B4B54" w:rsidP="001F227C">
      <w:pPr>
        <w:shd w:val="clear" w:color="auto" w:fill="FFFFFF"/>
        <w:spacing w:line="276" w:lineRule="auto"/>
        <w:jc w:val="both"/>
        <w:rPr>
          <w:i/>
          <w:sz w:val="28"/>
          <w:szCs w:val="28"/>
          <w:u w:val="single"/>
        </w:rPr>
      </w:pPr>
    </w:p>
    <w:p w:rsidR="000B4B54" w:rsidRPr="00055B72" w:rsidRDefault="000B4B54" w:rsidP="001F227C">
      <w:pPr>
        <w:shd w:val="clear" w:color="auto" w:fill="FFFFFF"/>
        <w:spacing w:line="276" w:lineRule="auto"/>
        <w:jc w:val="both"/>
        <w:rPr>
          <w:sz w:val="28"/>
          <w:szCs w:val="28"/>
        </w:rPr>
      </w:pPr>
    </w:p>
    <w:p w:rsidR="000B4B54" w:rsidRPr="00025F14" w:rsidRDefault="000B4B54" w:rsidP="00025F14">
      <w:pPr>
        <w:spacing w:line="276" w:lineRule="auto"/>
        <w:rPr>
          <w:sz w:val="28"/>
          <w:szCs w:val="28"/>
        </w:rPr>
      </w:pPr>
    </w:p>
    <w:sectPr w:rsidR="000B4B54" w:rsidRPr="00025F14" w:rsidSect="00000B3A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B54" w:rsidRDefault="000B4B54" w:rsidP="00055B72">
      <w:r>
        <w:separator/>
      </w:r>
    </w:p>
  </w:endnote>
  <w:endnote w:type="continuationSeparator" w:id="0">
    <w:p w:rsidR="000B4B54" w:rsidRDefault="000B4B54" w:rsidP="00055B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B54" w:rsidRDefault="000B4B54">
    <w:pPr>
      <w:pStyle w:val="Footer"/>
      <w:jc w:val="center"/>
    </w:pPr>
    <w:fldSimple w:instr="PAGE   \* MERGEFORMAT">
      <w:r>
        <w:rPr>
          <w:noProof/>
        </w:rPr>
        <w:t>6</w:t>
      </w:r>
    </w:fldSimple>
  </w:p>
  <w:p w:rsidR="000B4B54" w:rsidRDefault="000B4B5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B54" w:rsidRDefault="000B4B54" w:rsidP="00055B72">
      <w:r>
        <w:separator/>
      </w:r>
    </w:p>
  </w:footnote>
  <w:footnote w:type="continuationSeparator" w:id="0">
    <w:p w:rsidR="000B4B54" w:rsidRDefault="000B4B54" w:rsidP="00055B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3E26"/>
    <w:rsid w:val="00000B3A"/>
    <w:rsid w:val="00025F14"/>
    <w:rsid w:val="00055B72"/>
    <w:rsid w:val="00055C64"/>
    <w:rsid w:val="000826B4"/>
    <w:rsid w:val="00093787"/>
    <w:rsid w:val="00097EE4"/>
    <w:rsid w:val="000B4B54"/>
    <w:rsid w:val="00105807"/>
    <w:rsid w:val="00117B63"/>
    <w:rsid w:val="001C6715"/>
    <w:rsid w:val="001D04C6"/>
    <w:rsid w:val="001F227C"/>
    <w:rsid w:val="0021789B"/>
    <w:rsid w:val="002D2255"/>
    <w:rsid w:val="002F531E"/>
    <w:rsid w:val="0030595D"/>
    <w:rsid w:val="003317B8"/>
    <w:rsid w:val="003A5D00"/>
    <w:rsid w:val="003F381E"/>
    <w:rsid w:val="0042280D"/>
    <w:rsid w:val="00462376"/>
    <w:rsid w:val="004831D5"/>
    <w:rsid w:val="0049707E"/>
    <w:rsid w:val="004B69DA"/>
    <w:rsid w:val="004D586D"/>
    <w:rsid w:val="00516A9E"/>
    <w:rsid w:val="00522512"/>
    <w:rsid w:val="005642FE"/>
    <w:rsid w:val="005A3E26"/>
    <w:rsid w:val="005F22AF"/>
    <w:rsid w:val="005F4304"/>
    <w:rsid w:val="006000AE"/>
    <w:rsid w:val="00643919"/>
    <w:rsid w:val="00671A81"/>
    <w:rsid w:val="006F3DA2"/>
    <w:rsid w:val="00715402"/>
    <w:rsid w:val="00724189"/>
    <w:rsid w:val="00747852"/>
    <w:rsid w:val="00770348"/>
    <w:rsid w:val="00771EE1"/>
    <w:rsid w:val="008166E4"/>
    <w:rsid w:val="00822417"/>
    <w:rsid w:val="0082746A"/>
    <w:rsid w:val="00856289"/>
    <w:rsid w:val="0088035E"/>
    <w:rsid w:val="008A4BB1"/>
    <w:rsid w:val="008B56E6"/>
    <w:rsid w:val="009373A5"/>
    <w:rsid w:val="00953620"/>
    <w:rsid w:val="00970CB9"/>
    <w:rsid w:val="00A82247"/>
    <w:rsid w:val="00B32962"/>
    <w:rsid w:val="00B935A5"/>
    <w:rsid w:val="00BA266C"/>
    <w:rsid w:val="00BE6836"/>
    <w:rsid w:val="00C057BD"/>
    <w:rsid w:val="00C73EF1"/>
    <w:rsid w:val="00C778B2"/>
    <w:rsid w:val="00C8472D"/>
    <w:rsid w:val="00C85A91"/>
    <w:rsid w:val="00CF3E28"/>
    <w:rsid w:val="00D1060E"/>
    <w:rsid w:val="00DD79D5"/>
    <w:rsid w:val="00E33C12"/>
    <w:rsid w:val="00E66DDD"/>
    <w:rsid w:val="00ED2A76"/>
    <w:rsid w:val="00EE16FF"/>
    <w:rsid w:val="00EF6A95"/>
    <w:rsid w:val="00F16ADA"/>
    <w:rsid w:val="00F542C3"/>
    <w:rsid w:val="00F92F99"/>
    <w:rsid w:val="00FB6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F1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025F14"/>
    <w:rPr>
      <w:rFonts w:cs="Times New Roman"/>
      <w:i/>
      <w:iCs/>
    </w:rPr>
  </w:style>
  <w:style w:type="character" w:styleId="Strong">
    <w:name w:val="Strong"/>
    <w:basedOn w:val="DefaultParagraphFont"/>
    <w:uiPriority w:val="99"/>
    <w:qFormat/>
    <w:rsid w:val="00025F14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rsid w:val="00055B7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55B7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055B7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55B72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676</TotalTime>
  <Pages>6</Pages>
  <Words>1387</Words>
  <Characters>7910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Холоденко Оксана</dc:creator>
  <cp:keywords/>
  <dc:description/>
  <cp:lastModifiedBy>Admin</cp:lastModifiedBy>
  <cp:revision>20</cp:revision>
  <dcterms:created xsi:type="dcterms:W3CDTF">2012-11-22T16:29:00Z</dcterms:created>
  <dcterms:modified xsi:type="dcterms:W3CDTF">2022-01-03T10:54:00Z</dcterms:modified>
</cp:coreProperties>
</file>