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035D" w:rsidRDefault="007F035D" w:rsidP="00C96F22">
      <w:pPr>
        <w:pStyle w:val="NoSpacing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>Муниципальное бюджетное дошкольное образовательное учреждение                                                  « Детский сад общеразвивающего вида № 12 поселок Раздольное                                        Надеждинского района»</w:t>
      </w: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                                            </w:t>
      </w: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6E17AA">
      <w:pPr>
        <w:pStyle w:val="NoSpacing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Pr="006E17AA" w:rsidRDefault="007F035D" w:rsidP="006E17AA">
      <w:pPr>
        <w:pStyle w:val="NoSpacing"/>
        <w:jc w:val="center"/>
        <w:rPr>
          <w:rFonts w:ascii="Times New Roman" w:hAnsi="Times New Roman"/>
          <w:b/>
          <w:color w:val="000000"/>
          <w:sz w:val="40"/>
          <w:szCs w:val="40"/>
          <w:lang w:eastAsia="ru-RU"/>
        </w:rPr>
      </w:pPr>
      <w:r w:rsidRPr="006E17AA">
        <w:rPr>
          <w:rFonts w:ascii="Times New Roman" w:hAnsi="Times New Roman"/>
          <w:b/>
          <w:color w:val="000000"/>
          <w:sz w:val="40"/>
          <w:szCs w:val="40"/>
          <w:lang w:eastAsia="ru-RU"/>
        </w:rPr>
        <w:t>ПУТЕШЕСТВИЕ  В СТРАНУ   ЭКОНОМИКУ</w:t>
      </w: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Pr="0083568F" w:rsidRDefault="007F035D" w:rsidP="00CE6B2B">
      <w:pPr>
        <w:pStyle w:val="NoSpacing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                                            </w:t>
      </w:r>
      <w:r w:rsidRPr="0083568F">
        <w:rPr>
          <w:rFonts w:ascii="Times New Roman" w:hAnsi="Times New Roman"/>
          <w:b/>
          <w:color w:val="000000"/>
          <w:sz w:val="28"/>
          <w:szCs w:val="28"/>
          <w:lang w:eastAsia="ru-RU"/>
        </w:rPr>
        <w:t>Инновации в образовании</w:t>
      </w: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83568F">
      <w:pPr>
        <w:pStyle w:val="NoSpacing"/>
        <w:jc w:val="center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1D5059">
        <w:rPr>
          <w:b/>
          <w:sz w:val="44"/>
          <w:szCs w:val="4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5.2pt;height:250.8pt">
            <v:imagedata r:id="rId5" o:title=""/>
          </v:shape>
        </w:pict>
      </w: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Pr="006E17AA" w:rsidRDefault="007F035D" w:rsidP="00CE6B2B">
      <w:pPr>
        <w:pStyle w:val="NoSpacing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</w:p>
    <w:p w:rsidR="007F035D" w:rsidRPr="006E17AA" w:rsidRDefault="007F035D" w:rsidP="00CE6B2B">
      <w:pPr>
        <w:pStyle w:val="NoSpacing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6E17AA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Воспитатель: Обитоцкая Елена Александровна – </w:t>
      </w:r>
    </w:p>
    <w:p w:rsidR="007F035D" w:rsidRPr="006E17AA" w:rsidRDefault="007F035D" w:rsidP="00CE6B2B">
      <w:pPr>
        <w:pStyle w:val="NoSpacing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6E17AA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                            </w:t>
      </w:r>
      <w:r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              </w:t>
      </w:r>
      <w:r w:rsidRPr="006E17AA">
        <w:rPr>
          <w:rFonts w:ascii="Times New Roman" w:hAnsi="Times New Roman"/>
          <w:b/>
          <w:color w:val="000000"/>
          <w:sz w:val="28"/>
          <w:szCs w:val="28"/>
          <w:lang w:eastAsia="ru-RU"/>
        </w:rPr>
        <w:t>высшая квалификационная категория</w:t>
      </w: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</w:p>
    <w:p w:rsidR="007F035D" w:rsidRPr="00442339" w:rsidRDefault="007F035D" w:rsidP="00CE6B2B">
      <w:pPr>
        <w:pStyle w:val="NoSpacing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 w:rsidRPr="00CE6B2B">
        <w:rPr>
          <w:rFonts w:ascii="Times New Roman" w:hAnsi="Times New Roman"/>
          <w:b/>
          <w:color w:val="000000"/>
          <w:sz w:val="24"/>
          <w:szCs w:val="24"/>
          <w:lang w:eastAsia="ru-RU"/>
        </w:rPr>
        <w:t>Актуальность.</w:t>
      </w:r>
    </w:p>
    <w:p w:rsidR="007F035D" w:rsidRPr="00442339" w:rsidRDefault="007F035D" w:rsidP="0044233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      Изменения, происходящие в жизни общества, оказывают огромное влияние на воспитание и образование молодого поколения нашей страны. Меняются идеи, ценности, многие личностные качества, на которые ориентировались  взрослые и дети. Услышав громкое название «Экономическое воспитание дошкольников», многие из Вас подумают: «Это еще зачем? Стоит ли торопить время? Ведь впереди школа, там всему и научат». Даже сочетание понятий «дошкольник и экономика» вызывают у многих внутренний протест. 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right="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На современном этапе развития страны, в условиях интенсивного преобразования общества все большую значимость и актуальность приобретает экономическое воспитание, позволяющее ребенку адаптироваться в социуме, самореализоваться, быть успешным в выбранной сфере деятельности.</w:t>
      </w:r>
    </w:p>
    <w:p w:rsidR="007F035D" w:rsidRPr="00442339" w:rsidRDefault="007F035D" w:rsidP="00DB5FFD">
      <w:pPr>
        <w:shd w:val="clear" w:color="auto" w:fill="FFFFFF"/>
        <w:spacing w:after="0" w:line="240" w:lineRule="auto"/>
        <w:ind w:left="180" w:firstLine="360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Не все семьи имеют возможность систематически заниматься экономическим образованием детей. Помочь ребенку найти себя, развить свои способности, пополнить знания о жизни современного общества подтолкнула меня к теме экономического   образования  и воспитания детей старшего дошкольного возраста.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180" w:firstLine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b/>
          <w:bCs/>
          <w:iCs/>
          <w:color w:val="000000"/>
          <w:sz w:val="24"/>
          <w:szCs w:val="24"/>
          <w:lang w:eastAsia="ru-RU"/>
        </w:rPr>
        <w:t>Новизна опыта состоит  в  том,</w:t>
      </w:r>
      <w:r w:rsidRPr="00442339">
        <w:rPr>
          <w:rFonts w:ascii="Times New Roman" w:hAnsi="Times New Roman"/>
          <w:bCs/>
          <w:iCs/>
          <w:color w:val="000000"/>
          <w:sz w:val="24"/>
          <w:szCs w:val="24"/>
          <w:lang w:eastAsia="ru-RU"/>
        </w:rPr>
        <w:t xml:space="preserve"> что  обучение детей</w:t>
      </w:r>
      <w:r w:rsidRPr="00442339">
        <w:rPr>
          <w:rFonts w:ascii="Times New Roman" w:hAnsi="Times New Roman"/>
          <w:b/>
          <w:bCs/>
          <w:i/>
          <w:iCs/>
          <w:color w:val="C00000"/>
          <w:sz w:val="24"/>
          <w:szCs w:val="24"/>
          <w:lang w:eastAsia="ru-RU"/>
        </w:rPr>
        <w:t> 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 носит интегративный характер, позволяющий знакомить детей с основами экономики в тесной взаимосвязи со всеми  образовательными областями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Ф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ГОС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: </w:t>
      </w:r>
      <w:r w:rsidRPr="00442339">
        <w:rPr>
          <w:rFonts w:ascii="Times New Roman" w:hAnsi="Times New Roman"/>
          <w:sz w:val="24"/>
          <w:szCs w:val="24"/>
          <w:lang w:eastAsia="ru-RU"/>
        </w:rPr>
        <w:t>«Познавательное развитие, Социально – Коммуникативное развитие, Речевое развитие, Художественно – Эстетическое развитие, Физическое развитие»,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442339">
        <w:rPr>
          <w:rFonts w:ascii="Times New Roman" w:hAnsi="Times New Roman"/>
          <w:sz w:val="24"/>
          <w:szCs w:val="24"/>
          <w:lang w:eastAsia="ru-RU"/>
        </w:rPr>
        <w:t xml:space="preserve">что способствует разностороннему 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развитию детей, позволяет с большей эффективностью подготовить  их к обучению в школе.</w:t>
      </w:r>
    </w:p>
    <w:p w:rsidR="007F035D" w:rsidRDefault="007F035D" w:rsidP="00442339">
      <w:pPr>
        <w:shd w:val="clear" w:color="auto" w:fill="FFFFFF"/>
        <w:spacing w:after="0" w:line="240" w:lineRule="auto"/>
        <w:ind w:left="180" w:firstLine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Экономическое образование дошкольников предусматривает также наличие тесного контакта между детьми, воспитателями и родителями, что способствует преодолению социально – психологических барьеров между взрослым и ребенком, облегчает восприятие ребенком нового материала.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180" w:firstLine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Практическая значимость</w:t>
      </w:r>
    </w:p>
    <w:p w:rsidR="007F035D" w:rsidRPr="00442339" w:rsidRDefault="007F035D" w:rsidP="00DB5FFD">
      <w:pPr>
        <w:shd w:val="clear" w:color="auto" w:fill="FFFFFF"/>
        <w:spacing w:after="0" w:line="240" w:lineRule="auto"/>
        <w:ind w:left="14" w:right="20" w:firstLine="388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Экономическое воспитание дошкольников это сложный и многоплановый процесс, который формирует мировоззрение, отношение к предметному миру и окружающей действительности, воспитывает положительные черты характера, поэтому опыт работы может быть использован как  воспитателями в своей профессиональной деятельности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так и родителями.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14" w:right="20" w:firstLine="38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Основными условиями экономического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  <w:r w:rsidRPr="00442339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воспитания 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 дошкольников является:</w:t>
      </w:r>
    </w:p>
    <w:p w:rsidR="007F035D" w:rsidRPr="00442339" w:rsidRDefault="007F035D" w:rsidP="00442339">
      <w:pPr>
        <w:shd w:val="clear" w:color="auto" w:fill="FFFFFF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442339">
        <w:rPr>
          <w:rFonts w:ascii="Times New Roman" w:hAnsi="Times New Roman"/>
          <w:sz w:val="24"/>
          <w:szCs w:val="24"/>
          <w:lang w:eastAsia="ru-RU"/>
        </w:rPr>
        <w:t>– взаимосвязь экономического воспитания с другими сторонами воспитания (умственным, трудовым, нравственным и т.д.);</w:t>
      </w:r>
      <w:r w:rsidRPr="00442339">
        <w:rPr>
          <w:rFonts w:ascii="Times New Roman" w:hAnsi="Times New Roman"/>
          <w:sz w:val="24"/>
          <w:szCs w:val="24"/>
          <w:lang w:eastAsia="ru-RU"/>
        </w:rPr>
        <w:br/>
        <w:t>– использование разных видов деятельности;</w:t>
      </w:r>
      <w:r w:rsidRPr="00442339">
        <w:rPr>
          <w:rFonts w:ascii="Times New Roman" w:hAnsi="Times New Roman"/>
          <w:sz w:val="24"/>
          <w:szCs w:val="24"/>
          <w:lang w:eastAsia="ru-RU"/>
        </w:rPr>
        <w:br/>
        <w:t>– четкое определение содержания экономического воспитания;.</w:t>
      </w:r>
      <w:r w:rsidRPr="00442339">
        <w:rPr>
          <w:rFonts w:ascii="Times New Roman" w:hAnsi="Times New Roman"/>
          <w:sz w:val="24"/>
          <w:szCs w:val="24"/>
          <w:lang w:eastAsia="ru-RU"/>
        </w:rPr>
        <w:br/>
        <w:t>– взаимосвязь семьи и дошкольного учреждения; </w:t>
      </w:r>
      <w:r w:rsidRPr="00442339">
        <w:rPr>
          <w:rFonts w:ascii="Times New Roman" w:hAnsi="Times New Roman"/>
          <w:sz w:val="24"/>
          <w:szCs w:val="24"/>
          <w:lang w:eastAsia="ru-RU"/>
        </w:rPr>
        <w:br/>
        <w:t>– создание развивающей среды (книги, программы, дидактические игры, наглядные пособия и т.д.);</w:t>
      </w:r>
      <w:r w:rsidRPr="00442339">
        <w:rPr>
          <w:rFonts w:ascii="Times New Roman" w:hAnsi="Times New Roman"/>
          <w:sz w:val="24"/>
          <w:szCs w:val="24"/>
          <w:lang w:eastAsia="ru-RU"/>
        </w:rPr>
        <w:br/>
        <w:t>–  экономическая грамотность самих взрослых.</w:t>
      </w:r>
    </w:p>
    <w:p w:rsidR="007F035D" w:rsidRPr="00442339" w:rsidRDefault="007F035D" w:rsidP="00442339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Теоретическое обоснование опыта</w:t>
      </w:r>
    </w:p>
    <w:p w:rsidR="007F035D" w:rsidRPr="00442339" w:rsidRDefault="007F035D" w:rsidP="00DB5FFD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Много раз приходиться наблюдать "картины" в магазине, когда дети путем крика и истерик просто требуют у своих родных купить то, что в этот момент кажется для ребенка просто необходимым. И как трудно выйти из такой ситуации достойно, когда вокруг десятки людей ждут, чем же завершится эта история. Одним родителям приходится "вытаскивать" плачущее дитя на улицу, другие обещают купить "это" потом, а самые мудрые, на мой взгляд, пытаются рассказать о стоимости товара, о недостатке в данный момент денег, о будущей зарплате. Вот и получается, что ребенок, так или иначе, сталкивается с экономическими терминами  уже в дошкольном  возрасте. От того, что будет заложено в детстве, во многом зависит, каким станет ребенок, какую профессию он выберет, как приспособится он к социальному миру взрослых, каким хозяином жизни будет он. А это - главные вопросы, которые волнуют каждого родителя.</w:t>
      </w:r>
      <w:r w:rsidRPr="00442339">
        <w:rPr>
          <w:rFonts w:ascii="Times New Roman" w:hAnsi="Times New Roman"/>
          <w:color w:val="0070C0"/>
          <w:sz w:val="24"/>
          <w:szCs w:val="24"/>
          <w:lang w:eastAsia="ru-RU"/>
        </w:rPr>
        <w:t>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140" w:right="106" w:firstLine="56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Процесс экономического воспитания реализу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ю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через различные формы его организации.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right="106" w:firstLine="54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Чтение художественной литературы.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 Сказка – литературный жанр с огромными дидактическими возможностями. Интересны и удачны авторские сказки, каждая из которых представляет как бы мини-программу ознакомления детей с экономическими понятиями. Это С.Т.Аксаков «Аленький цветочек», «Дюймовочка» Г-Х Андерсена, «Кот в сапогах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» Ш.Перро, «Лиса, Заяц и Петух»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, «Хаврошечка» - русские народные сказки. Чтение художественной литературы способствует выделению мотивации и поступков героев и характеристике их действий, формирует словарь детей, а главное – даст объяснение многим непонятным экономическим явлениям.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24" w:firstLine="556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 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Сделать экономику понятной помогают </w:t>
      </w:r>
      <w:r w:rsidRPr="00442339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сюжетно-дидактические 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игры. Так, играя в профессии, дети постигают смысл труда, воспроизводят трудовые процессы взрослых и одновременно «обучаются» экономике. В сюжетно-дидактических играх моделируются реальные жизненные ситуации: операции купли-продажи, производства и сбыта готовой продукции и др. Соединение учебно-игровой и реальной деятельности наиболее эффективно для усвоения дошкольниками сложных экономических знаний.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20" w:right="14" w:firstLine="53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В играх «Кондитерская фабрика», «Ателье для маленьких красавиц», «Рекламное агентство», «Пункт обмена валюты»,  «Строительство дома», «Супермаркет» и др. создаются наиболее благоприятные условия для развития у детей интереса к экономическим знаниям, в естественной, приближенной к реальности обстановке, устанавливается психологически адекватная возрасту ситуация общения.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158" w:firstLine="53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В НОД 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 расширяется  экономический кругозор, уточняются  имеющиеся у них представления, знакомят с новыми престижными профессиями, позволяют понять роль труда в жизни человека, специфику товарно-денежных отношений и рекламы, учат разумно расходовать деньги, бережно относиться к вещам (игрушкам, одежде, обуви) и природным ресурсам. </w:t>
      </w:r>
    </w:p>
    <w:p w:rsidR="007F035D" w:rsidRPr="00832591" w:rsidRDefault="007F035D" w:rsidP="00832591">
      <w:pPr>
        <w:shd w:val="clear" w:color="auto" w:fill="FFFFFF"/>
        <w:spacing w:after="0" w:line="240" w:lineRule="auto"/>
        <w:ind w:left="52" w:right="44" w:firstLine="54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i/>
          <w:iCs/>
          <w:color w:val="000000"/>
          <w:sz w:val="24"/>
          <w:szCs w:val="24"/>
          <w:lang w:eastAsia="ru-RU"/>
        </w:rPr>
        <w:t>Математическое</w:t>
      </w:r>
      <w:r w:rsidRPr="00442339">
        <w:rPr>
          <w:rFonts w:ascii="Times New Roman" w:hAnsi="Times New Roman"/>
          <w:i/>
          <w:color w:val="000000"/>
          <w:sz w:val="24"/>
          <w:szCs w:val="24"/>
          <w:lang w:eastAsia="ru-RU"/>
        </w:rPr>
        <w:t> развитие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детей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прежде всего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,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направлено на освоение ими предметно-специфического (математического) содержания, формирование познавательных и творческих способностей. Математика вооружает ребенка средствами рационального познания мира. Счет, измерение, элементарные вычисления — это те способы, которые ребенок использует при решении различных задач, в том числе и экономического содержания. Применение этих способов в познавательной и практической деятельности стимулирует поиск, открывает ребенку путь к творчеству. Математические знания можно рассматривать как основу развития у старших дошкольников элементарных экономических представлений. В то же время ознакомление с экономической сферой действительности способствует переходу ребенка от формального усвоения математических знаний к их осознанному применению в новой области.</w:t>
      </w:r>
      <w:r w:rsidRPr="00832591">
        <w:rPr>
          <w:rFonts w:ascii="Times New Roman" w:hAnsi="Times New Roman"/>
          <w:b/>
          <w:bCs/>
          <w:i/>
          <w:iCs/>
          <w:color w:val="FFFFFF"/>
          <w:sz w:val="56"/>
          <w:szCs w:val="56"/>
          <w:lang w:eastAsia="ru-RU"/>
        </w:rPr>
        <w:t xml:space="preserve"> </w:t>
      </w:r>
      <w:r w:rsidRPr="000D69C6">
        <w:rPr>
          <w:rFonts w:ascii="Times New Roman" w:hAnsi="Times New Roman"/>
          <w:bCs/>
          <w:i/>
          <w:iCs/>
          <w:color w:val="000000"/>
          <w:sz w:val="24"/>
          <w:szCs w:val="24"/>
          <w:lang w:eastAsia="ru-RU"/>
        </w:rPr>
        <w:t>Логические и арифметические задачи, задачи-шутки, выполнение задания по рисунку </w:t>
      </w:r>
      <w:r w:rsidRPr="000D69C6">
        <w:rPr>
          <w:rFonts w:ascii="Times New Roman" w:hAnsi="Times New Roman"/>
          <w:bCs/>
          <w:color w:val="000000"/>
          <w:sz w:val="24"/>
          <w:szCs w:val="24"/>
          <w:lang w:eastAsia="ru-RU"/>
        </w:rPr>
        <w:t>оживляют путь познания сложных экономических явлений. Они сочетают в себе элементы проблемности и занимательности, вызывают напряжение ума и доставляют радость, развивают фантазию, воображение и логику рассуждений. Решение таких задач повышает интерес ребенка к экономическим знаниям, учит видеть за названиями и терминами жизнь, красоту мира вещей, природы, людей.</w:t>
      </w:r>
      <w:r w:rsidRPr="00832591">
        <w:rPr>
          <w:rFonts w:ascii="Times New Roman" w:hAnsi="Times New Roman"/>
          <w:b/>
          <w:bCs/>
          <w:i/>
          <w:iCs/>
          <w:color w:val="000000"/>
          <w:sz w:val="24"/>
          <w:szCs w:val="24"/>
          <w:lang w:eastAsia="ru-RU"/>
        </w:rPr>
        <w:t xml:space="preserve"> 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52" w:right="44" w:firstLine="54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</w:r>
      <w:r w:rsidRPr="00832591">
        <w:rPr>
          <w:rFonts w:ascii="Times New Roman" w:hAnsi="Times New Roman"/>
          <w:color w:val="000000"/>
          <w:sz w:val="24"/>
          <w:szCs w:val="24"/>
          <w:lang w:eastAsia="ru-RU"/>
        </w:rPr>
        <w:pict>
          <v:shape id="Рисунок 4" o:spid="_x0000_s1026" type="#_x0000_t75" alt="P1010732.JPG" style="width:189.6pt;height:152.6pt;visibility:visible;mso-position-horizontal-relative:char;mso-position-vertical-relative:line" o:gfxdata="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">
            <v:imagedata r:id="rId6" o:title=""/>
            <w10:anchorlock/>
          </v:shape>
        </w:pict>
      </w:r>
      <w:r>
        <w:rPr>
          <w:noProof/>
          <w:lang w:eastAsia="ru-RU"/>
        </w:rPr>
      </w:r>
      <w:r w:rsidRPr="00832591">
        <w:rPr>
          <w:rFonts w:ascii="Times New Roman" w:hAnsi="Times New Roman"/>
          <w:color w:val="000000"/>
          <w:sz w:val="24"/>
          <w:szCs w:val="24"/>
          <w:lang w:eastAsia="ru-RU"/>
        </w:rPr>
        <w:pict>
          <v:shape id="Рисунок 5" o:spid="_x0000_s1027" type="#_x0000_t75" style="width:220.75pt;height:153.65pt;visibility:visible;mso-position-horizontal-relative:char;mso-position-vertical-relative:line" o:gfxdata="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">
            <v:imagedata r:id="rId7" o:title=""/>
            <o:lock v:ext="edit" aspectratio="f"/>
            <w10:anchorlock/>
          </v:shape>
        </w:pic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28" w:firstLine="552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Работа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я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  с детьми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, 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не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>даю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  «готовых» знаний, </w: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они 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сами делают  открытия, узнают  что-то новое, ведь именно радость открытия нового формирует у детей познавательную мотивацию, а преодоление интеллектуальных трудностей развивает волевую сферу. </w:t>
      </w:r>
    </w:p>
    <w:p w:rsidR="007F035D" w:rsidRDefault="007F035D" w:rsidP="00442339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                        </w:t>
      </w:r>
      <w:r>
        <w:rPr>
          <w:noProof/>
          <w:lang w:eastAsia="ru-RU"/>
        </w:rPr>
      </w:r>
      <w:r w:rsidRPr="00B966C2">
        <w:rPr>
          <w:rFonts w:ascii="Times New Roman" w:hAnsi="Times New Roman"/>
          <w:color w:val="000000"/>
          <w:sz w:val="24"/>
          <w:szCs w:val="24"/>
          <w:lang w:eastAsia="ru-RU"/>
        </w:rPr>
        <w:pict>
          <v:shape id="_x0000_s1028" type="#_x0000_t75" style="width:178.55pt;height:133.85pt;visibility:visible;mso-position-horizontal-relative:char;mso-position-vertical-relative:line">
            <v:imagedata r:id="rId8" o:title=""/>
            <v:path arrowok="t"/>
            <w10:anchorlock/>
          </v:shape>
        </w:pict>
      </w: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</w:t>
      </w:r>
    </w:p>
    <w:p w:rsidR="007F035D" w:rsidRDefault="007F035D" w:rsidP="00442339">
      <w:pPr>
        <w:shd w:val="clear" w:color="auto" w:fill="FFFFFF"/>
        <w:spacing w:after="0" w:line="240" w:lineRule="auto"/>
        <w:ind w:firstLine="568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F035D" w:rsidRPr="00582989" w:rsidRDefault="007F035D" w:rsidP="00832591">
      <w:pPr>
        <w:pStyle w:val="NoSpacing"/>
        <w:spacing w:line="276" w:lineRule="auto"/>
        <w:ind w:firstLine="708"/>
        <w:rPr>
          <w:rFonts w:ascii="Times New Roman" w:hAnsi="Times New Roman"/>
          <w:color w:val="000000"/>
          <w:sz w:val="24"/>
          <w:szCs w:val="24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Одним из перспективных методов, способствующих решению этой проблемы, является </w:t>
      </w:r>
      <w:r w:rsidRPr="000D69C6">
        <w:rPr>
          <w:rFonts w:ascii="Times New Roman" w:hAnsi="Times New Roman"/>
          <w:b/>
          <w:i/>
          <w:iCs/>
          <w:color w:val="000000"/>
          <w:sz w:val="24"/>
          <w:szCs w:val="24"/>
          <w:lang w:eastAsia="ru-RU"/>
        </w:rPr>
        <w:t>метод проектной деятельности</w:t>
      </w:r>
      <w:r w:rsidRPr="000D69C6">
        <w:rPr>
          <w:rFonts w:ascii="Times New Roman" w:hAnsi="Times New Roman"/>
          <w:b/>
          <w:color w:val="000000"/>
          <w:sz w:val="24"/>
          <w:szCs w:val="24"/>
          <w:lang w:eastAsia="ru-RU"/>
        </w:rPr>
        <w:t xml:space="preserve">. 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 xml:space="preserve">Основываясь на личностно-ориентированном подходе к обучению и воспитанию, он развивает познавательный интерес к различным областям знаний, формирует навыки сотрудничества. </w:t>
      </w:r>
      <w:r>
        <w:rPr>
          <w:rFonts w:ascii="Times New Roman" w:hAnsi="Times New Roman"/>
          <w:color w:val="000000"/>
          <w:sz w:val="24"/>
          <w:szCs w:val="24"/>
        </w:rPr>
        <w:t xml:space="preserve">Повышает интерес </w:t>
      </w:r>
      <w:r w:rsidRPr="00582989">
        <w:rPr>
          <w:rFonts w:ascii="Times New Roman" w:hAnsi="Times New Roman"/>
          <w:color w:val="000000"/>
          <w:sz w:val="24"/>
          <w:szCs w:val="24"/>
        </w:rPr>
        <w:t>к экономическому воспитанию в новых и весьма противоречивых условиях  социальной жизни закономерно, так как от экономической культуры во многом зависит преодоление трудностей в политической, социальной и культурной жизни общества.</w:t>
      </w:r>
      <w:r w:rsidRPr="0083259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82989">
        <w:rPr>
          <w:rFonts w:ascii="Times New Roman" w:hAnsi="Times New Roman"/>
          <w:color w:val="000000"/>
          <w:sz w:val="24"/>
          <w:szCs w:val="24"/>
        </w:rPr>
        <w:t>Обучение экономической культуре не сводится к тому, чтобы учить зарабатывать деньги. На первый план ставится формирование нравственных понятий: честность, обязательность, умение подчинять свои желания возможностям, законопослушность, взаимопомощь и пр</w:t>
      </w:r>
    </w:p>
    <w:p w:rsidR="007F035D" w:rsidRPr="00582989" w:rsidRDefault="007F035D" w:rsidP="00832591">
      <w:pPr>
        <w:pStyle w:val="NoSpacing"/>
        <w:spacing w:line="276" w:lineRule="auto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582989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Показателями эффективности реализации проекта являются следующие критерии:</w:t>
      </w:r>
    </w:p>
    <w:p w:rsidR="007F035D" w:rsidRPr="00582989" w:rsidRDefault="007F035D" w:rsidP="00832591">
      <w:pPr>
        <w:pStyle w:val="NoSpacing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582989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Дети используют в сюжетно-ролевых играх понятия деньги, цена, товар.</w:t>
      </w:r>
    </w:p>
    <w:p w:rsidR="007F035D" w:rsidRDefault="007F035D" w:rsidP="00832591">
      <w:pPr>
        <w:pStyle w:val="NoSpacing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582989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Бережно относятся к своим вещам, игрушкам, книгам.</w:t>
      </w:r>
    </w:p>
    <w:p w:rsidR="007F035D" w:rsidRPr="00582989" w:rsidRDefault="007F035D" w:rsidP="00832591">
      <w:pPr>
        <w:pStyle w:val="NoSpacing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Дети</w:t>
      </w:r>
      <w:r w:rsidRPr="00582989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осозна</w:t>
      </w:r>
      <w:r>
        <w:rPr>
          <w:rFonts w:ascii="Times New Roman" w:hAnsi="Times New Roman"/>
          <w:iCs/>
          <w:color w:val="000000"/>
          <w:sz w:val="24"/>
          <w:szCs w:val="24"/>
          <w:lang w:eastAsia="ru-RU"/>
        </w:rPr>
        <w:t>ют</w:t>
      </w:r>
      <w:r w:rsidRPr="00582989">
        <w:rPr>
          <w:rFonts w:ascii="Times New Roman" w:hAnsi="Times New Roman"/>
          <w:iCs/>
          <w:color w:val="000000"/>
          <w:sz w:val="24"/>
          <w:szCs w:val="24"/>
          <w:lang w:eastAsia="ru-RU"/>
        </w:rPr>
        <w:t xml:space="preserve"> и с</w:t>
      </w:r>
      <w:r w:rsidRPr="00582989">
        <w:rPr>
          <w:rFonts w:ascii="Times New Roman" w:hAnsi="Times New Roman"/>
          <w:sz w:val="24"/>
          <w:szCs w:val="24"/>
          <w:lang w:eastAsia="ru-RU"/>
        </w:rPr>
        <w:t>оизмеря</w:t>
      </w:r>
      <w:r>
        <w:rPr>
          <w:rFonts w:ascii="Times New Roman" w:hAnsi="Times New Roman"/>
          <w:sz w:val="24"/>
          <w:szCs w:val="24"/>
          <w:lang w:eastAsia="ru-RU"/>
        </w:rPr>
        <w:t>ют</w:t>
      </w:r>
      <w:r w:rsidRPr="00582989">
        <w:rPr>
          <w:rFonts w:ascii="Times New Roman" w:hAnsi="Times New Roman"/>
          <w:sz w:val="24"/>
          <w:szCs w:val="24"/>
          <w:lang w:eastAsia="ru-RU"/>
        </w:rPr>
        <w:t xml:space="preserve"> свои потребности и возможности.</w:t>
      </w:r>
    </w:p>
    <w:p w:rsidR="007F035D" w:rsidRPr="00582989" w:rsidRDefault="007F035D" w:rsidP="00832591">
      <w:pPr>
        <w:pStyle w:val="NoSpacing"/>
        <w:numPr>
          <w:ilvl w:val="0"/>
          <w:numId w:val="1"/>
        </w:numPr>
        <w:spacing w:line="276" w:lineRule="auto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 w:rsidRPr="00582989">
        <w:rPr>
          <w:rFonts w:ascii="Times New Roman" w:hAnsi="Times New Roman"/>
          <w:sz w:val="24"/>
          <w:szCs w:val="24"/>
          <w:shd w:val="clear" w:color="auto" w:fill="FFFFFF"/>
          <w:lang w:eastAsia="ru-RU"/>
        </w:rPr>
        <w:t>При коммуникативном общении со сверстниками и взрослыми рассказывают, обсуждают ситуации, когда вследствие экономии денежных средств семейного бюджета были сделаны более важные приобретения, в том числе организован семейный отдых.</w:t>
      </w:r>
    </w:p>
    <w:p w:rsidR="007F035D" w:rsidRPr="00F046CA" w:rsidRDefault="007F035D" w:rsidP="00F046CA">
      <w:pPr>
        <w:pStyle w:val="NoSpacing"/>
        <w:spacing w:line="276" w:lineRule="auto"/>
        <w:ind w:left="360"/>
        <w:rPr>
          <w:rFonts w:ascii="Times New Roman" w:hAnsi="Times New Roman"/>
          <w:sz w:val="24"/>
          <w:szCs w:val="24"/>
          <w:shd w:val="clear" w:color="auto" w:fill="FFFFFF"/>
          <w:lang w:eastAsia="ru-RU"/>
        </w:rPr>
      </w:pPr>
      <w:r>
        <w:rPr>
          <w:shd w:val="clear" w:color="auto" w:fill="FFFFFF"/>
          <w:lang w:eastAsia="ru-RU"/>
        </w:rPr>
        <w:t xml:space="preserve">                                            </w:t>
      </w:r>
    </w:p>
    <w:p w:rsidR="007F035D" w:rsidRDefault="007F035D" w:rsidP="0044233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shd w:val="clear" w:color="auto" w:fill="FFFFFF"/>
          <w:lang w:eastAsia="ru-RU"/>
        </w:rPr>
        <w:t xml:space="preserve">                                            </w:t>
      </w:r>
      <w:r>
        <w:rPr>
          <w:noProof/>
          <w:lang w:eastAsia="ru-RU"/>
        </w:rPr>
      </w:r>
      <w:r w:rsidRPr="00F046CA">
        <w:rPr>
          <w:shd w:val="clear" w:color="auto" w:fill="FFFFFF"/>
          <w:lang w:eastAsia="ru-RU"/>
        </w:rPr>
        <w:pict>
          <v:shape id="_x0000_s1029" type="#_x0000_t75" style="width:162.95pt;height:106pt;visibility:visible;mso-position-horizontal-relative:char;mso-position-vertical-relative:line" o:gfxdata="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">
            <v:imagedata r:id="rId9" o:title=""/>
            <o:lock v:ext="edit" aspectratio="f"/>
            <w10:anchorlock/>
          </v:shape>
        </w:pict>
      </w:r>
    </w:p>
    <w:p w:rsidR="007F035D" w:rsidRPr="00442339" w:rsidRDefault="007F035D" w:rsidP="00442339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Работа по экономическому воспитанию дошкольника невозможна без участия родителей. На всех этапах требуется поддержка ребенка дома, в семье. Успешное решение проблемы может быть достигнуто только во взаимодействии с родителями воспитанников. Семья - это реальная экономика, это та среда, в которой правила хозяйствования имеют реальные, лично значимые очертания. Это — благосостояние семьи или его отсутствие (нужда, бедность, нехватка денег и других жизненных благ), свидетелем которых является ребенок с самого детства.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firstLine="851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Накопленный опыт позволяет определить некоторые направления совместной деятельности педагогов и родителей по экономическому воспитанию. К ним относятся: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2339">
        <w:rPr>
          <w:rFonts w:ascii="Times New Roman" w:hAnsi="Times New Roman"/>
          <w:sz w:val="24"/>
          <w:szCs w:val="24"/>
          <w:lang w:eastAsia="ru-RU"/>
        </w:rPr>
        <w:t>- информирование родителей о задачах и содержании экономического воспитания детей в детском саду и в семье;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2339">
        <w:rPr>
          <w:rFonts w:ascii="Times New Roman" w:hAnsi="Times New Roman"/>
          <w:sz w:val="24"/>
          <w:szCs w:val="24"/>
          <w:lang w:eastAsia="ru-RU"/>
        </w:rPr>
        <w:t>- участие родителей в работе по экономическому воспитанию детей в дошкольном учреждении (экономические ярмарки, праздники, конкурсы);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2339">
        <w:rPr>
          <w:rFonts w:ascii="Times New Roman" w:hAnsi="Times New Roman"/>
          <w:sz w:val="24"/>
          <w:szCs w:val="24"/>
          <w:lang w:eastAsia="ru-RU"/>
        </w:rPr>
        <w:t>-  создание обогащенной развивающей среды в домашних условиях;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/>
          <w:sz w:val="24"/>
          <w:szCs w:val="24"/>
          <w:lang w:eastAsia="ru-RU"/>
        </w:rPr>
      </w:pPr>
      <w:r w:rsidRPr="00442339">
        <w:rPr>
          <w:rFonts w:ascii="Times New Roman" w:hAnsi="Times New Roman"/>
          <w:sz w:val="24"/>
          <w:szCs w:val="24"/>
          <w:lang w:eastAsia="ru-RU"/>
        </w:rPr>
        <w:t>- организация семейных клубов в целях обеспечения сотрудничества детского сада с семьей.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 </w:t>
      </w:r>
    </w:p>
    <w:p w:rsidR="007F035D" w:rsidRPr="00442339" w:rsidRDefault="007F035D" w:rsidP="000D69C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По итоговым опросам детей, </w:t>
      </w:r>
      <w:bookmarkStart w:id="0" w:name="_GoBack"/>
      <w:r w:rsidRPr="00442339">
        <w:rPr>
          <w:rFonts w:ascii="Times New Roman" w:hAnsi="Times New Roman"/>
          <w:bCs/>
          <w:color w:val="000000"/>
          <w:sz w:val="24"/>
          <w:szCs w:val="24"/>
          <w:lang w:eastAsia="ru-RU"/>
        </w:rPr>
        <w:t>выявлены следующие результаты:</w:t>
      </w:r>
      <w:bookmarkEnd w:id="0"/>
    </w:p>
    <w:p w:rsidR="007F035D" w:rsidRPr="00442339" w:rsidRDefault="007F035D" w:rsidP="000D69C6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·        занятия по экономике помогли развитию мышления, фантазии, кругозора ребенка, развитию речи, сформировали элементарные экономические знания;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·         дети приобрели навыки разумного ведения домашнего хозяйства, экономии средств, бережного и уважительного отношения к окружающим людям и труду людей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left="87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·        дети гораздо бережнее стали относиться к своим вещам  и игрушкам детского сада;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left="87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·          в  продуктивной деятельности стараются экономить материал;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left="87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·        Увеличена заинтересованность родителей в данной теме, особенно за работу по теме семейный бюджет и рациональное его использование. Дети с пониманием стали реагировать на отказы родителей в покупке не совсем нужных вещей.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left="87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·        Создан банк занятий, игр, пособий;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left="87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·        Создана развивающая среда в группе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left="87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·        Изготовлены разнообразные атрибуты для сюжетно – ролевых игр «Супермаркет», «Сберкасса» и т.д.</w:t>
      </w:r>
    </w:p>
    <w:p w:rsidR="007F035D" w:rsidRPr="00442339" w:rsidRDefault="007F035D" w:rsidP="000D69C6">
      <w:pPr>
        <w:shd w:val="clear" w:color="auto" w:fill="FFFFFF"/>
        <w:spacing w:after="0" w:line="240" w:lineRule="auto"/>
        <w:ind w:left="87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·        Подобрана художественная литература для детей экономического содержания.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right="14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442339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        Перспектива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right="144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Э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то не конечный результат моей работы. В дальнейшем мною запланировано :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- 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Организовать  центр экономики в группе, который будет  включать в себя: макет банка, биржи, рекламного агентства;</w:t>
      </w:r>
    </w:p>
    <w:p w:rsidR="007F035D" w:rsidRPr="00442339" w:rsidRDefault="007F035D" w:rsidP="00442339">
      <w:pPr>
        <w:shd w:val="clear" w:color="auto" w:fill="FFFFFF"/>
        <w:spacing w:after="0" w:line="240" w:lineRule="auto"/>
        <w:ind w:left="720" w:hanging="360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- 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 Собрать коллекцию денежных знаков различных стран;</w:t>
      </w:r>
    </w:p>
    <w:p w:rsidR="007F035D" w:rsidRDefault="007F035D" w:rsidP="00CE6B2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color w:val="000000"/>
          <w:sz w:val="24"/>
          <w:szCs w:val="24"/>
          <w:lang w:eastAsia="ru-RU"/>
        </w:rPr>
        <w:t xml:space="preserve">        - </w:t>
      </w:r>
      <w:r w:rsidRPr="00442339">
        <w:rPr>
          <w:rFonts w:ascii="Times New Roman" w:hAnsi="Times New Roman"/>
          <w:color w:val="000000"/>
          <w:sz w:val="24"/>
          <w:szCs w:val="24"/>
          <w:lang w:eastAsia="ru-RU"/>
        </w:rPr>
        <w:t> Разработать мнемотаблицы по экономике.</w:t>
      </w:r>
    </w:p>
    <w:p w:rsidR="007F035D" w:rsidRPr="00442339" w:rsidRDefault="007F035D" w:rsidP="00CE6B2B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7F035D" w:rsidRPr="00442339" w:rsidRDefault="007F035D" w:rsidP="00442339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</w:t>
      </w:r>
      <w:r>
        <w:rPr>
          <w:noProof/>
          <w:lang w:eastAsia="ru-RU"/>
        </w:rPr>
      </w:r>
      <w:r w:rsidRPr="00F046CA">
        <w:rPr>
          <w:rFonts w:ascii="Times New Roman" w:hAnsi="Times New Roman"/>
          <w:sz w:val="24"/>
          <w:szCs w:val="24"/>
        </w:rPr>
        <w:pict>
          <v:shape id="Рисунок 3" o:spid="_x0000_s1030" type="#_x0000_t75" style="width:243.05pt;height:182.35pt;visibility:visible;mso-position-horizontal-relative:char;mso-position-vertical-relative:line">
            <v:imagedata r:id="rId10" o:title=""/>
            <v:path arrowok="t"/>
            <w10:anchorlock/>
          </v:shape>
        </w:pict>
      </w:r>
    </w:p>
    <w:sectPr w:rsidR="007F035D" w:rsidRPr="00442339" w:rsidSect="00F046CA">
      <w:pgSz w:w="11906" w:h="16838"/>
      <w:pgMar w:top="1134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603D7"/>
    <w:multiLevelType w:val="hybridMultilevel"/>
    <w:tmpl w:val="B74EB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42339"/>
    <w:rsid w:val="00054055"/>
    <w:rsid w:val="000A4D1E"/>
    <w:rsid w:val="000C12B9"/>
    <w:rsid w:val="000D69C6"/>
    <w:rsid w:val="00105D4B"/>
    <w:rsid w:val="001D5059"/>
    <w:rsid w:val="00215184"/>
    <w:rsid w:val="00442339"/>
    <w:rsid w:val="0045080A"/>
    <w:rsid w:val="00451D71"/>
    <w:rsid w:val="004706EE"/>
    <w:rsid w:val="004A6CF9"/>
    <w:rsid w:val="00533FB9"/>
    <w:rsid w:val="00582989"/>
    <w:rsid w:val="00616BF3"/>
    <w:rsid w:val="006E17AA"/>
    <w:rsid w:val="007F035D"/>
    <w:rsid w:val="00832591"/>
    <w:rsid w:val="0083568F"/>
    <w:rsid w:val="009E09AE"/>
    <w:rsid w:val="00B966C2"/>
    <w:rsid w:val="00BE7558"/>
    <w:rsid w:val="00C060FB"/>
    <w:rsid w:val="00C96F22"/>
    <w:rsid w:val="00CE6B2B"/>
    <w:rsid w:val="00D93CF5"/>
    <w:rsid w:val="00DB5FFD"/>
    <w:rsid w:val="00EF1B61"/>
    <w:rsid w:val="00F046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2B9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4423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rsid w:val="00442339"/>
    <w:rPr>
      <w:rFonts w:cs="Times New Roman"/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442339"/>
    <w:rPr>
      <w:rFonts w:cs="Times New Roman"/>
    </w:rPr>
  </w:style>
  <w:style w:type="paragraph" w:styleId="ListParagraph">
    <w:name w:val="List Paragraph"/>
    <w:basedOn w:val="Normal"/>
    <w:uiPriority w:val="99"/>
    <w:qFormat/>
    <w:rsid w:val="004423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Normal"/>
    <w:uiPriority w:val="99"/>
    <w:rsid w:val="004423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0">
    <w:name w:val="fontstyle20"/>
    <w:basedOn w:val="DefaultParagraphFont"/>
    <w:uiPriority w:val="99"/>
    <w:rsid w:val="00442339"/>
    <w:rPr>
      <w:rFonts w:cs="Times New Roman"/>
    </w:rPr>
  </w:style>
  <w:style w:type="character" w:customStyle="1" w:styleId="fontstyle16">
    <w:name w:val="fontstyle16"/>
    <w:basedOn w:val="DefaultParagraphFont"/>
    <w:uiPriority w:val="99"/>
    <w:rsid w:val="00442339"/>
    <w:rPr>
      <w:rFonts w:cs="Times New Roman"/>
    </w:rPr>
  </w:style>
  <w:style w:type="paragraph" w:customStyle="1" w:styleId="style14">
    <w:name w:val="style14"/>
    <w:basedOn w:val="Normal"/>
    <w:uiPriority w:val="99"/>
    <w:rsid w:val="004423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Normal"/>
    <w:uiPriority w:val="99"/>
    <w:rsid w:val="004423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Normal"/>
    <w:uiPriority w:val="99"/>
    <w:rsid w:val="0044233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NoSpacing">
    <w:name w:val="No Spacing"/>
    <w:uiPriority w:val="99"/>
    <w:qFormat/>
    <w:rsid w:val="00442339"/>
    <w:rPr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1747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747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747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151</TotalTime>
  <Pages>5</Pages>
  <Words>1720</Words>
  <Characters>9807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 hp</dc:creator>
  <cp:keywords/>
  <dc:description/>
  <cp:lastModifiedBy>Lenovo</cp:lastModifiedBy>
  <cp:revision>6</cp:revision>
  <dcterms:created xsi:type="dcterms:W3CDTF">2019-02-12T04:01:00Z</dcterms:created>
  <dcterms:modified xsi:type="dcterms:W3CDTF">2021-12-20T02:11:00Z</dcterms:modified>
</cp:coreProperties>
</file>