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4B0" w:rsidRPr="009220B8" w:rsidRDefault="007664B0" w:rsidP="009220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20B8">
        <w:rPr>
          <w:rFonts w:ascii="Times New Roman" w:hAnsi="Times New Roman"/>
          <w:b/>
          <w:sz w:val="28"/>
          <w:szCs w:val="28"/>
        </w:rPr>
        <w:t>Муниципальное казенное общеобразовательное учреждение</w:t>
      </w:r>
    </w:p>
    <w:p w:rsidR="007664B0" w:rsidRPr="009220B8" w:rsidRDefault="007664B0" w:rsidP="009220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20B8">
        <w:rPr>
          <w:rFonts w:ascii="Times New Roman" w:hAnsi="Times New Roman"/>
          <w:b/>
          <w:sz w:val="28"/>
          <w:szCs w:val="28"/>
        </w:rPr>
        <w:t>средняя общеобразовательная школа № 17 р.п. Юрты</w:t>
      </w:r>
    </w:p>
    <w:p w:rsidR="007664B0" w:rsidRDefault="007664B0" w:rsidP="009220B8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7664B0" w:rsidRDefault="007664B0" w:rsidP="009220B8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7664B0" w:rsidRDefault="007664B0" w:rsidP="009220B8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7664B0" w:rsidRDefault="007664B0" w:rsidP="009220B8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7664B0" w:rsidRDefault="007664B0" w:rsidP="009220B8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7664B0" w:rsidRPr="00A70E43" w:rsidRDefault="007664B0" w:rsidP="009220B8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7664B0" w:rsidRPr="00A70E43" w:rsidRDefault="007664B0" w:rsidP="009220B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>
        <w:rPr>
          <w:rFonts w:ascii="Times New Roman" w:hAnsi="Times New Roman"/>
          <w:b/>
          <w:bCs/>
          <w:kern w:val="36"/>
          <w:sz w:val="36"/>
          <w:szCs w:val="36"/>
        </w:rPr>
        <w:t xml:space="preserve">Сценарный план </w:t>
      </w:r>
      <w:r w:rsidRPr="00A70E43">
        <w:rPr>
          <w:rFonts w:ascii="Times New Roman" w:hAnsi="Times New Roman"/>
          <w:b/>
          <w:bCs/>
          <w:kern w:val="36"/>
          <w:sz w:val="36"/>
          <w:szCs w:val="36"/>
        </w:rPr>
        <w:t xml:space="preserve"> урока</w:t>
      </w:r>
    </w:p>
    <w:p w:rsidR="007664B0" w:rsidRPr="00A70E43" w:rsidRDefault="007664B0" w:rsidP="009220B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>
        <w:rPr>
          <w:rFonts w:ascii="Times New Roman" w:hAnsi="Times New Roman"/>
          <w:b/>
          <w:bCs/>
          <w:kern w:val="36"/>
          <w:sz w:val="36"/>
          <w:szCs w:val="36"/>
        </w:rPr>
        <w:t>английского языка</w:t>
      </w:r>
    </w:p>
    <w:p w:rsidR="007664B0" w:rsidRPr="00A70E43" w:rsidRDefault="007664B0" w:rsidP="009220B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36"/>
          <w:szCs w:val="36"/>
        </w:rPr>
      </w:pPr>
      <w:r>
        <w:rPr>
          <w:rFonts w:ascii="Times New Roman" w:hAnsi="Times New Roman"/>
          <w:b/>
          <w:bCs/>
          <w:kern w:val="36"/>
          <w:sz w:val="36"/>
          <w:szCs w:val="36"/>
        </w:rPr>
        <w:t>в 5</w:t>
      </w:r>
      <w:r w:rsidRPr="00A70E43">
        <w:rPr>
          <w:rFonts w:ascii="Times New Roman" w:hAnsi="Times New Roman"/>
          <w:b/>
          <w:bCs/>
          <w:kern w:val="36"/>
          <w:sz w:val="36"/>
          <w:szCs w:val="36"/>
        </w:rPr>
        <w:t xml:space="preserve"> класс</w:t>
      </w:r>
      <w:r>
        <w:rPr>
          <w:rFonts w:ascii="Times New Roman" w:hAnsi="Times New Roman"/>
          <w:b/>
          <w:bCs/>
          <w:kern w:val="36"/>
          <w:sz w:val="36"/>
          <w:szCs w:val="36"/>
        </w:rPr>
        <w:t>е</w:t>
      </w:r>
    </w:p>
    <w:p w:rsidR="007664B0" w:rsidRPr="00A70E43" w:rsidRDefault="007664B0" w:rsidP="009220B8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по теме</w:t>
      </w:r>
      <w:r w:rsidRPr="00A70E43">
        <w:rPr>
          <w:rFonts w:ascii="Times New Roman" w:hAnsi="Times New Roman"/>
          <w:b/>
          <w:sz w:val="36"/>
          <w:szCs w:val="36"/>
        </w:rPr>
        <w:t xml:space="preserve">: </w:t>
      </w:r>
      <w:r>
        <w:rPr>
          <w:rFonts w:ascii="Times New Roman" w:hAnsi="Times New Roman"/>
          <w:b/>
          <w:bCs/>
          <w:kern w:val="36"/>
          <w:sz w:val="36"/>
          <w:szCs w:val="36"/>
        </w:rPr>
        <w:t>«Экскурсия по Лондону</w:t>
      </w:r>
      <w:r w:rsidRPr="00A70E43">
        <w:rPr>
          <w:rFonts w:ascii="Times New Roman" w:hAnsi="Times New Roman"/>
          <w:b/>
          <w:bCs/>
          <w:kern w:val="36"/>
          <w:sz w:val="36"/>
          <w:szCs w:val="36"/>
        </w:rPr>
        <w:t>».</w:t>
      </w:r>
    </w:p>
    <w:p w:rsidR="007664B0" w:rsidRPr="00A70E43" w:rsidRDefault="007664B0" w:rsidP="009220B8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7664B0" w:rsidRDefault="007664B0" w:rsidP="009220B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664B0" w:rsidRDefault="007664B0" w:rsidP="009220B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664B0" w:rsidRDefault="007664B0" w:rsidP="009220B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664B0" w:rsidRDefault="007664B0" w:rsidP="009220B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664B0" w:rsidRPr="009220B8" w:rsidRDefault="007664B0" w:rsidP="009220B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9220B8">
        <w:rPr>
          <w:rFonts w:ascii="Times New Roman" w:hAnsi="Times New Roman"/>
          <w:b/>
          <w:sz w:val="28"/>
          <w:szCs w:val="28"/>
        </w:rPr>
        <w:t xml:space="preserve">Ф.И.О. автора методической разработки: </w:t>
      </w:r>
    </w:p>
    <w:p w:rsidR="007664B0" w:rsidRPr="009220B8" w:rsidRDefault="007664B0" w:rsidP="009220B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r w:rsidRPr="009220B8">
        <w:rPr>
          <w:rFonts w:ascii="Times New Roman" w:hAnsi="Times New Roman"/>
          <w:b/>
          <w:sz w:val="28"/>
          <w:szCs w:val="28"/>
        </w:rPr>
        <w:t>Кочергина Ирина Геннадьевна,</w:t>
      </w:r>
    </w:p>
    <w:p w:rsidR="007664B0" w:rsidRPr="009220B8" w:rsidRDefault="007664B0" w:rsidP="009220B8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 w:rsidRPr="009220B8">
        <w:rPr>
          <w:rFonts w:ascii="Times New Roman" w:hAnsi="Times New Roman"/>
          <w:b/>
          <w:bCs/>
          <w:kern w:val="36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b/>
          <w:bCs/>
          <w:kern w:val="36"/>
          <w:sz w:val="28"/>
          <w:szCs w:val="28"/>
        </w:rPr>
        <w:t xml:space="preserve">                                                                                            </w:t>
      </w:r>
      <w:r w:rsidRPr="009220B8">
        <w:rPr>
          <w:rFonts w:ascii="Times New Roman" w:hAnsi="Times New Roman"/>
          <w:b/>
          <w:bCs/>
          <w:kern w:val="36"/>
          <w:sz w:val="28"/>
          <w:szCs w:val="28"/>
        </w:rPr>
        <w:t>высшая квалификационная категория</w:t>
      </w:r>
      <w:r>
        <w:rPr>
          <w:rFonts w:ascii="Times New Roman" w:hAnsi="Times New Roman"/>
          <w:b/>
          <w:bCs/>
          <w:kern w:val="36"/>
          <w:sz w:val="28"/>
          <w:szCs w:val="28"/>
        </w:rPr>
        <w:t>.</w:t>
      </w:r>
    </w:p>
    <w:p w:rsidR="007664B0" w:rsidRPr="009220B8" w:rsidRDefault="007664B0" w:rsidP="009220B8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7664B0" w:rsidRPr="009220B8" w:rsidRDefault="007664B0" w:rsidP="009220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664B0" w:rsidRPr="009220B8" w:rsidRDefault="007664B0" w:rsidP="009220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664B0" w:rsidRPr="009220B8" w:rsidRDefault="007664B0" w:rsidP="009220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20B8">
        <w:rPr>
          <w:rFonts w:ascii="Times New Roman" w:hAnsi="Times New Roman"/>
          <w:b/>
          <w:sz w:val="28"/>
          <w:szCs w:val="28"/>
        </w:rPr>
        <w:t>р.п. Юрты</w:t>
      </w:r>
    </w:p>
    <w:p w:rsidR="007664B0" w:rsidRPr="009220B8" w:rsidRDefault="007664B0" w:rsidP="009220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220B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2021</w:t>
      </w:r>
      <w:r w:rsidRPr="009220B8">
        <w:rPr>
          <w:rFonts w:ascii="Times New Roman" w:hAnsi="Times New Roman"/>
          <w:b/>
          <w:sz w:val="28"/>
          <w:szCs w:val="28"/>
        </w:rPr>
        <w:t xml:space="preserve"> г.</w:t>
      </w:r>
    </w:p>
    <w:p w:rsidR="007664B0" w:rsidRPr="002D6A89" w:rsidRDefault="007664B0" w:rsidP="00D420FA">
      <w:pPr>
        <w:spacing w:after="0" w:line="240" w:lineRule="auto"/>
        <w:outlineLvl w:val="0"/>
        <w:rPr>
          <w:rFonts w:ascii="Times New Roman" w:hAnsi="Times New Roman"/>
          <w:b/>
          <w:color w:val="0070C0"/>
          <w:sz w:val="24"/>
          <w:szCs w:val="24"/>
        </w:rPr>
      </w:pPr>
    </w:p>
    <w:p w:rsidR="007664B0" w:rsidRPr="002D6A89" w:rsidRDefault="007664B0" w:rsidP="00D420FA">
      <w:pPr>
        <w:spacing w:after="0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b/>
          <w:bCs/>
          <w:kern w:val="36"/>
          <w:sz w:val="24"/>
          <w:szCs w:val="24"/>
        </w:rPr>
        <w:t>СЦЕНАРНЫЙ ПЛАН</w:t>
      </w:r>
      <w:r w:rsidRPr="002D6A89">
        <w:rPr>
          <w:rFonts w:ascii="Times New Roman" w:hAnsi="Times New Roman"/>
          <w:b/>
          <w:bCs/>
          <w:kern w:val="36"/>
          <w:sz w:val="24"/>
          <w:szCs w:val="24"/>
        </w:rPr>
        <w:t xml:space="preserve">  УРО</w:t>
      </w:r>
      <w:r>
        <w:rPr>
          <w:rFonts w:ascii="Times New Roman" w:hAnsi="Times New Roman"/>
          <w:b/>
          <w:bCs/>
          <w:kern w:val="36"/>
          <w:sz w:val="24"/>
          <w:szCs w:val="24"/>
        </w:rPr>
        <w:t>КА АНГЛИЙСКОГО ЯЗЫКА  В  5</w:t>
      </w:r>
      <w:r w:rsidRPr="002D6A89">
        <w:rPr>
          <w:rFonts w:ascii="Times New Roman" w:hAnsi="Times New Roman"/>
          <w:b/>
          <w:bCs/>
          <w:kern w:val="36"/>
          <w:sz w:val="24"/>
          <w:szCs w:val="24"/>
        </w:rPr>
        <w:t xml:space="preserve">   КЛАССЕ.</w:t>
      </w:r>
    </w:p>
    <w:p w:rsidR="007664B0" w:rsidRPr="009220B8" w:rsidRDefault="007664B0" w:rsidP="00D420FA">
      <w:pPr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9220B8">
        <w:rPr>
          <w:rFonts w:ascii="Times New Roman" w:hAnsi="Times New Roman"/>
          <w:b/>
          <w:bCs/>
          <w:kern w:val="36"/>
          <w:sz w:val="24"/>
          <w:szCs w:val="24"/>
        </w:rPr>
        <w:t xml:space="preserve"> Тема: «Экскурсия по Лондону». </w:t>
      </w:r>
    </w:p>
    <w:p w:rsidR="007664B0" w:rsidRPr="009220B8" w:rsidRDefault="007664B0" w:rsidP="00D420FA">
      <w:pPr>
        <w:spacing w:after="0" w:line="240" w:lineRule="auto"/>
        <w:outlineLvl w:val="0"/>
        <w:rPr>
          <w:rFonts w:ascii="Times New Roman" w:hAnsi="Times New Roman"/>
          <w:b/>
          <w:bCs/>
          <w:kern w:val="36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Цель</w:t>
      </w:r>
      <w:r w:rsidRPr="009220B8">
        <w:rPr>
          <w:rFonts w:ascii="Times New Roman" w:hAnsi="Times New Roman"/>
          <w:b/>
          <w:bCs/>
          <w:sz w:val="24"/>
          <w:szCs w:val="24"/>
        </w:rPr>
        <w:t xml:space="preserve"> урока: </w:t>
      </w:r>
    </w:p>
    <w:p w:rsidR="007664B0" w:rsidRPr="009220B8" w:rsidRDefault="007664B0" w:rsidP="00D420F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обобщить и систематизировать знания учащихся по теме «Экскурсия по Лондону»;</w:t>
      </w:r>
    </w:p>
    <w:p w:rsidR="007664B0" w:rsidRPr="009220B8" w:rsidRDefault="007664B0" w:rsidP="00AE7E9A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развивать навыки устной речи,  диалогического и монологического высказывания, творческие способности обучающихся;</w:t>
      </w:r>
    </w:p>
    <w:p w:rsidR="007664B0" w:rsidRPr="009220B8" w:rsidRDefault="007664B0" w:rsidP="00D420FA">
      <w:pPr>
        <w:pStyle w:val="ListParagraph"/>
        <w:numPr>
          <w:ilvl w:val="0"/>
          <w:numId w:val="1"/>
        </w:numPr>
        <w:spacing w:before="0" w:beforeAutospacing="0" w:after="0" w:afterAutospacing="0"/>
      </w:pPr>
      <w:r w:rsidRPr="009220B8">
        <w:t>увеличение объёма знаний об особенностях культуры страны изучаемого языка, знакомство с достопримечательностями Лондона.</w:t>
      </w:r>
    </w:p>
    <w:p w:rsidR="007664B0" w:rsidRPr="009220B8" w:rsidRDefault="007664B0" w:rsidP="00D420F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b/>
          <w:bCs/>
          <w:sz w:val="24"/>
          <w:szCs w:val="24"/>
        </w:rPr>
        <w:t xml:space="preserve">Задачи: </w:t>
      </w:r>
    </w:p>
    <w:p w:rsidR="007664B0" w:rsidRPr="009220B8" w:rsidRDefault="007664B0" w:rsidP="00D420F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прививать интерес к культуре, традициям, достопримечательностям англоязычных стран;</w:t>
      </w:r>
    </w:p>
    <w:p w:rsidR="007664B0" w:rsidRPr="00805211" w:rsidRDefault="007664B0" w:rsidP="00D420F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развитие коммуникативных УУД</w:t>
      </w:r>
      <w:r w:rsidRPr="00805211">
        <w:rPr>
          <w:rFonts w:ascii="Times New Roman" w:hAnsi="Times New Roman"/>
          <w:sz w:val="24"/>
          <w:szCs w:val="24"/>
        </w:rPr>
        <w:t xml:space="preserve"> школьников</w:t>
      </w:r>
      <w:r>
        <w:rPr>
          <w:rFonts w:ascii="Times New Roman" w:hAnsi="Times New Roman"/>
          <w:sz w:val="24"/>
          <w:szCs w:val="24"/>
        </w:rPr>
        <w:t>-умение слушать и вступать в диалог, строить продуктивное общение</w:t>
      </w:r>
      <w:r w:rsidRPr="00805211">
        <w:rPr>
          <w:rFonts w:ascii="Times New Roman" w:hAnsi="Times New Roman"/>
          <w:sz w:val="24"/>
          <w:szCs w:val="24"/>
        </w:rPr>
        <w:t>.</w:t>
      </w:r>
    </w:p>
    <w:p w:rsidR="007664B0" w:rsidRPr="00961A3A" w:rsidRDefault="007664B0" w:rsidP="00D420F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61A3A">
        <w:rPr>
          <w:rFonts w:ascii="Times New Roman" w:hAnsi="Times New Roman"/>
          <w:sz w:val="24"/>
          <w:szCs w:val="24"/>
        </w:rPr>
        <w:t>продолжить развитие социокультурного общения.</w:t>
      </w:r>
    </w:p>
    <w:p w:rsidR="007664B0" w:rsidRPr="002D6A89" w:rsidRDefault="007664B0" w:rsidP="00D420F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D6A89">
        <w:rPr>
          <w:rFonts w:ascii="Times New Roman" w:hAnsi="Times New Roman"/>
          <w:b/>
          <w:sz w:val="24"/>
          <w:szCs w:val="24"/>
        </w:rPr>
        <w:t>Планируемые</w:t>
      </w:r>
      <w:r>
        <w:rPr>
          <w:rFonts w:ascii="Times New Roman" w:hAnsi="Times New Roman"/>
          <w:b/>
          <w:sz w:val="24"/>
          <w:szCs w:val="24"/>
        </w:rPr>
        <w:t xml:space="preserve"> результаты</w:t>
      </w:r>
      <w:r w:rsidRPr="002D6A89">
        <w:rPr>
          <w:rFonts w:ascii="Times New Roman" w:hAnsi="Times New Roman"/>
          <w:b/>
          <w:sz w:val="24"/>
          <w:szCs w:val="24"/>
        </w:rPr>
        <w:t xml:space="preserve">: </w:t>
      </w:r>
    </w:p>
    <w:p w:rsidR="007664B0" w:rsidRPr="002D6A89" w:rsidRDefault="007664B0" w:rsidP="00D420F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D6A89">
        <w:rPr>
          <w:rFonts w:ascii="Times New Roman" w:hAnsi="Times New Roman"/>
          <w:b/>
          <w:sz w:val="24"/>
          <w:szCs w:val="24"/>
        </w:rPr>
        <w:t>Предметные:</w:t>
      </w:r>
    </w:p>
    <w:p w:rsidR="007664B0" w:rsidRPr="00805211" w:rsidRDefault="007664B0" w:rsidP="00D420F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05211">
        <w:rPr>
          <w:rFonts w:ascii="Times New Roman" w:hAnsi="Times New Roman"/>
          <w:sz w:val="24"/>
          <w:szCs w:val="24"/>
        </w:rPr>
        <w:t xml:space="preserve">научатся </w:t>
      </w:r>
      <w:r>
        <w:rPr>
          <w:rFonts w:ascii="Times New Roman" w:hAnsi="Times New Roman"/>
          <w:sz w:val="24"/>
          <w:szCs w:val="24"/>
        </w:rPr>
        <w:t xml:space="preserve">высказываться на заданную тему, </w:t>
      </w:r>
      <w:r w:rsidRPr="00805211">
        <w:rPr>
          <w:rFonts w:ascii="Times New Roman" w:hAnsi="Times New Roman"/>
          <w:sz w:val="24"/>
          <w:szCs w:val="24"/>
        </w:rPr>
        <w:t>оценивать свой ответ, планировать возможный вариант исправления допущенных ошибок.</w:t>
      </w:r>
    </w:p>
    <w:p w:rsidR="007664B0" w:rsidRPr="002D6A89" w:rsidRDefault="007664B0" w:rsidP="00D420F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D6A89">
        <w:rPr>
          <w:rFonts w:ascii="Times New Roman" w:hAnsi="Times New Roman"/>
          <w:b/>
          <w:sz w:val="24"/>
          <w:szCs w:val="24"/>
        </w:rPr>
        <w:t>Метапредметные:</w:t>
      </w:r>
    </w:p>
    <w:p w:rsidR="007664B0" w:rsidRPr="00805211" w:rsidRDefault="007664B0" w:rsidP="00D420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5211">
        <w:rPr>
          <w:rFonts w:ascii="Times New Roman" w:hAnsi="Times New Roman"/>
          <w:sz w:val="24"/>
          <w:szCs w:val="24"/>
        </w:rPr>
        <w:t xml:space="preserve">-научатся принимать и сохранять учебную задачу; </w:t>
      </w:r>
      <w:r>
        <w:rPr>
          <w:rFonts w:ascii="Times New Roman" w:hAnsi="Times New Roman"/>
          <w:sz w:val="24"/>
          <w:szCs w:val="24"/>
        </w:rPr>
        <w:t>находить и анализировать необходимую информацию; соотносить свои действия с планируемыми результатами</w:t>
      </w:r>
      <w:r w:rsidRPr="00805211">
        <w:rPr>
          <w:rFonts w:ascii="Times New Roman" w:hAnsi="Times New Roman"/>
          <w:sz w:val="24"/>
          <w:szCs w:val="24"/>
        </w:rPr>
        <w:t>;</w:t>
      </w:r>
    </w:p>
    <w:p w:rsidR="007664B0" w:rsidRPr="00805211" w:rsidRDefault="007664B0" w:rsidP="00D420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-развивать умение общаться на иностранном языке</w:t>
      </w:r>
      <w:r w:rsidRPr="00805211">
        <w:rPr>
          <w:rFonts w:ascii="Times New Roman" w:hAnsi="Times New Roman"/>
          <w:sz w:val="24"/>
          <w:szCs w:val="24"/>
        </w:rPr>
        <w:t>;</w:t>
      </w:r>
    </w:p>
    <w:p w:rsidR="007664B0" w:rsidRPr="00805211" w:rsidRDefault="007664B0" w:rsidP="00D420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5211">
        <w:rPr>
          <w:rFonts w:ascii="Times New Roman" w:hAnsi="Times New Roman"/>
          <w:sz w:val="24"/>
          <w:szCs w:val="24"/>
        </w:rPr>
        <w:t>-контролировать свои действия и действия партнёра.</w:t>
      </w:r>
    </w:p>
    <w:p w:rsidR="007664B0" w:rsidRPr="002D6A89" w:rsidRDefault="007664B0" w:rsidP="00D420F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D6A89">
        <w:rPr>
          <w:rFonts w:ascii="Times New Roman" w:hAnsi="Times New Roman"/>
          <w:b/>
          <w:sz w:val="24"/>
          <w:szCs w:val="24"/>
        </w:rPr>
        <w:t>Личностные:</w:t>
      </w:r>
    </w:p>
    <w:p w:rsidR="007664B0" w:rsidRDefault="007664B0" w:rsidP="00225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05211">
        <w:rPr>
          <w:rFonts w:ascii="Times New Roman" w:hAnsi="Times New Roman"/>
          <w:sz w:val="24"/>
          <w:szCs w:val="24"/>
        </w:rPr>
        <w:t>Ориентация на понимание причин успеха в учебной деятельности; способность к самооценке</w:t>
      </w:r>
      <w:r>
        <w:rPr>
          <w:rFonts w:ascii="Times New Roman" w:hAnsi="Times New Roman"/>
          <w:sz w:val="24"/>
          <w:szCs w:val="24"/>
        </w:rPr>
        <w:t>; формирование уважительного и доброжелательного отношения к другому человеку, его мнению; формирование коммуникативной компетентности в общении и сотрудничестве со сверстниками в процессе учебной деятельности; продолжить развитие умения работы в группах, воспитывать потребность в практическом использовании языка</w:t>
      </w:r>
      <w:r w:rsidRPr="00805211">
        <w:rPr>
          <w:rFonts w:ascii="Times New Roman" w:hAnsi="Times New Roman"/>
          <w:sz w:val="24"/>
          <w:szCs w:val="24"/>
        </w:rPr>
        <w:t>.</w:t>
      </w:r>
    </w:p>
    <w:p w:rsidR="007664B0" w:rsidRPr="009220B8" w:rsidRDefault="007664B0" w:rsidP="00225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220B8">
        <w:rPr>
          <w:rFonts w:ascii="Times New Roman" w:hAnsi="Times New Roman"/>
          <w:b/>
          <w:sz w:val="24"/>
          <w:szCs w:val="24"/>
        </w:rPr>
        <w:t>Межпредметные связи:</w:t>
      </w:r>
    </w:p>
    <w:p w:rsidR="007664B0" w:rsidRPr="00805211" w:rsidRDefault="007664B0" w:rsidP="0022563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История, литература, искусство, география.</w:t>
      </w:r>
    </w:p>
    <w:p w:rsidR="007664B0" w:rsidRPr="009220B8" w:rsidRDefault="007664B0" w:rsidP="00D420F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b/>
          <w:bCs/>
          <w:sz w:val="24"/>
          <w:szCs w:val="24"/>
        </w:rPr>
        <w:t xml:space="preserve">Оборудование урока: </w:t>
      </w:r>
    </w:p>
    <w:p w:rsidR="007664B0" w:rsidRPr="009220B8" w:rsidRDefault="007664B0" w:rsidP="00D420F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карта Великобритании;</w:t>
      </w:r>
    </w:p>
    <w:p w:rsidR="007664B0" w:rsidRPr="009220B8" w:rsidRDefault="007664B0" w:rsidP="00D420F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 xml:space="preserve">буклет о Лондоне; </w:t>
      </w:r>
    </w:p>
    <w:p w:rsidR="007664B0" w:rsidRPr="009220B8" w:rsidRDefault="007664B0" w:rsidP="00D420F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фотографии, иллюстрации с изображениями достопримечательностей Лондона;</w:t>
      </w:r>
    </w:p>
    <w:p w:rsidR="007664B0" w:rsidRPr="009220B8" w:rsidRDefault="007664B0" w:rsidP="00D420F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презентация;</w:t>
      </w:r>
    </w:p>
    <w:p w:rsidR="007664B0" w:rsidRPr="009220B8" w:rsidRDefault="007664B0" w:rsidP="00D420F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мультимедиа;</w:t>
      </w:r>
    </w:p>
    <w:p w:rsidR="007664B0" w:rsidRPr="009220B8" w:rsidRDefault="007664B0" w:rsidP="00D420FA">
      <w:pPr>
        <w:numPr>
          <w:ilvl w:val="0"/>
          <w:numId w:val="3"/>
        </w:numPr>
        <w:tabs>
          <w:tab w:val="clear" w:pos="7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карточки для индивидуальной работы;</w:t>
      </w:r>
    </w:p>
    <w:p w:rsidR="007664B0" w:rsidRPr="009220B8" w:rsidRDefault="007664B0" w:rsidP="00D420F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оценочные листы;</w:t>
      </w:r>
    </w:p>
    <w:p w:rsidR="007664B0" w:rsidRPr="009220B8" w:rsidRDefault="007664B0" w:rsidP="00D420F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4 листа ватмана;</w:t>
      </w:r>
    </w:p>
    <w:p w:rsidR="007664B0" w:rsidRPr="009220B8" w:rsidRDefault="007664B0" w:rsidP="00D420FA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220B8">
        <w:rPr>
          <w:rFonts w:ascii="Times New Roman" w:hAnsi="Times New Roman"/>
          <w:sz w:val="24"/>
          <w:szCs w:val="24"/>
        </w:rPr>
        <w:t>Аудиозапись звонка в туристическое аген</w:t>
      </w:r>
      <w:r>
        <w:rPr>
          <w:rFonts w:ascii="Times New Roman" w:hAnsi="Times New Roman"/>
          <w:sz w:val="24"/>
          <w:szCs w:val="24"/>
        </w:rPr>
        <w:t>т</w:t>
      </w:r>
      <w:r w:rsidRPr="009220B8">
        <w:rPr>
          <w:rFonts w:ascii="Times New Roman" w:hAnsi="Times New Roman"/>
          <w:sz w:val="24"/>
          <w:szCs w:val="24"/>
        </w:rPr>
        <w:t>ство.</w:t>
      </w:r>
    </w:p>
    <w:p w:rsidR="007664B0" w:rsidRPr="00805211" w:rsidRDefault="007664B0" w:rsidP="00D420F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D6A89">
        <w:rPr>
          <w:rFonts w:ascii="Times New Roman" w:hAnsi="Times New Roman"/>
          <w:b/>
          <w:bCs/>
          <w:sz w:val="24"/>
          <w:szCs w:val="24"/>
        </w:rPr>
        <w:t xml:space="preserve">Тип </w:t>
      </w:r>
      <w:r w:rsidRPr="00805211">
        <w:rPr>
          <w:rFonts w:ascii="Times New Roman" w:hAnsi="Times New Roman"/>
          <w:b/>
          <w:bCs/>
          <w:sz w:val="24"/>
          <w:szCs w:val="24"/>
        </w:rPr>
        <w:t xml:space="preserve">урока: </w:t>
      </w:r>
      <w:r w:rsidRPr="00805211">
        <w:rPr>
          <w:rFonts w:ascii="Times New Roman" w:hAnsi="Times New Roman"/>
          <w:sz w:val="24"/>
          <w:szCs w:val="24"/>
        </w:rPr>
        <w:t>урок о</w:t>
      </w:r>
      <w:r>
        <w:rPr>
          <w:rFonts w:ascii="Times New Roman" w:hAnsi="Times New Roman"/>
          <w:sz w:val="24"/>
          <w:szCs w:val="24"/>
        </w:rPr>
        <w:t>бщеметодологической направленности</w:t>
      </w:r>
      <w:r w:rsidRPr="00805211">
        <w:rPr>
          <w:rFonts w:ascii="Times New Roman" w:hAnsi="Times New Roman"/>
          <w:sz w:val="24"/>
          <w:szCs w:val="24"/>
        </w:rPr>
        <w:t>.</w:t>
      </w:r>
    </w:p>
    <w:p w:rsidR="007664B0" w:rsidRPr="00335CC5" w:rsidRDefault="007664B0" w:rsidP="00D420F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2D6A89">
        <w:rPr>
          <w:rFonts w:ascii="Times New Roman" w:hAnsi="Times New Roman"/>
          <w:b/>
          <w:color w:val="000000"/>
          <w:sz w:val="24"/>
          <w:szCs w:val="24"/>
        </w:rPr>
        <w:t>Техн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ология: </w:t>
      </w:r>
      <w:r w:rsidRPr="00335CC5">
        <w:rPr>
          <w:rFonts w:ascii="Times New Roman" w:hAnsi="Times New Roman"/>
          <w:color w:val="000000"/>
          <w:sz w:val="24"/>
          <w:szCs w:val="24"/>
        </w:rPr>
        <w:t>технология проектной деятельности.</w:t>
      </w:r>
    </w:p>
    <w:p w:rsidR="007664B0" w:rsidRPr="00335CC5" w:rsidRDefault="007664B0" w:rsidP="00D420F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Формы работы: </w:t>
      </w:r>
      <w:r w:rsidRPr="00335CC5">
        <w:rPr>
          <w:rFonts w:ascii="Times New Roman" w:hAnsi="Times New Roman"/>
          <w:color w:val="000000"/>
          <w:sz w:val="24"/>
          <w:szCs w:val="24"/>
        </w:rPr>
        <w:t>фронтальная, индивидуальная, в мини-группах.</w:t>
      </w:r>
    </w:p>
    <w:p w:rsidR="007664B0" w:rsidRDefault="007664B0" w:rsidP="00D420FA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7664B0" w:rsidRPr="002D6A89" w:rsidRDefault="007664B0" w:rsidP="00D420FA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Ход урока.</w:t>
      </w:r>
    </w:p>
    <w:tbl>
      <w:tblPr>
        <w:tblW w:w="15346" w:type="dxa"/>
        <w:tblInd w:w="-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4"/>
        <w:gridCol w:w="2693"/>
        <w:gridCol w:w="4961"/>
        <w:gridCol w:w="3260"/>
        <w:gridCol w:w="3828"/>
      </w:tblGrid>
      <w:tr w:rsidR="007664B0" w:rsidRPr="00D45C08" w:rsidTr="00DC3C9E"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3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>Этап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ы</w:t>
            </w: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 xml:space="preserve"> урока</w:t>
            </w:r>
          </w:p>
        </w:tc>
        <w:tc>
          <w:tcPr>
            <w:tcW w:w="4961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3828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>Формирование УУД</w:t>
            </w:r>
          </w:p>
        </w:tc>
      </w:tr>
      <w:tr w:rsidR="007664B0" w:rsidRPr="00D45C08" w:rsidTr="00DC3C9E">
        <w:trPr>
          <w:trHeight w:val="2571"/>
        </w:trPr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5C0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93" w:type="dxa"/>
          </w:tcPr>
          <w:p w:rsidR="007664B0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ЭТАП МОТИВАЦИИ</w:t>
            </w:r>
            <w:r w:rsidRPr="00D45C08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7664B0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</w:t>
            </w:r>
            <w:r w:rsidRPr="00D45C0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мин.</w:t>
            </w:r>
          </w:p>
          <w:p w:rsidR="007664B0" w:rsidRPr="00D45C08" w:rsidRDefault="007664B0" w:rsidP="00221094">
            <w:pPr>
              <w:spacing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:rsidR="007664B0" w:rsidRPr="009220B8" w:rsidRDefault="007664B0" w:rsidP="00D420F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166AE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</w:t>
            </w:r>
            <w:r w:rsidRPr="007A2A4B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  <w:r w:rsidRPr="00166AE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(</w:t>
            </w:r>
            <w:r w:rsidRPr="007A2A4B">
              <w:rPr>
                <w:rFonts w:ascii="Times New Roman" w:hAnsi="Times New Roman"/>
                <w:b/>
                <w:sz w:val="24"/>
                <w:szCs w:val="24"/>
              </w:rPr>
              <w:t>стихотворение</w:t>
            </w:r>
            <w:r w:rsidRPr="009220B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).</w:t>
            </w:r>
          </w:p>
          <w:p w:rsidR="007664B0" w:rsidRPr="009220B8" w:rsidRDefault="007664B0" w:rsidP="006833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220B8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Приветствует</w:t>
            </w:r>
            <w:r w:rsidRPr="009220B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учащихся</w:t>
            </w:r>
            <w:r w:rsidRPr="009220B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</w:p>
          <w:p w:rsidR="007664B0" w:rsidRPr="007A2A4B" w:rsidRDefault="007664B0" w:rsidP="006833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>-Glad to meet you, dear boys and girls! Today we”ll have an unusual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lesson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7664B0" w:rsidRPr="006833FE" w:rsidRDefault="007664B0" w:rsidP="006833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-Визуально проверяет готовность учащихся к уроку.</w:t>
            </w:r>
          </w:p>
          <w:p w:rsidR="007664B0" w:rsidRPr="009220B8" w:rsidRDefault="007664B0" w:rsidP="006833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20B8">
              <w:rPr>
                <w:rFonts w:ascii="Times New Roman" w:hAnsi="Times New Roman"/>
                <w:sz w:val="24"/>
                <w:szCs w:val="24"/>
              </w:rPr>
              <w:t>-(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Метод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Улыбнёмся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друг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другу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>»).</w:t>
            </w:r>
          </w:p>
          <w:p w:rsidR="007664B0" w:rsidRDefault="007664B0" w:rsidP="006833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20B8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Создаёт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эмоциональный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настрой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урок</w:t>
            </w:r>
            <w:r w:rsidRPr="009220B8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7664B0" w:rsidRPr="009220B8" w:rsidRDefault="007664B0" w:rsidP="006833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833F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>You know, The happier I feel, the better results of my activities I’ll have by the end of the lesson. That’s why I ask you about your emotional temperature. Are you happy/ sad/ exhausted/ frustrated/ jealous/ energetic/ etc.</w:t>
            </w:r>
          </w:p>
          <w:p w:rsidR="007664B0" w:rsidRPr="006833FE" w:rsidRDefault="007664B0" w:rsidP="006833F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Создание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атмосферы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сотрудничества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3260" w:type="dxa"/>
          </w:tcPr>
          <w:p w:rsidR="007664B0" w:rsidRPr="007A2A4B" w:rsidRDefault="007664B0" w:rsidP="0060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A4B">
              <w:rPr>
                <w:rFonts w:ascii="Times New Roman" w:hAnsi="Times New Roman"/>
                <w:sz w:val="24"/>
                <w:szCs w:val="24"/>
              </w:rPr>
              <w:t>Приветствуют учителя.</w:t>
            </w:r>
          </w:p>
          <w:p w:rsidR="007664B0" w:rsidRPr="007A2A4B" w:rsidRDefault="007664B0" w:rsidP="0060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A4B">
              <w:rPr>
                <w:rFonts w:ascii="Times New Roman" w:hAnsi="Times New Roman"/>
                <w:sz w:val="24"/>
                <w:szCs w:val="24"/>
              </w:rPr>
              <w:t>Улыбаются друг другу.</w:t>
            </w:r>
          </w:p>
          <w:p w:rsidR="007664B0" w:rsidRPr="007A2A4B" w:rsidRDefault="007664B0" w:rsidP="0060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A4B">
              <w:rPr>
                <w:rFonts w:ascii="Times New Roman" w:hAnsi="Times New Roman"/>
                <w:sz w:val="24"/>
                <w:szCs w:val="24"/>
              </w:rPr>
              <w:t>Настраиваются на работу.</w:t>
            </w:r>
          </w:p>
          <w:p w:rsidR="007664B0" w:rsidRPr="007A2A4B" w:rsidRDefault="007664B0" w:rsidP="006028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A4B">
              <w:rPr>
                <w:rFonts w:ascii="Times New Roman" w:hAnsi="Times New Roman"/>
                <w:sz w:val="24"/>
                <w:szCs w:val="24"/>
              </w:rPr>
              <w:t xml:space="preserve">Учащиеся оценивают своё настроение, называют прилагательные из постера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>How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>are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>you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>feeling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A2A4B">
              <w:rPr>
                <w:rFonts w:ascii="Times New Roman" w:hAnsi="Times New Roman"/>
                <w:sz w:val="24"/>
                <w:szCs w:val="24"/>
                <w:lang w:val="en-US"/>
              </w:rPr>
              <w:t>today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>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828" w:type="dxa"/>
          </w:tcPr>
          <w:p w:rsidR="007664B0" w:rsidRPr="007A2A4B" w:rsidRDefault="007664B0" w:rsidP="00926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A4B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  <w:r w:rsidRPr="007A2A4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64B0" w:rsidRPr="007A2A4B" w:rsidRDefault="007664B0" w:rsidP="00926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A4B">
              <w:rPr>
                <w:rFonts w:ascii="Times New Roman" w:hAnsi="Times New Roman"/>
                <w:sz w:val="24"/>
                <w:szCs w:val="24"/>
              </w:rPr>
              <w:t>- положительное отношение к учению, к одноклассникам; формирование мотивации к обучению и целенаправленной познавательной деятельности.</w:t>
            </w:r>
          </w:p>
          <w:p w:rsidR="007664B0" w:rsidRPr="007A2A4B" w:rsidRDefault="007664B0" w:rsidP="009263B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A4B">
              <w:rPr>
                <w:rFonts w:ascii="Times New Roman" w:hAnsi="Times New Roman"/>
                <w:b/>
                <w:sz w:val="24"/>
                <w:szCs w:val="24"/>
              </w:rPr>
              <w:t xml:space="preserve">Регулятивные: </w:t>
            </w:r>
          </w:p>
          <w:p w:rsidR="007664B0" w:rsidRPr="007A2A4B" w:rsidRDefault="007664B0" w:rsidP="00926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A4B">
              <w:rPr>
                <w:rFonts w:ascii="Times New Roman" w:hAnsi="Times New Roman"/>
                <w:sz w:val="24"/>
                <w:szCs w:val="24"/>
              </w:rPr>
              <w:t>- нацеливание на успешную работу;</w:t>
            </w:r>
          </w:p>
          <w:p w:rsidR="007664B0" w:rsidRPr="007A2A4B" w:rsidRDefault="007664B0" w:rsidP="009263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2A4B">
              <w:rPr>
                <w:rFonts w:ascii="Times New Roman" w:hAnsi="Times New Roman"/>
                <w:sz w:val="24"/>
                <w:szCs w:val="24"/>
              </w:rPr>
              <w:t>- выполнять задание в соответствии с поставленной целью.</w:t>
            </w:r>
          </w:p>
          <w:p w:rsidR="007664B0" w:rsidRPr="007A2A4B" w:rsidRDefault="007664B0" w:rsidP="00AE7E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64B0" w:rsidRPr="00D45C08" w:rsidTr="00EA18EE">
        <w:trPr>
          <w:trHeight w:val="889"/>
        </w:trPr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5C0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93" w:type="dxa"/>
          </w:tcPr>
          <w:p w:rsidR="007664B0" w:rsidRPr="00D45C08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45C0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ОПРЕДЕЛЕНИЕ ТЕМЫ И ПОСТАНОВКА ЦЕЛЕЙ УРОКА. </w:t>
            </w:r>
          </w:p>
          <w:p w:rsidR="007664B0" w:rsidRPr="00D45C08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  <w:r w:rsidRPr="00D45C0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мин.</w:t>
            </w:r>
          </w:p>
        </w:tc>
        <w:tc>
          <w:tcPr>
            <w:tcW w:w="4961" w:type="dxa"/>
          </w:tcPr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 время урока в классе открылось туристическое агентство, а все учащиеся-служащие этого агентства</w:t>
            </w:r>
            <w:r w:rsidRPr="006833F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Учитель информирует, что в агентство поступил звонок клиента с просьбой подсказать, о каком городе Европы идёт речь в рекламном буклете. (Звучит аудиозапись звонка с описанием Лондона).</w:t>
            </w: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sz w:val="24"/>
                <w:szCs w:val="24"/>
              </w:rPr>
              <w:t>Подводит детей к цели урока.</w:t>
            </w: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sz w:val="24"/>
                <w:szCs w:val="24"/>
              </w:rPr>
              <w:t>- Сформулируйте  тему и цели урока.</w:t>
            </w:r>
          </w:p>
          <w:p w:rsidR="007664B0" w:rsidRPr="006833FE" w:rsidRDefault="007664B0" w:rsidP="006833FE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EA18EE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6833F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The motto of our presentation  is “ Learn English and you’ll be lucky!” </w:t>
            </w:r>
          </w:p>
        </w:tc>
        <w:tc>
          <w:tcPr>
            <w:tcW w:w="3260" w:type="dxa"/>
          </w:tcPr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18EE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Обучающиеся отгадывают, о каком городе говорится в аудиозаписи.</w:t>
            </w: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sz w:val="24"/>
                <w:szCs w:val="24"/>
              </w:rPr>
              <w:t>Формулируют те</w:t>
            </w:r>
            <w:r>
              <w:rPr>
                <w:rFonts w:ascii="Times New Roman" w:hAnsi="Times New Roman"/>
                <w:sz w:val="24"/>
                <w:szCs w:val="24"/>
              </w:rPr>
              <w:t>му урока и определяют цель</w:t>
            </w:r>
            <w:r w:rsidRPr="006833F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sz w:val="24"/>
                <w:szCs w:val="24"/>
              </w:rPr>
              <w:t>- Лондон.</w:t>
            </w:r>
          </w:p>
          <w:p w:rsidR="007664B0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833FE"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-Индивидуальная работа.</w:t>
            </w: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B0" w:rsidRPr="006833FE" w:rsidRDefault="007664B0" w:rsidP="006833FE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3FE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</w:p>
          <w:p w:rsidR="007664B0" w:rsidRPr="006833FE" w:rsidRDefault="007664B0" w:rsidP="006833FE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sz w:val="24"/>
                <w:szCs w:val="24"/>
              </w:rPr>
              <w:t>- выделение нужной информации;</w:t>
            </w:r>
          </w:p>
          <w:p w:rsidR="007664B0" w:rsidRPr="006833FE" w:rsidRDefault="007664B0" w:rsidP="006833FE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b/>
                <w:sz w:val="24"/>
                <w:szCs w:val="24"/>
              </w:rPr>
              <w:t>Коммуникативные</w:t>
            </w:r>
            <w:r w:rsidRPr="006833F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664B0" w:rsidRPr="006833FE" w:rsidRDefault="007664B0" w:rsidP="006833FE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sz w:val="24"/>
                <w:szCs w:val="24"/>
              </w:rPr>
              <w:t>- отвечать на вопросы,  умение строить устное речевое  высказывание;</w:t>
            </w: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6833FE" w:rsidRDefault="007664B0" w:rsidP="006833FE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833FE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7664B0" w:rsidRPr="006833FE" w:rsidRDefault="007664B0" w:rsidP="006833FE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833FE">
              <w:rPr>
                <w:rFonts w:ascii="Times New Roman" w:hAnsi="Times New Roman"/>
                <w:sz w:val="24"/>
                <w:szCs w:val="24"/>
              </w:rPr>
              <w:t>- постановка учебной задачи.</w:t>
            </w:r>
          </w:p>
          <w:p w:rsidR="007664B0" w:rsidRPr="006833FE" w:rsidRDefault="007664B0" w:rsidP="006833F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7664B0" w:rsidRPr="00D45C08" w:rsidTr="00DC3C9E">
        <w:trPr>
          <w:trHeight w:val="262"/>
        </w:trPr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5C0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693" w:type="dxa"/>
          </w:tcPr>
          <w:p w:rsidR="007664B0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АКТУАЛИЗАЦИИ ИЗУЧЕННОГО МАТЕРИАЛА</w:t>
            </w: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7664B0" w:rsidRPr="00D45C08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7</w:t>
            </w: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 xml:space="preserve"> мин.</w:t>
            </w:r>
          </w:p>
        </w:tc>
        <w:tc>
          <w:tcPr>
            <w:tcW w:w="4961" w:type="dxa"/>
          </w:tcPr>
          <w:p w:rsidR="007664B0" w:rsidRDefault="007664B0" w:rsidP="00EA18EE">
            <w:pPr>
              <w:pStyle w:val="NormalWeb"/>
              <w:spacing w:before="0" w:beforeAutospacing="0" w:after="0" w:afterAutospacing="0"/>
            </w:pPr>
            <w:r w:rsidRPr="003D3ED4">
              <w:rPr>
                <w:bCs/>
                <w:iCs/>
              </w:rPr>
              <w:t xml:space="preserve">- </w:t>
            </w:r>
            <w:r>
              <w:t>Учитель предлагает учащимся (служащим турагентства) убедить клиента в том, что посетить Лондон стоит. Для этого он просит сказать, чем знаменит Лондон, и назвать наиболее известные достопримечательности Лондона.</w:t>
            </w:r>
          </w:p>
          <w:p w:rsidR="007664B0" w:rsidRPr="00EA18EE" w:rsidRDefault="007664B0" w:rsidP="00EA18EE">
            <w:pPr>
              <w:pStyle w:val="NormalWeb"/>
              <w:spacing w:before="0" w:beforeAutospacing="0" w:after="0" w:afterAutospacing="0"/>
            </w:pPr>
            <w:r>
              <w:t>-</w:t>
            </w:r>
            <w:r w:rsidRPr="00EA18EE">
              <w:t>Учитель фиксирует ответы обучающихся на доске.</w:t>
            </w:r>
          </w:p>
        </w:tc>
        <w:tc>
          <w:tcPr>
            <w:tcW w:w="3260" w:type="dxa"/>
          </w:tcPr>
          <w:p w:rsidR="007664B0" w:rsidRDefault="007664B0" w:rsidP="00EA18EE">
            <w:pPr>
              <w:pStyle w:val="NormalWeb"/>
              <w:spacing w:before="0" w:beforeAutospacing="0" w:after="0" w:afterAutospacing="0"/>
            </w:pPr>
            <w:r>
              <w:t>-Обучающиеся называют известные им (ранее изученные) достопримечательности Лондона.</w:t>
            </w:r>
          </w:p>
          <w:p w:rsidR="007664B0" w:rsidRPr="00EA18EE" w:rsidRDefault="007664B0" w:rsidP="00EA18EE">
            <w:pPr>
              <w:pStyle w:val="NormalWeb"/>
              <w:spacing w:before="0" w:beforeAutospacing="0" w:after="0" w:afterAutospacing="0"/>
            </w:pPr>
            <w:r>
              <w:t>-</w:t>
            </w:r>
            <w:r w:rsidRPr="00EA18EE">
              <w:t>Фронтальная работа.</w:t>
            </w:r>
          </w:p>
          <w:p w:rsidR="007664B0" w:rsidRPr="006028AD" w:rsidRDefault="007664B0" w:rsidP="0018123C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B0" w:rsidRDefault="007664B0" w:rsidP="00EA18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ED4">
              <w:rPr>
                <w:rFonts w:ascii="Times New Roman" w:hAnsi="Times New Roman"/>
                <w:b/>
                <w:sz w:val="24"/>
                <w:szCs w:val="24"/>
              </w:rPr>
              <w:t xml:space="preserve">Регулятивные: </w:t>
            </w:r>
            <w:r w:rsidRPr="003D3ED4">
              <w:rPr>
                <w:rFonts w:ascii="Times New Roman" w:hAnsi="Times New Roman"/>
                <w:sz w:val="24"/>
                <w:szCs w:val="24"/>
              </w:rPr>
              <w:t>- актуализировать знания  учащихся к учебной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664B0" w:rsidRPr="009E1785" w:rsidRDefault="007664B0" w:rsidP="00EA18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D3ED4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  <w:r w:rsidRPr="003D3ED4">
              <w:rPr>
                <w:rFonts w:ascii="Times New Roman" w:hAnsi="Times New Roman"/>
                <w:sz w:val="24"/>
                <w:szCs w:val="24"/>
              </w:rPr>
              <w:t>- уметь ориентироваться в своей системе знаний по данному вопросу.</w:t>
            </w:r>
          </w:p>
          <w:p w:rsidR="007664B0" w:rsidRPr="006028AD" w:rsidRDefault="007664B0" w:rsidP="00D420FA">
            <w:pPr>
              <w:tabs>
                <w:tab w:val="left" w:pos="945"/>
              </w:tabs>
              <w:spacing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</w:tr>
      <w:tr w:rsidR="007664B0" w:rsidRPr="00D45C08" w:rsidTr="00DC3C9E">
        <w:trPr>
          <w:trHeight w:val="262"/>
        </w:trPr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5C0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693" w:type="dxa"/>
          </w:tcPr>
          <w:p w:rsidR="007664B0" w:rsidRDefault="007664B0" w:rsidP="00D0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</w:t>
            </w: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ТОТАЛЬНОГО</w:t>
            </w: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ВКЛЮЧЕНИЯ</w:t>
            </w: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СИСТЕМУ</w:t>
            </w: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ЗНАНИЙ</w:t>
            </w: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ПОВТОРЕНИЯ</w:t>
            </w: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  <w:p w:rsidR="007664B0" w:rsidRPr="00EA18EE" w:rsidRDefault="007664B0" w:rsidP="00D0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EA18E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>мин</w:t>
            </w:r>
            <w:r w:rsidRPr="00EA18EE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.</w:t>
            </w:r>
          </w:p>
          <w:p w:rsidR="007664B0" w:rsidRPr="00EA18EE" w:rsidRDefault="007664B0" w:rsidP="00D07C9D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</w:tcPr>
          <w:p w:rsidR="007664B0" w:rsidRPr="00EA18EE" w:rsidRDefault="007664B0" w:rsidP="00EA18EE">
            <w:pPr>
              <w:pStyle w:val="NormalWeb"/>
              <w:spacing w:before="0" w:beforeAutospacing="0" w:after="0" w:afterAutospacing="0"/>
            </w:pPr>
            <w:r w:rsidRPr="00EA18EE">
              <w:t xml:space="preserve">1. Учитель предлагает обучающимся задание: </w:t>
            </w:r>
            <w:hyperlink r:id="rId5" w:tooltip="Закон предложения" w:history="1">
              <w:r w:rsidRPr="00EA18EE">
                <w:rPr>
                  <w:rStyle w:val="Hyperlink"/>
                  <w:color w:val="auto"/>
                  <w:u w:val="none"/>
                </w:rPr>
                <w:t>закончить предложения</w:t>
              </w:r>
            </w:hyperlink>
            <w:r w:rsidRPr="00EA18EE">
              <w:t>, в которых содержится информация обо всех изученных достопримечательностях Лондона.</w:t>
            </w: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A18EE">
              <w:rPr>
                <w:rFonts w:ascii="Times New Roman" w:hAnsi="Times New Roman"/>
                <w:sz w:val="24"/>
                <w:szCs w:val="24"/>
              </w:rPr>
              <w:t>2. Учитель предлагает обучающимся перевод (с русского на английский) предложений, содержащих информацию о Лондоне.</w:t>
            </w:r>
          </w:p>
        </w:tc>
        <w:tc>
          <w:tcPr>
            <w:tcW w:w="3260" w:type="dxa"/>
          </w:tcPr>
          <w:p w:rsidR="007664B0" w:rsidRPr="00EA18EE" w:rsidRDefault="007664B0" w:rsidP="00EA18EE">
            <w:pPr>
              <w:pStyle w:val="NormalWeb"/>
              <w:spacing w:before="0" w:beforeAutospacing="0" w:after="0" w:afterAutospacing="0"/>
            </w:pPr>
            <w:r w:rsidRPr="00EA18EE">
              <w:t>Обучающиеся заканчивают предложения, начатые учителем, проговаривая их во внешней речи.</w:t>
            </w:r>
          </w:p>
          <w:p w:rsidR="007664B0" w:rsidRPr="00EA18EE" w:rsidRDefault="007664B0" w:rsidP="00EA18EE">
            <w:pPr>
              <w:pStyle w:val="NormalWeb"/>
              <w:spacing w:before="0" w:beforeAutospacing="0" w:after="0" w:afterAutospacing="0"/>
            </w:pPr>
            <w:r w:rsidRPr="00EA18EE">
              <w:t>Обучающиеся выполняют перевод предложений.</w:t>
            </w: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18EE">
              <w:rPr>
                <w:rFonts w:ascii="Times New Roman" w:hAnsi="Times New Roman"/>
                <w:sz w:val="24"/>
                <w:szCs w:val="24"/>
              </w:rPr>
              <w:t>Индивидуальная работа.</w:t>
            </w: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EA18EE" w:rsidRDefault="007664B0" w:rsidP="00EA18E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54C5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54C5">
              <w:rPr>
                <w:rFonts w:ascii="Times New Roman" w:hAnsi="Times New Roman"/>
                <w:b/>
                <w:sz w:val="24"/>
                <w:szCs w:val="24"/>
              </w:rPr>
              <w:t xml:space="preserve">-  </w:t>
            </w:r>
            <w:r w:rsidRPr="001D54C5">
              <w:rPr>
                <w:rFonts w:ascii="Times New Roman" w:hAnsi="Times New Roman"/>
                <w:sz w:val="24"/>
                <w:szCs w:val="24"/>
              </w:rPr>
              <w:t>умение слушать других;</w:t>
            </w:r>
          </w:p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54C5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</w:p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54C5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1D54C5">
              <w:rPr>
                <w:rFonts w:ascii="Times New Roman" w:hAnsi="Times New Roman"/>
                <w:sz w:val="24"/>
                <w:szCs w:val="24"/>
              </w:rPr>
              <w:t>слушать, извлекая нужную  информацию; представлять информацию в сжатом виде, осуществлять операции обобщения;</w:t>
            </w:r>
          </w:p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D54C5">
              <w:rPr>
                <w:rFonts w:ascii="Times New Roman" w:hAnsi="Times New Roman"/>
                <w:b/>
                <w:sz w:val="24"/>
                <w:szCs w:val="24"/>
              </w:rPr>
              <w:t xml:space="preserve">Личностные: </w:t>
            </w:r>
          </w:p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54C5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1D54C5">
              <w:rPr>
                <w:rFonts w:ascii="Times New Roman" w:hAnsi="Times New Roman"/>
                <w:sz w:val="24"/>
                <w:szCs w:val="24"/>
              </w:rPr>
              <w:t>стремление к красоте;</w:t>
            </w:r>
            <w:r w:rsidRPr="001D54C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D54C5">
              <w:rPr>
                <w:rFonts w:ascii="Times New Roman" w:hAnsi="Times New Roman"/>
                <w:sz w:val="24"/>
                <w:szCs w:val="24"/>
              </w:rPr>
              <w:t>признание для себя общепринятых морально- этических норм;</w:t>
            </w:r>
          </w:p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54C5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1D54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54C5">
              <w:rPr>
                <w:rFonts w:ascii="Times New Roman" w:hAnsi="Times New Roman"/>
                <w:sz w:val="24"/>
                <w:szCs w:val="24"/>
              </w:rPr>
              <w:t>- контролировать процесс и результаты деятельности.</w:t>
            </w:r>
          </w:p>
          <w:p w:rsidR="007664B0" w:rsidRPr="001D54C5" w:rsidRDefault="007664B0" w:rsidP="00D07C9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664B0" w:rsidRPr="00D45C08" w:rsidTr="00EA18EE">
        <w:trPr>
          <w:trHeight w:val="877"/>
        </w:trPr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45C08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693" w:type="dxa"/>
          </w:tcPr>
          <w:p w:rsidR="007664B0" w:rsidRPr="002D6A89" w:rsidRDefault="007664B0" w:rsidP="00D07C9D">
            <w:pPr>
              <w:tabs>
                <w:tab w:val="left" w:pos="3240"/>
                <w:tab w:val="left" w:pos="3285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6A89">
              <w:rPr>
                <w:rFonts w:ascii="Times New Roman" w:hAnsi="Times New Roman"/>
                <w:b/>
                <w:sz w:val="24"/>
                <w:szCs w:val="24"/>
              </w:rPr>
              <w:t>ФИЗМИНУТКА.</w:t>
            </w: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2D6A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664B0" w:rsidRPr="002D6A89" w:rsidRDefault="007664B0" w:rsidP="00D07C9D">
            <w:pPr>
              <w:tabs>
                <w:tab w:val="left" w:pos="3240"/>
                <w:tab w:val="left" w:pos="3285"/>
                <w:tab w:val="center" w:pos="4677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6A89">
              <w:rPr>
                <w:rFonts w:ascii="Times New Roman" w:hAnsi="Times New Roman"/>
                <w:b/>
                <w:sz w:val="24"/>
                <w:szCs w:val="24"/>
              </w:rPr>
              <w:t>1 мин.</w:t>
            </w:r>
          </w:p>
          <w:p w:rsidR="007664B0" w:rsidRPr="00D45C08" w:rsidRDefault="007664B0" w:rsidP="00D07C9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7664B0" w:rsidRPr="00EA18EE" w:rsidRDefault="007664B0" w:rsidP="00D07C9D">
            <w:pPr>
              <w:tabs>
                <w:tab w:val="left" w:pos="3240"/>
                <w:tab w:val="left" w:pos="3285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>7 слайд. Музыкальная разминка.</w:t>
            </w:r>
          </w:p>
          <w:p w:rsidR="007664B0" w:rsidRPr="00EA18EE" w:rsidRDefault="007664B0" w:rsidP="00D07C9D">
            <w:pPr>
              <w:tabs>
                <w:tab w:val="left" w:pos="3240"/>
                <w:tab w:val="left" w:pos="3285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7664B0" w:rsidRPr="00EA18EE" w:rsidRDefault="007664B0" w:rsidP="00D07C9D">
            <w:pPr>
              <w:tabs>
                <w:tab w:val="left" w:pos="3240"/>
                <w:tab w:val="left" w:pos="3285"/>
                <w:tab w:val="center" w:pos="467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18EE">
              <w:rPr>
                <w:rFonts w:ascii="Times New Roman" w:hAnsi="Times New Roman"/>
                <w:sz w:val="24"/>
                <w:szCs w:val="24"/>
              </w:rPr>
              <w:t>(Дети под музыку выполняют  движения).</w:t>
            </w:r>
          </w:p>
          <w:p w:rsidR="007664B0" w:rsidRPr="00EA18EE" w:rsidRDefault="007664B0" w:rsidP="00D07C9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B0" w:rsidRPr="00EA18EE" w:rsidRDefault="007664B0" w:rsidP="00D07C9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A18EE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EA18EE">
              <w:rPr>
                <w:rFonts w:ascii="Times New Roman" w:hAnsi="Times New Roman"/>
                <w:sz w:val="24"/>
                <w:szCs w:val="24"/>
              </w:rPr>
              <w:t>- уметь удерживать двигательную деятельность.</w:t>
            </w:r>
          </w:p>
        </w:tc>
      </w:tr>
      <w:tr w:rsidR="007664B0" w:rsidRPr="00D45C08" w:rsidTr="00A01522">
        <w:trPr>
          <w:trHeight w:val="3045"/>
        </w:trPr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45C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7664B0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ПОСТРОЕНИЯ УЧЕБНОГО МИНИ-ПРОЕКТА</w:t>
            </w:r>
            <w:r w:rsidRPr="00D45C08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7664B0" w:rsidRPr="00D45C08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 мин.</w:t>
            </w:r>
          </w:p>
        </w:tc>
        <w:tc>
          <w:tcPr>
            <w:tcW w:w="4961" w:type="dxa"/>
          </w:tcPr>
          <w:p w:rsidR="007664B0" w:rsidRDefault="007664B0" w:rsidP="00A01522">
            <w:pPr>
              <w:pStyle w:val="NormalWeb"/>
              <w:spacing w:before="0" w:beforeAutospacing="0" w:after="0" w:afterAutospacing="0"/>
            </w:pPr>
            <w:r>
              <w:t>Учитель раздает группам обучающихся листы ватмана с фотографиями одной из достопримечательностей Лондона.</w:t>
            </w:r>
          </w:p>
          <w:p w:rsidR="007664B0" w:rsidRDefault="007664B0" w:rsidP="00A01522">
            <w:pPr>
              <w:pStyle w:val="NormalWeb"/>
              <w:spacing w:before="0" w:beforeAutospacing="0" w:after="0" w:afterAutospacing="0"/>
            </w:pPr>
            <w:r>
              <w:t>(Класс до начала урока разделен на четыре равноценных группы).</w:t>
            </w:r>
          </w:p>
          <w:p w:rsidR="007664B0" w:rsidRPr="006028AD" w:rsidRDefault="007664B0" w:rsidP="00A01522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  <w:r>
              <w:t>Учитель просит создать мини-проект (используя ранее изученную лексику).</w:t>
            </w:r>
          </w:p>
        </w:tc>
        <w:tc>
          <w:tcPr>
            <w:tcW w:w="3260" w:type="dxa"/>
          </w:tcPr>
          <w:p w:rsidR="007664B0" w:rsidRPr="00A01522" w:rsidRDefault="007664B0" w:rsidP="00A01522">
            <w:pPr>
              <w:pStyle w:val="NormalWeb"/>
              <w:spacing w:before="0" w:beforeAutospacing="0" w:after="0" w:afterAutospacing="0"/>
            </w:pPr>
            <w:r w:rsidRPr="00A01522">
              <w:t>Каждая группа разрабатывает свой проект (4 проекта – по количеству групп).</w:t>
            </w: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A01522">
              <w:rPr>
                <w:rFonts w:ascii="Times New Roman" w:hAnsi="Times New Roman"/>
                <w:sz w:val="24"/>
                <w:szCs w:val="24"/>
              </w:rPr>
              <w:t>Групповая работа.</w:t>
            </w:r>
          </w:p>
          <w:p w:rsidR="007664B0" w:rsidRPr="00A01522" w:rsidRDefault="007664B0" w:rsidP="00A01522">
            <w:pPr>
              <w:pStyle w:val="NormalWeb"/>
              <w:spacing w:before="0" w:beforeAutospacing="0" w:after="0" w:afterAutospacing="0"/>
            </w:pPr>
            <w:r w:rsidRPr="00A01522">
              <w:t>Самостоятельная работа над проектом.</w:t>
            </w:r>
          </w:p>
          <w:p w:rsidR="007664B0" w:rsidRPr="00A01522" w:rsidRDefault="007664B0" w:rsidP="00A01522">
            <w:pPr>
              <w:pStyle w:val="NormalWeb"/>
              <w:spacing w:before="0" w:beforeAutospacing="0" w:after="0" w:afterAutospacing="0"/>
            </w:pPr>
            <w:r w:rsidRPr="00A01522">
              <w:t>Систематизация знаний по теме «Лондон – столица Соединенного Королевства».</w:t>
            </w:r>
          </w:p>
          <w:p w:rsidR="007664B0" w:rsidRPr="00016A09" w:rsidRDefault="007664B0" w:rsidP="00A01522">
            <w:pPr>
              <w:pStyle w:val="NormalWeb"/>
              <w:spacing w:before="0" w:beforeAutospacing="0" w:after="0" w:afterAutospacing="0"/>
              <w:rPr>
                <w:color w:val="FF0000"/>
              </w:rPr>
            </w:pPr>
          </w:p>
        </w:tc>
        <w:tc>
          <w:tcPr>
            <w:tcW w:w="3828" w:type="dxa"/>
          </w:tcPr>
          <w:p w:rsidR="007664B0" w:rsidRPr="00A01522" w:rsidRDefault="007664B0" w:rsidP="00A01522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1522"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Познавательные: </w:t>
            </w:r>
          </w:p>
          <w:p w:rsidR="007664B0" w:rsidRPr="00A01522" w:rsidRDefault="007664B0" w:rsidP="00A01522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1522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A01522">
              <w:rPr>
                <w:rFonts w:ascii="Times New Roman" w:hAnsi="Times New Roman"/>
                <w:sz w:val="24"/>
                <w:szCs w:val="24"/>
              </w:rPr>
              <w:t>выделение нужной информации;</w:t>
            </w: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1522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1522">
              <w:rPr>
                <w:rFonts w:ascii="Times New Roman" w:hAnsi="Times New Roman"/>
                <w:sz w:val="24"/>
                <w:szCs w:val="24"/>
              </w:rPr>
              <w:t>- уметь оформлять собственное мнение и позицию, строить понятные для партнера высказывания;</w:t>
            </w: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1522">
              <w:rPr>
                <w:rFonts w:ascii="Times New Roman" w:hAnsi="Times New Roman"/>
                <w:b/>
                <w:sz w:val="24"/>
                <w:szCs w:val="24"/>
              </w:rPr>
              <w:t xml:space="preserve">Регулятивные </w:t>
            </w: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1522">
              <w:rPr>
                <w:rFonts w:ascii="Times New Roman" w:hAnsi="Times New Roman"/>
                <w:sz w:val="24"/>
                <w:szCs w:val="24"/>
              </w:rPr>
              <w:t>- уметь планировать свои действия в соответствии с поставленной задачей.</w:t>
            </w:r>
          </w:p>
        </w:tc>
      </w:tr>
      <w:tr w:rsidR="007664B0" w:rsidRPr="00D45C08" w:rsidTr="00DC3C9E">
        <w:trPr>
          <w:trHeight w:val="835"/>
        </w:trPr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45C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7664B0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ЭТАП РЕАЛИЗАЦИИ ПОСТРОЕННОГО МИНИ-ПРОЕКТА</w:t>
            </w:r>
            <w:r w:rsidRPr="002D6A89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7664B0" w:rsidRPr="00D45C08" w:rsidRDefault="007664B0" w:rsidP="00D26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7 мин.</w:t>
            </w:r>
          </w:p>
        </w:tc>
        <w:tc>
          <w:tcPr>
            <w:tcW w:w="4961" w:type="dxa"/>
          </w:tcPr>
          <w:p w:rsidR="007664B0" w:rsidRPr="00A01522" w:rsidRDefault="007664B0" w:rsidP="00A0152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01522">
              <w:rPr>
                <w:rFonts w:ascii="Times New Roman" w:hAnsi="Times New Roman"/>
                <w:sz w:val="24"/>
                <w:szCs w:val="24"/>
              </w:rPr>
              <w:t>Учитель предлагает обучающимся защитить проекты.</w:t>
            </w:r>
          </w:p>
          <w:p w:rsidR="007664B0" w:rsidRPr="00A01522" w:rsidRDefault="007664B0" w:rsidP="00A0152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664B0" w:rsidRPr="00A01522" w:rsidRDefault="007664B0" w:rsidP="00A0152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664B0" w:rsidRPr="00A01522" w:rsidRDefault="007664B0" w:rsidP="00A0152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7664B0" w:rsidRPr="00A01522" w:rsidRDefault="007664B0" w:rsidP="00A01522">
            <w:pPr>
              <w:pStyle w:val="NormalWeb"/>
              <w:spacing w:before="0" w:beforeAutospacing="0" w:after="0" w:afterAutospacing="0"/>
            </w:pPr>
            <w:r w:rsidRPr="00A01522">
              <w:t>Учащиеся (всей группой) защищают проекты. Делают вывод, что Лондон интересен для туристов.</w:t>
            </w:r>
          </w:p>
          <w:p w:rsidR="007664B0" w:rsidRDefault="007664B0" w:rsidP="00A01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01522">
              <w:rPr>
                <w:rFonts w:ascii="Times New Roman" w:hAnsi="Times New Roman"/>
                <w:sz w:val="24"/>
                <w:szCs w:val="24"/>
              </w:rPr>
              <w:t>Групповая работа.</w:t>
            </w: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Защита проекта.</w:t>
            </w:r>
          </w:p>
        </w:tc>
        <w:tc>
          <w:tcPr>
            <w:tcW w:w="3828" w:type="dxa"/>
          </w:tcPr>
          <w:p w:rsidR="007664B0" w:rsidRPr="00A01522" w:rsidRDefault="007664B0" w:rsidP="00A01522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1522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7664B0" w:rsidRPr="00A01522" w:rsidRDefault="007664B0" w:rsidP="00A01522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1522">
              <w:rPr>
                <w:rFonts w:ascii="Times New Roman" w:hAnsi="Times New Roman"/>
                <w:sz w:val="24"/>
                <w:szCs w:val="24"/>
              </w:rPr>
              <w:t>- планировать необходимые действия;</w:t>
            </w: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01522">
              <w:rPr>
                <w:rFonts w:ascii="Times New Roman" w:hAnsi="Times New Roman"/>
                <w:b/>
                <w:sz w:val="24"/>
                <w:szCs w:val="24"/>
              </w:rPr>
              <w:t xml:space="preserve">Коммуникативные: </w:t>
            </w:r>
          </w:p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01522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A01522">
              <w:rPr>
                <w:rFonts w:ascii="Times New Roman" w:hAnsi="Times New Roman"/>
                <w:sz w:val="24"/>
                <w:szCs w:val="24"/>
              </w:rPr>
              <w:t>осуществлять совместную деятельность, формулировать собственные мысли.</w:t>
            </w:r>
          </w:p>
        </w:tc>
      </w:tr>
      <w:tr w:rsidR="007664B0" w:rsidRPr="00D45C08" w:rsidTr="00DC3C9E">
        <w:trPr>
          <w:trHeight w:val="1357"/>
        </w:trPr>
        <w:tc>
          <w:tcPr>
            <w:tcW w:w="604" w:type="dxa"/>
          </w:tcPr>
          <w:p w:rsidR="007664B0" w:rsidRPr="00D45C08" w:rsidRDefault="007664B0" w:rsidP="00D420F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3" w:type="dxa"/>
          </w:tcPr>
          <w:p w:rsidR="007664B0" w:rsidRPr="002D6A89" w:rsidRDefault="007664B0" w:rsidP="009939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6A89">
              <w:rPr>
                <w:rFonts w:ascii="Times New Roman" w:hAnsi="Times New Roman"/>
                <w:b/>
                <w:sz w:val="24"/>
                <w:szCs w:val="24"/>
              </w:rPr>
              <w:t>ФИЗМИНУТКА.</w:t>
            </w:r>
          </w:p>
          <w:p w:rsidR="007664B0" w:rsidRPr="002D6A89" w:rsidRDefault="007664B0" w:rsidP="0099399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6A89">
              <w:rPr>
                <w:rFonts w:ascii="Times New Roman" w:hAnsi="Times New Roman"/>
                <w:b/>
                <w:sz w:val="24"/>
                <w:szCs w:val="24"/>
              </w:rPr>
              <w:t>1 мин.</w:t>
            </w:r>
          </w:p>
          <w:p w:rsidR="007664B0" w:rsidRPr="00D45C08" w:rsidRDefault="007664B0" w:rsidP="0099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7664B0" w:rsidRPr="00CF31DF" w:rsidRDefault="007664B0" w:rsidP="00CF31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31DF">
              <w:rPr>
                <w:rFonts w:ascii="Times New Roman" w:hAnsi="Times New Roman"/>
                <w:b/>
                <w:sz w:val="24"/>
                <w:szCs w:val="24"/>
              </w:rPr>
              <w:t>18 слайд (физминутка)</w:t>
            </w:r>
          </w:p>
          <w:p w:rsidR="007664B0" w:rsidRPr="00CF31DF" w:rsidRDefault="007664B0" w:rsidP="00CF31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31DF">
              <w:rPr>
                <w:rFonts w:ascii="Times New Roman" w:hAnsi="Times New Roman"/>
                <w:sz w:val="24"/>
                <w:szCs w:val="24"/>
              </w:rPr>
              <w:t>-Музыкальная заставка (Достопримечательности Лондона)</w:t>
            </w:r>
          </w:p>
        </w:tc>
        <w:tc>
          <w:tcPr>
            <w:tcW w:w="3260" w:type="dxa"/>
          </w:tcPr>
          <w:p w:rsidR="007664B0" w:rsidRPr="00CF31DF" w:rsidRDefault="007664B0" w:rsidP="0099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31DF">
              <w:rPr>
                <w:rFonts w:ascii="Times New Roman" w:hAnsi="Times New Roman"/>
                <w:sz w:val="24"/>
                <w:szCs w:val="24"/>
              </w:rPr>
              <w:t>Ученики выполняют движения под музыку.</w:t>
            </w:r>
          </w:p>
        </w:tc>
        <w:tc>
          <w:tcPr>
            <w:tcW w:w="3828" w:type="dxa"/>
          </w:tcPr>
          <w:p w:rsidR="007664B0" w:rsidRPr="00CF31DF" w:rsidRDefault="007664B0" w:rsidP="00993993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31DF">
              <w:rPr>
                <w:rFonts w:ascii="Times New Roman" w:hAnsi="Times New Roman"/>
                <w:b/>
                <w:sz w:val="24"/>
                <w:szCs w:val="24"/>
              </w:rPr>
              <w:t xml:space="preserve">Познавательные: </w:t>
            </w:r>
          </w:p>
          <w:p w:rsidR="007664B0" w:rsidRPr="00CF31DF" w:rsidRDefault="007664B0" w:rsidP="00993993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F31DF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Pr="00CF31DF">
              <w:rPr>
                <w:rFonts w:ascii="Times New Roman" w:hAnsi="Times New Roman"/>
                <w:sz w:val="24"/>
                <w:szCs w:val="24"/>
              </w:rPr>
              <w:t>выполнять учебно-познавательные действия в материализованной форме.</w:t>
            </w:r>
          </w:p>
        </w:tc>
      </w:tr>
      <w:tr w:rsidR="007664B0" w:rsidRPr="00AE7E9A" w:rsidTr="00CF31DF">
        <w:trPr>
          <w:trHeight w:val="1596"/>
        </w:trPr>
        <w:tc>
          <w:tcPr>
            <w:tcW w:w="604" w:type="dxa"/>
          </w:tcPr>
          <w:p w:rsidR="007664B0" w:rsidRPr="00D45C08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7664B0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ЭМОЦИОНАЛЬНАЯ РАЗГРУЗКА.</w:t>
            </w:r>
          </w:p>
          <w:p w:rsidR="007664B0" w:rsidRPr="002D6A89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 мин.</w:t>
            </w:r>
          </w:p>
        </w:tc>
        <w:tc>
          <w:tcPr>
            <w:tcW w:w="4961" w:type="dxa"/>
          </w:tcPr>
          <w:p w:rsidR="007664B0" w:rsidRPr="00E62A91" w:rsidRDefault="007664B0" w:rsidP="003D3E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2A91">
              <w:rPr>
                <w:rFonts w:ascii="Times New Roman" w:hAnsi="Times New Roman"/>
                <w:sz w:val="24"/>
                <w:szCs w:val="24"/>
              </w:rPr>
              <w:t>АМО РАДУГА</w:t>
            </w:r>
          </w:p>
          <w:p w:rsidR="007664B0" w:rsidRPr="006028AD" w:rsidRDefault="007664B0" w:rsidP="003D3ED4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62A91">
              <w:rPr>
                <w:rFonts w:ascii="Times New Roman" w:hAnsi="Times New Roman"/>
                <w:sz w:val="24"/>
                <w:szCs w:val="24"/>
              </w:rPr>
              <w:t>(дыхательная гимнастика).</w:t>
            </w:r>
          </w:p>
        </w:tc>
        <w:tc>
          <w:tcPr>
            <w:tcW w:w="3260" w:type="dxa"/>
          </w:tcPr>
          <w:p w:rsidR="007664B0" w:rsidRPr="00CF31DF" w:rsidRDefault="007664B0" w:rsidP="00D420FA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 w:rsidRPr="00CF31DF">
              <w:rPr>
                <w:rFonts w:ascii="Times New Roman" w:hAnsi="Times New Roman"/>
                <w:sz w:val="24"/>
                <w:szCs w:val="24"/>
                <w:lang w:val="en-US"/>
              </w:rPr>
              <w:t>Let us imagine the rainbow. It begins here, in the classroom &amp; leads to the future. Now I ask you to raise up the rainbow (</w:t>
            </w:r>
            <w:r w:rsidRPr="00CF31DF">
              <w:rPr>
                <w:rFonts w:ascii="Times New Roman" w:hAnsi="Times New Roman"/>
                <w:sz w:val="24"/>
                <w:szCs w:val="24"/>
              </w:rPr>
              <w:t>вдох</w:t>
            </w:r>
            <w:r w:rsidRPr="00CF31DF">
              <w:rPr>
                <w:rFonts w:ascii="Times New Roman" w:hAnsi="Times New Roman"/>
                <w:sz w:val="24"/>
                <w:szCs w:val="24"/>
                <w:lang w:val="en-US"/>
              </w:rPr>
              <w:t>) and now let’s glide down it (</w:t>
            </w:r>
            <w:r w:rsidRPr="00CF31DF">
              <w:rPr>
                <w:rFonts w:ascii="Times New Roman" w:hAnsi="Times New Roman"/>
                <w:sz w:val="24"/>
                <w:szCs w:val="24"/>
              </w:rPr>
              <w:t>выдох</w:t>
            </w:r>
            <w:r w:rsidRPr="00CF31DF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3828" w:type="dxa"/>
          </w:tcPr>
          <w:p w:rsidR="007664B0" w:rsidRPr="00CF31DF" w:rsidRDefault="007664B0" w:rsidP="00E62A91">
            <w:pPr>
              <w:spacing w:after="0" w:line="120" w:lineRule="atLeast"/>
              <w:ind w:hanging="111"/>
              <w:rPr>
                <w:rFonts w:ascii="Times New Roman" w:hAnsi="Times New Roman"/>
                <w:b/>
                <w:sz w:val="24"/>
                <w:szCs w:val="24"/>
              </w:rPr>
            </w:pPr>
            <w:r w:rsidRPr="00CF31DF">
              <w:rPr>
                <w:rFonts w:ascii="Times New Roman" w:hAnsi="Times New Roman"/>
                <w:b/>
                <w:sz w:val="24"/>
                <w:szCs w:val="24"/>
              </w:rPr>
              <w:t>Межпредметные:</w:t>
            </w:r>
          </w:p>
          <w:p w:rsidR="007664B0" w:rsidRPr="00CF31DF" w:rsidRDefault="007664B0" w:rsidP="00E62A91">
            <w:pPr>
              <w:tabs>
                <w:tab w:val="left" w:pos="945"/>
              </w:tabs>
              <w:spacing w:after="0" w:line="240" w:lineRule="auto"/>
              <w:rPr>
                <w:rFonts w:ascii="Times New Roman" w:hAnsi="Times New Roman"/>
                <w:b/>
                <w:color w:val="FF0000"/>
                <w:sz w:val="24"/>
                <w:szCs w:val="24"/>
                <w:lang w:val="en-US"/>
              </w:rPr>
            </w:pPr>
            <w:r w:rsidRPr="00CF31DF">
              <w:rPr>
                <w:rFonts w:ascii="Times New Roman" w:hAnsi="Times New Roman"/>
                <w:sz w:val="24"/>
                <w:szCs w:val="24"/>
              </w:rPr>
              <w:t>Формирование навыков ЗОЖ</w:t>
            </w:r>
          </w:p>
        </w:tc>
      </w:tr>
      <w:tr w:rsidR="007664B0" w:rsidRPr="00F10D89" w:rsidTr="00CF31DF">
        <w:trPr>
          <w:trHeight w:val="1501"/>
        </w:trPr>
        <w:tc>
          <w:tcPr>
            <w:tcW w:w="604" w:type="dxa"/>
          </w:tcPr>
          <w:p w:rsidR="007664B0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3" w:type="dxa"/>
          </w:tcPr>
          <w:p w:rsidR="007664B0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6A89">
              <w:rPr>
                <w:rFonts w:ascii="Times New Roman" w:hAnsi="Times New Roman"/>
                <w:b/>
                <w:bCs/>
                <w:sz w:val="24"/>
                <w:szCs w:val="24"/>
              </w:rPr>
              <w:t>ИТОГ УРОКА. </w:t>
            </w:r>
          </w:p>
          <w:p w:rsidR="007664B0" w:rsidRPr="002D6A89" w:rsidRDefault="007664B0" w:rsidP="00D2664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D6A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1 мин.</w:t>
            </w:r>
          </w:p>
        </w:tc>
        <w:tc>
          <w:tcPr>
            <w:tcW w:w="4961" w:type="dxa"/>
          </w:tcPr>
          <w:p w:rsidR="007664B0" w:rsidRPr="00E62A91" w:rsidRDefault="007664B0" w:rsidP="0099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2A91">
              <w:rPr>
                <w:rFonts w:ascii="Times New Roman" w:hAnsi="Times New Roman"/>
                <w:sz w:val="24"/>
                <w:szCs w:val="24"/>
              </w:rPr>
              <w:t>- Что повторили  и обобщили сегодня на уроке?</w:t>
            </w:r>
          </w:p>
          <w:p w:rsidR="007664B0" w:rsidRPr="00E62A91" w:rsidRDefault="007664B0" w:rsidP="0099399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260" w:type="dxa"/>
          </w:tcPr>
          <w:p w:rsidR="007664B0" w:rsidRPr="00E62A91" w:rsidRDefault="007664B0" w:rsidP="0099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2A91"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</w:tc>
        <w:tc>
          <w:tcPr>
            <w:tcW w:w="3828" w:type="dxa"/>
          </w:tcPr>
          <w:p w:rsidR="007664B0" w:rsidRPr="00E62A91" w:rsidRDefault="007664B0" w:rsidP="00CF31D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2A91">
              <w:rPr>
                <w:rFonts w:ascii="Times New Roman" w:hAnsi="Times New Roman"/>
                <w:b/>
                <w:sz w:val="24"/>
                <w:szCs w:val="24"/>
              </w:rPr>
              <w:t>Личностные:</w:t>
            </w:r>
          </w:p>
          <w:p w:rsidR="007664B0" w:rsidRPr="00CF31DF" w:rsidRDefault="007664B0" w:rsidP="00CF31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62A91">
              <w:rPr>
                <w:rFonts w:ascii="Times New Roman" w:hAnsi="Times New Roman"/>
                <w:sz w:val="24"/>
                <w:szCs w:val="24"/>
              </w:rPr>
              <w:t>- выражать положительное отношение к процессу познания, проявлять внимание, желание узнать новое.</w:t>
            </w:r>
          </w:p>
        </w:tc>
      </w:tr>
      <w:tr w:rsidR="007664B0" w:rsidRPr="00D45C08" w:rsidTr="00DC3C9E">
        <w:trPr>
          <w:trHeight w:val="687"/>
        </w:trPr>
        <w:tc>
          <w:tcPr>
            <w:tcW w:w="604" w:type="dxa"/>
          </w:tcPr>
          <w:p w:rsidR="007664B0" w:rsidRPr="00D45C08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D45C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7664B0" w:rsidRDefault="007664B0" w:rsidP="00A11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ЭТАП ОБЪЯСНЕНИЯ ДОМАШНЕГО ЗАДАНИЯ</w:t>
            </w:r>
            <w:r w:rsidRPr="002D6A89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  <w:p w:rsidR="007664B0" w:rsidRPr="002D6A89" w:rsidRDefault="007664B0" w:rsidP="00A11F8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0,5</w:t>
            </w:r>
            <w:r w:rsidRPr="002D6A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мин.</w:t>
            </w:r>
          </w:p>
        </w:tc>
        <w:tc>
          <w:tcPr>
            <w:tcW w:w="4961" w:type="dxa"/>
          </w:tcPr>
          <w:p w:rsidR="007664B0" w:rsidRPr="00A01522" w:rsidRDefault="007664B0" w:rsidP="00A0152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01522">
              <w:rPr>
                <w:rFonts w:ascii="Times New Roman" w:hAnsi="Times New Roman"/>
                <w:sz w:val="24"/>
                <w:szCs w:val="24"/>
              </w:rPr>
              <w:t>Учитель задает учащимся домашнее задание: составить кроссворд о Лондоне и его достопримечательностях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подготовить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сообщение по теме: «Город</w:t>
            </w:r>
            <w:r w:rsidRPr="009E1785">
              <w:rPr>
                <w:rFonts w:ascii="Times New Roman" w:hAnsi="Times New Roman"/>
                <w:bCs/>
                <w:sz w:val="24"/>
                <w:szCs w:val="24"/>
              </w:rPr>
              <w:t xml:space="preserve"> моей мечты»</w:t>
            </w:r>
            <w:r w:rsidRPr="00A0152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7664B0" w:rsidRPr="00A01522" w:rsidRDefault="007664B0" w:rsidP="00D420FA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01522">
              <w:rPr>
                <w:rFonts w:ascii="Times New Roman" w:hAnsi="Times New Roman"/>
                <w:sz w:val="24"/>
                <w:szCs w:val="24"/>
              </w:rPr>
              <w:t>Объясняет, прорабатывает все сложные моменты.</w:t>
            </w:r>
          </w:p>
        </w:tc>
        <w:tc>
          <w:tcPr>
            <w:tcW w:w="3260" w:type="dxa"/>
          </w:tcPr>
          <w:p w:rsidR="007664B0" w:rsidRPr="009E1785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 з</w:t>
            </w:r>
            <w:r w:rsidRPr="009E1785">
              <w:rPr>
                <w:rFonts w:ascii="Times New Roman" w:hAnsi="Times New Roman"/>
                <w:sz w:val="24"/>
                <w:szCs w:val="24"/>
              </w:rPr>
              <w:t>аписывают домашнее задание.</w:t>
            </w:r>
          </w:p>
        </w:tc>
        <w:tc>
          <w:tcPr>
            <w:tcW w:w="3828" w:type="dxa"/>
          </w:tcPr>
          <w:p w:rsidR="007664B0" w:rsidRPr="009E1785" w:rsidRDefault="007664B0" w:rsidP="00C400C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E1785">
              <w:rPr>
                <w:rFonts w:ascii="Times New Roman" w:hAnsi="Times New Roman"/>
                <w:b/>
                <w:sz w:val="24"/>
                <w:szCs w:val="24"/>
              </w:rPr>
              <w:t>Познавательные:</w:t>
            </w:r>
          </w:p>
          <w:p w:rsidR="007664B0" w:rsidRPr="009E1785" w:rsidRDefault="007664B0" w:rsidP="00C400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 уметь ориентироваться в своей системе знаний.</w:t>
            </w:r>
          </w:p>
        </w:tc>
      </w:tr>
      <w:tr w:rsidR="007664B0" w:rsidRPr="00D45C08" w:rsidTr="00DC3C9E">
        <w:trPr>
          <w:trHeight w:val="687"/>
        </w:trPr>
        <w:tc>
          <w:tcPr>
            <w:tcW w:w="604" w:type="dxa"/>
          </w:tcPr>
          <w:p w:rsidR="007664B0" w:rsidRPr="00D45C08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3" w:type="dxa"/>
          </w:tcPr>
          <w:p w:rsidR="007664B0" w:rsidRDefault="007664B0" w:rsidP="00E85E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ЭТАП РЕФЛЕКСИИ УЧЕБНОЙ ДЕЯТЕЛЬНОСТИ НА УРОКЕ.</w:t>
            </w:r>
          </w:p>
          <w:p w:rsidR="007664B0" w:rsidRPr="002D6A89" w:rsidRDefault="007664B0" w:rsidP="00E85E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</w:t>
            </w:r>
            <w:r w:rsidRPr="002D6A89">
              <w:rPr>
                <w:rFonts w:ascii="Times New Roman" w:hAnsi="Times New Roman"/>
                <w:b/>
                <w:sz w:val="24"/>
                <w:szCs w:val="24"/>
              </w:rPr>
              <w:t xml:space="preserve"> мин. </w:t>
            </w:r>
          </w:p>
          <w:p w:rsidR="007664B0" w:rsidRPr="002D6A89" w:rsidRDefault="007664B0" w:rsidP="00E85E1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7664B0" w:rsidRPr="00D2664F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664F">
              <w:rPr>
                <w:rFonts w:ascii="Times New Roman" w:hAnsi="Times New Roman"/>
                <w:sz w:val="24"/>
                <w:szCs w:val="24"/>
              </w:rPr>
              <w:t>Учитель предлагает обучающимся сделать вывод, опираясь на вопросы: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2664F">
              <w:rPr>
                <w:rFonts w:ascii="Times New Roman" w:hAnsi="Times New Roman"/>
                <w:sz w:val="24"/>
                <w:szCs w:val="24"/>
              </w:rPr>
              <w:t>-Оцените свою работу</w:t>
            </w:r>
            <w:r w:rsidRPr="009E1785">
              <w:rPr>
                <w:rFonts w:ascii="Times New Roman" w:hAnsi="Times New Roman"/>
                <w:sz w:val="24"/>
                <w:szCs w:val="24"/>
              </w:rPr>
              <w:t xml:space="preserve"> на уроке.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-Какую  цель ставили на уроке?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-Удалось ли её осуществить?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-Каким способом?</w:t>
            </w:r>
          </w:p>
          <w:p w:rsidR="007664B0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-Какие получили результаты?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-Какова цель дальнейшей работы?</w:t>
            </w:r>
          </w:p>
          <w:p w:rsidR="007664B0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Учитель даёт возможность детям оценить работу друг друга в группах по составленным ранее критериям. (На 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9E1785">
              <w:rPr>
                <w:rFonts w:ascii="Times New Roman" w:hAnsi="Times New Roman"/>
                <w:sz w:val="24"/>
                <w:szCs w:val="24"/>
              </w:rPr>
              <w:t>олах каждой группы лежат листочки: жёлтые, зелёные, оранжевые и плакаты с нарисованным деревом. Кто работал с удовольствием прикрепляет красные листочки, кто испытал затруднения- жёлтые, кому не понравилось- зелёные).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-Оценивание активности учащихся на разных этапах урока.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</w:pPr>
            <w:r w:rsidRPr="009E1785">
              <w:rPr>
                <w:rFonts w:ascii="Times New Roman" w:hAnsi="Times New Roman"/>
                <w:sz w:val="24"/>
                <w:szCs w:val="24"/>
                <w:lang w:val="en-US"/>
              </w:rPr>
              <w:t>And now let’s talk about your impressions from this lesson. Did you know something new for you? Did you like the lesson?</w:t>
            </w:r>
          </w:p>
        </w:tc>
        <w:tc>
          <w:tcPr>
            <w:tcW w:w="3260" w:type="dxa"/>
          </w:tcPr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Ответы детей.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активно участвуют в рефлексии.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Оценивание друг друга согласно составленным критериям, своей группы, вывешивают плакаты на доску.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 xml:space="preserve">Подводят итоги – АМО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E1785">
              <w:rPr>
                <w:rFonts w:ascii="Times New Roman" w:hAnsi="Times New Roman"/>
                <w:sz w:val="24"/>
                <w:szCs w:val="24"/>
              </w:rPr>
              <w:t>Чувства</w:t>
            </w:r>
            <w:r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64B0" w:rsidRPr="009E1785" w:rsidRDefault="007664B0" w:rsidP="00E85E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 xml:space="preserve">Дети высказывают свои мнения об уроке. </w:t>
            </w:r>
          </w:p>
          <w:p w:rsidR="007664B0" w:rsidRPr="009E1785" w:rsidRDefault="007664B0" w:rsidP="00E85E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E1785">
              <w:rPr>
                <w:rFonts w:ascii="Times New Roman" w:hAnsi="Times New Roman"/>
                <w:sz w:val="24"/>
                <w:szCs w:val="24"/>
                <w:lang w:val="en-US"/>
              </w:rPr>
              <w:t>Now I can…</w:t>
            </w:r>
          </w:p>
          <w:p w:rsidR="007664B0" w:rsidRPr="009E1785" w:rsidRDefault="007664B0" w:rsidP="00E85E1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E1785">
              <w:rPr>
                <w:rFonts w:ascii="Times New Roman" w:hAnsi="Times New Roman"/>
                <w:sz w:val="24"/>
                <w:szCs w:val="24"/>
                <w:lang w:val="en-US"/>
              </w:rPr>
              <w:t>Now I know…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  <w:lang w:val="en-US"/>
              </w:rPr>
              <w:t>It was interesting to…</w:t>
            </w:r>
          </w:p>
        </w:tc>
        <w:tc>
          <w:tcPr>
            <w:tcW w:w="3828" w:type="dxa"/>
          </w:tcPr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E1785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 контролировать и оценивать свои действия при работе с наглядным и словесным материалом при сотрудничестве с одноклассниками;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 выбирать действия в соответствии с поставленной задачей, устанавливать соответствие полученного результата поставленной цели.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Личностные:</w:t>
            </w:r>
          </w:p>
          <w:p w:rsidR="007664B0" w:rsidRPr="009E1785" w:rsidRDefault="007664B0" w:rsidP="00E85E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-самооценка на основе критерия успешности; адекватное понимание причин успеха (неуспеха) в учебной деятельности;</w:t>
            </w:r>
          </w:p>
          <w:p w:rsidR="007664B0" w:rsidRPr="009E1785" w:rsidRDefault="007664B0" w:rsidP="00E85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Познавательные:</w:t>
            </w:r>
          </w:p>
          <w:p w:rsidR="007664B0" w:rsidRPr="00CF31DF" w:rsidRDefault="007664B0" w:rsidP="00E85E1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>- рефлексия способов и условий действия; контроль и оценка процесса результатов деятельности</w:t>
            </w:r>
          </w:p>
        </w:tc>
      </w:tr>
      <w:tr w:rsidR="007664B0" w:rsidRPr="00D45C08" w:rsidTr="00DC3C9E">
        <w:trPr>
          <w:trHeight w:val="659"/>
        </w:trPr>
        <w:tc>
          <w:tcPr>
            <w:tcW w:w="604" w:type="dxa"/>
          </w:tcPr>
          <w:p w:rsidR="007664B0" w:rsidRPr="00D45C08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D45C0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693" w:type="dxa"/>
          </w:tcPr>
          <w:p w:rsidR="007664B0" w:rsidRDefault="007664B0" w:rsidP="00D420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D6A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ОЦЕНИВАНИЕ. </w:t>
            </w:r>
          </w:p>
          <w:p w:rsidR="007664B0" w:rsidRPr="002D6A89" w:rsidRDefault="007664B0" w:rsidP="00D420FA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0,5</w:t>
            </w:r>
            <w:r w:rsidRPr="002D6A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мин.</w:t>
            </w:r>
          </w:p>
        </w:tc>
        <w:tc>
          <w:tcPr>
            <w:tcW w:w="4961" w:type="dxa"/>
          </w:tcPr>
          <w:p w:rsidR="007664B0" w:rsidRPr="009E1785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E1785">
              <w:rPr>
                <w:rFonts w:ascii="Times New Roman" w:hAnsi="Times New Roman"/>
                <w:sz w:val="24"/>
                <w:szCs w:val="24"/>
              </w:rPr>
              <w:t xml:space="preserve">- Ребята вы очень хорошо поработали. </w:t>
            </w:r>
          </w:p>
          <w:p w:rsidR="007664B0" w:rsidRPr="009220B8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220B8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r w:rsidRPr="009E1785">
              <w:rPr>
                <w:rFonts w:ascii="Times New Roman" w:hAnsi="Times New Roman"/>
                <w:sz w:val="24"/>
                <w:szCs w:val="24"/>
              </w:rPr>
              <w:t>Оценивание</w:t>
            </w:r>
            <w:r w:rsidRPr="009220B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E1785">
              <w:rPr>
                <w:rFonts w:ascii="Times New Roman" w:hAnsi="Times New Roman"/>
                <w:sz w:val="24"/>
                <w:szCs w:val="24"/>
              </w:rPr>
              <w:t>детей</w:t>
            </w:r>
            <w:r w:rsidRPr="009220B8">
              <w:rPr>
                <w:rFonts w:ascii="Times New Roman" w:hAnsi="Times New Roman"/>
                <w:sz w:val="24"/>
                <w:szCs w:val="24"/>
                <w:lang w:val="en-US"/>
              </w:rPr>
              <w:t>.)</w:t>
            </w:r>
          </w:p>
          <w:p w:rsidR="007664B0" w:rsidRPr="009E1785" w:rsidRDefault="007664B0" w:rsidP="009E1785">
            <w:pPr>
              <w:pStyle w:val="NormalWeb"/>
              <w:spacing w:before="0" w:beforeAutospacing="0" w:after="0" w:afterAutospacing="0"/>
            </w:pPr>
            <w:r w:rsidRPr="009E1785">
              <w:rPr>
                <w:i/>
                <w:iCs/>
                <w:lang w:val="en-US"/>
              </w:rPr>
              <w:t>Teacher:</w:t>
            </w:r>
            <w:r w:rsidRPr="009E1785">
              <w:rPr>
                <w:lang w:val="en-US"/>
              </w:rPr>
              <w:t xml:space="preserve"> ”Activity is the only road to knowledge” said George Bernard Show and I think that today we had a very interesting and useful lesson. I am satisfied with your work and your marks are… The lesson is over.  You have worked very well today. You are really bright and industrious. You know a lot about London. And I’m sure that your good knowledge of English will help you in your future life. Thank you, goodbye</w:t>
            </w:r>
            <w:r>
              <w:t>!</w:t>
            </w:r>
          </w:p>
        </w:tc>
        <w:tc>
          <w:tcPr>
            <w:tcW w:w="3260" w:type="dxa"/>
          </w:tcPr>
          <w:p w:rsidR="007664B0" w:rsidRPr="009E1785" w:rsidRDefault="007664B0" w:rsidP="00D420F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</w:tcPr>
          <w:p w:rsidR="007664B0" w:rsidRPr="009E1785" w:rsidRDefault="007664B0" w:rsidP="00D420FA">
            <w:pPr>
              <w:tabs>
                <w:tab w:val="left" w:pos="945"/>
              </w:tabs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664B0" w:rsidRPr="002D6A89" w:rsidRDefault="007664B0" w:rsidP="002A41BC">
      <w:pPr>
        <w:widowControl w:val="0"/>
        <w:spacing w:line="240" w:lineRule="auto"/>
        <w:rPr>
          <w:rFonts w:ascii="Times New Roman" w:hAnsi="Times New Roman"/>
          <w:sz w:val="24"/>
          <w:szCs w:val="24"/>
        </w:rPr>
      </w:pPr>
    </w:p>
    <w:p w:rsidR="007664B0" w:rsidRPr="00A944E8" w:rsidRDefault="007664B0" w:rsidP="00971FF1">
      <w:pPr>
        <w:pStyle w:val="NormalWeb"/>
        <w:rPr>
          <w:rFonts w:ascii="Arial" w:hAnsi="Arial" w:cs="Arial"/>
          <w:b/>
          <w:sz w:val="32"/>
          <w:szCs w:val="32"/>
          <w:lang w:val="en-US"/>
        </w:rPr>
      </w:pPr>
      <w:r w:rsidRPr="00A944E8">
        <w:rPr>
          <w:rFonts w:ascii="Arial" w:hAnsi="Arial" w:cs="Arial"/>
          <w:b/>
          <w:sz w:val="32"/>
          <w:szCs w:val="32"/>
          <w:lang w:val="en-US"/>
        </w:rPr>
        <w:t xml:space="preserve">                       </w:t>
      </w:r>
    </w:p>
    <w:p w:rsidR="007664B0" w:rsidRDefault="007664B0">
      <w:pPr>
        <w:rPr>
          <w:rFonts w:ascii="Times New Roman" w:hAnsi="Times New Roman"/>
          <w:sz w:val="24"/>
          <w:szCs w:val="24"/>
        </w:rPr>
      </w:pPr>
    </w:p>
    <w:sectPr w:rsidR="007664B0" w:rsidSect="00940412">
      <w:pgSz w:w="16838" w:h="11906" w:orient="landscape" w:code="9"/>
      <w:pgMar w:top="851" w:right="1134" w:bottom="170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17BC5"/>
    <w:multiLevelType w:val="hybridMultilevel"/>
    <w:tmpl w:val="278C90A8"/>
    <w:lvl w:ilvl="0" w:tplc="FE06C9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064BF1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308A18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1B060F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4007C4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780F7F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28EBCE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BD2E80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26E309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B40D69"/>
    <w:multiLevelType w:val="hybridMultilevel"/>
    <w:tmpl w:val="54604198"/>
    <w:lvl w:ilvl="0" w:tplc="F1DE603A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36C991E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D80F3C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3EBEE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6C01FA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85684F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8A0402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8F49F88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5307BC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50B1E6C"/>
    <w:multiLevelType w:val="multilevel"/>
    <w:tmpl w:val="9464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5C146E"/>
    <w:multiLevelType w:val="multilevel"/>
    <w:tmpl w:val="E6C81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4A24131"/>
    <w:multiLevelType w:val="multilevel"/>
    <w:tmpl w:val="7750C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767268"/>
    <w:multiLevelType w:val="hybridMultilevel"/>
    <w:tmpl w:val="A71415C0"/>
    <w:lvl w:ilvl="0" w:tplc="E0FCD4B4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54601A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C225CD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5B86C82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63E1D72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4DC7C6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CCBED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1AF7BE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5423BE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1E111CB5"/>
    <w:multiLevelType w:val="multilevel"/>
    <w:tmpl w:val="01E03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456663"/>
    <w:multiLevelType w:val="hybridMultilevel"/>
    <w:tmpl w:val="42869B5A"/>
    <w:lvl w:ilvl="0" w:tplc="6A78E3F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2A2C8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70A6D12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90ADA2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FD81E1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624D5F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290647C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FD6A96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6FC3E9A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2C6381C"/>
    <w:multiLevelType w:val="hybridMultilevel"/>
    <w:tmpl w:val="A730450A"/>
    <w:lvl w:ilvl="0" w:tplc="F1CCB9B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06760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40EA4C6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3A6428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C04B60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EB6DB1E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C8634A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856B04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5A6D27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7F052CB"/>
    <w:multiLevelType w:val="multilevel"/>
    <w:tmpl w:val="FA88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CB430D"/>
    <w:multiLevelType w:val="multilevel"/>
    <w:tmpl w:val="5C1E6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821217"/>
    <w:multiLevelType w:val="multilevel"/>
    <w:tmpl w:val="775EC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5F77F39"/>
    <w:multiLevelType w:val="multilevel"/>
    <w:tmpl w:val="25B26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434609"/>
    <w:multiLevelType w:val="hybridMultilevel"/>
    <w:tmpl w:val="082CC2F0"/>
    <w:lvl w:ilvl="0" w:tplc="1EE23254">
      <w:start w:val="17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4F646E9"/>
    <w:multiLevelType w:val="multilevel"/>
    <w:tmpl w:val="2E387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DD6B21"/>
    <w:multiLevelType w:val="multilevel"/>
    <w:tmpl w:val="CA2C6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4E6F48"/>
    <w:multiLevelType w:val="hybridMultilevel"/>
    <w:tmpl w:val="FC26C376"/>
    <w:lvl w:ilvl="0" w:tplc="02A4CD8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7B0DED0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47AC0CC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4A5284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F6C191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E8D3C2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E679A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B28A10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B21944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>
    <w:nsid w:val="49DB2976"/>
    <w:multiLevelType w:val="hybridMultilevel"/>
    <w:tmpl w:val="91805826"/>
    <w:lvl w:ilvl="0" w:tplc="FE1C305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83C21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17C862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BDFAB63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09A52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1300C3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F00F74E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EF05E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C16EDD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F7922BC"/>
    <w:multiLevelType w:val="multilevel"/>
    <w:tmpl w:val="58BC7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3E52F07"/>
    <w:multiLevelType w:val="hybridMultilevel"/>
    <w:tmpl w:val="CC8A7928"/>
    <w:lvl w:ilvl="0" w:tplc="BD4A533E">
      <w:start w:val="18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4602C59"/>
    <w:multiLevelType w:val="multilevel"/>
    <w:tmpl w:val="79BA6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 w:hint="default"/>
      </w:rPr>
    </w:lvl>
    <w:lvl w:ilvl="3">
      <w:start w:val="1"/>
      <w:numFmt w:val="decimal"/>
      <w:lvlText w:val="%4"/>
      <w:lvlJc w:val="left"/>
      <w:pPr>
        <w:ind w:left="2880" w:hanging="360"/>
      </w:pPr>
      <w:rPr>
        <w:rFonts w:cs="Times New Roman"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726FBC"/>
    <w:multiLevelType w:val="multilevel"/>
    <w:tmpl w:val="9B48B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70544E"/>
    <w:multiLevelType w:val="multilevel"/>
    <w:tmpl w:val="1CA65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6"/>
      <w:numFmt w:val="decimal"/>
      <w:lvlText w:val="%2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F7D78B4"/>
    <w:multiLevelType w:val="hybridMultilevel"/>
    <w:tmpl w:val="CE1A4532"/>
    <w:lvl w:ilvl="0" w:tplc="F6F24C1C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DAE8CC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22A049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F84867C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4E040AC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DECB5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8188BA4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F7C2B9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2D283D0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60863B1F"/>
    <w:multiLevelType w:val="multilevel"/>
    <w:tmpl w:val="96E45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7736278"/>
    <w:multiLevelType w:val="multilevel"/>
    <w:tmpl w:val="D28E3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8182E5F"/>
    <w:multiLevelType w:val="hybridMultilevel"/>
    <w:tmpl w:val="7A8839EC"/>
    <w:lvl w:ilvl="0" w:tplc="A4D27BD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9808A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F3ECE68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15247632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B0C0C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35E5C4E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E40109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D3EBC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BCA4C12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6B310E7F"/>
    <w:multiLevelType w:val="multilevel"/>
    <w:tmpl w:val="B21A4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5F366F"/>
    <w:multiLevelType w:val="hybridMultilevel"/>
    <w:tmpl w:val="F8964F24"/>
    <w:lvl w:ilvl="0" w:tplc="7E04E7B6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928DA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EF096F8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3AD70E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FC8E6F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CECF734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A588F56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17ED3C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A6114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>
    <w:nsid w:val="6E574EC9"/>
    <w:multiLevelType w:val="multilevel"/>
    <w:tmpl w:val="5F080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>
    <w:nsid w:val="74D13E0F"/>
    <w:multiLevelType w:val="multilevel"/>
    <w:tmpl w:val="153C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5C0261A"/>
    <w:multiLevelType w:val="hybridMultilevel"/>
    <w:tmpl w:val="E22AF3E6"/>
    <w:lvl w:ilvl="0" w:tplc="73E45B6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F5A0F94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DAE840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55AC7D6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CA409D8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6F4E670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6EA8AC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3DA0192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2A2B668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7AAC5BED"/>
    <w:multiLevelType w:val="hybridMultilevel"/>
    <w:tmpl w:val="C8AACB9E"/>
    <w:lvl w:ilvl="0" w:tplc="270C3B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1562D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D0E0AD0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45BCB68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124DF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B748E1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8FA035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E907D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182BA1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3">
    <w:nsid w:val="7C726471"/>
    <w:multiLevelType w:val="multilevel"/>
    <w:tmpl w:val="1348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2"/>
  </w:num>
  <w:num w:numId="2">
    <w:abstractNumId w:val="4"/>
  </w:num>
  <w:num w:numId="3">
    <w:abstractNumId w:val="20"/>
  </w:num>
  <w:num w:numId="4">
    <w:abstractNumId w:val="29"/>
  </w:num>
  <w:num w:numId="5">
    <w:abstractNumId w:val="3"/>
  </w:num>
  <w:num w:numId="6">
    <w:abstractNumId w:val="13"/>
  </w:num>
  <w:num w:numId="7">
    <w:abstractNumId w:val="19"/>
  </w:num>
  <w:num w:numId="8">
    <w:abstractNumId w:val="15"/>
  </w:num>
  <w:num w:numId="9">
    <w:abstractNumId w:val="11"/>
  </w:num>
  <w:num w:numId="10">
    <w:abstractNumId w:val="27"/>
  </w:num>
  <w:num w:numId="11">
    <w:abstractNumId w:val="9"/>
  </w:num>
  <w:num w:numId="12">
    <w:abstractNumId w:val="33"/>
  </w:num>
  <w:num w:numId="13">
    <w:abstractNumId w:val="25"/>
  </w:num>
  <w:num w:numId="14">
    <w:abstractNumId w:val="18"/>
  </w:num>
  <w:num w:numId="15">
    <w:abstractNumId w:val="14"/>
  </w:num>
  <w:num w:numId="16">
    <w:abstractNumId w:val="21"/>
  </w:num>
  <w:num w:numId="17">
    <w:abstractNumId w:val="24"/>
  </w:num>
  <w:num w:numId="18">
    <w:abstractNumId w:val="12"/>
  </w:num>
  <w:num w:numId="19">
    <w:abstractNumId w:val="2"/>
  </w:num>
  <w:num w:numId="20">
    <w:abstractNumId w:val="30"/>
  </w:num>
  <w:num w:numId="21">
    <w:abstractNumId w:val="6"/>
  </w:num>
  <w:num w:numId="22">
    <w:abstractNumId w:val="10"/>
  </w:num>
  <w:num w:numId="23">
    <w:abstractNumId w:val="17"/>
  </w:num>
  <w:num w:numId="24">
    <w:abstractNumId w:val="26"/>
  </w:num>
  <w:num w:numId="25">
    <w:abstractNumId w:val="32"/>
  </w:num>
  <w:num w:numId="26">
    <w:abstractNumId w:val="0"/>
  </w:num>
  <w:num w:numId="27">
    <w:abstractNumId w:val="7"/>
  </w:num>
  <w:num w:numId="28">
    <w:abstractNumId w:val="1"/>
  </w:num>
  <w:num w:numId="29">
    <w:abstractNumId w:val="16"/>
  </w:num>
  <w:num w:numId="30">
    <w:abstractNumId w:val="23"/>
  </w:num>
  <w:num w:numId="31">
    <w:abstractNumId w:val="28"/>
  </w:num>
  <w:num w:numId="32">
    <w:abstractNumId w:val="31"/>
  </w:num>
  <w:num w:numId="33">
    <w:abstractNumId w:val="8"/>
  </w:num>
  <w:num w:numId="3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B3B"/>
    <w:rsid w:val="00007EDC"/>
    <w:rsid w:val="00011F5C"/>
    <w:rsid w:val="000129D6"/>
    <w:rsid w:val="00016A09"/>
    <w:rsid w:val="00027F96"/>
    <w:rsid w:val="00035502"/>
    <w:rsid w:val="00044129"/>
    <w:rsid w:val="000A3706"/>
    <w:rsid w:val="000B27E5"/>
    <w:rsid w:val="000B6D82"/>
    <w:rsid w:val="000D3D20"/>
    <w:rsid w:val="0010171E"/>
    <w:rsid w:val="00103F78"/>
    <w:rsid w:val="001137F4"/>
    <w:rsid w:val="001235C6"/>
    <w:rsid w:val="00140C19"/>
    <w:rsid w:val="00150859"/>
    <w:rsid w:val="00166AE1"/>
    <w:rsid w:val="0018123C"/>
    <w:rsid w:val="00195B92"/>
    <w:rsid w:val="00196F1F"/>
    <w:rsid w:val="001A58F8"/>
    <w:rsid w:val="001B6B5D"/>
    <w:rsid w:val="001C03AB"/>
    <w:rsid w:val="001D54C5"/>
    <w:rsid w:val="001E0653"/>
    <w:rsid w:val="001E6A4C"/>
    <w:rsid w:val="001E6A59"/>
    <w:rsid w:val="00211E02"/>
    <w:rsid w:val="002156E5"/>
    <w:rsid w:val="00221094"/>
    <w:rsid w:val="00225636"/>
    <w:rsid w:val="002610D9"/>
    <w:rsid w:val="00274898"/>
    <w:rsid w:val="002901AF"/>
    <w:rsid w:val="002A295B"/>
    <w:rsid w:val="002A41BC"/>
    <w:rsid w:val="002A54DF"/>
    <w:rsid w:val="002B55EB"/>
    <w:rsid w:val="002D449F"/>
    <w:rsid w:val="002D6A89"/>
    <w:rsid w:val="0031149B"/>
    <w:rsid w:val="00326D2A"/>
    <w:rsid w:val="00335CC5"/>
    <w:rsid w:val="00340CF2"/>
    <w:rsid w:val="0034611A"/>
    <w:rsid w:val="00361F8A"/>
    <w:rsid w:val="003940F3"/>
    <w:rsid w:val="00394A7E"/>
    <w:rsid w:val="003A541C"/>
    <w:rsid w:val="003B2CEC"/>
    <w:rsid w:val="003B5C11"/>
    <w:rsid w:val="003C77BB"/>
    <w:rsid w:val="003D3ED4"/>
    <w:rsid w:val="003D759D"/>
    <w:rsid w:val="003D7F2C"/>
    <w:rsid w:val="003E3B51"/>
    <w:rsid w:val="004023B0"/>
    <w:rsid w:val="00415C70"/>
    <w:rsid w:val="00430784"/>
    <w:rsid w:val="00436052"/>
    <w:rsid w:val="0045517A"/>
    <w:rsid w:val="00477B93"/>
    <w:rsid w:val="00496B39"/>
    <w:rsid w:val="004A3AC9"/>
    <w:rsid w:val="004B7DD9"/>
    <w:rsid w:val="004C0547"/>
    <w:rsid w:val="004E3F66"/>
    <w:rsid w:val="00516AC7"/>
    <w:rsid w:val="00516BE7"/>
    <w:rsid w:val="005305C5"/>
    <w:rsid w:val="00547E28"/>
    <w:rsid w:val="005534DD"/>
    <w:rsid w:val="00567663"/>
    <w:rsid w:val="00581AA8"/>
    <w:rsid w:val="00587EF9"/>
    <w:rsid w:val="005A09F0"/>
    <w:rsid w:val="005B5814"/>
    <w:rsid w:val="005C797C"/>
    <w:rsid w:val="005E1FE0"/>
    <w:rsid w:val="006026F6"/>
    <w:rsid w:val="006028AD"/>
    <w:rsid w:val="006074DB"/>
    <w:rsid w:val="00654D02"/>
    <w:rsid w:val="006713D0"/>
    <w:rsid w:val="0068150F"/>
    <w:rsid w:val="006833FE"/>
    <w:rsid w:val="00697DE1"/>
    <w:rsid w:val="006A3996"/>
    <w:rsid w:val="006A55BC"/>
    <w:rsid w:val="006B546D"/>
    <w:rsid w:val="006B7B2B"/>
    <w:rsid w:val="006D77D0"/>
    <w:rsid w:val="00705724"/>
    <w:rsid w:val="007126BB"/>
    <w:rsid w:val="00722FB2"/>
    <w:rsid w:val="00730ACE"/>
    <w:rsid w:val="007664B0"/>
    <w:rsid w:val="00771905"/>
    <w:rsid w:val="007771D1"/>
    <w:rsid w:val="0078572D"/>
    <w:rsid w:val="007A2A4B"/>
    <w:rsid w:val="007B0ECA"/>
    <w:rsid w:val="007C73DE"/>
    <w:rsid w:val="007E1111"/>
    <w:rsid w:val="007F1AC7"/>
    <w:rsid w:val="00801D08"/>
    <w:rsid w:val="00805211"/>
    <w:rsid w:val="00835711"/>
    <w:rsid w:val="008370BB"/>
    <w:rsid w:val="00863ED5"/>
    <w:rsid w:val="00875704"/>
    <w:rsid w:val="00877326"/>
    <w:rsid w:val="0089609D"/>
    <w:rsid w:val="009008AC"/>
    <w:rsid w:val="0090556E"/>
    <w:rsid w:val="009220B8"/>
    <w:rsid w:val="009263B3"/>
    <w:rsid w:val="00940412"/>
    <w:rsid w:val="00961A3A"/>
    <w:rsid w:val="00971FF1"/>
    <w:rsid w:val="00972CFE"/>
    <w:rsid w:val="00993993"/>
    <w:rsid w:val="009A2859"/>
    <w:rsid w:val="009B1C4E"/>
    <w:rsid w:val="009D3079"/>
    <w:rsid w:val="009E1785"/>
    <w:rsid w:val="00A01522"/>
    <w:rsid w:val="00A11F83"/>
    <w:rsid w:val="00A25FA1"/>
    <w:rsid w:val="00A34870"/>
    <w:rsid w:val="00A514D5"/>
    <w:rsid w:val="00A62603"/>
    <w:rsid w:val="00A70E43"/>
    <w:rsid w:val="00A71436"/>
    <w:rsid w:val="00A80751"/>
    <w:rsid w:val="00A85617"/>
    <w:rsid w:val="00A86675"/>
    <w:rsid w:val="00A944E8"/>
    <w:rsid w:val="00AA1AC8"/>
    <w:rsid w:val="00AA63BB"/>
    <w:rsid w:val="00AB799D"/>
    <w:rsid w:val="00AC23E3"/>
    <w:rsid w:val="00AE7E9A"/>
    <w:rsid w:val="00B67365"/>
    <w:rsid w:val="00B871DC"/>
    <w:rsid w:val="00B9351E"/>
    <w:rsid w:val="00BA09B1"/>
    <w:rsid w:val="00BA2D84"/>
    <w:rsid w:val="00BD1C20"/>
    <w:rsid w:val="00BD7C00"/>
    <w:rsid w:val="00BE4E23"/>
    <w:rsid w:val="00C400C6"/>
    <w:rsid w:val="00C42AB5"/>
    <w:rsid w:val="00C46423"/>
    <w:rsid w:val="00C57E32"/>
    <w:rsid w:val="00C903BF"/>
    <w:rsid w:val="00CC7552"/>
    <w:rsid w:val="00CF31DF"/>
    <w:rsid w:val="00D07C9D"/>
    <w:rsid w:val="00D07EA3"/>
    <w:rsid w:val="00D11995"/>
    <w:rsid w:val="00D2664F"/>
    <w:rsid w:val="00D420FA"/>
    <w:rsid w:val="00D45C08"/>
    <w:rsid w:val="00D61C94"/>
    <w:rsid w:val="00D6581B"/>
    <w:rsid w:val="00DB62A6"/>
    <w:rsid w:val="00DC3C9E"/>
    <w:rsid w:val="00DC7A4F"/>
    <w:rsid w:val="00DD706E"/>
    <w:rsid w:val="00DF3F01"/>
    <w:rsid w:val="00E03184"/>
    <w:rsid w:val="00E26CDF"/>
    <w:rsid w:val="00E40825"/>
    <w:rsid w:val="00E47A4F"/>
    <w:rsid w:val="00E513F1"/>
    <w:rsid w:val="00E5142F"/>
    <w:rsid w:val="00E62A91"/>
    <w:rsid w:val="00E73DDF"/>
    <w:rsid w:val="00E85E13"/>
    <w:rsid w:val="00E91C11"/>
    <w:rsid w:val="00EA18EE"/>
    <w:rsid w:val="00EA7E01"/>
    <w:rsid w:val="00EB5EC9"/>
    <w:rsid w:val="00EC1CFD"/>
    <w:rsid w:val="00ED13B4"/>
    <w:rsid w:val="00EE1FA3"/>
    <w:rsid w:val="00EF2C5A"/>
    <w:rsid w:val="00EF330E"/>
    <w:rsid w:val="00F10D89"/>
    <w:rsid w:val="00F26F35"/>
    <w:rsid w:val="00F451E2"/>
    <w:rsid w:val="00F452C2"/>
    <w:rsid w:val="00F50C7C"/>
    <w:rsid w:val="00F52110"/>
    <w:rsid w:val="00F77C8F"/>
    <w:rsid w:val="00F9313C"/>
    <w:rsid w:val="00FA1D16"/>
    <w:rsid w:val="00FA2B3B"/>
    <w:rsid w:val="00FB323B"/>
    <w:rsid w:val="00FC19E8"/>
    <w:rsid w:val="00FD2AFD"/>
    <w:rsid w:val="00FD65F5"/>
    <w:rsid w:val="00FE1D28"/>
    <w:rsid w:val="00FF4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D20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971FF1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E1D28"/>
    <w:rPr>
      <w:rFonts w:ascii="Cambria" w:hAnsi="Cambria" w:cs="Times New Roman"/>
      <w:b/>
      <w:bCs/>
      <w:sz w:val="26"/>
      <w:szCs w:val="26"/>
    </w:rPr>
  </w:style>
  <w:style w:type="paragraph" w:styleId="ListParagraph">
    <w:name w:val="List Paragraph"/>
    <w:basedOn w:val="Normal"/>
    <w:uiPriority w:val="99"/>
    <w:qFormat/>
    <w:rsid w:val="009A285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AA1A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A1AC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22563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225636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locked/>
    <w:rsid w:val="00225636"/>
    <w:rPr>
      <w:rFonts w:cs="Times New Roman"/>
      <w:i/>
      <w:iCs/>
    </w:rPr>
  </w:style>
  <w:style w:type="table" w:styleId="TableGrid">
    <w:name w:val="Table Grid"/>
    <w:basedOn w:val="TableNormal"/>
    <w:uiPriority w:val="99"/>
    <w:locked/>
    <w:rsid w:val="00971FF1"/>
    <w:rPr>
      <w:rFonts w:ascii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EA18E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89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ndia.ru/text/category/zakon_predlozheniy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914</TotalTime>
  <Pages>7</Pages>
  <Words>1568</Words>
  <Characters>8941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КоМпИк</dc:creator>
  <cp:keywords/>
  <dc:description/>
  <cp:lastModifiedBy>User</cp:lastModifiedBy>
  <cp:revision>86</cp:revision>
  <cp:lastPrinted>2018-09-19T02:56:00Z</cp:lastPrinted>
  <dcterms:created xsi:type="dcterms:W3CDTF">2016-11-04T06:48:00Z</dcterms:created>
  <dcterms:modified xsi:type="dcterms:W3CDTF">2021-11-02T06:08:00Z</dcterms:modified>
</cp:coreProperties>
</file>