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26BC" w:rsidRDefault="008726BC" w:rsidP="00F125F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726BC" w:rsidRPr="001758C8" w:rsidRDefault="008726BC" w:rsidP="001758C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«</w:t>
      </w:r>
      <w:r w:rsidRPr="001758C8">
        <w:rPr>
          <w:rFonts w:ascii="Times New Roman" w:hAnsi="Times New Roman" w:cs="Times New Roman"/>
          <w:b/>
          <w:bCs/>
          <w:sz w:val="28"/>
          <w:szCs w:val="28"/>
        </w:rPr>
        <w:t>Несущие знамя</w:t>
      </w:r>
      <w:r>
        <w:rPr>
          <w:rFonts w:ascii="Times New Roman" w:hAnsi="Times New Roman" w:cs="Times New Roman"/>
          <w:b/>
          <w:bCs/>
          <w:sz w:val="28"/>
          <w:szCs w:val="28"/>
        </w:rPr>
        <w:t>»</w:t>
      </w:r>
    </w:p>
    <w:p w:rsidR="008726BC" w:rsidRPr="00F125FD" w:rsidRDefault="008726BC" w:rsidP="00F125FD">
      <w:pPr>
        <w:spacing w:after="0" w:line="240" w:lineRule="auto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 w:rsidRPr="001758C8">
        <w:rPr>
          <w:rFonts w:ascii="Times New Roman" w:hAnsi="Times New Roman" w:cs="Times New Roman"/>
          <w:i/>
          <w:iCs/>
          <w:sz w:val="28"/>
          <w:szCs w:val="28"/>
        </w:rPr>
        <w:t>сценарий интеллектуально-познавательной игры</w:t>
      </w:r>
    </w:p>
    <w:p w:rsidR="008726BC" w:rsidRPr="001758C8" w:rsidRDefault="008726BC" w:rsidP="001758C8">
      <w:pPr>
        <w:spacing w:after="0" w:line="240" w:lineRule="auto"/>
        <w:ind w:firstLine="360"/>
        <w:jc w:val="right"/>
        <w:rPr>
          <w:rFonts w:ascii="Times New Roman" w:hAnsi="Times New Roman" w:cs="Times New Roman"/>
          <w:b/>
          <w:bCs/>
          <w:i/>
          <w:iCs/>
          <w:sz w:val="28"/>
          <w:szCs w:val="28"/>
          <w:bdr w:val="none" w:sz="0" w:space="0" w:color="auto" w:frame="1"/>
        </w:rPr>
      </w:pPr>
    </w:p>
    <w:p w:rsidR="008726BC" w:rsidRPr="001758C8" w:rsidRDefault="008726BC" w:rsidP="001758C8">
      <w:pPr>
        <w:spacing w:after="0" w:line="240" w:lineRule="auto"/>
        <w:ind w:firstLine="360"/>
        <w:jc w:val="right"/>
        <w:rPr>
          <w:rFonts w:ascii="Times New Roman" w:hAnsi="Times New Roman" w:cs="Times New Roman"/>
          <w:b/>
          <w:bCs/>
          <w:i/>
          <w:iCs/>
          <w:sz w:val="28"/>
          <w:szCs w:val="28"/>
          <w:bdr w:val="none" w:sz="0" w:space="0" w:color="auto" w:frame="1"/>
        </w:rPr>
      </w:pPr>
    </w:p>
    <w:p w:rsidR="008726BC" w:rsidRPr="001758C8" w:rsidRDefault="008726BC" w:rsidP="001758C8">
      <w:pPr>
        <w:pStyle w:val="NormalWeb"/>
        <w:shd w:val="clear" w:color="auto" w:fill="FFFFFF"/>
        <w:spacing w:before="0" w:beforeAutospacing="0" w:after="0" w:afterAutospacing="0"/>
        <w:ind w:firstLine="360"/>
        <w:jc w:val="both"/>
        <w:rPr>
          <w:i/>
          <w:iCs/>
          <w:sz w:val="28"/>
          <w:szCs w:val="28"/>
        </w:rPr>
      </w:pPr>
      <w:r w:rsidRPr="001758C8">
        <w:rPr>
          <w:i/>
          <w:iCs/>
          <w:color w:val="000000"/>
          <w:sz w:val="28"/>
          <w:szCs w:val="28"/>
          <w:shd w:val="clear" w:color="auto" w:fill="FFFFFF"/>
        </w:rPr>
        <w:t xml:space="preserve">Методическая разработка мероприятия раскрывает технологию  организации и проведения </w:t>
      </w:r>
      <w:r w:rsidRPr="001758C8">
        <w:rPr>
          <w:i/>
          <w:iCs/>
          <w:sz w:val="28"/>
          <w:szCs w:val="28"/>
        </w:rPr>
        <w:t>интеллектуально-познавательной игры</w:t>
      </w:r>
      <w:r>
        <w:rPr>
          <w:i/>
          <w:iCs/>
          <w:sz w:val="28"/>
          <w:szCs w:val="28"/>
        </w:rPr>
        <w:t>,</w:t>
      </w:r>
      <w:r w:rsidRPr="001758C8">
        <w:rPr>
          <w:i/>
          <w:iCs/>
          <w:color w:val="000000"/>
          <w:sz w:val="28"/>
          <w:szCs w:val="28"/>
          <w:shd w:val="clear" w:color="auto" w:fill="FFFFFF"/>
        </w:rPr>
        <w:t xml:space="preserve"> </w:t>
      </w:r>
      <w:r w:rsidRPr="001758C8">
        <w:rPr>
          <w:i/>
          <w:iCs/>
          <w:sz w:val="28"/>
          <w:szCs w:val="28"/>
        </w:rPr>
        <w:t>воспит</w:t>
      </w:r>
      <w:r>
        <w:rPr>
          <w:i/>
          <w:iCs/>
          <w:sz w:val="28"/>
          <w:szCs w:val="28"/>
        </w:rPr>
        <w:t>ывающей</w:t>
      </w:r>
      <w:r w:rsidRPr="001758C8">
        <w:rPr>
          <w:i/>
          <w:iCs/>
          <w:sz w:val="28"/>
          <w:szCs w:val="28"/>
        </w:rPr>
        <w:t xml:space="preserve"> у подрастающего поколения позитивно</w:t>
      </w:r>
      <w:r>
        <w:rPr>
          <w:i/>
          <w:iCs/>
          <w:sz w:val="28"/>
          <w:szCs w:val="28"/>
        </w:rPr>
        <w:t>е</w:t>
      </w:r>
      <w:r w:rsidRPr="001758C8">
        <w:rPr>
          <w:i/>
          <w:iCs/>
          <w:sz w:val="28"/>
          <w:szCs w:val="28"/>
        </w:rPr>
        <w:t xml:space="preserve"> отношени</w:t>
      </w:r>
      <w:r>
        <w:rPr>
          <w:i/>
          <w:iCs/>
          <w:sz w:val="28"/>
          <w:szCs w:val="28"/>
        </w:rPr>
        <w:t>е</w:t>
      </w:r>
      <w:r w:rsidRPr="001758C8">
        <w:rPr>
          <w:i/>
          <w:iCs/>
          <w:sz w:val="28"/>
          <w:szCs w:val="28"/>
        </w:rPr>
        <w:t xml:space="preserve"> к военной службе. Необходимо с раннего возраста прививать  у подрастающего поколения чувство гордости за свою Родину, Армию, в истории которой немало славных побед, героических подвигов. </w:t>
      </w:r>
    </w:p>
    <w:p w:rsidR="008726BC" w:rsidRPr="001758C8" w:rsidRDefault="008726BC" w:rsidP="009917EC">
      <w:pPr>
        <w:shd w:val="clear" w:color="auto" w:fill="FFFFFF"/>
        <w:spacing w:after="0" w:line="240" w:lineRule="auto"/>
        <w:ind w:firstLine="360"/>
        <w:jc w:val="both"/>
        <w:textAlignment w:val="baseline"/>
        <w:rPr>
          <w:rFonts w:ascii="Times New Roman" w:hAnsi="Times New Roman" w:cs="Times New Roman"/>
          <w:i/>
          <w:iCs/>
          <w:color w:val="FF0000"/>
          <w:sz w:val="28"/>
          <w:szCs w:val="28"/>
        </w:rPr>
      </w:pPr>
      <w:r w:rsidRPr="001758C8">
        <w:rPr>
          <w:rFonts w:ascii="Times New Roman" w:hAnsi="Times New Roman" w:cs="Times New Roman"/>
          <w:i/>
          <w:iCs/>
          <w:sz w:val="28"/>
          <w:szCs w:val="28"/>
        </w:rPr>
        <w:t xml:space="preserve">Данное мероприятие было проведено </w:t>
      </w:r>
      <w:r w:rsidRPr="001758C8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в преддверии памятной исторической даты 75-летие Победы в Великой Отечественной войне 1941-1945 г.г. для учащихся </w:t>
      </w:r>
      <w:r w:rsidRPr="001758C8">
        <w:rPr>
          <w:rFonts w:ascii="Times New Roman" w:hAnsi="Times New Roman" w:cs="Times New Roman"/>
          <w:i/>
          <w:iCs/>
          <w:sz w:val="28"/>
          <w:szCs w:val="28"/>
        </w:rPr>
        <w:t xml:space="preserve"> детского  объединения    «Земля Кузнецкая». </w:t>
      </w:r>
    </w:p>
    <w:p w:rsidR="008726BC" w:rsidRPr="001758C8" w:rsidRDefault="008726BC" w:rsidP="001758C8">
      <w:pPr>
        <w:pStyle w:val="NormalWeb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</w:p>
    <w:p w:rsidR="008726BC" w:rsidRPr="001758C8" w:rsidRDefault="008726BC" w:rsidP="001758C8">
      <w:pPr>
        <w:pStyle w:val="NormalWeb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758C8">
        <w:rPr>
          <w:b/>
          <w:bCs/>
          <w:sz w:val="28"/>
          <w:szCs w:val="28"/>
        </w:rPr>
        <w:t xml:space="preserve">Цель: </w:t>
      </w:r>
      <w:r w:rsidRPr="001758C8">
        <w:rPr>
          <w:color w:val="000000"/>
          <w:sz w:val="28"/>
          <w:szCs w:val="28"/>
        </w:rPr>
        <w:t>воспитание у учащихс</w:t>
      </w:r>
      <w:r>
        <w:rPr>
          <w:color w:val="000000"/>
          <w:sz w:val="28"/>
          <w:szCs w:val="28"/>
        </w:rPr>
        <w:t>я  чувства патриотизма, уважения</w:t>
      </w:r>
      <w:r w:rsidRPr="001758C8">
        <w:rPr>
          <w:color w:val="000000"/>
          <w:sz w:val="28"/>
          <w:szCs w:val="28"/>
        </w:rPr>
        <w:t xml:space="preserve"> к участникам Великой Отечественной войны, воинам Российской Армии.</w:t>
      </w:r>
    </w:p>
    <w:p w:rsidR="008726BC" w:rsidRPr="001758C8" w:rsidRDefault="008726BC" w:rsidP="001758C8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8726BC" w:rsidRPr="001758C8" w:rsidRDefault="008726BC" w:rsidP="001758C8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1758C8">
        <w:rPr>
          <w:rFonts w:ascii="Times New Roman" w:hAnsi="Times New Roman" w:cs="Times New Roman"/>
          <w:b/>
          <w:bCs/>
          <w:sz w:val="28"/>
          <w:szCs w:val="28"/>
        </w:rPr>
        <w:t>Задачи</w:t>
      </w:r>
      <w:r w:rsidRPr="001758C8">
        <w:rPr>
          <w:rFonts w:ascii="Times New Roman" w:hAnsi="Times New Roman" w:cs="Times New Roman"/>
          <w:b/>
          <w:bCs/>
          <w:color w:val="000000"/>
          <w:sz w:val="28"/>
          <w:szCs w:val="28"/>
        </w:rPr>
        <w:t>: -</w:t>
      </w:r>
      <w:r w:rsidRPr="001758C8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 </w:t>
      </w:r>
    </w:p>
    <w:p w:rsidR="008726BC" w:rsidRPr="001758C8" w:rsidRDefault="008726BC" w:rsidP="001758C8">
      <w:pPr>
        <w:pStyle w:val="NormalWeb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758C8">
        <w:rPr>
          <w:color w:val="000000"/>
          <w:sz w:val="28"/>
          <w:szCs w:val="28"/>
        </w:rPr>
        <w:t>- восп</w:t>
      </w:r>
      <w:r>
        <w:rPr>
          <w:color w:val="000000"/>
          <w:sz w:val="28"/>
          <w:szCs w:val="28"/>
        </w:rPr>
        <w:t>итывать у учащихся  уважение к людям военной  профессии</w:t>
      </w:r>
      <w:r w:rsidRPr="001758C8">
        <w:rPr>
          <w:color w:val="000000"/>
          <w:sz w:val="28"/>
          <w:szCs w:val="28"/>
        </w:rPr>
        <w:t>;</w:t>
      </w:r>
    </w:p>
    <w:p w:rsidR="008726BC" w:rsidRPr="001758C8" w:rsidRDefault="008726BC" w:rsidP="001758C8">
      <w:pPr>
        <w:pStyle w:val="NormalWeb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758C8">
        <w:rPr>
          <w:color w:val="000000"/>
          <w:sz w:val="28"/>
          <w:szCs w:val="28"/>
        </w:rPr>
        <w:t>- формировать личное отношение учащихся к проявлениям героизма и самопожертвования во имя Родины;</w:t>
      </w:r>
    </w:p>
    <w:p w:rsidR="008726BC" w:rsidRPr="001758C8" w:rsidRDefault="008726BC" w:rsidP="001758C8">
      <w:pPr>
        <w:pStyle w:val="NormalWeb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758C8">
        <w:rPr>
          <w:color w:val="000000"/>
          <w:sz w:val="28"/>
          <w:szCs w:val="28"/>
        </w:rPr>
        <w:t>-  расширять кругозор  знаний  по  истории;</w:t>
      </w:r>
    </w:p>
    <w:p w:rsidR="008726BC" w:rsidRPr="001758C8" w:rsidRDefault="008726BC" w:rsidP="001758C8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758C8">
        <w:rPr>
          <w:rFonts w:ascii="Times New Roman" w:hAnsi="Times New Roman" w:cs="Times New Roman"/>
          <w:color w:val="000000"/>
          <w:sz w:val="28"/>
          <w:szCs w:val="28"/>
        </w:rPr>
        <w:t>-совершенствовать умения согласовывать усилия в процессе сотрудничества;</w:t>
      </w:r>
    </w:p>
    <w:p w:rsidR="008726BC" w:rsidRPr="001758C8" w:rsidRDefault="008726BC" w:rsidP="001758C8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1758C8">
        <w:rPr>
          <w:rFonts w:ascii="Times New Roman" w:hAnsi="Times New Roman" w:cs="Times New Roman"/>
          <w:sz w:val="28"/>
          <w:szCs w:val="28"/>
        </w:rPr>
        <w:t>- воспитание позитивного отношения к военной  службе</w:t>
      </w:r>
    </w:p>
    <w:p w:rsidR="008726BC" w:rsidRPr="001758C8" w:rsidRDefault="008726BC" w:rsidP="001758C8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1758C8">
        <w:rPr>
          <w:rFonts w:ascii="Times New Roman" w:hAnsi="Times New Roman" w:cs="Times New Roman"/>
          <w:b/>
          <w:bCs/>
          <w:sz w:val="28"/>
          <w:szCs w:val="28"/>
        </w:rPr>
        <w:t xml:space="preserve">Оборудование: </w:t>
      </w:r>
      <w:r w:rsidRPr="001758C8">
        <w:rPr>
          <w:rFonts w:ascii="Times New Roman" w:hAnsi="Times New Roman" w:cs="Times New Roman"/>
          <w:sz w:val="28"/>
          <w:szCs w:val="28"/>
        </w:rPr>
        <w:t xml:space="preserve">музыкальнее  сопровождение, презентация, ручки,  фломастеры или цветные карандаши,  чистые листы бумаги. </w:t>
      </w:r>
    </w:p>
    <w:p w:rsidR="008726BC" w:rsidRPr="001758C8" w:rsidRDefault="008726BC" w:rsidP="001758C8">
      <w:pPr>
        <w:spacing w:after="0" w:line="240" w:lineRule="auto"/>
        <w:ind w:firstLine="360"/>
        <w:jc w:val="right"/>
        <w:rPr>
          <w:rFonts w:ascii="Times New Roman" w:hAnsi="Times New Roman" w:cs="Times New Roman"/>
          <w:b/>
          <w:bCs/>
          <w:i/>
          <w:iCs/>
          <w:sz w:val="28"/>
          <w:szCs w:val="28"/>
          <w:bdr w:val="none" w:sz="0" w:space="0" w:color="auto" w:frame="1"/>
        </w:rPr>
      </w:pPr>
    </w:p>
    <w:p w:rsidR="008726BC" w:rsidRPr="001758C8" w:rsidRDefault="008726BC" w:rsidP="001758C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758C8">
        <w:rPr>
          <w:rFonts w:ascii="Times New Roman" w:hAnsi="Times New Roman" w:cs="Times New Roman"/>
          <w:b/>
          <w:bCs/>
          <w:sz w:val="28"/>
          <w:szCs w:val="28"/>
        </w:rPr>
        <w:t xml:space="preserve">Участники игры: </w:t>
      </w:r>
      <w:r w:rsidRPr="001758C8">
        <w:rPr>
          <w:rFonts w:ascii="Times New Roman" w:hAnsi="Times New Roman" w:cs="Times New Roman"/>
          <w:sz w:val="28"/>
          <w:szCs w:val="28"/>
        </w:rPr>
        <w:t>учащиеся  14 – 16 лет</w:t>
      </w:r>
    </w:p>
    <w:p w:rsidR="008726BC" w:rsidRPr="001758C8" w:rsidRDefault="008726BC" w:rsidP="001758C8">
      <w:pPr>
        <w:overflowPunct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8726BC" w:rsidRPr="001758C8" w:rsidRDefault="008726BC" w:rsidP="001758C8">
      <w:pPr>
        <w:overflowPunct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758C8">
        <w:rPr>
          <w:rFonts w:ascii="Times New Roman" w:hAnsi="Times New Roman" w:cs="Times New Roman"/>
          <w:sz w:val="28"/>
          <w:szCs w:val="28"/>
        </w:rPr>
        <w:tab/>
        <w:t>В  игре  принимают участие ведущий, ассистенты  (3-4 человека), команды (4 - 6 человек) и жюри (3 человека). В состав жюри можно приглашать учителей истории образовательных учреждений или преподавателей ВУЗов соответствующего профиля. Паузы заполняются  концертными или музыкальными номерами в исполнении учащихся  детских объединений данного образовательного учреждения.</w:t>
      </w:r>
    </w:p>
    <w:p w:rsidR="008726BC" w:rsidRPr="001758C8" w:rsidRDefault="008726BC" w:rsidP="001758C8">
      <w:pPr>
        <w:overflowPunct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1758C8">
        <w:rPr>
          <w:rFonts w:ascii="Times New Roman" w:hAnsi="Times New Roman" w:cs="Times New Roman"/>
          <w:b/>
          <w:bCs/>
          <w:color w:val="000000"/>
          <w:sz w:val="28"/>
          <w:szCs w:val="28"/>
        </w:rPr>
        <w:t>Художественное оформление:</w:t>
      </w:r>
    </w:p>
    <w:p w:rsidR="008726BC" w:rsidRDefault="008726BC" w:rsidP="009917EC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1758C8">
        <w:rPr>
          <w:rFonts w:ascii="Times New Roman" w:hAnsi="Times New Roman" w:cs="Times New Roman"/>
          <w:color w:val="000000"/>
          <w:sz w:val="28"/>
          <w:szCs w:val="28"/>
        </w:rPr>
        <w:t>Команды  располагаются перед сценой за отдельными столиками. Задний план сцены украшен изображениями  военнослужащих в мундирах разных эпох: древнерусский ратник, стрелец, гренадер, красноармеец в будёновке и боец в современной военной форме. Снизу эти изображения обвивает георгиевская лента с названием игры: «</w:t>
      </w:r>
      <w:r>
        <w:rPr>
          <w:rFonts w:ascii="Times New Roman" w:hAnsi="Times New Roman" w:cs="Times New Roman"/>
          <w:b/>
          <w:bCs/>
          <w:sz w:val="28"/>
          <w:szCs w:val="28"/>
        </w:rPr>
        <w:t>«</w:t>
      </w:r>
      <w:r w:rsidRPr="001758C8">
        <w:rPr>
          <w:rFonts w:ascii="Times New Roman" w:hAnsi="Times New Roman" w:cs="Times New Roman"/>
          <w:b/>
          <w:bCs/>
          <w:sz w:val="28"/>
          <w:szCs w:val="28"/>
        </w:rPr>
        <w:t>Несущие знамя</w:t>
      </w:r>
      <w:r>
        <w:rPr>
          <w:rFonts w:ascii="Times New Roman" w:hAnsi="Times New Roman" w:cs="Times New Roman"/>
          <w:b/>
          <w:bCs/>
          <w:sz w:val="28"/>
          <w:szCs w:val="28"/>
        </w:rPr>
        <w:t>».</w:t>
      </w:r>
    </w:p>
    <w:p w:rsidR="008726BC" w:rsidRPr="001758C8" w:rsidRDefault="008726BC" w:rsidP="001758C8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8726BC" w:rsidRDefault="008726BC" w:rsidP="009917EC">
      <w:pPr>
        <w:overflowPunct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Р</w:t>
      </w:r>
      <w:r w:rsidRPr="009E31CF">
        <w:rPr>
          <w:rFonts w:ascii="Times New Roman" w:hAnsi="Times New Roman" w:cs="Times New Roman"/>
          <w:b/>
          <w:bCs/>
          <w:sz w:val="28"/>
          <w:szCs w:val="28"/>
        </w:rPr>
        <w:t>екомендации по подготовке и проведению:</w:t>
      </w:r>
      <w:r>
        <w:rPr>
          <w:rFonts w:ascii="Times New Roman" w:hAnsi="Times New Roman" w:cs="Times New Roman"/>
          <w:sz w:val="28"/>
          <w:szCs w:val="28"/>
        </w:rPr>
        <w:t xml:space="preserve">   Игра состоит из отдельных туров, каждый из которых состоит, в свою очередь, из вопросов и заданий. Тематика туров заранее сообщается участникам для подготовки. Количество туров, сложность и количество вопросов и заданий организаторы могут  изменять  в зависимости от необходимой продолжительности игры и  уровня подготовки участников. </w:t>
      </w:r>
    </w:p>
    <w:p w:rsidR="008726BC" w:rsidRDefault="008726BC" w:rsidP="001758C8">
      <w:pPr>
        <w:overflowPunct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процессе игры вопросы каждого тура могут зачитываться ведущим, либо  высвечиваться  на экране. Интервал между вопросами около 30 сек. После каждого тура подсчитываются  баллы, набранные командой в этом туре, и, по заранее установленному критерию (приложение 1), определяется воинское звание, полученное участниками команды в этом туре.</w:t>
      </w:r>
    </w:p>
    <w:p w:rsidR="008726BC" w:rsidRPr="008F2D7A" w:rsidRDefault="008726BC" w:rsidP="00F37713">
      <w:pPr>
        <w:overflowPunct w:val="0"/>
        <w:adjustRightInd w:val="0"/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Ход игры:</w:t>
      </w:r>
    </w:p>
    <w:p w:rsidR="008726BC" w:rsidRPr="00F67602" w:rsidRDefault="008726BC" w:rsidP="00F37713">
      <w:pPr>
        <w:pStyle w:val="BodyText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67602">
        <w:rPr>
          <w:rFonts w:ascii="Times New Roman" w:hAnsi="Times New Roman" w:cs="Times New Roman"/>
          <w:i/>
          <w:iCs/>
          <w:sz w:val="28"/>
          <w:szCs w:val="28"/>
        </w:rPr>
        <w:t xml:space="preserve">     Звучит марш  Преображенского полка. На сцене появляется ведущий</w:t>
      </w:r>
      <w:r w:rsidRPr="00F67602">
        <w:rPr>
          <w:rFonts w:ascii="Times New Roman" w:hAnsi="Times New Roman" w:cs="Times New Roman"/>
          <w:sz w:val="28"/>
          <w:szCs w:val="28"/>
        </w:rPr>
        <w:t>.</w:t>
      </w:r>
    </w:p>
    <w:p w:rsidR="008726BC" w:rsidRPr="00F67602" w:rsidRDefault="008726BC" w:rsidP="00F67602">
      <w:pPr>
        <w:pStyle w:val="NormalWeb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F67602">
        <w:rPr>
          <w:color w:val="000000"/>
          <w:sz w:val="28"/>
          <w:szCs w:val="28"/>
        </w:rPr>
        <w:t xml:space="preserve">      </w:t>
      </w:r>
      <w:r w:rsidRPr="00F67602">
        <w:rPr>
          <w:b/>
          <w:bCs/>
          <w:color w:val="000000"/>
          <w:sz w:val="28"/>
          <w:szCs w:val="28"/>
        </w:rPr>
        <w:t>Ведущий:</w:t>
      </w:r>
      <w:r w:rsidRPr="00F67602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«</w:t>
      </w:r>
      <w:r w:rsidRPr="00F67602">
        <w:rPr>
          <w:color w:val="000000"/>
          <w:sz w:val="28"/>
          <w:szCs w:val="28"/>
        </w:rPr>
        <w:t>Дорогие друзья! 2020 год Указом Президента РФ объявлен в России Годом памяти и славы в целях сохранения исторической памяти и в ознаменование 75-летия Победы в Великой Отечественной войне 1941–1945 годов. 22 июня 1941 года наша страна подверглась нападению нацистской Германии, началась Великая Отечественная война, унёсшая жизни почти 26 миллионов наших соотечественников.  Служба в Армии  во все времена была почётной обязанностью, а люди в военной форме пользовались всенародной любовью и уважением. Ведь именно  они в грозные дни вражеских нашествий первыми  принимали на себя удар и ценой своей жизни останавливали и громили врагов.</w:t>
      </w:r>
      <w:r>
        <w:rPr>
          <w:color w:val="000000"/>
          <w:sz w:val="28"/>
          <w:szCs w:val="28"/>
        </w:rPr>
        <w:t xml:space="preserve"> </w:t>
      </w:r>
      <w:r>
        <w:rPr>
          <w:sz w:val="28"/>
          <w:szCs w:val="28"/>
        </w:rPr>
        <w:t>Мы  никогда  не должны забывать об этом и  сегодняшняя  игра поможет вспомнить славные страницы истории наших Вооружённых сил.</w:t>
      </w:r>
    </w:p>
    <w:p w:rsidR="008726BC" w:rsidRPr="00F67602" w:rsidRDefault="008726BC" w:rsidP="00F67602">
      <w:pPr>
        <w:pStyle w:val="BodyText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</w:rPr>
        <w:tab/>
      </w:r>
      <w:r w:rsidRPr="00F67602">
        <w:rPr>
          <w:rFonts w:ascii="Times New Roman" w:hAnsi="Times New Roman" w:cs="Times New Roman"/>
          <w:sz w:val="28"/>
          <w:szCs w:val="28"/>
        </w:rPr>
        <w:t>Наполеону принадлежит крылатое выражение: «Каждый солдат носит в своём ранце маршальский жезл». Сегодня вам предоставляется возможность в ходе игры «дослужиться» до этого высшего воинского звания. С этой минуты все вы  считаетесь призванными в ряды Вооружённых сил Российской Федерации. А  выбрать   род  войск, в котором вам придётся служить, помогут мои ассистенты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F67602">
        <w:rPr>
          <w:rFonts w:ascii="Times New Roman" w:hAnsi="Times New Roman" w:cs="Times New Roman"/>
          <w:sz w:val="28"/>
          <w:szCs w:val="28"/>
        </w:rPr>
        <w:t>.</w:t>
      </w:r>
    </w:p>
    <w:p w:rsidR="008726BC" w:rsidRPr="00F67602" w:rsidRDefault="008726BC" w:rsidP="00F67602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F67602">
        <w:rPr>
          <w:rFonts w:ascii="Times New Roman" w:hAnsi="Times New Roman" w:cs="Times New Roman"/>
          <w:sz w:val="28"/>
          <w:szCs w:val="28"/>
        </w:rPr>
        <w:tab/>
      </w:r>
      <w:r w:rsidRPr="00F67602">
        <w:rPr>
          <w:rFonts w:ascii="Times New Roman" w:hAnsi="Times New Roman" w:cs="Times New Roman"/>
          <w:i/>
          <w:iCs/>
          <w:sz w:val="28"/>
          <w:szCs w:val="28"/>
        </w:rPr>
        <w:t>Ассистенты обходят  команды,  и они  наугад берут  одну из карточек с  наименованием рода войск. Перечень родов войск приведен в приложении 2.</w:t>
      </w:r>
    </w:p>
    <w:p w:rsidR="008726BC" w:rsidRDefault="008726BC" w:rsidP="00F6760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>Ведущий:</w:t>
      </w:r>
      <w:r>
        <w:rPr>
          <w:rFonts w:ascii="Times New Roman" w:hAnsi="Times New Roman" w:cs="Times New Roman"/>
          <w:sz w:val="28"/>
          <w:szCs w:val="28"/>
        </w:rPr>
        <w:t xml:space="preserve"> «Поздравляю вас с присвоением  первого  воинского  звания – «рядовой»!  Последующие  звания  будут  присваиваться вам в зависимости  от количества баллов, набранных в ходе игры.</w:t>
      </w:r>
    </w:p>
    <w:p w:rsidR="008726BC" w:rsidRPr="00F67602" w:rsidRDefault="008726BC" w:rsidP="00F6760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F67602">
        <w:rPr>
          <w:rFonts w:ascii="Times New Roman" w:hAnsi="Times New Roman" w:cs="Times New Roman"/>
          <w:sz w:val="28"/>
          <w:szCs w:val="28"/>
        </w:rPr>
        <w:t>Итак, объявляю начало первого тура. Он  называется  «Солдатская смекалка». Правильно ответив на  вопрос, вы получите 5 баллов и очередное воинское звание – «ефрейтор». Русский солдат всегда отличался находчивостью и смекалкой. Сейчас эти качества предстоит проявить и вам».</w:t>
      </w:r>
    </w:p>
    <w:p w:rsidR="008726BC" w:rsidRPr="00F67602" w:rsidRDefault="008726BC" w:rsidP="00F67602">
      <w:pPr>
        <w:spacing w:after="0" w:line="240" w:lineRule="auto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 w:rsidRPr="00F67602">
        <w:rPr>
          <w:rFonts w:ascii="Times New Roman" w:hAnsi="Times New Roman" w:cs="Times New Roman"/>
          <w:i/>
          <w:iCs/>
          <w:sz w:val="28"/>
          <w:szCs w:val="28"/>
        </w:rPr>
        <w:t>Ведущий зачитывает вопрос.</w:t>
      </w:r>
    </w:p>
    <w:p w:rsidR="008726BC" w:rsidRPr="00F67602" w:rsidRDefault="008726BC" w:rsidP="00F67602">
      <w:pPr>
        <w:pStyle w:val="BodyText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67602">
        <w:rPr>
          <w:rFonts w:ascii="Times New Roman" w:hAnsi="Times New Roman" w:cs="Times New Roman"/>
          <w:sz w:val="28"/>
          <w:szCs w:val="28"/>
        </w:rPr>
        <w:tab/>
        <w:t>«Однажды А.В.Суворов был с инспекцией в одном из полков. Обходя строй солдат, он обратился к одному из них с вопросом:</w:t>
      </w:r>
    </w:p>
    <w:p w:rsidR="008726BC" w:rsidRPr="00F67602" w:rsidRDefault="008726BC" w:rsidP="00F6760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67602">
        <w:rPr>
          <w:rFonts w:ascii="Times New Roman" w:hAnsi="Times New Roman" w:cs="Times New Roman"/>
          <w:sz w:val="28"/>
          <w:szCs w:val="28"/>
        </w:rPr>
        <w:tab/>
        <w:t xml:space="preserve">«А, скажи-ка, братец, что такое </w:t>
      </w:r>
      <w:r w:rsidRPr="00F67602">
        <w:rPr>
          <w:rFonts w:ascii="Times New Roman" w:hAnsi="Times New Roman" w:cs="Times New Roman"/>
          <w:b/>
          <w:bCs/>
          <w:sz w:val="28"/>
          <w:szCs w:val="28"/>
        </w:rPr>
        <w:t>ретирада</w:t>
      </w:r>
      <w:r w:rsidRPr="00F67602">
        <w:rPr>
          <w:rFonts w:ascii="Times New Roman" w:hAnsi="Times New Roman" w:cs="Times New Roman"/>
          <w:sz w:val="28"/>
          <w:szCs w:val="28"/>
        </w:rPr>
        <w:t>?»</w:t>
      </w:r>
    </w:p>
    <w:p w:rsidR="008726BC" w:rsidRPr="00F67602" w:rsidRDefault="008726BC" w:rsidP="00F6760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67602">
        <w:rPr>
          <w:rFonts w:ascii="Times New Roman" w:hAnsi="Times New Roman" w:cs="Times New Roman"/>
          <w:sz w:val="28"/>
          <w:szCs w:val="28"/>
        </w:rPr>
        <w:tab/>
        <w:t>« Не могу знать» - ответил солдат.</w:t>
      </w:r>
    </w:p>
    <w:p w:rsidR="008726BC" w:rsidRPr="00F67602" w:rsidRDefault="008726BC" w:rsidP="00F6760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67602">
        <w:rPr>
          <w:rFonts w:ascii="Times New Roman" w:hAnsi="Times New Roman" w:cs="Times New Roman"/>
          <w:sz w:val="28"/>
          <w:szCs w:val="28"/>
        </w:rPr>
        <w:tab/>
        <w:t>« Как так, не могу знать!» - удивился и даже рассердился Суворов.</w:t>
      </w:r>
    </w:p>
    <w:p w:rsidR="008726BC" w:rsidRPr="00F67602" w:rsidRDefault="008726BC" w:rsidP="00F6760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67602">
        <w:rPr>
          <w:rFonts w:ascii="Times New Roman" w:hAnsi="Times New Roman" w:cs="Times New Roman"/>
          <w:sz w:val="28"/>
          <w:szCs w:val="28"/>
        </w:rPr>
        <w:tab/>
        <w:t>Солдат ответил. Суворов просиял:</w:t>
      </w:r>
    </w:p>
    <w:p w:rsidR="008726BC" w:rsidRPr="00F67602" w:rsidRDefault="008726BC" w:rsidP="00F6760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67602">
        <w:rPr>
          <w:rFonts w:ascii="Times New Roman" w:hAnsi="Times New Roman" w:cs="Times New Roman"/>
          <w:sz w:val="28"/>
          <w:szCs w:val="28"/>
        </w:rPr>
        <w:tab/>
        <w:t>«Молодец!  Хороший полк!» - и расцеловал солдата.</w:t>
      </w:r>
    </w:p>
    <w:p w:rsidR="008726BC" w:rsidRPr="00F67602" w:rsidRDefault="008726BC" w:rsidP="00F6760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67602">
        <w:rPr>
          <w:rFonts w:ascii="Times New Roman" w:hAnsi="Times New Roman" w:cs="Times New Roman"/>
          <w:sz w:val="28"/>
          <w:szCs w:val="28"/>
        </w:rPr>
        <w:tab/>
        <w:t>Что ответил солдат Суворову?»</w:t>
      </w:r>
    </w:p>
    <w:p w:rsidR="008726BC" w:rsidRPr="00F67602" w:rsidRDefault="008726BC" w:rsidP="00F67602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F67602">
        <w:rPr>
          <w:rFonts w:ascii="Times New Roman" w:hAnsi="Times New Roman" w:cs="Times New Roman"/>
          <w:sz w:val="28"/>
          <w:szCs w:val="28"/>
        </w:rPr>
        <w:tab/>
      </w:r>
      <w:r w:rsidRPr="00F67602">
        <w:rPr>
          <w:rFonts w:ascii="Times New Roman" w:hAnsi="Times New Roman" w:cs="Times New Roman"/>
          <w:i/>
          <w:iCs/>
          <w:sz w:val="28"/>
          <w:szCs w:val="28"/>
        </w:rPr>
        <w:t xml:space="preserve"> Команды пишут  ответ  и сдают   в жюри. Ведущий зачитывает правильный ответ и объявляет результат, давая, при необходимости,  комментарий.</w:t>
      </w:r>
    </w:p>
    <w:p w:rsidR="008726BC" w:rsidRPr="00F67602" w:rsidRDefault="008726BC" w:rsidP="00F6760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67602">
        <w:rPr>
          <w:rFonts w:ascii="Times New Roman" w:hAnsi="Times New Roman" w:cs="Times New Roman"/>
          <w:i/>
          <w:iCs/>
          <w:sz w:val="28"/>
          <w:szCs w:val="28"/>
        </w:rPr>
        <w:tab/>
      </w:r>
      <w:r w:rsidRPr="00F67602">
        <w:rPr>
          <w:rFonts w:ascii="Times New Roman" w:hAnsi="Times New Roman" w:cs="Times New Roman"/>
          <w:b/>
          <w:bCs/>
          <w:sz w:val="28"/>
          <w:szCs w:val="28"/>
        </w:rPr>
        <w:t xml:space="preserve">Ведущий: </w:t>
      </w:r>
      <w:r>
        <w:rPr>
          <w:rFonts w:ascii="Times New Roman" w:hAnsi="Times New Roman" w:cs="Times New Roman"/>
          <w:sz w:val="28"/>
          <w:szCs w:val="28"/>
        </w:rPr>
        <w:t xml:space="preserve">«Продолжаем нашу игру. Второй </w:t>
      </w:r>
      <w:r w:rsidRPr="00F67602">
        <w:rPr>
          <w:rFonts w:ascii="Times New Roman" w:hAnsi="Times New Roman" w:cs="Times New Roman"/>
          <w:sz w:val="28"/>
          <w:szCs w:val="28"/>
        </w:rPr>
        <w:t>тур называется «Воинские награды». Для получения воинского звания «сержант» вам необходимо набрать 30 баллов, при этом учитываются баллы, набранные в предыдущем туре. Ответы  вы записываете рядом с номером вопроса. В случае незнания ответа ставится прочерк».</w:t>
      </w:r>
    </w:p>
    <w:p w:rsidR="008726BC" w:rsidRPr="000404CE" w:rsidRDefault="008726BC" w:rsidP="00F67602">
      <w:pPr>
        <w:spacing w:after="0" w:line="240" w:lineRule="auto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 w:rsidRPr="000404CE">
        <w:rPr>
          <w:rFonts w:ascii="Times New Roman" w:hAnsi="Times New Roman" w:cs="Times New Roman"/>
          <w:i/>
          <w:iCs/>
          <w:sz w:val="28"/>
          <w:szCs w:val="28"/>
        </w:rPr>
        <w:t>На экране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  появляются  по очереди вопросы тура. </w:t>
      </w:r>
    </w:p>
    <w:p w:rsidR="008726BC" w:rsidRPr="00B9314A" w:rsidRDefault="008726BC" w:rsidP="002E4175">
      <w:pPr>
        <w:numPr>
          <w:ilvl w:val="0"/>
          <w:numId w:val="4"/>
        </w:numPr>
        <w:autoSpaceDE w:val="0"/>
        <w:autoSpaceDN w:val="0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B9314A">
        <w:rPr>
          <w:rFonts w:ascii="Times New Roman" w:hAnsi="Times New Roman" w:cs="Times New Roman"/>
          <w:sz w:val="28"/>
          <w:szCs w:val="28"/>
        </w:rPr>
        <w:t xml:space="preserve">Этот орден, учреждённый Петром I, сам он получил лишь седьмым </w:t>
      </w:r>
    </w:p>
    <w:p w:rsidR="008726BC" w:rsidRPr="00B9314A" w:rsidRDefault="008726BC" w:rsidP="002E417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9314A">
        <w:rPr>
          <w:rFonts w:ascii="Times New Roman" w:hAnsi="Times New Roman" w:cs="Times New Roman"/>
          <w:sz w:val="28"/>
          <w:szCs w:val="28"/>
        </w:rPr>
        <w:t>по счету за взятие в плен двух шведских кораблей.</w:t>
      </w:r>
    </w:p>
    <w:p w:rsidR="008726BC" w:rsidRPr="00B9314A" w:rsidRDefault="008726BC" w:rsidP="002E4175">
      <w:pPr>
        <w:pStyle w:val="BodyText"/>
        <w:numPr>
          <w:ilvl w:val="0"/>
          <w:numId w:val="4"/>
        </w:numPr>
        <w:autoSpaceDE w:val="0"/>
        <w:autoSpaceDN w:val="0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B9314A">
        <w:rPr>
          <w:rFonts w:ascii="Times New Roman" w:hAnsi="Times New Roman" w:cs="Times New Roman"/>
          <w:sz w:val="28"/>
          <w:szCs w:val="28"/>
        </w:rPr>
        <w:t>За 148 лет существования ордена  св. Георгия – высшей офицерской</w:t>
      </w:r>
    </w:p>
    <w:p w:rsidR="008726BC" w:rsidRPr="00B9314A" w:rsidRDefault="008726BC" w:rsidP="002E4175">
      <w:pPr>
        <w:pStyle w:val="BodyText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9314A">
        <w:rPr>
          <w:rFonts w:ascii="Times New Roman" w:hAnsi="Times New Roman" w:cs="Times New Roman"/>
          <w:sz w:val="28"/>
          <w:szCs w:val="28"/>
        </w:rPr>
        <w:t xml:space="preserve"> награды русской армии – его полными кавалерами стали всего 4 человека: И.Паскевич, И.Дибич, М.Барклай-де-Толли и … . Назовите четвёртого.</w:t>
      </w:r>
    </w:p>
    <w:p w:rsidR="008726BC" w:rsidRPr="00B9314A" w:rsidRDefault="008726BC" w:rsidP="002E417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314A">
        <w:rPr>
          <w:rFonts w:ascii="Times New Roman" w:hAnsi="Times New Roman" w:cs="Times New Roman"/>
          <w:sz w:val="28"/>
          <w:szCs w:val="28"/>
        </w:rPr>
        <w:tab/>
        <w:t>3. Этот орден назван именем русского полководца, которому принадлежат слова: «... Кто с мечом к нам придёт, от меча и погибнет!»</w:t>
      </w:r>
    </w:p>
    <w:p w:rsidR="008726BC" w:rsidRPr="00B9314A" w:rsidRDefault="008726BC" w:rsidP="002E4175">
      <w:pPr>
        <w:pStyle w:val="BodyText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314A">
        <w:rPr>
          <w:rFonts w:ascii="Times New Roman" w:hAnsi="Times New Roman" w:cs="Times New Roman"/>
          <w:sz w:val="28"/>
          <w:szCs w:val="28"/>
        </w:rPr>
        <w:tab/>
        <w:t>4. Этот советский   орден, часто называемый  солдатским, имел  три степени, и полный  его  кавалер приравнивался к Герою Советского Союза.</w:t>
      </w:r>
    </w:p>
    <w:p w:rsidR="008726BC" w:rsidRPr="00B9314A" w:rsidRDefault="008726BC" w:rsidP="002E417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314A">
        <w:rPr>
          <w:rFonts w:ascii="Times New Roman" w:hAnsi="Times New Roman" w:cs="Times New Roman"/>
          <w:sz w:val="28"/>
          <w:szCs w:val="28"/>
        </w:rPr>
        <w:tab/>
        <w:t xml:space="preserve">5. Этим орденом дважды были награждены  всего три человека - И.В.Сталин, Г.К.Жуков и А.М.Василевский. </w:t>
      </w:r>
    </w:p>
    <w:p w:rsidR="008726BC" w:rsidRPr="00B9314A" w:rsidRDefault="008726BC" w:rsidP="00F6760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314A">
        <w:rPr>
          <w:rFonts w:ascii="Times New Roman" w:hAnsi="Times New Roman" w:cs="Times New Roman"/>
          <w:sz w:val="28"/>
          <w:szCs w:val="28"/>
        </w:rPr>
        <w:tab/>
        <w:t>6. Полководец, именем которого назван этот орден, изображен на одном  из полотен художника В.Сурикова.</w:t>
      </w:r>
    </w:p>
    <w:p w:rsidR="008726BC" w:rsidRPr="00B9314A" w:rsidRDefault="008726BC" w:rsidP="00F6760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314A">
        <w:rPr>
          <w:rFonts w:ascii="Times New Roman" w:hAnsi="Times New Roman" w:cs="Times New Roman"/>
          <w:sz w:val="28"/>
          <w:szCs w:val="28"/>
        </w:rPr>
        <w:tab/>
        <w:t>7. На этом ордене изображен русский адмирал, герой Синопского сражения.</w:t>
      </w:r>
    </w:p>
    <w:p w:rsidR="008726BC" w:rsidRPr="00B9314A" w:rsidRDefault="008726BC" w:rsidP="00F6760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314A">
        <w:rPr>
          <w:rFonts w:ascii="Times New Roman" w:hAnsi="Times New Roman" w:cs="Times New Roman"/>
          <w:sz w:val="28"/>
          <w:szCs w:val="28"/>
        </w:rPr>
        <w:tab/>
        <w:t>8. Полководец, именем которого назывался этот советский орден, имел воинское звание фельдмаршал и титул «Светлейший  князь Смоленский»</w:t>
      </w:r>
    </w:p>
    <w:p w:rsidR="008726BC" w:rsidRPr="00B9314A" w:rsidRDefault="008726BC" w:rsidP="00F67602">
      <w:pPr>
        <w:spacing w:after="0" w:line="240" w:lineRule="auto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 w:rsidRPr="00B9314A">
        <w:rPr>
          <w:rFonts w:ascii="Times New Roman" w:hAnsi="Times New Roman" w:cs="Times New Roman"/>
          <w:i/>
          <w:iCs/>
          <w:sz w:val="28"/>
          <w:szCs w:val="28"/>
        </w:rPr>
        <w:t>Команды сдают  ответы в жюри.</w:t>
      </w:r>
    </w:p>
    <w:p w:rsidR="008726BC" w:rsidRPr="00B9314A" w:rsidRDefault="008726BC" w:rsidP="00F6760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314A">
        <w:rPr>
          <w:rFonts w:ascii="Times New Roman" w:hAnsi="Times New Roman" w:cs="Times New Roman"/>
          <w:b/>
          <w:bCs/>
          <w:sz w:val="28"/>
          <w:szCs w:val="28"/>
        </w:rPr>
        <w:tab/>
        <w:t xml:space="preserve">Ведущий: </w:t>
      </w:r>
      <w:r w:rsidRPr="00B9314A">
        <w:rPr>
          <w:rFonts w:ascii="Times New Roman" w:hAnsi="Times New Roman" w:cs="Times New Roman"/>
          <w:sz w:val="28"/>
          <w:szCs w:val="28"/>
        </w:rPr>
        <w:t>«Пока    жюри  подводит   итоги,   вас   приветствуют ребята</w:t>
      </w:r>
    </w:p>
    <w:p w:rsidR="008726BC" w:rsidRPr="00B9314A" w:rsidRDefault="008726BC" w:rsidP="00F6760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314A">
        <w:rPr>
          <w:rFonts w:ascii="Times New Roman" w:hAnsi="Times New Roman" w:cs="Times New Roman"/>
          <w:sz w:val="28"/>
          <w:szCs w:val="28"/>
        </w:rPr>
        <w:t>из военно-патриотического клуба «Эдельвейс».</w:t>
      </w:r>
    </w:p>
    <w:p w:rsidR="008726BC" w:rsidRPr="00B9314A" w:rsidRDefault="008726BC" w:rsidP="00F6760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314A">
        <w:rPr>
          <w:rFonts w:ascii="Times New Roman" w:hAnsi="Times New Roman" w:cs="Times New Roman"/>
          <w:sz w:val="28"/>
          <w:szCs w:val="28"/>
        </w:rPr>
        <w:tab/>
      </w:r>
      <w:r w:rsidRPr="00B9314A">
        <w:rPr>
          <w:rFonts w:ascii="Times New Roman" w:hAnsi="Times New Roman" w:cs="Times New Roman"/>
          <w:sz w:val="28"/>
          <w:szCs w:val="28"/>
        </w:rPr>
        <w:tab/>
      </w:r>
      <w:r w:rsidRPr="00B9314A">
        <w:rPr>
          <w:rFonts w:ascii="Times New Roman" w:hAnsi="Times New Roman" w:cs="Times New Roman"/>
          <w:i/>
          <w:iCs/>
          <w:sz w:val="28"/>
          <w:szCs w:val="28"/>
        </w:rPr>
        <w:t>Ребята демонстрируют приёмы рукопашного боя.</w:t>
      </w:r>
    </w:p>
    <w:p w:rsidR="008726BC" w:rsidRPr="00B9314A" w:rsidRDefault="008726BC" w:rsidP="00F6760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314A">
        <w:rPr>
          <w:rFonts w:ascii="Times New Roman" w:hAnsi="Times New Roman" w:cs="Times New Roman"/>
          <w:sz w:val="28"/>
          <w:szCs w:val="28"/>
        </w:rPr>
        <w:tab/>
      </w:r>
      <w:r w:rsidRPr="00B9314A">
        <w:rPr>
          <w:rFonts w:ascii="Times New Roman" w:hAnsi="Times New Roman" w:cs="Times New Roman"/>
          <w:b/>
          <w:bCs/>
          <w:sz w:val="28"/>
          <w:szCs w:val="28"/>
        </w:rPr>
        <w:t xml:space="preserve">Ведущий: </w:t>
      </w:r>
      <w:r w:rsidRPr="00B9314A">
        <w:rPr>
          <w:rFonts w:ascii="Times New Roman" w:hAnsi="Times New Roman" w:cs="Times New Roman"/>
          <w:sz w:val="28"/>
          <w:szCs w:val="28"/>
        </w:rPr>
        <w:t>«Теперь подведём итоги второго тура. Воинское звание «сержант» присваивается следующим участникам (</w:t>
      </w:r>
      <w:r w:rsidRPr="00B9314A">
        <w:rPr>
          <w:rFonts w:ascii="Times New Roman" w:hAnsi="Times New Roman" w:cs="Times New Roman"/>
          <w:i/>
          <w:iCs/>
          <w:sz w:val="28"/>
          <w:szCs w:val="28"/>
        </w:rPr>
        <w:t xml:space="preserve">перечисляет фамилии). </w:t>
      </w:r>
      <w:r w:rsidRPr="00B9314A">
        <w:rPr>
          <w:rFonts w:ascii="Times New Roman" w:hAnsi="Times New Roman" w:cs="Times New Roman"/>
          <w:sz w:val="28"/>
          <w:szCs w:val="28"/>
        </w:rPr>
        <w:t>Поздравляю вас, аплодисменты побе</w:t>
      </w:r>
      <w:r>
        <w:rPr>
          <w:rFonts w:ascii="Times New Roman" w:hAnsi="Times New Roman" w:cs="Times New Roman"/>
          <w:sz w:val="28"/>
          <w:szCs w:val="28"/>
        </w:rPr>
        <w:t>дителям!</w:t>
      </w:r>
      <w:r>
        <w:rPr>
          <w:rFonts w:ascii="Times New Roman" w:hAnsi="Times New Roman" w:cs="Times New Roman"/>
          <w:sz w:val="28"/>
          <w:szCs w:val="28"/>
        </w:rPr>
        <w:tab/>
        <w:t xml:space="preserve"> Переходим к третьему</w:t>
      </w:r>
      <w:r w:rsidRPr="00B9314A">
        <w:rPr>
          <w:rFonts w:ascii="Times New Roman" w:hAnsi="Times New Roman" w:cs="Times New Roman"/>
          <w:sz w:val="28"/>
          <w:szCs w:val="28"/>
        </w:rPr>
        <w:t xml:space="preserve"> туру.  Правильно  ответив  на  его вопросы и набрав 40 баллов, вы  получите  первое офицерское звание – «прапорщик».</w:t>
      </w:r>
    </w:p>
    <w:p w:rsidR="008726BC" w:rsidRDefault="008726BC" w:rsidP="00F6760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1. Объясните  происхождение слова   «прапорщик»?</w:t>
      </w:r>
    </w:p>
    <w:p w:rsidR="008726BC" w:rsidRDefault="008726BC" w:rsidP="00F6760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2. В каком году в Советской Армии  было введено звание </w:t>
      </w:r>
    </w:p>
    <w:p w:rsidR="008726BC" w:rsidRDefault="008726BC" w:rsidP="00F6760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«прапорщик»?</w:t>
      </w:r>
    </w:p>
    <w:p w:rsidR="008726BC" w:rsidRDefault="008726BC" w:rsidP="00F6760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3. Какому званию в ВМФ соответствует звание «прапорщик»?</w:t>
      </w:r>
    </w:p>
    <w:p w:rsidR="008726BC" w:rsidRDefault="008726BC" w:rsidP="00F67602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i/>
          <w:iCs/>
          <w:sz w:val="28"/>
          <w:szCs w:val="28"/>
        </w:rPr>
        <w:t>Команды сдают ответы в жюри. Музыкальная пауза.</w:t>
      </w:r>
    </w:p>
    <w:p w:rsidR="008726BC" w:rsidRPr="00F67602" w:rsidRDefault="008726BC" w:rsidP="002E417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Ведущий: </w:t>
      </w:r>
      <w:r>
        <w:rPr>
          <w:rFonts w:ascii="Times New Roman" w:hAnsi="Times New Roman" w:cs="Times New Roman"/>
          <w:sz w:val="28"/>
          <w:szCs w:val="28"/>
        </w:rPr>
        <w:t xml:space="preserve">«Закончен ещё один тур и сейчас я оглашу  его результаты. </w:t>
      </w:r>
      <w:r w:rsidRPr="00F67602">
        <w:rPr>
          <w:rFonts w:ascii="Times New Roman" w:hAnsi="Times New Roman" w:cs="Times New Roman"/>
          <w:sz w:val="28"/>
          <w:szCs w:val="28"/>
        </w:rPr>
        <w:t>Набрав необходимое количество баллов, звание «прапорщик»  получают участники (</w:t>
      </w:r>
      <w:r w:rsidRPr="00F67602">
        <w:rPr>
          <w:rFonts w:ascii="Times New Roman" w:hAnsi="Times New Roman" w:cs="Times New Roman"/>
          <w:i/>
          <w:iCs/>
          <w:sz w:val="28"/>
          <w:szCs w:val="28"/>
        </w:rPr>
        <w:t xml:space="preserve">перечисляет фамилии). </w:t>
      </w:r>
    </w:p>
    <w:p w:rsidR="008726BC" w:rsidRPr="00F67602" w:rsidRDefault="008726BC" w:rsidP="002E417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67602">
        <w:rPr>
          <w:rFonts w:ascii="Times New Roman" w:hAnsi="Times New Roman" w:cs="Times New Roman"/>
          <w:sz w:val="28"/>
          <w:szCs w:val="28"/>
        </w:rPr>
        <w:tab/>
        <w:t>Переходим к</w:t>
      </w:r>
      <w:r>
        <w:rPr>
          <w:rFonts w:ascii="Times New Roman" w:hAnsi="Times New Roman" w:cs="Times New Roman"/>
          <w:sz w:val="28"/>
          <w:szCs w:val="28"/>
        </w:rPr>
        <w:t xml:space="preserve"> четвёртому</w:t>
      </w:r>
      <w:r w:rsidRPr="00F67602">
        <w:rPr>
          <w:rFonts w:ascii="Times New Roman" w:hAnsi="Times New Roman" w:cs="Times New Roman"/>
          <w:sz w:val="28"/>
          <w:szCs w:val="28"/>
        </w:rPr>
        <w:t xml:space="preserve"> туру, который называется  «Герои России». Набравшие после этого тура 80 баллов станут лейтенантами».</w:t>
      </w:r>
    </w:p>
    <w:p w:rsidR="008726BC" w:rsidRPr="00F67602" w:rsidRDefault="008726BC" w:rsidP="002E4175">
      <w:pPr>
        <w:numPr>
          <w:ilvl w:val="0"/>
          <w:numId w:val="5"/>
        </w:numPr>
        <w:autoSpaceDE w:val="0"/>
        <w:autoSpaceDN w:val="0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F67602">
        <w:rPr>
          <w:rFonts w:ascii="Times New Roman" w:hAnsi="Times New Roman" w:cs="Times New Roman"/>
          <w:sz w:val="28"/>
          <w:szCs w:val="28"/>
        </w:rPr>
        <w:t>Назовите имя монаха Троице-Сергиевой лавры, вступившего в бой</w:t>
      </w:r>
    </w:p>
    <w:p w:rsidR="008726BC" w:rsidRPr="00F67602" w:rsidRDefault="008726BC" w:rsidP="002E417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67602">
        <w:rPr>
          <w:rFonts w:ascii="Times New Roman" w:hAnsi="Times New Roman" w:cs="Times New Roman"/>
          <w:sz w:val="28"/>
          <w:szCs w:val="28"/>
        </w:rPr>
        <w:t xml:space="preserve"> с  татарским мурзой Чел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F67602">
        <w:rPr>
          <w:rFonts w:ascii="Times New Roman" w:hAnsi="Times New Roman" w:cs="Times New Roman"/>
          <w:sz w:val="28"/>
          <w:szCs w:val="28"/>
        </w:rPr>
        <w:t>беем перед началом Куликовской битвы.</w:t>
      </w:r>
    </w:p>
    <w:p w:rsidR="008726BC" w:rsidRPr="00F67602" w:rsidRDefault="008726BC" w:rsidP="002E4175">
      <w:pPr>
        <w:numPr>
          <w:ilvl w:val="0"/>
          <w:numId w:val="5"/>
        </w:numPr>
        <w:overflowPunct w:val="0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F67602">
        <w:rPr>
          <w:rFonts w:ascii="Times New Roman" w:hAnsi="Times New Roman" w:cs="Times New Roman"/>
          <w:sz w:val="28"/>
          <w:szCs w:val="28"/>
        </w:rPr>
        <w:t>Полковник    гусарского       полка,     один    из          организаторов</w:t>
      </w:r>
    </w:p>
    <w:p w:rsidR="008726BC" w:rsidRPr="00F67602" w:rsidRDefault="008726BC" w:rsidP="002E4175">
      <w:pPr>
        <w:overflowPunct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67602">
        <w:rPr>
          <w:rFonts w:ascii="Times New Roman" w:hAnsi="Times New Roman" w:cs="Times New Roman"/>
          <w:sz w:val="28"/>
          <w:szCs w:val="28"/>
        </w:rPr>
        <w:t>партизанского движения в тылу французов в  1812 году. Нам он известен ещё и как поэт, автор нескольких романсов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8726BC" w:rsidRPr="00F67602" w:rsidRDefault="008726BC" w:rsidP="002E4175">
      <w:pPr>
        <w:numPr>
          <w:ilvl w:val="0"/>
          <w:numId w:val="5"/>
        </w:numPr>
        <w:autoSpaceDE w:val="0"/>
        <w:autoSpaceDN w:val="0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F67602">
        <w:rPr>
          <w:rFonts w:ascii="Times New Roman" w:hAnsi="Times New Roman" w:cs="Times New Roman"/>
          <w:sz w:val="28"/>
          <w:szCs w:val="28"/>
        </w:rPr>
        <w:t xml:space="preserve">Московская   школьница,        добровольно    ушла   на   фронт.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67602">
        <w:rPr>
          <w:rFonts w:ascii="Times New Roman" w:hAnsi="Times New Roman" w:cs="Times New Roman"/>
          <w:sz w:val="28"/>
          <w:szCs w:val="28"/>
        </w:rPr>
        <w:t>Во</w:t>
      </w:r>
    </w:p>
    <w:p w:rsidR="008726BC" w:rsidRPr="00F67602" w:rsidRDefault="008726BC" w:rsidP="002E417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67602">
        <w:rPr>
          <w:rFonts w:ascii="Times New Roman" w:hAnsi="Times New Roman" w:cs="Times New Roman"/>
          <w:sz w:val="28"/>
          <w:szCs w:val="28"/>
        </w:rPr>
        <w:t xml:space="preserve"> время  выполнения задания в тылу врага была схвачена немцами и казнена в    деревне Петрищево.</w:t>
      </w:r>
    </w:p>
    <w:p w:rsidR="008726BC" w:rsidRPr="00F67602" w:rsidRDefault="008726BC" w:rsidP="00F6760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67602">
        <w:rPr>
          <w:rFonts w:ascii="Times New Roman" w:hAnsi="Times New Roman" w:cs="Times New Roman"/>
          <w:sz w:val="28"/>
          <w:szCs w:val="28"/>
        </w:rPr>
        <w:tab/>
        <w:t>4. Узнав о его очередной победе, Суворов воскликнул: «Ура! Русскому флоту!.. Я теперь говорю самому себе: «Зачем не был я при Корфу, хотя бы мичманом!»  Назовите фамилию этого русского адмирала.</w:t>
      </w:r>
    </w:p>
    <w:p w:rsidR="008726BC" w:rsidRPr="00F67602" w:rsidRDefault="008726BC" w:rsidP="00F6760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67602">
        <w:rPr>
          <w:rFonts w:ascii="Times New Roman" w:hAnsi="Times New Roman" w:cs="Times New Roman"/>
          <w:sz w:val="28"/>
          <w:szCs w:val="28"/>
        </w:rPr>
        <w:tab/>
        <w:t xml:space="preserve">5. Одна из фигур высшего пилотажа носит имя этого русского лётчика, впервые в мире выполнившего её в августе 1913 года. </w:t>
      </w:r>
    </w:p>
    <w:p w:rsidR="008726BC" w:rsidRPr="002E4175" w:rsidRDefault="008726BC" w:rsidP="00F67602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67602">
        <w:rPr>
          <w:rFonts w:ascii="Times New Roman" w:hAnsi="Times New Roman" w:cs="Times New Roman"/>
          <w:sz w:val="28"/>
          <w:szCs w:val="28"/>
        </w:rPr>
        <w:tab/>
      </w:r>
      <w:r w:rsidRPr="00F67602">
        <w:rPr>
          <w:rFonts w:ascii="Times New Roman" w:hAnsi="Times New Roman" w:cs="Times New Roman"/>
          <w:color w:val="000000"/>
          <w:sz w:val="28"/>
          <w:szCs w:val="28"/>
        </w:rPr>
        <w:t xml:space="preserve">6. После тяжёлого ранения  у него были </w:t>
      </w:r>
      <w:hyperlink r:id="rId7" w:tooltip="Ампутация" w:history="1">
        <w:r w:rsidRPr="002E4175">
          <w:rPr>
            <w:rStyle w:val="Hyperlink"/>
            <w:rFonts w:ascii="Times New Roman" w:hAnsi="Times New Roman" w:cs="Times New Roman"/>
            <w:color w:val="000000"/>
            <w:sz w:val="28"/>
            <w:szCs w:val="28"/>
            <w:u w:val="none"/>
          </w:rPr>
          <w:t>ампутированы</w:t>
        </w:r>
      </w:hyperlink>
      <w:r w:rsidRPr="002E417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F67602">
        <w:rPr>
          <w:rFonts w:ascii="Times New Roman" w:hAnsi="Times New Roman" w:cs="Times New Roman"/>
          <w:color w:val="000000"/>
          <w:sz w:val="28"/>
          <w:szCs w:val="28"/>
        </w:rPr>
        <w:t xml:space="preserve">обе ноги. Однако он вернулся в строй  и воевал, сбив  ещё 7 вражеских самолётов.  Является </w:t>
      </w:r>
      <w:hyperlink r:id="rId8" w:tooltip="Прототип персонажа" w:history="1">
        <w:r w:rsidRPr="002E4175">
          <w:rPr>
            <w:rStyle w:val="Hyperlink"/>
            <w:rFonts w:ascii="Times New Roman" w:hAnsi="Times New Roman" w:cs="Times New Roman"/>
            <w:color w:val="000000"/>
            <w:sz w:val="28"/>
            <w:szCs w:val="28"/>
            <w:u w:val="none"/>
          </w:rPr>
          <w:t>прототипом</w:t>
        </w:r>
      </w:hyperlink>
      <w:r w:rsidRPr="00F67602">
        <w:rPr>
          <w:rFonts w:ascii="Times New Roman" w:hAnsi="Times New Roman" w:cs="Times New Roman"/>
          <w:color w:val="000000"/>
          <w:sz w:val="28"/>
          <w:szCs w:val="28"/>
        </w:rPr>
        <w:t xml:space="preserve"> героя повести </w:t>
      </w:r>
      <w:hyperlink r:id="rId9" w:tooltip="Полевой, Борис Николаевич" w:history="1">
        <w:r w:rsidRPr="002E4175">
          <w:rPr>
            <w:rStyle w:val="Hyperlink"/>
            <w:rFonts w:ascii="Times New Roman" w:hAnsi="Times New Roman" w:cs="Times New Roman"/>
            <w:color w:val="000000"/>
            <w:sz w:val="28"/>
            <w:szCs w:val="28"/>
            <w:u w:val="none"/>
          </w:rPr>
          <w:t>Б.Полевого</w:t>
        </w:r>
      </w:hyperlink>
      <w:r w:rsidRPr="002E4175">
        <w:rPr>
          <w:rFonts w:ascii="Times New Roman" w:hAnsi="Times New Roman" w:cs="Times New Roman"/>
          <w:color w:val="000000"/>
          <w:sz w:val="28"/>
          <w:szCs w:val="28"/>
        </w:rPr>
        <w:t xml:space="preserve"> «</w:t>
      </w:r>
      <w:hyperlink r:id="rId10" w:tooltip="Повесть о настоящем человеке" w:history="1">
        <w:r w:rsidRPr="002E4175">
          <w:rPr>
            <w:rStyle w:val="Hyperlink"/>
            <w:rFonts w:ascii="Times New Roman" w:hAnsi="Times New Roman" w:cs="Times New Roman"/>
            <w:color w:val="000000"/>
            <w:sz w:val="28"/>
            <w:szCs w:val="28"/>
            <w:u w:val="none"/>
          </w:rPr>
          <w:t>Повесть о настоящем человеке</w:t>
        </w:r>
      </w:hyperlink>
      <w:r w:rsidRPr="002E4175">
        <w:rPr>
          <w:rFonts w:ascii="Times New Roman" w:hAnsi="Times New Roman" w:cs="Times New Roman"/>
          <w:color w:val="000000"/>
          <w:sz w:val="28"/>
          <w:szCs w:val="28"/>
        </w:rPr>
        <w:t>».</w:t>
      </w:r>
    </w:p>
    <w:p w:rsidR="008726BC" w:rsidRPr="00F67602" w:rsidRDefault="008726BC" w:rsidP="00F67602">
      <w:pPr>
        <w:pStyle w:val="BodyText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F67602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 7. </w:t>
      </w:r>
      <w:r w:rsidRPr="00F67602">
        <w:rPr>
          <w:rFonts w:ascii="Times New Roman" w:hAnsi="Times New Roman" w:cs="Times New Roman"/>
          <w:sz w:val="28"/>
          <w:szCs w:val="28"/>
        </w:rPr>
        <w:t xml:space="preserve">Во время боёв за Москву в декабре 1941 года он впервые в истории авиации совершил ночной таран.  </w:t>
      </w:r>
    </w:p>
    <w:p w:rsidR="008726BC" w:rsidRPr="00F67602" w:rsidRDefault="008726BC" w:rsidP="00F6760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67602">
        <w:rPr>
          <w:rFonts w:ascii="Times New Roman" w:hAnsi="Times New Roman" w:cs="Times New Roman"/>
          <w:sz w:val="28"/>
          <w:szCs w:val="28"/>
        </w:rPr>
        <w:tab/>
        <w:t>8. Пехотинец, гвардии рядовой.  23 февраля    1943  года  в  бою  закрыл собой амбразуру вражеского дзота.</w:t>
      </w:r>
    </w:p>
    <w:p w:rsidR="008726BC" w:rsidRPr="00F67602" w:rsidRDefault="008726BC" w:rsidP="00F67602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F67602">
        <w:rPr>
          <w:rFonts w:ascii="Times New Roman" w:hAnsi="Times New Roman" w:cs="Times New Roman"/>
          <w:sz w:val="28"/>
          <w:szCs w:val="28"/>
        </w:rPr>
        <w:tab/>
      </w:r>
      <w:r w:rsidRPr="00F67602">
        <w:rPr>
          <w:rFonts w:ascii="Times New Roman" w:hAnsi="Times New Roman" w:cs="Times New Roman"/>
          <w:sz w:val="28"/>
          <w:szCs w:val="28"/>
        </w:rPr>
        <w:tab/>
      </w:r>
      <w:r w:rsidRPr="00F67602">
        <w:rPr>
          <w:rFonts w:ascii="Times New Roman" w:hAnsi="Times New Roman" w:cs="Times New Roman"/>
          <w:i/>
          <w:iCs/>
          <w:sz w:val="28"/>
          <w:szCs w:val="28"/>
        </w:rPr>
        <w:t>Команды сдают ответы в жюри. Музыкальная пауза.</w:t>
      </w:r>
    </w:p>
    <w:p w:rsidR="008726BC" w:rsidRPr="00F67602" w:rsidRDefault="008726BC" w:rsidP="00F6760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F67602">
        <w:rPr>
          <w:rFonts w:ascii="Times New Roman" w:hAnsi="Times New Roman" w:cs="Times New Roman"/>
          <w:b/>
          <w:bCs/>
          <w:sz w:val="28"/>
          <w:szCs w:val="28"/>
        </w:rPr>
        <w:t xml:space="preserve">Ведущий: </w:t>
      </w:r>
      <w:r w:rsidRPr="00F67602">
        <w:rPr>
          <w:rFonts w:ascii="Times New Roman" w:hAnsi="Times New Roman" w:cs="Times New Roman"/>
          <w:sz w:val="28"/>
          <w:szCs w:val="28"/>
        </w:rPr>
        <w:t>«Жюри подвело итоги и сейчас я оглашу  результаты. Звание «лейтенант»  получают участники (</w:t>
      </w:r>
      <w:r w:rsidRPr="00F67602">
        <w:rPr>
          <w:rFonts w:ascii="Times New Roman" w:hAnsi="Times New Roman" w:cs="Times New Roman"/>
          <w:i/>
          <w:iCs/>
          <w:sz w:val="28"/>
          <w:szCs w:val="28"/>
        </w:rPr>
        <w:t xml:space="preserve">перечисляет фамилии). </w:t>
      </w:r>
    </w:p>
    <w:p w:rsidR="008726BC" w:rsidRPr="00F67602" w:rsidRDefault="008726BC" w:rsidP="00F6760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67602">
        <w:rPr>
          <w:rFonts w:ascii="Times New Roman" w:hAnsi="Times New Roman" w:cs="Times New Roman"/>
          <w:sz w:val="28"/>
          <w:szCs w:val="28"/>
        </w:rPr>
        <w:tab/>
        <w:t>Переходим к</w:t>
      </w:r>
      <w:r>
        <w:rPr>
          <w:rFonts w:ascii="Times New Roman" w:hAnsi="Times New Roman" w:cs="Times New Roman"/>
          <w:sz w:val="28"/>
          <w:szCs w:val="28"/>
        </w:rPr>
        <w:t xml:space="preserve"> пятому</w:t>
      </w:r>
      <w:r w:rsidRPr="00F67602">
        <w:rPr>
          <w:rFonts w:ascii="Times New Roman" w:hAnsi="Times New Roman" w:cs="Times New Roman"/>
          <w:sz w:val="28"/>
          <w:szCs w:val="28"/>
        </w:rPr>
        <w:t xml:space="preserve"> туру, который называется  «Оружие Победы». Набравшие после этого тура 120 баллов станут полковниками».</w:t>
      </w:r>
    </w:p>
    <w:p w:rsidR="008726BC" w:rsidRPr="00F67602" w:rsidRDefault="008726BC" w:rsidP="00F67602">
      <w:pPr>
        <w:numPr>
          <w:ilvl w:val="0"/>
          <w:numId w:val="6"/>
        </w:numPr>
        <w:autoSpaceDE w:val="0"/>
        <w:autoSpaceDN w:val="0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F67602">
        <w:rPr>
          <w:rFonts w:ascii="Times New Roman" w:hAnsi="Times New Roman" w:cs="Times New Roman"/>
          <w:sz w:val="28"/>
          <w:szCs w:val="28"/>
        </w:rPr>
        <w:t>Винтовка,  созданная    этим   русским  конструктором в 1891 году,</w:t>
      </w:r>
    </w:p>
    <w:p w:rsidR="008726BC" w:rsidRPr="00F67602" w:rsidRDefault="008726BC" w:rsidP="00F6760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67602">
        <w:rPr>
          <w:rFonts w:ascii="Times New Roman" w:hAnsi="Times New Roman" w:cs="Times New Roman"/>
          <w:sz w:val="28"/>
          <w:szCs w:val="28"/>
        </w:rPr>
        <w:t>состояла на вооружении нашей армии  до середины 20-го века.</w:t>
      </w:r>
    </w:p>
    <w:p w:rsidR="008726BC" w:rsidRPr="00F67602" w:rsidRDefault="008726BC" w:rsidP="00F67602">
      <w:pPr>
        <w:numPr>
          <w:ilvl w:val="0"/>
          <w:numId w:val="6"/>
        </w:numPr>
        <w:autoSpaceDE w:val="0"/>
        <w:autoSpaceDN w:val="0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F67602">
        <w:rPr>
          <w:rFonts w:ascii="Times New Roman" w:hAnsi="Times New Roman" w:cs="Times New Roman"/>
          <w:sz w:val="28"/>
          <w:szCs w:val="28"/>
        </w:rPr>
        <w:t>Это  грозное  оружие  впервые  применили  против немцев в июле</w:t>
      </w:r>
    </w:p>
    <w:p w:rsidR="008726BC" w:rsidRDefault="008726BC" w:rsidP="00F6760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67602">
        <w:rPr>
          <w:rFonts w:ascii="Times New Roman" w:hAnsi="Times New Roman" w:cs="Times New Roman"/>
          <w:sz w:val="28"/>
          <w:szCs w:val="28"/>
        </w:rPr>
        <w:t xml:space="preserve"> 1941 года в районе города Орша. Его кодовое наименование – БМ-13. Как его стали называть впоследствии? </w:t>
      </w:r>
    </w:p>
    <w:p w:rsidR="008726BC" w:rsidRPr="00F67602" w:rsidRDefault="008726BC" w:rsidP="00F6760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67602">
        <w:rPr>
          <w:rFonts w:ascii="Times New Roman" w:hAnsi="Times New Roman" w:cs="Times New Roman"/>
          <w:sz w:val="28"/>
          <w:szCs w:val="28"/>
        </w:rPr>
        <w:t>3. Эти самолёты иногда называли «летающий танк», а наши бойцы называли их «горбатыми».</w:t>
      </w:r>
    </w:p>
    <w:p w:rsidR="008726BC" w:rsidRPr="00F67602" w:rsidRDefault="008726BC" w:rsidP="00F6760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67602">
        <w:rPr>
          <w:rFonts w:ascii="Times New Roman" w:hAnsi="Times New Roman" w:cs="Times New Roman"/>
          <w:sz w:val="28"/>
          <w:szCs w:val="28"/>
        </w:rPr>
        <w:t>4. Этот самолёт имел гордое наименование «ночной бомбардировщик», а лётчиц, управлявших этими фанерными бипланами, немцы называли «ночные ведьмы»</w:t>
      </w:r>
    </w:p>
    <w:p w:rsidR="008726BC" w:rsidRPr="00F67602" w:rsidRDefault="008726BC" w:rsidP="00F6760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67602">
        <w:rPr>
          <w:rFonts w:ascii="Times New Roman" w:hAnsi="Times New Roman" w:cs="Times New Roman"/>
          <w:sz w:val="28"/>
          <w:szCs w:val="28"/>
        </w:rPr>
        <w:t>5. Какое коренное отличие от остальных танков начального периода войны имел танк БТ?</w:t>
      </w:r>
    </w:p>
    <w:p w:rsidR="008726BC" w:rsidRPr="00F67602" w:rsidRDefault="008726BC" w:rsidP="00F6760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67602">
        <w:rPr>
          <w:rFonts w:ascii="Times New Roman" w:hAnsi="Times New Roman" w:cs="Times New Roman"/>
          <w:sz w:val="28"/>
          <w:szCs w:val="28"/>
        </w:rPr>
        <w:t xml:space="preserve"> 6. Расшифруйте аббревиатуру некоторых типов вооружения Советской Армии: подводная лодка серии «Щ»,  пистолет  ТТ,  танк  КВ, автомат ППШ.</w:t>
      </w:r>
    </w:p>
    <w:p w:rsidR="008726BC" w:rsidRPr="00F67602" w:rsidRDefault="008726BC" w:rsidP="00F6760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67602">
        <w:rPr>
          <w:rFonts w:ascii="Times New Roman" w:hAnsi="Times New Roman" w:cs="Times New Roman"/>
          <w:sz w:val="28"/>
          <w:szCs w:val="28"/>
        </w:rPr>
        <w:t xml:space="preserve">        </w:t>
      </w:r>
      <w:r w:rsidRPr="00F67602">
        <w:rPr>
          <w:rFonts w:ascii="Times New Roman" w:hAnsi="Times New Roman" w:cs="Times New Roman"/>
          <w:sz w:val="28"/>
          <w:szCs w:val="28"/>
        </w:rPr>
        <w:tab/>
      </w:r>
      <w:r w:rsidRPr="00F67602">
        <w:rPr>
          <w:rFonts w:ascii="Times New Roman" w:hAnsi="Times New Roman" w:cs="Times New Roman"/>
          <w:b/>
          <w:bCs/>
          <w:sz w:val="28"/>
          <w:szCs w:val="28"/>
        </w:rPr>
        <w:t xml:space="preserve">Ведущий: </w:t>
      </w:r>
      <w:r w:rsidRPr="00F67602">
        <w:rPr>
          <w:rFonts w:ascii="Times New Roman" w:hAnsi="Times New Roman" w:cs="Times New Roman"/>
          <w:sz w:val="28"/>
          <w:szCs w:val="28"/>
        </w:rPr>
        <w:t>«Жюри подвело итоги и сейчас я оглашу  результаты. Звание «полковник»  получают участники (</w:t>
      </w:r>
      <w:r w:rsidRPr="00F67602">
        <w:rPr>
          <w:rFonts w:ascii="Times New Roman" w:hAnsi="Times New Roman" w:cs="Times New Roman"/>
          <w:i/>
          <w:iCs/>
          <w:sz w:val="28"/>
          <w:szCs w:val="28"/>
        </w:rPr>
        <w:t xml:space="preserve">перечисляет фамилии). </w:t>
      </w:r>
    </w:p>
    <w:p w:rsidR="008726BC" w:rsidRPr="00F67602" w:rsidRDefault="008726BC" w:rsidP="00F6760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67602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Шестой</w:t>
      </w:r>
      <w:r w:rsidRPr="00F67602">
        <w:rPr>
          <w:rFonts w:ascii="Times New Roman" w:hAnsi="Times New Roman" w:cs="Times New Roman"/>
          <w:sz w:val="28"/>
          <w:szCs w:val="28"/>
        </w:rPr>
        <w:t xml:space="preserve"> тур называется  «Битвы и сражения». Набравшие после этого тура 150 баллов получат звание «генерал».</w:t>
      </w:r>
    </w:p>
    <w:p w:rsidR="008726BC" w:rsidRPr="00F67602" w:rsidRDefault="008726BC" w:rsidP="00F67602">
      <w:pPr>
        <w:pStyle w:val="BodyText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67602">
        <w:rPr>
          <w:rFonts w:ascii="Times New Roman" w:hAnsi="Times New Roman" w:cs="Times New Roman"/>
          <w:sz w:val="28"/>
          <w:szCs w:val="28"/>
        </w:rPr>
        <w:t xml:space="preserve">      1.  Исход этой битвы решил внезапный удар в тыл противника Засадного полка.</w:t>
      </w:r>
    </w:p>
    <w:p w:rsidR="008726BC" w:rsidRPr="00F67602" w:rsidRDefault="008726BC" w:rsidP="00F6760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F67602">
        <w:rPr>
          <w:rFonts w:ascii="Times New Roman" w:hAnsi="Times New Roman" w:cs="Times New Roman"/>
          <w:sz w:val="28"/>
          <w:szCs w:val="28"/>
        </w:rPr>
        <w:t>2. О каком сражении А.С.Пушкин написал следующие строки:</w:t>
      </w:r>
    </w:p>
    <w:p w:rsidR="008726BC" w:rsidRPr="00F67602" w:rsidRDefault="008726BC" w:rsidP="00F6760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67602">
        <w:rPr>
          <w:rFonts w:ascii="Times New Roman" w:hAnsi="Times New Roman" w:cs="Times New Roman"/>
          <w:sz w:val="28"/>
          <w:szCs w:val="28"/>
        </w:rPr>
        <w:t xml:space="preserve"> « В огне, под градом раскалённым,</w:t>
      </w:r>
    </w:p>
    <w:p w:rsidR="008726BC" w:rsidRPr="00F67602" w:rsidRDefault="008726BC" w:rsidP="00F6760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67602">
        <w:rPr>
          <w:rFonts w:ascii="Times New Roman" w:hAnsi="Times New Roman" w:cs="Times New Roman"/>
          <w:sz w:val="28"/>
          <w:szCs w:val="28"/>
        </w:rPr>
        <w:t>Стеной живою отражённым,</w:t>
      </w:r>
    </w:p>
    <w:p w:rsidR="008726BC" w:rsidRPr="00F67602" w:rsidRDefault="008726BC" w:rsidP="00F6760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67602">
        <w:rPr>
          <w:rFonts w:ascii="Times New Roman" w:hAnsi="Times New Roman" w:cs="Times New Roman"/>
          <w:sz w:val="28"/>
          <w:szCs w:val="28"/>
        </w:rPr>
        <w:t>Над падшим строем свежий строй</w:t>
      </w:r>
    </w:p>
    <w:p w:rsidR="008726BC" w:rsidRPr="00F67602" w:rsidRDefault="008726BC" w:rsidP="00F6760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67602">
        <w:rPr>
          <w:rFonts w:ascii="Times New Roman" w:hAnsi="Times New Roman" w:cs="Times New Roman"/>
          <w:sz w:val="28"/>
          <w:szCs w:val="28"/>
        </w:rPr>
        <w:t>Штыки смыкает ….»</w:t>
      </w:r>
    </w:p>
    <w:p w:rsidR="008726BC" w:rsidRPr="00F67602" w:rsidRDefault="008726BC" w:rsidP="002E4175">
      <w:pPr>
        <w:pStyle w:val="BodyText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F67602">
        <w:rPr>
          <w:rFonts w:ascii="Times New Roman" w:hAnsi="Times New Roman" w:cs="Times New Roman"/>
          <w:sz w:val="28"/>
          <w:szCs w:val="28"/>
        </w:rPr>
        <w:t>3.  Назовите населённый пункт, в районе которого летом 1943 года произошло крупнейшее за всю историю Второй мировой войны  танковое сражение.</w:t>
      </w:r>
    </w:p>
    <w:p w:rsidR="008726BC" w:rsidRPr="00B9314A" w:rsidRDefault="008726BC" w:rsidP="00B9314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314A">
        <w:rPr>
          <w:rFonts w:ascii="Times New Roman" w:hAnsi="Times New Roman" w:cs="Times New Roman"/>
          <w:sz w:val="28"/>
          <w:szCs w:val="28"/>
        </w:rPr>
        <w:t xml:space="preserve">      4. Комендант этой крепости, уверенный в её неприступности, на предложение о капитуляции надменно ответил, что скорее небо упадет на землю, чем он сдастся. Через 10 часов крепость  была взята русскими войсками. Как называлась эта крепость?</w:t>
      </w:r>
    </w:p>
    <w:p w:rsidR="008726BC" w:rsidRPr="00B9314A" w:rsidRDefault="008726BC" w:rsidP="00B9314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314A">
        <w:rPr>
          <w:rFonts w:ascii="Times New Roman" w:hAnsi="Times New Roman" w:cs="Times New Roman"/>
          <w:sz w:val="28"/>
          <w:szCs w:val="28"/>
        </w:rPr>
        <w:t xml:space="preserve">       5. В этом сражении впервые проявился полководческий талант Г.К.Жукова.</w:t>
      </w:r>
    </w:p>
    <w:p w:rsidR="008726BC" w:rsidRPr="00B9314A" w:rsidRDefault="008726BC" w:rsidP="00B9314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314A">
        <w:rPr>
          <w:rFonts w:ascii="Times New Roman" w:hAnsi="Times New Roman" w:cs="Times New Roman"/>
          <w:sz w:val="28"/>
          <w:szCs w:val="28"/>
        </w:rPr>
        <w:t xml:space="preserve">        6.  Освобождением какого города  9 мая 1945 года была поставлена точка в истории Великой Отечественной войны?</w:t>
      </w:r>
    </w:p>
    <w:p w:rsidR="008726BC" w:rsidRPr="00B9314A" w:rsidRDefault="008726BC" w:rsidP="00B9314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314A">
        <w:rPr>
          <w:rFonts w:ascii="Times New Roman" w:hAnsi="Times New Roman" w:cs="Times New Roman"/>
          <w:sz w:val="28"/>
          <w:szCs w:val="28"/>
        </w:rPr>
        <w:t xml:space="preserve">        7. После, какого сражения командующий войсками противника сказал, что в нём они показали себя «достойными одержать победу, а русские стяжали право быть непобедимыми»?</w:t>
      </w:r>
    </w:p>
    <w:p w:rsidR="008726BC" w:rsidRPr="00B9314A" w:rsidRDefault="008726BC" w:rsidP="002E4175">
      <w:pPr>
        <w:pStyle w:val="BodyText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314A">
        <w:rPr>
          <w:rFonts w:ascii="Times New Roman" w:hAnsi="Times New Roman" w:cs="Times New Roman"/>
          <w:sz w:val="28"/>
          <w:szCs w:val="28"/>
        </w:rPr>
        <w:t xml:space="preserve">        8. В каком сражении русский флот одержал первую победу над шведами?</w:t>
      </w:r>
    </w:p>
    <w:p w:rsidR="008726BC" w:rsidRPr="00B9314A" w:rsidRDefault="008726BC" w:rsidP="002E417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9314A">
        <w:rPr>
          <w:rFonts w:ascii="Times New Roman" w:hAnsi="Times New Roman" w:cs="Times New Roman"/>
          <w:b/>
          <w:bCs/>
          <w:sz w:val="28"/>
          <w:szCs w:val="28"/>
        </w:rPr>
        <w:t xml:space="preserve">Ведущий: </w:t>
      </w:r>
      <w:r w:rsidRPr="00B9314A">
        <w:rPr>
          <w:rFonts w:ascii="Times New Roman" w:hAnsi="Times New Roman" w:cs="Times New Roman"/>
          <w:sz w:val="28"/>
          <w:szCs w:val="28"/>
        </w:rPr>
        <w:t>«Итак, по результатам этого тура звание «генерал»  присваивается следующим  участникам (</w:t>
      </w:r>
      <w:r w:rsidRPr="00B9314A">
        <w:rPr>
          <w:rFonts w:ascii="Times New Roman" w:hAnsi="Times New Roman" w:cs="Times New Roman"/>
          <w:i/>
          <w:iCs/>
          <w:sz w:val="28"/>
          <w:szCs w:val="28"/>
        </w:rPr>
        <w:t xml:space="preserve">перечисляет фамилии). </w:t>
      </w:r>
    </w:p>
    <w:p w:rsidR="008726BC" w:rsidRPr="00B9314A" w:rsidRDefault="008726BC" w:rsidP="002E417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314A">
        <w:rPr>
          <w:rFonts w:ascii="Times New Roman" w:hAnsi="Times New Roman" w:cs="Times New Roman"/>
          <w:sz w:val="28"/>
          <w:szCs w:val="28"/>
        </w:rPr>
        <w:tab/>
        <w:t>Переходим к последнему</w:t>
      </w:r>
      <w:r>
        <w:rPr>
          <w:rFonts w:ascii="Times New Roman" w:hAnsi="Times New Roman" w:cs="Times New Roman"/>
          <w:sz w:val="28"/>
          <w:szCs w:val="28"/>
        </w:rPr>
        <w:t xml:space="preserve"> седьмому</w:t>
      </w:r>
      <w:r w:rsidRPr="00B9314A">
        <w:rPr>
          <w:rFonts w:ascii="Times New Roman" w:hAnsi="Times New Roman" w:cs="Times New Roman"/>
          <w:sz w:val="28"/>
          <w:szCs w:val="28"/>
        </w:rPr>
        <w:t xml:space="preserve"> туру.  Набравшие после этого тура 180 баллов получат звание «маршал».</w:t>
      </w:r>
    </w:p>
    <w:p w:rsidR="008726BC" w:rsidRPr="00B9314A" w:rsidRDefault="008726BC" w:rsidP="002E4175">
      <w:pPr>
        <w:pStyle w:val="ListParagraph"/>
        <w:numPr>
          <w:ilvl w:val="0"/>
          <w:numId w:val="7"/>
        </w:numPr>
        <w:autoSpaceDE w:val="0"/>
        <w:autoSpaceDN w:val="0"/>
        <w:spacing w:before="0" w:beforeAutospacing="0" w:after="0" w:afterAutospacing="0"/>
        <w:ind w:left="0" w:firstLine="0"/>
        <w:jc w:val="both"/>
        <w:rPr>
          <w:sz w:val="28"/>
          <w:szCs w:val="28"/>
        </w:rPr>
      </w:pPr>
      <w:r w:rsidRPr="00B9314A">
        <w:rPr>
          <w:sz w:val="28"/>
          <w:szCs w:val="28"/>
        </w:rPr>
        <w:t>Из какой страны пришло к нам звание «маршал»?</w:t>
      </w:r>
    </w:p>
    <w:p w:rsidR="008726BC" w:rsidRPr="00B9314A" w:rsidRDefault="008726BC" w:rsidP="00B9314A">
      <w:pPr>
        <w:pStyle w:val="ListParagraph"/>
        <w:numPr>
          <w:ilvl w:val="0"/>
          <w:numId w:val="7"/>
        </w:numPr>
        <w:autoSpaceDE w:val="0"/>
        <w:autoSpaceDN w:val="0"/>
        <w:spacing w:before="0" w:beforeAutospacing="0" w:after="0" w:afterAutospacing="0"/>
        <w:ind w:left="0" w:firstLine="0"/>
        <w:rPr>
          <w:sz w:val="28"/>
          <w:szCs w:val="28"/>
        </w:rPr>
      </w:pPr>
      <w:r w:rsidRPr="00B9314A">
        <w:rPr>
          <w:sz w:val="28"/>
          <w:szCs w:val="28"/>
        </w:rPr>
        <w:t>В каком году в СССР  было введено звание «маршал»?</w:t>
      </w:r>
    </w:p>
    <w:p w:rsidR="008726BC" w:rsidRPr="00B9314A" w:rsidRDefault="008726BC" w:rsidP="00B9314A">
      <w:pPr>
        <w:pStyle w:val="ListParagraph"/>
        <w:numPr>
          <w:ilvl w:val="0"/>
          <w:numId w:val="7"/>
        </w:numPr>
        <w:autoSpaceDE w:val="0"/>
        <w:autoSpaceDN w:val="0"/>
        <w:spacing w:before="0" w:beforeAutospacing="0" w:after="0" w:afterAutospacing="0"/>
        <w:ind w:left="0" w:firstLine="0"/>
        <w:rPr>
          <w:sz w:val="28"/>
          <w:szCs w:val="28"/>
        </w:rPr>
      </w:pPr>
      <w:r w:rsidRPr="00B9314A">
        <w:rPr>
          <w:sz w:val="28"/>
          <w:szCs w:val="28"/>
        </w:rPr>
        <w:t>Кто стал первым маршалом  СССР?</w:t>
      </w:r>
    </w:p>
    <w:p w:rsidR="008726BC" w:rsidRPr="00B9314A" w:rsidRDefault="008726BC" w:rsidP="00B9314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314A">
        <w:rPr>
          <w:rFonts w:ascii="Times New Roman" w:hAnsi="Times New Roman" w:cs="Times New Roman"/>
          <w:b/>
          <w:bCs/>
          <w:sz w:val="28"/>
          <w:szCs w:val="28"/>
        </w:rPr>
        <w:t xml:space="preserve">Ведущий: </w:t>
      </w:r>
      <w:r w:rsidRPr="00B9314A">
        <w:rPr>
          <w:rFonts w:ascii="Times New Roman" w:hAnsi="Times New Roman" w:cs="Times New Roman"/>
          <w:sz w:val="28"/>
          <w:szCs w:val="28"/>
        </w:rPr>
        <w:t>«Наша игра закончилась. Пока жюри подводит итоги, можно</w:t>
      </w:r>
    </w:p>
    <w:p w:rsidR="008726BC" w:rsidRPr="00B9314A" w:rsidRDefault="008726BC" w:rsidP="00B9314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314A">
        <w:rPr>
          <w:rFonts w:ascii="Times New Roman" w:hAnsi="Times New Roman" w:cs="Times New Roman"/>
          <w:sz w:val="28"/>
          <w:szCs w:val="28"/>
        </w:rPr>
        <w:t>заработать дополнительно 5 баллов.</w:t>
      </w:r>
      <w:r w:rsidRPr="00B9314A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B9314A">
        <w:rPr>
          <w:rFonts w:ascii="Times New Roman" w:hAnsi="Times New Roman" w:cs="Times New Roman"/>
          <w:sz w:val="28"/>
          <w:szCs w:val="28"/>
        </w:rPr>
        <w:t xml:space="preserve">В начале игры вы выбрали карточки с названием рода войск, в которых вы служите. Задание следующее – необходимо нарисовать эмблему вашего рода войск и сдать её в жюри». </w:t>
      </w:r>
    </w:p>
    <w:p w:rsidR="008726BC" w:rsidRPr="00B9314A" w:rsidRDefault="008726BC" w:rsidP="00B9314A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B9314A">
        <w:rPr>
          <w:rFonts w:ascii="Times New Roman" w:hAnsi="Times New Roman" w:cs="Times New Roman"/>
          <w:i/>
          <w:iCs/>
          <w:sz w:val="28"/>
          <w:szCs w:val="28"/>
        </w:rPr>
        <w:tab/>
        <w:t>Жюри подводит окончательные итоги и оглашает результаты. Под музыку марша Преображенского полка победителям вручаются символические маршальские жезлы.</w:t>
      </w:r>
    </w:p>
    <w:p w:rsidR="008726BC" w:rsidRDefault="008726BC" w:rsidP="00F37713">
      <w:pPr>
        <w:pStyle w:val="BodyText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:rsidR="008726BC" w:rsidRDefault="008726BC" w:rsidP="00F37713">
      <w:pPr>
        <w:pStyle w:val="BodyText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:rsidR="008726BC" w:rsidRDefault="008726BC" w:rsidP="00F37713">
      <w:pPr>
        <w:pStyle w:val="BodyText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:rsidR="008726BC" w:rsidRDefault="008726BC" w:rsidP="00F37713">
      <w:pPr>
        <w:pStyle w:val="BodyText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:rsidR="008726BC" w:rsidRDefault="008726BC" w:rsidP="00F37713">
      <w:pPr>
        <w:pStyle w:val="BodyText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:rsidR="008726BC" w:rsidRDefault="008726BC" w:rsidP="00F37713">
      <w:pPr>
        <w:pStyle w:val="BodyText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:rsidR="008726BC" w:rsidRDefault="008726BC" w:rsidP="00F37713">
      <w:pPr>
        <w:pStyle w:val="BodyText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:rsidR="008726BC" w:rsidRPr="00365C8A" w:rsidRDefault="008726BC" w:rsidP="00F37713">
      <w:pPr>
        <w:pStyle w:val="BodyText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:rsidR="008726BC" w:rsidRDefault="008726BC" w:rsidP="00F37713">
      <w:pPr>
        <w:pStyle w:val="BodyText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Список  литературы</w:t>
      </w:r>
    </w:p>
    <w:p w:rsidR="008726BC" w:rsidRPr="00B9314A" w:rsidRDefault="008726BC" w:rsidP="00B9314A">
      <w:pPr>
        <w:pStyle w:val="BodyText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8726BC" w:rsidRPr="00B9314A" w:rsidRDefault="008726BC" w:rsidP="00B9314A">
      <w:pPr>
        <w:pStyle w:val="BodyText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9314A">
        <w:rPr>
          <w:rFonts w:ascii="Times New Roman" w:hAnsi="Times New Roman" w:cs="Times New Roman"/>
          <w:sz w:val="28"/>
          <w:szCs w:val="28"/>
        </w:rPr>
        <w:t>1. Ашукин, И.С. Крылатые слова [Текст]/И.С.Ашукин, М.Г.Ашукина. - М.: Правда, 1986.- 766 с.</w:t>
      </w:r>
    </w:p>
    <w:p w:rsidR="008726BC" w:rsidRPr="00B9314A" w:rsidRDefault="008726BC" w:rsidP="00B9314A">
      <w:pPr>
        <w:pStyle w:val="BodyText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8726BC" w:rsidRPr="00B9314A" w:rsidRDefault="008726BC" w:rsidP="00B9314A">
      <w:pPr>
        <w:pStyle w:val="BodyText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9314A">
        <w:rPr>
          <w:rFonts w:ascii="Times New Roman" w:hAnsi="Times New Roman" w:cs="Times New Roman"/>
          <w:sz w:val="28"/>
          <w:szCs w:val="28"/>
        </w:rPr>
        <w:t>2. Вальков, В.Г. Правители России  [Текст]/В.Г.Вальков, О.А.Валькова. - М.: Рольф, Айрис-пресс, 1999. - 352 с.</w:t>
      </w:r>
    </w:p>
    <w:p w:rsidR="008726BC" w:rsidRPr="00B9314A" w:rsidRDefault="008726BC" w:rsidP="00B9314A">
      <w:pPr>
        <w:pStyle w:val="BodyText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726BC" w:rsidRPr="00B9314A" w:rsidRDefault="008726BC" w:rsidP="00B9314A">
      <w:pPr>
        <w:pStyle w:val="BodyText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9314A">
        <w:rPr>
          <w:rFonts w:ascii="Times New Roman" w:hAnsi="Times New Roman" w:cs="Times New Roman"/>
          <w:sz w:val="28"/>
          <w:szCs w:val="28"/>
        </w:rPr>
        <w:t xml:space="preserve"> 3. Военный энциклопедический словарь[Текст]/под ред.маршала Советского Союза Н.В.Огаркова.  - М.: Воениздат, 1984.- 863 с.</w:t>
      </w:r>
    </w:p>
    <w:p w:rsidR="008726BC" w:rsidRPr="00B9314A" w:rsidRDefault="008726BC" w:rsidP="00B9314A">
      <w:pPr>
        <w:pStyle w:val="BodyText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726BC" w:rsidRPr="00B9314A" w:rsidRDefault="008726BC" w:rsidP="00B9314A">
      <w:pPr>
        <w:pStyle w:val="BodyText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9314A">
        <w:rPr>
          <w:rFonts w:ascii="Times New Roman" w:hAnsi="Times New Roman" w:cs="Times New Roman"/>
          <w:sz w:val="28"/>
          <w:szCs w:val="28"/>
        </w:rPr>
        <w:t xml:space="preserve"> 4. Митяев, А.В. Книга будущих адмиралов [Текст]/ А.В.Митяев. - М.: Молодая гвардия, 1979.- 336 с.</w:t>
      </w:r>
    </w:p>
    <w:p w:rsidR="008726BC" w:rsidRPr="00B9314A" w:rsidRDefault="008726BC" w:rsidP="00B9314A">
      <w:pPr>
        <w:pStyle w:val="BodyText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9314A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</w:t>
      </w:r>
    </w:p>
    <w:p w:rsidR="008726BC" w:rsidRDefault="008726BC" w:rsidP="00F37713">
      <w:pPr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:rsidR="008726BC" w:rsidRDefault="008726BC" w:rsidP="00F37713">
      <w:pPr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:rsidR="008726BC" w:rsidRDefault="008726BC" w:rsidP="00F37713">
      <w:pPr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:rsidR="008726BC" w:rsidRDefault="008726BC" w:rsidP="00F37713">
      <w:pPr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:rsidR="008726BC" w:rsidRDefault="008726BC" w:rsidP="00F37713">
      <w:pPr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:rsidR="008726BC" w:rsidRDefault="008726BC" w:rsidP="00F37713">
      <w:pPr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:rsidR="008726BC" w:rsidRDefault="008726BC" w:rsidP="00F37713">
      <w:pPr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:rsidR="008726BC" w:rsidRDefault="008726BC" w:rsidP="00F37713">
      <w:pPr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:rsidR="008726BC" w:rsidRDefault="008726BC" w:rsidP="00F37713">
      <w:pPr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:rsidR="008726BC" w:rsidRDefault="008726BC" w:rsidP="00F37713">
      <w:pPr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:rsidR="008726BC" w:rsidRDefault="008726BC" w:rsidP="00F37713">
      <w:pPr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:rsidR="008726BC" w:rsidRDefault="008726BC" w:rsidP="00F37713">
      <w:pPr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:rsidR="008726BC" w:rsidRDefault="008726BC" w:rsidP="00F37713">
      <w:pPr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:rsidR="008726BC" w:rsidRDefault="008726BC" w:rsidP="00F37713">
      <w:pPr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:rsidR="008726BC" w:rsidRDefault="008726BC" w:rsidP="00F37713">
      <w:pPr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:rsidR="008726BC" w:rsidRDefault="008726BC" w:rsidP="00F37713">
      <w:pPr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:rsidR="008726BC" w:rsidRDefault="008726BC" w:rsidP="00F37713">
      <w:pPr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:rsidR="008726BC" w:rsidRDefault="008726BC" w:rsidP="00F37713">
      <w:pPr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:rsidR="008726BC" w:rsidRDefault="008726BC" w:rsidP="00F37713">
      <w:pPr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:rsidR="008726BC" w:rsidRDefault="008726BC" w:rsidP="00F37713">
      <w:pPr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Приложение 1</w:t>
      </w:r>
    </w:p>
    <w:p w:rsidR="008726BC" w:rsidRDefault="008726BC" w:rsidP="00F37713">
      <w:pPr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:rsidR="008726BC" w:rsidRDefault="008726BC" w:rsidP="00F37713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Соотношение баллов и воинских званий</w:t>
      </w: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526"/>
        <w:gridCol w:w="2757"/>
        <w:gridCol w:w="2204"/>
        <w:gridCol w:w="2552"/>
      </w:tblGrid>
      <w:tr w:rsidR="008726BC" w:rsidRPr="00974885">
        <w:tc>
          <w:tcPr>
            <w:tcW w:w="1526" w:type="dxa"/>
          </w:tcPr>
          <w:p w:rsidR="008726BC" w:rsidRPr="00974885" w:rsidRDefault="008726BC" w:rsidP="00974885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97488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Номер тура</w:t>
            </w:r>
          </w:p>
        </w:tc>
        <w:tc>
          <w:tcPr>
            <w:tcW w:w="2757" w:type="dxa"/>
          </w:tcPr>
          <w:p w:rsidR="008726BC" w:rsidRPr="00974885" w:rsidRDefault="008726BC" w:rsidP="00974885">
            <w:pPr>
              <w:spacing w:after="0" w:line="48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97488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Воинское звание</w:t>
            </w:r>
          </w:p>
        </w:tc>
        <w:tc>
          <w:tcPr>
            <w:tcW w:w="2204" w:type="dxa"/>
          </w:tcPr>
          <w:p w:rsidR="008726BC" w:rsidRPr="00974885" w:rsidRDefault="008726BC" w:rsidP="009748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97488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Макс.  кол-во баллов в туре</w:t>
            </w:r>
          </w:p>
        </w:tc>
        <w:tc>
          <w:tcPr>
            <w:tcW w:w="2552" w:type="dxa"/>
          </w:tcPr>
          <w:p w:rsidR="008726BC" w:rsidRPr="00974885" w:rsidRDefault="008726BC" w:rsidP="009748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К-во баллов, необходимо</w:t>
            </w:r>
            <w:r w:rsidRPr="0097488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е для получения звания</w:t>
            </w:r>
          </w:p>
        </w:tc>
      </w:tr>
      <w:tr w:rsidR="008726BC" w:rsidRPr="00974885">
        <w:tc>
          <w:tcPr>
            <w:tcW w:w="1526" w:type="dxa"/>
          </w:tcPr>
          <w:p w:rsidR="008726BC" w:rsidRPr="00974885" w:rsidRDefault="008726BC" w:rsidP="009748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97488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</w:t>
            </w:r>
          </w:p>
        </w:tc>
        <w:tc>
          <w:tcPr>
            <w:tcW w:w="2757" w:type="dxa"/>
          </w:tcPr>
          <w:p w:rsidR="008726BC" w:rsidRPr="00974885" w:rsidRDefault="008726BC" w:rsidP="009748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97488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Ефрейтор</w:t>
            </w:r>
          </w:p>
        </w:tc>
        <w:tc>
          <w:tcPr>
            <w:tcW w:w="2204" w:type="dxa"/>
          </w:tcPr>
          <w:p w:rsidR="008726BC" w:rsidRPr="00974885" w:rsidRDefault="008726BC" w:rsidP="009748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97488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5</w:t>
            </w:r>
          </w:p>
        </w:tc>
        <w:tc>
          <w:tcPr>
            <w:tcW w:w="2552" w:type="dxa"/>
          </w:tcPr>
          <w:p w:rsidR="008726BC" w:rsidRPr="00974885" w:rsidRDefault="008726BC" w:rsidP="00974885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97488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5</w:t>
            </w:r>
          </w:p>
        </w:tc>
      </w:tr>
      <w:tr w:rsidR="008726BC" w:rsidRPr="00974885">
        <w:tc>
          <w:tcPr>
            <w:tcW w:w="1526" w:type="dxa"/>
          </w:tcPr>
          <w:p w:rsidR="008726BC" w:rsidRPr="00974885" w:rsidRDefault="008726BC" w:rsidP="009748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97488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2</w:t>
            </w:r>
          </w:p>
        </w:tc>
        <w:tc>
          <w:tcPr>
            <w:tcW w:w="2757" w:type="dxa"/>
          </w:tcPr>
          <w:p w:rsidR="008726BC" w:rsidRPr="00974885" w:rsidRDefault="008726BC" w:rsidP="009748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97488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Сержант </w:t>
            </w:r>
          </w:p>
        </w:tc>
        <w:tc>
          <w:tcPr>
            <w:tcW w:w="2204" w:type="dxa"/>
          </w:tcPr>
          <w:p w:rsidR="008726BC" w:rsidRPr="00974885" w:rsidRDefault="008726BC" w:rsidP="009748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97488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40</w:t>
            </w:r>
          </w:p>
        </w:tc>
        <w:tc>
          <w:tcPr>
            <w:tcW w:w="2552" w:type="dxa"/>
          </w:tcPr>
          <w:p w:rsidR="008726BC" w:rsidRPr="00974885" w:rsidRDefault="008726BC" w:rsidP="00974885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97488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              30</w:t>
            </w:r>
          </w:p>
        </w:tc>
      </w:tr>
      <w:tr w:rsidR="008726BC" w:rsidRPr="00974885">
        <w:tc>
          <w:tcPr>
            <w:tcW w:w="1526" w:type="dxa"/>
          </w:tcPr>
          <w:p w:rsidR="008726BC" w:rsidRPr="00974885" w:rsidRDefault="008726BC" w:rsidP="009748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97488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3</w:t>
            </w:r>
          </w:p>
        </w:tc>
        <w:tc>
          <w:tcPr>
            <w:tcW w:w="2757" w:type="dxa"/>
          </w:tcPr>
          <w:p w:rsidR="008726BC" w:rsidRPr="00974885" w:rsidRDefault="008726BC" w:rsidP="009748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97488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Прапорщик </w:t>
            </w:r>
          </w:p>
        </w:tc>
        <w:tc>
          <w:tcPr>
            <w:tcW w:w="2204" w:type="dxa"/>
          </w:tcPr>
          <w:p w:rsidR="008726BC" w:rsidRPr="00974885" w:rsidRDefault="008726BC" w:rsidP="009748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97488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55</w:t>
            </w:r>
          </w:p>
        </w:tc>
        <w:tc>
          <w:tcPr>
            <w:tcW w:w="2552" w:type="dxa"/>
          </w:tcPr>
          <w:p w:rsidR="008726BC" w:rsidRPr="00974885" w:rsidRDefault="008726BC" w:rsidP="00974885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97488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              40</w:t>
            </w:r>
          </w:p>
        </w:tc>
      </w:tr>
      <w:tr w:rsidR="008726BC" w:rsidRPr="00974885">
        <w:tc>
          <w:tcPr>
            <w:tcW w:w="1526" w:type="dxa"/>
          </w:tcPr>
          <w:p w:rsidR="008726BC" w:rsidRPr="00974885" w:rsidRDefault="008726BC" w:rsidP="009748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97488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4</w:t>
            </w:r>
          </w:p>
        </w:tc>
        <w:tc>
          <w:tcPr>
            <w:tcW w:w="2757" w:type="dxa"/>
          </w:tcPr>
          <w:p w:rsidR="008726BC" w:rsidRPr="00974885" w:rsidRDefault="008726BC" w:rsidP="009748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97488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Лейтенант</w:t>
            </w:r>
          </w:p>
        </w:tc>
        <w:tc>
          <w:tcPr>
            <w:tcW w:w="2204" w:type="dxa"/>
          </w:tcPr>
          <w:p w:rsidR="008726BC" w:rsidRPr="00974885" w:rsidRDefault="008726BC" w:rsidP="009748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97488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95</w:t>
            </w:r>
          </w:p>
        </w:tc>
        <w:tc>
          <w:tcPr>
            <w:tcW w:w="2552" w:type="dxa"/>
          </w:tcPr>
          <w:p w:rsidR="008726BC" w:rsidRPr="00974885" w:rsidRDefault="008726BC" w:rsidP="00974885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97488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80</w:t>
            </w:r>
          </w:p>
        </w:tc>
      </w:tr>
      <w:tr w:rsidR="008726BC" w:rsidRPr="00974885">
        <w:tc>
          <w:tcPr>
            <w:tcW w:w="1526" w:type="dxa"/>
          </w:tcPr>
          <w:p w:rsidR="008726BC" w:rsidRPr="00974885" w:rsidRDefault="008726BC" w:rsidP="009748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97488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5</w:t>
            </w:r>
          </w:p>
        </w:tc>
        <w:tc>
          <w:tcPr>
            <w:tcW w:w="2757" w:type="dxa"/>
          </w:tcPr>
          <w:p w:rsidR="008726BC" w:rsidRPr="00974885" w:rsidRDefault="008726BC" w:rsidP="009748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97488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Полковник </w:t>
            </w:r>
          </w:p>
        </w:tc>
        <w:tc>
          <w:tcPr>
            <w:tcW w:w="2204" w:type="dxa"/>
          </w:tcPr>
          <w:p w:rsidR="008726BC" w:rsidRPr="00974885" w:rsidRDefault="008726BC" w:rsidP="009748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97488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145</w:t>
            </w:r>
          </w:p>
        </w:tc>
        <w:tc>
          <w:tcPr>
            <w:tcW w:w="2552" w:type="dxa"/>
          </w:tcPr>
          <w:p w:rsidR="008726BC" w:rsidRPr="00974885" w:rsidRDefault="008726BC" w:rsidP="00974885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97488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120</w:t>
            </w:r>
          </w:p>
        </w:tc>
      </w:tr>
      <w:tr w:rsidR="008726BC" w:rsidRPr="00974885">
        <w:tc>
          <w:tcPr>
            <w:tcW w:w="1526" w:type="dxa"/>
          </w:tcPr>
          <w:p w:rsidR="008726BC" w:rsidRPr="00974885" w:rsidRDefault="008726BC" w:rsidP="009748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97488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6</w:t>
            </w:r>
          </w:p>
        </w:tc>
        <w:tc>
          <w:tcPr>
            <w:tcW w:w="2757" w:type="dxa"/>
          </w:tcPr>
          <w:p w:rsidR="008726BC" w:rsidRPr="00974885" w:rsidRDefault="008726BC" w:rsidP="009748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97488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Генерал</w:t>
            </w:r>
          </w:p>
        </w:tc>
        <w:tc>
          <w:tcPr>
            <w:tcW w:w="2204" w:type="dxa"/>
          </w:tcPr>
          <w:p w:rsidR="008726BC" w:rsidRPr="00974885" w:rsidRDefault="008726BC" w:rsidP="009748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97488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185</w:t>
            </w:r>
          </w:p>
        </w:tc>
        <w:tc>
          <w:tcPr>
            <w:tcW w:w="2552" w:type="dxa"/>
          </w:tcPr>
          <w:p w:rsidR="008726BC" w:rsidRPr="00974885" w:rsidRDefault="008726BC" w:rsidP="00974885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97488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150</w:t>
            </w:r>
          </w:p>
        </w:tc>
      </w:tr>
      <w:tr w:rsidR="008726BC" w:rsidRPr="00974885">
        <w:tc>
          <w:tcPr>
            <w:tcW w:w="1526" w:type="dxa"/>
          </w:tcPr>
          <w:p w:rsidR="008726BC" w:rsidRPr="00974885" w:rsidRDefault="008726BC" w:rsidP="009748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97488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7</w:t>
            </w:r>
          </w:p>
        </w:tc>
        <w:tc>
          <w:tcPr>
            <w:tcW w:w="2757" w:type="dxa"/>
          </w:tcPr>
          <w:p w:rsidR="008726BC" w:rsidRPr="00974885" w:rsidRDefault="008726BC" w:rsidP="009748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97488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Маршал </w:t>
            </w:r>
          </w:p>
        </w:tc>
        <w:tc>
          <w:tcPr>
            <w:tcW w:w="2204" w:type="dxa"/>
          </w:tcPr>
          <w:p w:rsidR="008726BC" w:rsidRPr="00974885" w:rsidRDefault="008726BC" w:rsidP="009748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97488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205</w:t>
            </w:r>
          </w:p>
        </w:tc>
        <w:tc>
          <w:tcPr>
            <w:tcW w:w="2552" w:type="dxa"/>
          </w:tcPr>
          <w:p w:rsidR="008726BC" w:rsidRPr="00974885" w:rsidRDefault="008726BC" w:rsidP="00974885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97488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180</w:t>
            </w:r>
          </w:p>
        </w:tc>
      </w:tr>
    </w:tbl>
    <w:p w:rsidR="008726BC" w:rsidRPr="002E1CB3" w:rsidRDefault="008726BC" w:rsidP="00F3771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726BC" w:rsidRDefault="008726BC" w:rsidP="00F37713">
      <w:pPr>
        <w:jc w:val="both"/>
        <w:rPr>
          <w:rFonts w:ascii="Times New Roman" w:hAnsi="Times New Roman" w:cs="Times New Roman"/>
          <w:i/>
          <w:iCs/>
          <w:sz w:val="28"/>
          <w:szCs w:val="28"/>
        </w:rPr>
      </w:pPr>
    </w:p>
    <w:p w:rsidR="008726BC" w:rsidRDefault="008726BC" w:rsidP="00F37713">
      <w:pPr>
        <w:jc w:val="both"/>
        <w:rPr>
          <w:rFonts w:ascii="Times New Roman" w:hAnsi="Times New Roman" w:cs="Times New Roman"/>
          <w:i/>
          <w:iCs/>
          <w:sz w:val="28"/>
          <w:szCs w:val="28"/>
        </w:rPr>
      </w:pPr>
    </w:p>
    <w:p w:rsidR="008726BC" w:rsidRDefault="008726BC" w:rsidP="00F37713">
      <w:pPr>
        <w:jc w:val="both"/>
        <w:rPr>
          <w:rFonts w:ascii="Times New Roman" w:hAnsi="Times New Roman" w:cs="Times New Roman"/>
          <w:i/>
          <w:iCs/>
          <w:sz w:val="28"/>
          <w:szCs w:val="28"/>
        </w:rPr>
      </w:pPr>
    </w:p>
    <w:p w:rsidR="008726BC" w:rsidRDefault="008726BC" w:rsidP="00F37713">
      <w:pPr>
        <w:jc w:val="both"/>
        <w:rPr>
          <w:rFonts w:ascii="Times New Roman" w:hAnsi="Times New Roman" w:cs="Times New Roman"/>
          <w:i/>
          <w:iCs/>
          <w:sz w:val="28"/>
          <w:szCs w:val="28"/>
        </w:rPr>
      </w:pPr>
    </w:p>
    <w:p w:rsidR="008726BC" w:rsidRDefault="008726BC" w:rsidP="00F37713">
      <w:pPr>
        <w:jc w:val="both"/>
        <w:rPr>
          <w:rFonts w:ascii="Times New Roman" w:hAnsi="Times New Roman" w:cs="Times New Roman"/>
          <w:i/>
          <w:iCs/>
          <w:sz w:val="28"/>
          <w:szCs w:val="28"/>
        </w:rPr>
      </w:pPr>
    </w:p>
    <w:p w:rsidR="008726BC" w:rsidRDefault="008726BC" w:rsidP="00F37713">
      <w:pPr>
        <w:jc w:val="both"/>
        <w:rPr>
          <w:rFonts w:ascii="Times New Roman" w:hAnsi="Times New Roman" w:cs="Times New Roman"/>
          <w:i/>
          <w:iCs/>
          <w:sz w:val="28"/>
          <w:szCs w:val="28"/>
        </w:rPr>
      </w:pPr>
    </w:p>
    <w:p w:rsidR="008726BC" w:rsidRDefault="008726BC" w:rsidP="00F37713">
      <w:pPr>
        <w:jc w:val="both"/>
        <w:rPr>
          <w:rFonts w:ascii="Times New Roman" w:hAnsi="Times New Roman" w:cs="Times New Roman"/>
          <w:i/>
          <w:iCs/>
          <w:sz w:val="28"/>
          <w:szCs w:val="28"/>
        </w:rPr>
      </w:pPr>
    </w:p>
    <w:p w:rsidR="008726BC" w:rsidRDefault="008726BC" w:rsidP="00F37713">
      <w:pPr>
        <w:jc w:val="both"/>
        <w:rPr>
          <w:rFonts w:ascii="Times New Roman" w:hAnsi="Times New Roman" w:cs="Times New Roman"/>
          <w:i/>
          <w:iCs/>
          <w:sz w:val="28"/>
          <w:szCs w:val="28"/>
        </w:rPr>
      </w:pPr>
    </w:p>
    <w:p w:rsidR="008726BC" w:rsidRDefault="008726BC" w:rsidP="00F37713">
      <w:pPr>
        <w:jc w:val="both"/>
        <w:rPr>
          <w:rFonts w:ascii="Times New Roman" w:hAnsi="Times New Roman" w:cs="Times New Roman"/>
          <w:i/>
          <w:iCs/>
          <w:sz w:val="28"/>
          <w:szCs w:val="28"/>
        </w:rPr>
      </w:pPr>
    </w:p>
    <w:p w:rsidR="008726BC" w:rsidRDefault="008726BC" w:rsidP="00F37713">
      <w:pPr>
        <w:jc w:val="both"/>
        <w:rPr>
          <w:rFonts w:ascii="Times New Roman" w:hAnsi="Times New Roman" w:cs="Times New Roman"/>
          <w:i/>
          <w:iCs/>
          <w:sz w:val="28"/>
          <w:szCs w:val="28"/>
        </w:rPr>
      </w:pPr>
    </w:p>
    <w:p w:rsidR="008726BC" w:rsidRDefault="008726BC" w:rsidP="00F37713">
      <w:pPr>
        <w:jc w:val="both"/>
        <w:rPr>
          <w:rFonts w:ascii="Times New Roman" w:hAnsi="Times New Roman" w:cs="Times New Roman"/>
          <w:i/>
          <w:iCs/>
          <w:sz w:val="28"/>
          <w:szCs w:val="28"/>
        </w:rPr>
      </w:pPr>
    </w:p>
    <w:p w:rsidR="008726BC" w:rsidRDefault="008726BC" w:rsidP="00F37713">
      <w:pPr>
        <w:jc w:val="both"/>
        <w:rPr>
          <w:rFonts w:ascii="Times New Roman" w:hAnsi="Times New Roman" w:cs="Times New Roman"/>
          <w:i/>
          <w:iCs/>
          <w:sz w:val="28"/>
          <w:szCs w:val="28"/>
          <w:lang w:val="en-US"/>
        </w:rPr>
      </w:pPr>
    </w:p>
    <w:p w:rsidR="008726BC" w:rsidRDefault="008726BC" w:rsidP="00F37713">
      <w:pPr>
        <w:jc w:val="both"/>
        <w:rPr>
          <w:rFonts w:ascii="Times New Roman" w:hAnsi="Times New Roman" w:cs="Times New Roman"/>
          <w:i/>
          <w:iCs/>
          <w:sz w:val="28"/>
          <w:szCs w:val="28"/>
          <w:lang w:val="en-US"/>
        </w:rPr>
      </w:pPr>
    </w:p>
    <w:p w:rsidR="008726BC" w:rsidRPr="001310FC" w:rsidRDefault="008726BC" w:rsidP="00F37713">
      <w:pPr>
        <w:jc w:val="both"/>
        <w:rPr>
          <w:rFonts w:ascii="Times New Roman" w:hAnsi="Times New Roman" w:cs="Times New Roman"/>
          <w:i/>
          <w:iCs/>
          <w:sz w:val="28"/>
          <w:szCs w:val="28"/>
        </w:rPr>
      </w:pPr>
    </w:p>
    <w:p w:rsidR="008726BC" w:rsidRDefault="008726BC" w:rsidP="00F37713">
      <w:pPr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Приложение 2</w:t>
      </w:r>
    </w:p>
    <w:p w:rsidR="008726BC" w:rsidRDefault="008726BC" w:rsidP="00F37713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8726BC" w:rsidRPr="00FA43E5" w:rsidRDefault="008726BC" w:rsidP="00F37713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Виды и рода войск Вооружённых сил РФ</w:t>
      </w:r>
    </w:p>
    <w:p w:rsidR="008726BC" w:rsidRDefault="008726BC" w:rsidP="00F37713">
      <w:pPr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136"/>
        <w:gridCol w:w="7470"/>
      </w:tblGrid>
      <w:tr w:rsidR="008726BC" w:rsidRPr="00974885">
        <w:tc>
          <w:tcPr>
            <w:tcW w:w="1914" w:type="dxa"/>
          </w:tcPr>
          <w:p w:rsidR="008726BC" w:rsidRPr="00974885" w:rsidRDefault="008726BC" w:rsidP="009748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8726BC" w:rsidRPr="00974885" w:rsidRDefault="008726BC" w:rsidP="009748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974885">
              <w:rPr>
                <w:rFonts w:ascii="Times New Roman" w:hAnsi="Times New Roman" w:cs="Times New Roman"/>
                <w:noProof/>
                <w:sz w:val="28"/>
                <w:szCs w:val="28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Рисунок 1" o:spid="_x0000_i1025" type="#_x0000_t75" alt="http://images.myshared.ru/5/400539/slide_14.jpg" style="width:96pt;height:246.75pt;visibility:visible">
                  <v:imagedata r:id="rId11" o:title="" croptop="12840f" cropbottom="4648f" cropright="51945f"/>
                </v:shape>
              </w:pict>
            </w:r>
          </w:p>
          <w:p w:rsidR="008726BC" w:rsidRPr="00974885" w:rsidRDefault="008726BC" w:rsidP="009748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8726BC" w:rsidRPr="00974885" w:rsidRDefault="008726BC" w:rsidP="009748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97488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   </w:t>
            </w:r>
            <w:r w:rsidRPr="00974885">
              <w:rPr>
                <w:rFonts w:ascii="Times New Roman" w:hAnsi="Times New Roman" w:cs="Times New Roman"/>
                <w:noProof/>
                <w:sz w:val="28"/>
                <w:szCs w:val="28"/>
              </w:rPr>
              <w:pict>
                <v:shape id="_x0000_i1026" type="#_x0000_t75" alt="http://images.myshared.ru/5/400539/slide_14.jpg" style="width:72.75pt;height:246.75pt;visibility:visible">
                  <v:imagedata r:id="rId11" o:title="" croptop="12840f" cropbottom="4648f" cropleft="32817f" cropright="22098f"/>
                </v:shape>
              </w:pict>
            </w:r>
          </w:p>
          <w:p w:rsidR="008726BC" w:rsidRPr="00974885" w:rsidRDefault="008726BC" w:rsidP="009748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7657" w:type="dxa"/>
          </w:tcPr>
          <w:p w:rsidR="008726BC" w:rsidRPr="00974885" w:rsidRDefault="008726BC" w:rsidP="009748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8726BC" w:rsidRPr="00974885" w:rsidRDefault="008726BC" w:rsidP="009748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8726BC" w:rsidRPr="00974885" w:rsidRDefault="008726BC" w:rsidP="009748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8726BC" w:rsidRPr="00974885" w:rsidRDefault="008726BC" w:rsidP="0097488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97488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Ракетные войска стратегического назначения</w:t>
            </w:r>
          </w:p>
          <w:p w:rsidR="008726BC" w:rsidRPr="00974885" w:rsidRDefault="008726BC" w:rsidP="0097488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8726BC" w:rsidRPr="00974885" w:rsidRDefault="008726BC" w:rsidP="0097488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8726BC" w:rsidRPr="00974885" w:rsidRDefault="008726BC" w:rsidP="0097488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8726BC" w:rsidRPr="00974885" w:rsidRDefault="008726BC" w:rsidP="0097488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97488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Сухопутные войска</w:t>
            </w:r>
          </w:p>
          <w:p w:rsidR="008726BC" w:rsidRPr="00974885" w:rsidRDefault="008726BC" w:rsidP="0097488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8726BC" w:rsidRPr="00974885" w:rsidRDefault="008726BC" w:rsidP="0097488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8726BC" w:rsidRPr="00974885" w:rsidRDefault="008726BC" w:rsidP="0097488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8726BC" w:rsidRPr="00974885" w:rsidRDefault="008726BC" w:rsidP="0097488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97488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Военно-воздушные силы</w:t>
            </w:r>
          </w:p>
          <w:p w:rsidR="008726BC" w:rsidRPr="00974885" w:rsidRDefault="008726BC" w:rsidP="0097488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8726BC" w:rsidRPr="00974885" w:rsidRDefault="008726BC" w:rsidP="0097488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8726BC" w:rsidRPr="00974885" w:rsidRDefault="008726BC" w:rsidP="0097488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8726BC" w:rsidRPr="00974885" w:rsidRDefault="008726BC" w:rsidP="0097488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97488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Войска противовоздушной обороны</w:t>
            </w:r>
          </w:p>
          <w:p w:rsidR="008726BC" w:rsidRPr="00974885" w:rsidRDefault="008726BC" w:rsidP="0097488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8726BC" w:rsidRPr="00974885" w:rsidRDefault="008726BC" w:rsidP="0097488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8726BC" w:rsidRPr="00974885" w:rsidRDefault="008726BC" w:rsidP="0097488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8726BC" w:rsidRPr="00974885" w:rsidRDefault="008726BC" w:rsidP="0097488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8726BC" w:rsidRPr="00974885" w:rsidRDefault="008726BC" w:rsidP="0097488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97488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Танковые войска</w:t>
            </w:r>
          </w:p>
          <w:p w:rsidR="008726BC" w:rsidRPr="00974885" w:rsidRDefault="008726BC" w:rsidP="0097488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8726BC" w:rsidRPr="00974885" w:rsidRDefault="008726BC" w:rsidP="0097488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8726BC" w:rsidRPr="00974885" w:rsidRDefault="008726BC" w:rsidP="0097488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8726BC" w:rsidRPr="00974885" w:rsidRDefault="008726BC" w:rsidP="0097488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97488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Мотострелковые войска</w:t>
            </w:r>
          </w:p>
          <w:p w:rsidR="008726BC" w:rsidRPr="00974885" w:rsidRDefault="008726BC" w:rsidP="0097488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8726BC" w:rsidRPr="00974885" w:rsidRDefault="008726BC" w:rsidP="0097488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8726BC" w:rsidRPr="00974885" w:rsidRDefault="008726BC" w:rsidP="0097488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8726BC" w:rsidRPr="00974885" w:rsidRDefault="008726BC" w:rsidP="0097488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97488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Воздушно-десантные войска</w:t>
            </w:r>
          </w:p>
          <w:p w:rsidR="008726BC" w:rsidRPr="00974885" w:rsidRDefault="008726BC" w:rsidP="0097488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8726BC" w:rsidRPr="00974885" w:rsidRDefault="008726BC" w:rsidP="0097488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8726BC" w:rsidRPr="00974885" w:rsidRDefault="008726BC" w:rsidP="0097488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8726BC" w:rsidRPr="00974885" w:rsidRDefault="008726BC" w:rsidP="0097488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97488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Ракетные войска и артиллерия</w:t>
            </w:r>
          </w:p>
        </w:tc>
      </w:tr>
    </w:tbl>
    <w:p w:rsidR="008726BC" w:rsidRDefault="008726BC" w:rsidP="00F3771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726BC" w:rsidRDefault="008726BC" w:rsidP="00F3771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726BC" w:rsidRPr="00B06072" w:rsidRDefault="008726BC" w:rsidP="00F37713">
      <w:pPr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 w:rsidRPr="00B06072">
        <w:rPr>
          <w:rFonts w:ascii="Times New Roman" w:hAnsi="Times New Roman" w:cs="Times New Roman"/>
          <w:b/>
          <w:bCs/>
          <w:sz w:val="28"/>
          <w:szCs w:val="28"/>
        </w:rPr>
        <w:t>Приложение 3</w:t>
      </w:r>
    </w:p>
    <w:p w:rsidR="008726BC" w:rsidRDefault="008726BC" w:rsidP="002E4175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A42B9">
        <w:rPr>
          <w:rFonts w:ascii="Times New Roman" w:hAnsi="Times New Roman" w:cs="Times New Roman"/>
          <w:b/>
          <w:bCs/>
          <w:sz w:val="28"/>
          <w:szCs w:val="28"/>
        </w:rPr>
        <w:t>Ответы  и  комментарии</w:t>
      </w:r>
    </w:p>
    <w:p w:rsidR="008726BC" w:rsidRPr="000A4F37" w:rsidRDefault="008726BC" w:rsidP="002E4175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0A4F37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1-й  тур  «Солдатская  смекалка»</w:t>
      </w:r>
    </w:p>
    <w:p w:rsidR="008726BC" w:rsidRDefault="008726BC" w:rsidP="002E417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8"/>
          <w:szCs w:val="28"/>
        </w:rPr>
        <w:t>Солдат ответил: «В нашем полку  такого слова нет» (слово «ретирада» в военной терминологии того времени означало «отступление»). В современ-</w:t>
      </w:r>
    </w:p>
    <w:p w:rsidR="008726BC" w:rsidRDefault="008726BC" w:rsidP="002E417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ном  русском  языке  оно не используется и это может вызвать затруднение у играющих. Поэтому можно им  помочь,  разъяснив значение  этого слова.</w:t>
      </w:r>
    </w:p>
    <w:p w:rsidR="008726BC" w:rsidRDefault="008726BC" w:rsidP="002E417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Ответ, который дадут играющие, не обязательно должен дословно со-впадать с оригиналом. Главное, чтобы была сохранена  его суть. Очень часто даётся ответ: «Наш полк никогда не отступает». Такой  ответ нельзя принять, так   как  из  него вытекает, что солдат знал значение  слова «ретирада», хотя перед этим он утверждал обратное.</w:t>
      </w:r>
    </w:p>
    <w:p w:rsidR="008726BC" w:rsidRPr="0044584F" w:rsidRDefault="008726BC" w:rsidP="002E4175">
      <w:pPr>
        <w:pStyle w:val="Heading2"/>
        <w:spacing w:before="0" w:line="276" w:lineRule="auto"/>
        <w:jc w:val="center"/>
        <w:rPr>
          <w:rFonts w:ascii="Times New Roman" w:hAnsi="Times New Roman" w:cs="Times New Roman"/>
          <w:b w:val="0"/>
          <w:bCs w:val="0"/>
          <w:color w:val="000000"/>
          <w:sz w:val="28"/>
          <w:szCs w:val="28"/>
        </w:rPr>
      </w:pPr>
      <w:r w:rsidRPr="0044584F">
        <w:rPr>
          <w:rFonts w:ascii="Times New Roman" w:hAnsi="Times New Roman" w:cs="Times New Roman"/>
          <w:color w:val="000000"/>
          <w:sz w:val="28"/>
          <w:szCs w:val="28"/>
        </w:rPr>
        <w:t>2-й  тур «</w:t>
      </w:r>
      <w:r>
        <w:rPr>
          <w:rFonts w:ascii="Times New Roman" w:hAnsi="Times New Roman" w:cs="Times New Roman"/>
          <w:color w:val="000000"/>
          <w:sz w:val="28"/>
          <w:szCs w:val="28"/>
        </w:rPr>
        <w:t>Воинские  награды»</w:t>
      </w:r>
    </w:p>
    <w:p w:rsidR="008726BC" w:rsidRPr="00B9314A" w:rsidRDefault="008726BC" w:rsidP="002E4175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B9314A">
        <w:rPr>
          <w:rFonts w:ascii="Times New Roman" w:hAnsi="Times New Roman" w:cs="Times New Roman"/>
          <w:sz w:val="28"/>
          <w:szCs w:val="28"/>
        </w:rPr>
        <w:t xml:space="preserve">1. Орден святого Андрея  Первозванного был учреждён Петром 1 в 1698  году. Первым его кавалером  стал  генерал-фельдмаршал Головин Ф.А. </w:t>
      </w:r>
      <w:r w:rsidRPr="00B9314A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2. Фельдмаршал М.И.Кутузов.  За разгром Наполеона был удостоен </w:t>
      </w:r>
      <w:hyperlink r:id="rId12" w:tooltip="Орден Святого Георгия" w:history="1">
        <w:r w:rsidRPr="00B9314A">
          <w:rPr>
            <w:rStyle w:val="Hyperlink"/>
            <w:rFonts w:ascii="Times New Roman" w:hAnsi="Times New Roman" w:cs="Times New Roman"/>
            <w:color w:val="000000"/>
            <w:sz w:val="28"/>
            <w:szCs w:val="28"/>
          </w:rPr>
          <w:t>ордена святого Георгия</w:t>
        </w:r>
      </w:hyperlink>
      <w:r w:rsidRPr="00B9314A">
        <w:rPr>
          <w:rFonts w:ascii="Times New Roman" w:hAnsi="Times New Roman" w:cs="Times New Roman"/>
          <w:color w:val="000000"/>
          <w:sz w:val="28"/>
          <w:szCs w:val="28"/>
        </w:rPr>
        <w:t xml:space="preserve"> 1-й степени, став первым в истории ордена полным Георгиевским кавалером.</w:t>
      </w:r>
    </w:p>
    <w:p w:rsidR="008726BC" w:rsidRPr="00B9314A" w:rsidRDefault="008726BC" w:rsidP="002E4175">
      <w:pPr>
        <w:pStyle w:val="BodyText"/>
        <w:spacing w:after="0"/>
        <w:rPr>
          <w:rFonts w:ascii="Times New Roman" w:hAnsi="Times New Roman" w:cs="Times New Roman"/>
          <w:sz w:val="28"/>
          <w:szCs w:val="28"/>
        </w:rPr>
      </w:pPr>
      <w:r w:rsidRPr="00B9314A">
        <w:rPr>
          <w:rFonts w:ascii="Times New Roman" w:hAnsi="Times New Roman" w:cs="Times New Roman"/>
          <w:sz w:val="28"/>
          <w:szCs w:val="28"/>
        </w:rPr>
        <w:tab/>
        <w:t xml:space="preserve">3. Орден Александра Невского, учреждён 29.07 42 г. Фразу: «Кто с мечом к нам придёт...» он произносит в одноимённом фильме после разгрома немцев на Чудском озере. Однако в исторических жизнеописаниях А. Невского эти слова не встречаются. Вероятнее всего они являются перефразировкой  выражения из Евангелия от Матфея  «Взявшие меч - мечом погибнут», сделанной постановщиком фильма  писателем П.Павленко. </w:t>
      </w:r>
    </w:p>
    <w:p w:rsidR="008726BC" w:rsidRPr="00B9314A" w:rsidRDefault="008726BC" w:rsidP="002E417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9314A">
        <w:rPr>
          <w:rFonts w:ascii="Times New Roman" w:hAnsi="Times New Roman" w:cs="Times New Roman"/>
          <w:sz w:val="28"/>
          <w:szCs w:val="28"/>
        </w:rPr>
        <w:tab/>
        <w:t>4.  Орден Славы, учреждён 8.11.43 г.,  им   награждались  военнослужа-</w:t>
      </w:r>
    </w:p>
    <w:p w:rsidR="008726BC" w:rsidRPr="00B9314A" w:rsidRDefault="008726BC" w:rsidP="002E4175">
      <w:pPr>
        <w:pStyle w:val="BodyText"/>
        <w:spacing w:after="0"/>
        <w:rPr>
          <w:rFonts w:ascii="Times New Roman" w:hAnsi="Times New Roman" w:cs="Times New Roman"/>
          <w:sz w:val="28"/>
          <w:szCs w:val="28"/>
        </w:rPr>
      </w:pPr>
      <w:r w:rsidRPr="00B9314A">
        <w:rPr>
          <w:rFonts w:ascii="Times New Roman" w:hAnsi="Times New Roman" w:cs="Times New Roman"/>
          <w:sz w:val="28"/>
          <w:szCs w:val="28"/>
        </w:rPr>
        <w:t>щие рядового и сержантского  состава, поэтому  его  называли «солдатским»</w:t>
      </w:r>
    </w:p>
    <w:p w:rsidR="008726BC" w:rsidRPr="00B9314A" w:rsidRDefault="008726BC" w:rsidP="002E417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9314A">
        <w:rPr>
          <w:rFonts w:ascii="Times New Roman" w:hAnsi="Times New Roman" w:cs="Times New Roman"/>
          <w:sz w:val="28"/>
          <w:szCs w:val="28"/>
        </w:rPr>
        <w:tab/>
        <w:t>5. Орден «Победа», учреждён 8.11. 43 г. Высший    советский военный орден.  Им  награждались лица,  имеющие   звание   не  ниже   маршала Советского Союза.</w:t>
      </w:r>
    </w:p>
    <w:p w:rsidR="008726BC" w:rsidRPr="00B9314A" w:rsidRDefault="008726BC" w:rsidP="002E417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9314A">
        <w:rPr>
          <w:rFonts w:ascii="Times New Roman" w:hAnsi="Times New Roman" w:cs="Times New Roman"/>
          <w:sz w:val="28"/>
          <w:szCs w:val="28"/>
        </w:rPr>
        <w:tab/>
        <w:t>6. Орден     Суворова,  учреждён    29.07.42 г.   В  вопросе  речь  идёт  о картине  В.Сурикова  «Переход Суворова через Альпы».</w:t>
      </w:r>
    </w:p>
    <w:p w:rsidR="008726BC" w:rsidRPr="00B9314A" w:rsidRDefault="008726BC" w:rsidP="002E4175">
      <w:pPr>
        <w:pStyle w:val="BodyText"/>
        <w:spacing w:after="0"/>
        <w:rPr>
          <w:rFonts w:ascii="Times New Roman" w:hAnsi="Times New Roman" w:cs="Times New Roman"/>
          <w:sz w:val="28"/>
          <w:szCs w:val="28"/>
        </w:rPr>
      </w:pPr>
      <w:r w:rsidRPr="00B9314A">
        <w:rPr>
          <w:rFonts w:ascii="Times New Roman" w:hAnsi="Times New Roman" w:cs="Times New Roman"/>
          <w:sz w:val="28"/>
          <w:szCs w:val="28"/>
        </w:rPr>
        <w:tab/>
        <w:t>7. Орден  Нахимова, учреждён 3.03.44 г.   18 ноября 1853 г. русский флот под  командованием  адмирала   П.С.Нахимова  разгромил  турецкую эскадру Осман-паши у  города Синоп.</w:t>
      </w:r>
    </w:p>
    <w:p w:rsidR="008726BC" w:rsidRDefault="008726BC" w:rsidP="002E4175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9314A">
        <w:rPr>
          <w:rFonts w:ascii="Times New Roman" w:hAnsi="Times New Roman" w:cs="Times New Roman"/>
          <w:sz w:val="28"/>
          <w:szCs w:val="28"/>
        </w:rPr>
        <w:tab/>
        <w:t xml:space="preserve">8. Орден  Кутузова, учреждён  29.07.42 года. </w:t>
      </w:r>
      <w:r w:rsidRPr="00B9314A">
        <w:rPr>
          <w:rFonts w:ascii="Times New Roman" w:hAnsi="Times New Roman" w:cs="Times New Roman"/>
          <w:color w:val="000000"/>
          <w:sz w:val="28"/>
          <w:szCs w:val="28"/>
        </w:rPr>
        <w:t>Именным Высочайшим указом от 6 (</w:t>
      </w:r>
      <w:hyperlink r:id="rId13" w:tooltip="18 декабря" w:history="1">
        <w:r w:rsidRPr="00B9314A">
          <w:rPr>
            <w:rStyle w:val="Hyperlink"/>
            <w:rFonts w:ascii="Times New Roman" w:hAnsi="Times New Roman" w:cs="Times New Roman"/>
            <w:color w:val="000000"/>
            <w:sz w:val="28"/>
            <w:szCs w:val="28"/>
          </w:rPr>
          <w:t>18</w:t>
        </w:r>
      </w:hyperlink>
      <w:r w:rsidRPr="00B9314A">
        <w:rPr>
          <w:rFonts w:ascii="Times New Roman" w:hAnsi="Times New Roman" w:cs="Times New Roman"/>
          <w:color w:val="000000"/>
          <w:sz w:val="28"/>
          <w:szCs w:val="28"/>
        </w:rPr>
        <w:t>) декабря </w:t>
      </w:r>
      <w:hyperlink r:id="rId14" w:tooltip="1812 год" w:history="1">
        <w:r w:rsidRPr="00B9314A">
          <w:rPr>
            <w:rStyle w:val="Hyperlink"/>
            <w:rFonts w:ascii="Times New Roman" w:hAnsi="Times New Roman" w:cs="Times New Roman"/>
            <w:color w:val="000000"/>
            <w:sz w:val="28"/>
            <w:szCs w:val="28"/>
          </w:rPr>
          <w:t>1812</w:t>
        </w:r>
      </w:hyperlink>
      <w:r w:rsidRPr="00B9314A">
        <w:rPr>
          <w:rFonts w:ascii="Times New Roman" w:hAnsi="Times New Roman" w:cs="Times New Roman"/>
          <w:color w:val="000000"/>
          <w:sz w:val="28"/>
          <w:szCs w:val="28"/>
        </w:rPr>
        <w:t xml:space="preserve"> года, генерал-фельдмаршалу, светлейшему князю Михаилу Илларионовичу Голенищеву-Кутузову пожаловано наименование «Смоленский».</w:t>
      </w:r>
    </w:p>
    <w:p w:rsidR="008726BC" w:rsidRPr="00B9314A" w:rsidRDefault="008726BC" w:rsidP="002E4175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8726BC" w:rsidRPr="00B9314A" w:rsidRDefault="008726BC" w:rsidP="002E4175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3-</w:t>
      </w:r>
      <w:r w:rsidRPr="00B9314A">
        <w:rPr>
          <w:rFonts w:ascii="Times New Roman" w:hAnsi="Times New Roman" w:cs="Times New Roman"/>
          <w:b/>
          <w:bCs/>
          <w:sz w:val="28"/>
          <w:szCs w:val="28"/>
        </w:rPr>
        <w:t>й  тур   «Несущий знамя»</w:t>
      </w:r>
    </w:p>
    <w:p w:rsidR="008726BC" w:rsidRPr="00B9314A" w:rsidRDefault="008726BC" w:rsidP="002E417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9314A">
        <w:rPr>
          <w:rFonts w:ascii="Times New Roman" w:hAnsi="Times New Roman" w:cs="Times New Roman"/>
          <w:sz w:val="28"/>
          <w:szCs w:val="28"/>
        </w:rPr>
        <w:tab/>
        <w:t>1.  Слово «прапорщик» происходит от старославянского  «прапор»  - стяг, знамя.</w:t>
      </w:r>
    </w:p>
    <w:p w:rsidR="008726BC" w:rsidRPr="00B9314A" w:rsidRDefault="008726BC" w:rsidP="002E417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9314A">
        <w:rPr>
          <w:rFonts w:ascii="Times New Roman" w:hAnsi="Times New Roman" w:cs="Times New Roman"/>
          <w:sz w:val="28"/>
          <w:szCs w:val="28"/>
        </w:rPr>
        <w:tab/>
        <w:t>2. Воинское  звание  «прапорщик»  существовало в русской армии и было упразднено после Октябрьской революции. Вновь восстановлено в Советской Армии  в 1972 году.</w:t>
      </w:r>
    </w:p>
    <w:p w:rsidR="008726BC" w:rsidRDefault="008726BC" w:rsidP="002E417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9314A">
        <w:rPr>
          <w:rFonts w:ascii="Times New Roman" w:hAnsi="Times New Roman" w:cs="Times New Roman"/>
          <w:sz w:val="28"/>
          <w:szCs w:val="28"/>
        </w:rPr>
        <w:tab/>
        <w:t xml:space="preserve">3. В Военно-Морском флоте армейскому званию «прапорщик» соответствует звание «мичман».     </w:t>
      </w:r>
    </w:p>
    <w:p w:rsidR="008726BC" w:rsidRPr="00B9314A" w:rsidRDefault="008726BC" w:rsidP="002E417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726BC" w:rsidRPr="00B9314A" w:rsidRDefault="008726BC" w:rsidP="002E4175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 w:rsidRPr="00B9314A">
        <w:rPr>
          <w:rFonts w:ascii="Times New Roman" w:hAnsi="Times New Roman" w:cs="Times New Roman"/>
          <w:sz w:val="28"/>
          <w:szCs w:val="28"/>
        </w:rPr>
        <w:tab/>
      </w:r>
      <w:r w:rsidRPr="00B9314A">
        <w:rPr>
          <w:rFonts w:ascii="Times New Roman" w:hAnsi="Times New Roman" w:cs="Times New Roman"/>
          <w:sz w:val="28"/>
          <w:szCs w:val="28"/>
        </w:rPr>
        <w:tab/>
      </w:r>
      <w:r w:rsidRPr="00B9314A">
        <w:rPr>
          <w:rFonts w:ascii="Times New Roman" w:hAnsi="Times New Roman" w:cs="Times New Roman"/>
          <w:sz w:val="28"/>
          <w:szCs w:val="28"/>
        </w:rPr>
        <w:tab/>
      </w:r>
      <w:r w:rsidRPr="00B9314A">
        <w:rPr>
          <w:rFonts w:ascii="Times New Roman" w:hAnsi="Times New Roman" w:cs="Times New Roman"/>
          <w:sz w:val="28"/>
          <w:szCs w:val="28"/>
        </w:rPr>
        <w:tab/>
      </w:r>
      <w:r w:rsidRPr="00B9314A">
        <w:rPr>
          <w:rFonts w:ascii="Times New Roman" w:hAnsi="Times New Roman" w:cs="Times New Roman"/>
          <w:b/>
          <w:bCs/>
          <w:sz w:val="28"/>
          <w:szCs w:val="28"/>
        </w:rPr>
        <w:t>4-й  тур</w:t>
      </w:r>
      <w:r w:rsidRPr="00B9314A">
        <w:rPr>
          <w:rFonts w:ascii="Times New Roman" w:hAnsi="Times New Roman" w:cs="Times New Roman"/>
          <w:sz w:val="28"/>
          <w:szCs w:val="28"/>
        </w:rPr>
        <w:t xml:space="preserve">  </w:t>
      </w:r>
      <w:r w:rsidRPr="00B9314A">
        <w:rPr>
          <w:rFonts w:ascii="Times New Roman" w:hAnsi="Times New Roman" w:cs="Times New Roman"/>
          <w:b/>
          <w:bCs/>
          <w:sz w:val="28"/>
          <w:szCs w:val="28"/>
        </w:rPr>
        <w:t xml:space="preserve">«Герои  России»    </w:t>
      </w:r>
    </w:p>
    <w:p w:rsidR="008726BC" w:rsidRPr="00B9314A" w:rsidRDefault="008726BC" w:rsidP="002E4175">
      <w:pPr>
        <w:numPr>
          <w:ilvl w:val="0"/>
          <w:numId w:val="8"/>
        </w:numPr>
        <w:autoSpaceDE w:val="0"/>
        <w:autoSpaceDN w:val="0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B9314A">
        <w:rPr>
          <w:rFonts w:ascii="Times New Roman" w:hAnsi="Times New Roman" w:cs="Times New Roman"/>
          <w:sz w:val="28"/>
          <w:szCs w:val="28"/>
        </w:rPr>
        <w:t>Александр  Пересвет  ( ? - 1380 ) -  монах-схимник, до пострижения</w:t>
      </w:r>
    </w:p>
    <w:p w:rsidR="008726BC" w:rsidRPr="00B9314A" w:rsidRDefault="008726BC" w:rsidP="002E417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9314A">
        <w:rPr>
          <w:rFonts w:ascii="Times New Roman" w:hAnsi="Times New Roman" w:cs="Times New Roman"/>
          <w:sz w:val="28"/>
          <w:szCs w:val="28"/>
        </w:rPr>
        <w:t xml:space="preserve"> - брянский боярин. Его поединок с татарским богатырём Темир-мурзой (Чел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B9314A">
        <w:rPr>
          <w:rFonts w:ascii="Times New Roman" w:hAnsi="Times New Roman" w:cs="Times New Roman"/>
          <w:sz w:val="28"/>
          <w:szCs w:val="28"/>
        </w:rPr>
        <w:t>беем),  в  котором  оба  погибли,  стал началом Куликовской битвы.</w:t>
      </w:r>
    </w:p>
    <w:p w:rsidR="008726BC" w:rsidRPr="00B9314A" w:rsidRDefault="008726BC" w:rsidP="002E417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9314A">
        <w:rPr>
          <w:rFonts w:ascii="Times New Roman" w:hAnsi="Times New Roman" w:cs="Times New Roman"/>
          <w:sz w:val="28"/>
          <w:szCs w:val="28"/>
        </w:rPr>
        <w:tab/>
        <w:t>2. Давыдов Денис Васильевич (1784 - 1839) -  герой Отечественной войны 1812 года.</w:t>
      </w:r>
    </w:p>
    <w:p w:rsidR="008726BC" w:rsidRPr="00B9314A" w:rsidRDefault="008726BC" w:rsidP="002E417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9314A">
        <w:rPr>
          <w:rFonts w:ascii="Times New Roman" w:hAnsi="Times New Roman" w:cs="Times New Roman"/>
          <w:sz w:val="28"/>
          <w:szCs w:val="28"/>
        </w:rPr>
        <w:tab/>
        <w:t>3. Космодемьянская  Зоя  Анатольевна  (1923 -  1941). Посмертно присвоено  звание Героя Советского Союза.</w:t>
      </w:r>
    </w:p>
    <w:p w:rsidR="008726BC" w:rsidRPr="00B9314A" w:rsidRDefault="008726BC" w:rsidP="002E417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9314A">
        <w:rPr>
          <w:rFonts w:ascii="Times New Roman" w:hAnsi="Times New Roman" w:cs="Times New Roman"/>
          <w:sz w:val="28"/>
          <w:szCs w:val="28"/>
        </w:rPr>
        <w:tab/>
        <w:t>4. Ушаков Фёдор Фёдорович  (1745 - 1817) -   выдающийся русский флотоводец, адмирал. Одержал много блестящих  побед в морских сражени-ях:  Керченское (1790),  у о.Тендра  (1790),  у   мыса Калиакрия (1800) и др.</w:t>
      </w:r>
    </w:p>
    <w:p w:rsidR="008726BC" w:rsidRPr="00B9314A" w:rsidRDefault="008726BC" w:rsidP="002E417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9314A">
        <w:rPr>
          <w:rFonts w:ascii="Times New Roman" w:hAnsi="Times New Roman" w:cs="Times New Roman"/>
          <w:sz w:val="28"/>
          <w:szCs w:val="28"/>
        </w:rPr>
        <w:tab/>
        <w:t>5. Нестеров  Пётр  Николаевич  (1887 - 1914) -  русский военный лёт-чик,  основоположник  высшего  пилотажа.  Погиб в бою, впервые в мире применив воздушный таран.</w:t>
      </w:r>
    </w:p>
    <w:p w:rsidR="008726BC" w:rsidRPr="00B9314A" w:rsidRDefault="008726BC" w:rsidP="002E417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9314A">
        <w:rPr>
          <w:rFonts w:ascii="Times New Roman" w:hAnsi="Times New Roman" w:cs="Times New Roman"/>
          <w:sz w:val="28"/>
          <w:szCs w:val="28"/>
        </w:rPr>
        <w:tab/>
        <w:t>6. Маресьев Алексей Петрович  - советский военный лётчик. Его прототип в книге Б.Полевого  «Повесть о настоящем человеке»  носит  фамилию Мересьев. Такой ответ тоже можно засчитать как правильный.</w:t>
      </w:r>
    </w:p>
    <w:p w:rsidR="008726BC" w:rsidRPr="00B9314A" w:rsidRDefault="008726BC" w:rsidP="002E4175">
      <w:pPr>
        <w:pStyle w:val="BodyText"/>
        <w:spacing w:after="0"/>
        <w:rPr>
          <w:rFonts w:ascii="Times New Roman" w:hAnsi="Times New Roman" w:cs="Times New Roman"/>
          <w:sz w:val="28"/>
          <w:szCs w:val="28"/>
        </w:rPr>
      </w:pPr>
      <w:r w:rsidRPr="00B9314A">
        <w:rPr>
          <w:rFonts w:ascii="Times New Roman" w:hAnsi="Times New Roman" w:cs="Times New Roman"/>
          <w:sz w:val="28"/>
          <w:szCs w:val="28"/>
        </w:rPr>
        <w:t xml:space="preserve">        7. Талалихин Виктор Васильевич – советский военный лётчик, младший лейтенант. Герой Советского Союза. Погиб в бою 27 октября 1941 г.</w:t>
      </w:r>
    </w:p>
    <w:p w:rsidR="008726BC" w:rsidRDefault="008726BC" w:rsidP="002E417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9314A">
        <w:rPr>
          <w:rFonts w:ascii="Times New Roman" w:hAnsi="Times New Roman" w:cs="Times New Roman"/>
          <w:sz w:val="28"/>
          <w:szCs w:val="28"/>
        </w:rPr>
        <w:tab/>
        <w:t>9. Матросов Александр Матвеевич  (1924 - 1943) -   Герой Советского Союза (посмертно). Навечно  зачислен в списки части, в которой служил.</w:t>
      </w:r>
    </w:p>
    <w:p w:rsidR="008726BC" w:rsidRPr="00B9314A" w:rsidRDefault="008726BC" w:rsidP="002E417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726BC" w:rsidRPr="00B9314A" w:rsidRDefault="008726BC" w:rsidP="002E417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B9314A">
        <w:rPr>
          <w:rFonts w:ascii="Times New Roman" w:hAnsi="Times New Roman" w:cs="Times New Roman"/>
          <w:b/>
          <w:bCs/>
          <w:sz w:val="28"/>
          <w:szCs w:val="28"/>
        </w:rPr>
        <w:t>5-й тур   «Оружие  Победы»</w:t>
      </w:r>
    </w:p>
    <w:p w:rsidR="008726BC" w:rsidRPr="00B9314A" w:rsidRDefault="008726BC" w:rsidP="002E417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9314A">
        <w:rPr>
          <w:rFonts w:ascii="Times New Roman" w:hAnsi="Times New Roman" w:cs="Times New Roman"/>
          <w:sz w:val="28"/>
          <w:szCs w:val="28"/>
        </w:rPr>
        <w:tab/>
        <w:t xml:space="preserve">1. Мосин  Сергей  Иванович (1849 - 1902) -   русский конструктор стрелкового оружия. </w:t>
      </w:r>
    </w:p>
    <w:p w:rsidR="008726BC" w:rsidRPr="00B9314A" w:rsidRDefault="008726BC" w:rsidP="002E417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9314A">
        <w:rPr>
          <w:rFonts w:ascii="Times New Roman" w:hAnsi="Times New Roman" w:cs="Times New Roman"/>
          <w:sz w:val="28"/>
          <w:szCs w:val="28"/>
        </w:rPr>
        <w:tab/>
        <w:t>2. Гвардейские  реактивные   миномёты.    В   народе    их        называли</w:t>
      </w:r>
    </w:p>
    <w:p w:rsidR="008726BC" w:rsidRPr="00B9314A" w:rsidRDefault="008726BC" w:rsidP="002E4175">
      <w:pPr>
        <w:pStyle w:val="Heading1"/>
        <w:spacing w:line="276" w:lineRule="auto"/>
        <w:rPr>
          <w:rFonts w:ascii="Times New Roman" w:hAnsi="Times New Roman" w:cs="Times New Roman"/>
        </w:rPr>
      </w:pPr>
      <w:r w:rsidRPr="00B9314A">
        <w:rPr>
          <w:rFonts w:ascii="Times New Roman" w:hAnsi="Times New Roman" w:cs="Times New Roman"/>
        </w:rPr>
        <w:t>«Катюши».</w:t>
      </w:r>
    </w:p>
    <w:p w:rsidR="008726BC" w:rsidRPr="00B9314A" w:rsidRDefault="008726BC" w:rsidP="002E417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9314A">
        <w:rPr>
          <w:rFonts w:ascii="Times New Roman" w:hAnsi="Times New Roman" w:cs="Times New Roman"/>
          <w:sz w:val="28"/>
          <w:szCs w:val="28"/>
        </w:rPr>
        <w:tab/>
        <w:t>3. Штурмовик  ИЛ-2.   «Горбатым» его называли за прямоугольной формы пилотскую кабину, возвышающуюся над фюзеляжем.</w:t>
      </w:r>
    </w:p>
    <w:p w:rsidR="008726BC" w:rsidRPr="00B9314A" w:rsidRDefault="008726BC" w:rsidP="002E417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9314A">
        <w:rPr>
          <w:rFonts w:ascii="Times New Roman" w:hAnsi="Times New Roman" w:cs="Times New Roman"/>
          <w:sz w:val="28"/>
          <w:szCs w:val="28"/>
        </w:rPr>
        <w:tab/>
        <w:t>4. Самолет  ПО-2 (конструктор Поликарпов Н.Н.). Предназначался для обучения пилотов и имел другое название У-2.</w:t>
      </w:r>
    </w:p>
    <w:p w:rsidR="008726BC" w:rsidRPr="00B9314A" w:rsidRDefault="008726BC" w:rsidP="002E417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9314A">
        <w:rPr>
          <w:rFonts w:ascii="Times New Roman" w:hAnsi="Times New Roman" w:cs="Times New Roman"/>
          <w:sz w:val="28"/>
          <w:szCs w:val="28"/>
        </w:rPr>
        <w:t xml:space="preserve">          5. Тан</w:t>
      </w:r>
      <w:r>
        <w:rPr>
          <w:rFonts w:ascii="Times New Roman" w:hAnsi="Times New Roman" w:cs="Times New Roman"/>
          <w:sz w:val="28"/>
          <w:szCs w:val="28"/>
        </w:rPr>
        <w:t xml:space="preserve">к  БТ </w:t>
      </w:r>
      <w:r w:rsidRPr="00B9314A">
        <w:rPr>
          <w:rFonts w:ascii="Times New Roman" w:hAnsi="Times New Roman" w:cs="Times New Roman"/>
          <w:sz w:val="28"/>
          <w:szCs w:val="28"/>
        </w:rPr>
        <w:t xml:space="preserve">был колёсно-гусеничным, т.е. на хороших дорогах гусеницы снимались, и он мог развивать скорость до 70 км/ч. </w:t>
      </w:r>
    </w:p>
    <w:p w:rsidR="008726BC" w:rsidRPr="00B9314A" w:rsidRDefault="008726BC" w:rsidP="002E417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9314A">
        <w:rPr>
          <w:rFonts w:ascii="Times New Roman" w:hAnsi="Times New Roman" w:cs="Times New Roman"/>
          <w:sz w:val="28"/>
          <w:szCs w:val="28"/>
        </w:rPr>
        <w:tab/>
        <w:t>6. «Щ» - «Щука» -  серия советских  дизельных подводных лодок.</w:t>
      </w:r>
    </w:p>
    <w:p w:rsidR="008726BC" w:rsidRPr="00B9314A" w:rsidRDefault="008726BC" w:rsidP="002E417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9314A">
        <w:rPr>
          <w:rFonts w:ascii="Times New Roman" w:hAnsi="Times New Roman" w:cs="Times New Roman"/>
          <w:sz w:val="28"/>
          <w:szCs w:val="28"/>
        </w:rPr>
        <w:t xml:space="preserve">              ТТ - Тульский, Токарев – личное оружие офицерского состава  Красной и Советской армий с 1930 по 1952 годы.   ( Токарев Ф.В. - советский конструктор стрелковог оружия).</w:t>
      </w:r>
    </w:p>
    <w:p w:rsidR="008726BC" w:rsidRPr="00B9314A" w:rsidRDefault="008726BC" w:rsidP="002E417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9314A">
        <w:rPr>
          <w:rFonts w:ascii="Times New Roman" w:hAnsi="Times New Roman" w:cs="Times New Roman"/>
          <w:sz w:val="28"/>
          <w:szCs w:val="28"/>
        </w:rPr>
        <w:tab/>
        <w:t xml:space="preserve">     Танк КВ -  «Клим  Ворошилов» - тяжёлый танк  начального периода Великой Отечественной войны.</w:t>
      </w:r>
    </w:p>
    <w:p w:rsidR="008726BC" w:rsidRPr="00B9314A" w:rsidRDefault="008726BC" w:rsidP="002E417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9314A">
        <w:rPr>
          <w:rFonts w:ascii="Times New Roman" w:hAnsi="Times New Roman" w:cs="Times New Roman"/>
          <w:sz w:val="28"/>
          <w:szCs w:val="28"/>
        </w:rPr>
        <w:tab/>
        <w:t xml:space="preserve">      Автомат  ППШ -  Пистолет-пулемёт  Шпагина.  (Шпагин Г.С – </w:t>
      </w:r>
    </w:p>
    <w:p w:rsidR="008726BC" w:rsidRDefault="008726BC" w:rsidP="002E417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9314A">
        <w:rPr>
          <w:rFonts w:ascii="Times New Roman" w:hAnsi="Times New Roman" w:cs="Times New Roman"/>
          <w:sz w:val="28"/>
          <w:szCs w:val="28"/>
        </w:rPr>
        <w:t>советский конструктор стрелкового оружия).</w:t>
      </w:r>
    </w:p>
    <w:p w:rsidR="008726BC" w:rsidRPr="00B9314A" w:rsidRDefault="008726BC" w:rsidP="002E417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726BC" w:rsidRPr="00B9314A" w:rsidRDefault="008726BC" w:rsidP="002E4175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9314A">
        <w:rPr>
          <w:rFonts w:ascii="Times New Roman" w:hAnsi="Times New Roman" w:cs="Times New Roman"/>
          <w:b/>
          <w:bCs/>
          <w:sz w:val="28"/>
          <w:szCs w:val="28"/>
        </w:rPr>
        <w:t>6-й тур  «Битвы  и  сражения»</w:t>
      </w:r>
    </w:p>
    <w:p w:rsidR="008726BC" w:rsidRPr="00B9314A" w:rsidRDefault="008726BC" w:rsidP="002E4175">
      <w:pPr>
        <w:pStyle w:val="BodyText"/>
        <w:spacing w:after="0"/>
        <w:rPr>
          <w:rFonts w:ascii="Times New Roman" w:hAnsi="Times New Roman" w:cs="Times New Roman"/>
          <w:sz w:val="28"/>
          <w:szCs w:val="28"/>
        </w:rPr>
      </w:pPr>
      <w:r w:rsidRPr="00B9314A">
        <w:rPr>
          <w:rFonts w:ascii="Times New Roman" w:hAnsi="Times New Roman" w:cs="Times New Roman"/>
          <w:sz w:val="28"/>
          <w:szCs w:val="28"/>
        </w:rPr>
        <w:t xml:space="preserve">      1.  </w:t>
      </w:r>
      <w:r w:rsidRPr="00B9314A">
        <w:rPr>
          <w:rFonts w:ascii="Times New Roman" w:hAnsi="Times New Roman" w:cs="Times New Roman"/>
          <w:b/>
          <w:bCs/>
          <w:sz w:val="28"/>
          <w:szCs w:val="28"/>
        </w:rPr>
        <w:t>Куликовская битва</w:t>
      </w:r>
      <w:r w:rsidRPr="00B9314A">
        <w:rPr>
          <w:rFonts w:ascii="Times New Roman" w:hAnsi="Times New Roman" w:cs="Times New Roman"/>
          <w:sz w:val="28"/>
          <w:szCs w:val="28"/>
        </w:rPr>
        <w:t xml:space="preserve"> – сражение между русским войском князя Дмитрия и войском темника  Мамая на реке Непрядв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B9314A">
        <w:rPr>
          <w:rFonts w:ascii="Times New Roman" w:hAnsi="Times New Roman" w:cs="Times New Roman"/>
          <w:sz w:val="28"/>
          <w:szCs w:val="28"/>
        </w:rPr>
        <w:t xml:space="preserve"> в сентябре 1380 года.</w:t>
      </w:r>
    </w:p>
    <w:p w:rsidR="008726BC" w:rsidRPr="00B9314A" w:rsidRDefault="008726BC" w:rsidP="002E417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9314A">
        <w:rPr>
          <w:rFonts w:ascii="Times New Roman" w:hAnsi="Times New Roman" w:cs="Times New Roman"/>
          <w:sz w:val="28"/>
          <w:szCs w:val="28"/>
        </w:rPr>
        <w:t xml:space="preserve">       2. </w:t>
      </w:r>
      <w:r w:rsidRPr="00B9314A">
        <w:rPr>
          <w:rFonts w:ascii="Times New Roman" w:hAnsi="Times New Roman" w:cs="Times New Roman"/>
          <w:b/>
          <w:bCs/>
          <w:sz w:val="28"/>
          <w:szCs w:val="28"/>
        </w:rPr>
        <w:t xml:space="preserve">Полтавская битва - </w:t>
      </w:r>
      <w:r w:rsidRPr="00B9314A">
        <w:rPr>
          <w:rFonts w:ascii="Times New Roman" w:hAnsi="Times New Roman" w:cs="Times New Roman"/>
          <w:sz w:val="28"/>
          <w:szCs w:val="28"/>
        </w:rPr>
        <w:t xml:space="preserve">сражение Северной войны между русскими войсками Петра I и шведской армией Карла XII  27 июня 1709 года. </w:t>
      </w:r>
    </w:p>
    <w:p w:rsidR="008726BC" w:rsidRPr="00B9314A" w:rsidRDefault="008726BC" w:rsidP="002E417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9314A">
        <w:rPr>
          <w:rFonts w:ascii="Times New Roman" w:hAnsi="Times New Roman" w:cs="Times New Roman"/>
          <w:sz w:val="28"/>
          <w:szCs w:val="28"/>
        </w:rPr>
        <w:tab/>
        <w:t>Приведены строки из поэмы А.С.Пушк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B9314A">
        <w:rPr>
          <w:rFonts w:ascii="Times New Roman" w:hAnsi="Times New Roman" w:cs="Times New Roman"/>
          <w:sz w:val="28"/>
          <w:szCs w:val="28"/>
        </w:rPr>
        <w:t>на «Полтава».</w:t>
      </w:r>
    </w:p>
    <w:p w:rsidR="008726BC" w:rsidRPr="00B9314A" w:rsidRDefault="008726BC" w:rsidP="002E4175">
      <w:pPr>
        <w:pStyle w:val="BodyText"/>
        <w:spacing w:after="0"/>
        <w:rPr>
          <w:rFonts w:ascii="Times New Roman" w:hAnsi="Times New Roman" w:cs="Times New Roman"/>
          <w:sz w:val="28"/>
          <w:szCs w:val="28"/>
        </w:rPr>
      </w:pPr>
      <w:r w:rsidRPr="00B9314A">
        <w:rPr>
          <w:rFonts w:ascii="Times New Roman" w:hAnsi="Times New Roman" w:cs="Times New Roman"/>
          <w:sz w:val="28"/>
          <w:szCs w:val="28"/>
        </w:rPr>
        <w:t xml:space="preserve">      3.  Посёлок </w:t>
      </w:r>
      <w:r w:rsidRPr="00B9314A">
        <w:rPr>
          <w:rFonts w:ascii="Times New Roman" w:hAnsi="Times New Roman" w:cs="Times New Roman"/>
          <w:b/>
          <w:bCs/>
          <w:sz w:val="28"/>
          <w:szCs w:val="28"/>
        </w:rPr>
        <w:t xml:space="preserve">Прохоровка </w:t>
      </w:r>
      <w:r w:rsidRPr="00B9314A">
        <w:rPr>
          <w:rFonts w:ascii="Times New Roman" w:hAnsi="Times New Roman" w:cs="Times New Roman"/>
          <w:sz w:val="28"/>
          <w:szCs w:val="28"/>
        </w:rPr>
        <w:t>Белгородской области. Танковое сражение произошло 12 июля 1943 г. в ходе оборонительных боёв Курской битвы.</w:t>
      </w:r>
    </w:p>
    <w:p w:rsidR="008726BC" w:rsidRPr="00B9314A" w:rsidRDefault="008726BC" w:rsidP="002E417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9314A">
        <w:rPr>
          <w:rFonts w:ascii="Times New Roman" w:hAnsi="Times New Roman" w:cs="Times New Roman"/>
          <w:sz w:val="28"/>
          <w:szCs w:val="28"/>
        </w:rPr>
        <w:t xml:space="preserve">      4. </w:t>
      </w:r>
      <w:r w:rsidRPr="00B9314A">
        <w:rPr>
          <w:rFonts w:ascii="Times New Roman" w:hAnsi="Times New Roman" w:cs="Times New Roman"/>
          <w:b/>
          <w:bCs/>
          <w:sz w:val="28"/>
          <w:szCs w:val="28"/>
        </w:rPr>
        <w:t xml:space="preserve">Измаил – </w:t>
      </w:r>
      <w:r w:rsidRPr="00B9314A">
        <w:rPr>
          <w:rFonts w:ascii="Times New Roman" w:hAnsi="Times New Roman" w:cs="Times New Roman"/>
          <w:sz w:val="28"/>
          <w:szCs w:val="28"/>
        </w:rPr>
        <w:t xml:space="preserve">турецкая крепость на Дунае.  На предложение А.Суворова сдаться комендант крепости Мехмет-паша ответил: «Скорее </w:t>
      </w:r>
      <w:hyperlink r:id="rId15" w:tooltip="Дунай" w:history="1">
        <w:r w:rsidRPr="00B9314A">
          <w:rPr>
            <w:rStyle w:val="Hyperlink"/>
            <w:rFonts w:ascii="Times New Roman" w:hAnsi="Times New Roman" w:cs="Times New Roman"/>
            <w:color w:val="000000"/>
            <w:sz w:val="28"/>
            <w:szCs w:val="28"/>
          </w:rPr>
          <w:t>Дунай</w:t>
        </w:r>
      </w:hyperlink>
      <w:r w:rsidRPr="00B9314A">
        <w:rPr>
          <w:rFonts w:ascii="Times New Roman" w:hAnsi="Times New Roman" w:cs="Times New Roman"/>
          <w:color w:val="000000"/>
          <w:sz w:val="28"/>
          <w:szCs w:val="28"/>
        </w:rPr>
        <w:t xml:space="preserve"> п</w:t>
      </w:r>
      <w:r w:rsidRPr="00B9314A">
        <w:rPr>
          <w:rFonts w:ascii="Times New Roman" w:hAnsi="Times New Roman" w:cs="Times New Roman"/>
          <w:sz w:val="28"/>
          <w:szCs w:val="28"/>
        </w:rPr>
        <w:t xml:space="preserve">отечёт вспять, и небо упадёт на землю, чем сдастся Измаил». </w:t>
      </w:r>
    </w:p>
    <w:p w:rsidR="008726BC" w:rsidRPr="00B9314A" w:rsidRDefault="008726BC" w:rsidP="002E417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9314A">
        <w:rPr>
          <w:rFonts w:ascii="Times New Roman" w:hAnsi="Times New Roman" w:cs="Times New Roman"/>
          <w:sz w:val="28"/>
          <w:szCs w:val="28"/>
        </w:rPr>
        <w:t xml:space="preserve">      5. </w:t>
      </w:r>
      <w:r w:rsidRPr="00B9314A">
        <w:rPr>
          <w:rFonts w:ascii="Times New Roman" w:hAnsi="Times New Roman" w:cs="Times New Roman"/>
          <w:b/>
          <w:bCs/>
          <w:sz w:val="28"/>
          <w:szCs w:val="28"/>
        </w:rPr>
        <w:t>Сражение на реке Халхин-Гол</w:t>
      </w:r>
      <w:r w:rsidRPr="00B9314A">
        <w:rPr>
          <w:rFonts w:ascii="Times New Roman" w:hAnsi="Times New Roman" w:cs="Times New Roman"/>
          <w:sz w:val="28"/>
          <w:szCs w:val="28"/>
        </w:rPr>
        <w:t xml:space="preserve"> в Монголии в 1939 году между японскими войсками и войсками СССР  и МНР. </w:t>
      </w:r>
    </w:p>
    <w:p w:rsidR="008726BC" w:rsidRPr="00B9314A" w:rsidRDefault="008726BC" w:rsidP="002E417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9314A">
        <w:rPr>
          <w:rFonts w:ascii="Times New Roman" w:hAnsi="Times New Roman" w:cs="Times New Roman"/>
          <w:sz w:val="28"/>
          <w:szCs w:val="28"/>
        </w:rPr>
        <w:t xml:space="preserve">        6. Утром 9 мая 1945 года танки маршала П. Рыбалко                                                                                                                                                                        вошли в </w:t>
      </w:r>
      <w:r w:rsidRPr="00B9314A">
        <w:rPr>
          <w:rFonts w:ascii="Times New Roman" w:hAnsi="Times New Roman" w:cs="Times New Roman"/>
          <w:b/>
          <w:bCs/>
          <w:sz w:val="28"/>
          <w:szCs w:val="28"/>
        </w:rPr>
        <w:t>Прагу</w:t>
      </w:r>
      <w:r w:rsidRPr="00B9314A">
        <w:rPr>
          <w:rFonts w:ascii="Times New Roman" w:hAnsi="Times New Roman" w:cs="Times New Roman"/>
          <w:sz w:val="28"/>
          <w:szCs w:val="28"/>
        </w:rPr>
        <w:t>, чтобы оказать помощь восставшим жителям города.</w:t>
      </w:r>
    </w:p>
    <w:p w:rsidR="008726BC" w:rsidRPr="00B9314A" w:rsidRDefault="008726BC" w:rsidP="002E417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9314A">
        <w:rPr>
          <w:rFonts w:ascii="Times New Roman" w:hAnsi="Times New Roman" w:cs="Times New Roman"/>
          <w:sz w:val="28"/>
          <w:szCs w:val="28"/>
        </w:rPr>
        <w:t xml:space="preserve">        7. </w:t>
      </w:r>
      <w:r w:rsidRPr="00B9314A">
        <w:rPr>
          <w:rFonts w:ascii="Times New Roman" w:hAnsi="Times New Roman" w:cs="Times New Roman"/>
          <w:b/>
          <w:bCs/>
          <w:sz w:val="28"/>
          <w:szCs w:val="28"/>
        </w:rPr>
        <w:t>Бородинское  сражение</w:t>
      </w:r>
      <w:r w:rsidRPr="00B9314A">
        <w:rPr>
          <w:rFonts w:ascii="Times New Roman" w:hAnsi="Times New Roman" w:cs="Times New Roman"/>
          <w:sz w:val="28"/>
          <w:szCs w:val="28"/>
        </w:rPr>
        <w:t xml:space="preserve"> между французской армией Наполеона и русскими войсками под командованием М. Кутузова.</w:t>
      </w:r>
    </w:p>
    <w:p w:rsidR="008726BC" w:rsidRDefault="008726BC" w:rsidP="002E4175">
      <w:pPr>
        <w:pStyle w:val="BodyText"/>
        <w:spacing w:after="0"/>
        <w:rPr>
          <w:rFonts w:ascii="Times New Roman" w:hAnsi="Times New Roman" w:cs="Times New Roman"/>
          <w:sz w:val="28"/>
          <w:szCs w:val="28"/>
        </w:rPr>
      </w:pPr>
      <w:r w:rsidRPr="00B9314A">
        <w:rPr>
          <w:rFonts w:ascii="Times New Roman" w:hAnsi="Times New Roman" w:cs="Times New Roman"/>
          <w:sz w:val="28"/>
          <w:szCs w:val="28"/>
        </w:rPr>
        <w:t xml:space="preserve">        8. </w:t>
      </w:r>
      <w:r w:rsidRPr="00B9314A">
        <w:rPr>
          <w:rFonts w:ascii="Times New Roman" w:hAnsi="Times New Roman" w:cs="Times New Roman"/>
          <w:b/>
          <w:bCs/>
          <w:sz w:val="28"/>
          <w:szCs w:val="28"/>
        </w:rPr>
        <w:t xml:space="preserve">Гангутское сражение </w:t>
      </w:r>
      <w:r w:rsidRPr="00B9314A">
        <w:rPr>
          <w:rFonts w:ascii="Times New Roman" w:hAnsi="Times New Roman" w:cs="Times New Roman"/>
          <w:sz w:val="28"/>
          <w:szCs w:val="28"/>
        </w:rPr>
        <w:t>в Балтийском море в ходе Северной войны 1700-1721 гг. Произошло 27 июля 1714 г.</w:t>
      </w:r>
    </w:p>
    <w:p w:rsidR="008726BC" w:rsidRPr="00B9314A" w:rsidRDefault="008726BC" w:rsidP="002E4175">
      <w:pPr>
        <w:pStyle w:val="BodyText"/>
        <w:spacing w:after="0"/>
        <w:rPr>
          <w:rFonts w:ascii="Times New Roman" w:hAnsi="Times New Roman" w:cs="Times New Roman"/>
          <w:sz w:val="28"/>
          <w:szCs w:val="28"/>
        </w:rPr>
      </w:pPr>
    </w:p>
    <w:p w:rsidR="008726BC" w:rsidRPr="00B9314A" w:rsidRDefault="008726BC" w:rsidP="002E4175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9314A">
        <w:rPr>
          <w:rFonts w:ascii="Times New Roman" w:hAnsi="Times New Roman" w:cs="Times New Roman"/>
          <w:b/>
          <w:bCs/>
          <w:sz w:val="28"/>
          <w:szCs w:val="28"/>
        </w:rPr>
        <w:t>7-й тур  «Маршальский  жезл»</w:t>
      </w:r>
    </w:p>
    <w:p w:rsidR="008726BC" w:rsidRPr="00B9314A" w:rsidRDefault="008726BC" w:rsidP="002E417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9314A">
        <w:rPr>
          <w:rFonts w:ascii="Times New Roman" w:hAnsi="Times New Roman" w:cs="Times New Roman"/>
          <w:sz w:val="28"/>
          <w:szCs w:val="28"/>
        </w:rPr>
        <w:tab/>
        <w:t>1.Воинское звание «маршал» появилось во Франции в 16 веке.</w:t>
      </w:r>
    </w:p>
    <w:p w:rsidR="008726BC" w:rsidRPr="00B9314A" w:rsidRDefault="008726BC" w:rsidP="002E417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9314A">
        <w:rPr>
          <w:rFonts w:ascii="Times New Roman" w:hAnsi="Times New Roman" w:cs="Times New Roman"/>
          <w:sz w:val="28"/>
          <w:szCs w:val="28"/>
        </w:rPr>
        <w:tab/>
        <w:t>2. В нашей стране звание «Маршал Советского Союза»  было введено 22.09.1935 года</w:t>
      </w:r>
    </w:p>
    <w:p w:rsidR="008726BC" w:rsidRDefault="008726BC" w:rsidP="002E417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9314A">
        <w:rPr>
          <w:rFonts w:ascii="Times New Roman" w:hAnsi="Times New Roman" w:cs="Times New Roman"/>
          <w:sz w:val="28"/>
          <w:szCs w:val="28"/>
        </w:rPr>
        <w:tab/>
        <w:t>3.  Первыми  маршалами  Советского   Союза  стали:   Ворошилов К.Е., Будённый С.М., Тухачевский М.Н., Блюхер В.К., Егоров А.И.</w:t>
      </w:r>
    </w:p>
    <w:p w:rsidR="008726BC" w:rsidRPr="00B9314A" w:rsidRDefault="008726BC" w:rsidP="00E56640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 w:rsidRPr="00B9314A">
        <w:rPr>
          <w:rFonts w:ascii="Times New Roman" w:hAnsi="Times New Roman" w:cs="Times New Roman"/>
          <w:sz w:val="28"/>
          <w:szCs w:val="28"/>
        </w:rPr>
        <w:t xml:space="preserve">Точных данных о том, кто стал </w:t>
      </w:r>
      <w:r w:rsidRPr="00B9314A">
        <w:rPr>
          <w:rFonts w:ascii="Times New Roman" w:hAnsi="Times New Roman" w:cs="Times New Roman"/>
          <w:b/>
          <w:bCs/>
          <w:sz w:val="28"/>
          <w:szCs w:val="28"/>
        </w:rPr>
        <w:t xml:space="preserve">первым </w:t>
      </w:r>
      <w:r w:rsidRPr="00B9314A">
        <w:rPr>
          <w:rFonts w:ascii="Times New Roman" w:hAnsi="Times New Roman" w:cs="Times New Roman"/>
          <w:sz w:val="28"/>
          <w:szCs w:val="28"/>
        </w:rPr>
        <w:t>маршалом, нет, но из приведенных выше фамилий первых маршалов во всех источниках первой всегда стоит фамилия Ворошилова</w:t>
      </w:r>
      <w:r>
        <w:rPr>
          <w:rFonts w:ascii="Times New Roman" w:hAnsi="Times New Roman" w:cs="Times New Roman"/>
          <w:sz w:val="28"/>
          <w:szCs w:val="28"/>
        </w:rPr>
        <w:t>.</w:t>
      </w:r>
    </w:p>
    <w:sectPr w:rsidR="008726BC" w:rsidRPr="00B9314A" w:rsidSect="001310FC">
      <w:headerReference w:type="default" r:id="rId16"/>
      <w:pgSz w:w="11906" w:h="16838"/>
      <w:pgMar w:top="826" w:right="707" w:bottom="1134" w:left="1701" w:header="284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726BC" w:rsidRDefault="008726BC" w:rsidP="001310FC">
      <w:pPr>
        <w:spacing w:after="0" w:line="240" w:lineRule="auto"/>
      </w:pPr>
      <w:r>
        <w:separator/>
      </w:r>
    </w:p>
  </w:endnote>
  <w:endnote w:type="continuationSeparator" w:id="0">
    <w:p w:rsidR="008726BC" w:rsidRDefault="008726BC" w:rsidP="001310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726BC" w:rsidRDefault="008726BC" w:rsidP="001310FC">
      <w:pPr>
        <w:spacing w:after="0" w:line="240" w:lineRule="auto"/>
      </w:pPr>
      <w:r>
        <w:separator/>
      </w:r>
    </w:p>
  </w:footnote>
  <w:footnote w:type="continuationSeparator" w:id="0">
    <w:p w:rsidR="008726BC" w:rsidRDefault="008726BC" w:rsidP="001310F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26BC" w:rsidRDefault="008726BC">
    <w:pPr>
      <w:pStyle w:val="Header"/>
      <w:jc w:val="right"/>
    </w:pPr>
  </w:p>
  <w:p w:rsidR="008726BC" w:rsidRDefault="008726BC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D97076"/>
    <w:multiLevelType w:val="multilevel"/>
    <w:tmpl w:val="3C0AAF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1">
    <w:nsid w:val="19B611BE"/>
    <w:multiLevelType w:val="multilevel"/>
    <w:tmpl w:val="C91E3D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2">
    <w:nsid w:val="2D0F66F5"/>
    <w:multiLevelType w:val="hybridMultilevel"/>
    <w:tmpl w:val="01648FFA"/>
    <w:lvl w:ilvl="0" w:tplc="D0A86220">
      <w:start w:val="1"/>
      <w:numFmt w:val="decimal"/>
      <w:lvlText w:val="%1."/>
      <w:lvlJc w:val="left"/>
      <w:pPr>
        <w:ind w:left="7023" w:hanging="360"/>
      </w:pPr>
      <w:rPr>
        <w:rFonts w:hint="default"/>
        <w:i w:val="0"/>
        <w:iCs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7743" w:hanging="360"/>
      </w:pPr>
    </w:lvl>
    <w:lvl w:ilvl="2" w:tplc="0419001B">
      <w:start w:val="1"/>
      <w:numFmt w:val="lowerRoman"/>
      <w:lvlText w:val="%3."/>
      <w:lvlJc w:val="right"/>
      <w:pPr>
        <w:ind w:left="8463" w:hanging="180"/>
      </w:pPr>
    </w:lvl>
    <w:lvl w:ilvl="3" w:tplc="0419000F">
      <w:start w:val="1"/>
      <w:numFmt w:val="decimal"/>
      <w:lvlText w:val="%4."/>
      <w:lvlJc w:val="left"/>
      <w:pPr>
        <w:ind w:left="9183" w:hanging="360"/>
      </w:pPr>
    </w:lvl>
    <w:lvl w:ilvl="4" w:tplc="04190019">
      <w:start w:val="1"/>
      <w:numFmt w:val="lowerLetter"/>
      <w:lvlText w:val="%5."/>
      <w:lvlJc w:val="left"/>
      <w:pPr>
        <w:ind w:left="9903" w:hanging="360"/>
      </w:pPr>
    </w:lvl>
    <w:lvl w:ilvl="5" w:tplc="0419001B">
      <w:start w:val="1"/>
      <w:numFmt w:val="lowerRoman"/>
      <w:lvlText w:val="%6."/>
      <w:lvlJc w:val="right"/>
      <w:pPr>
        <w:ind w:left="10623" w:hanging="180"/>
      </w:pPr>
    </w:lvl>
    <w:lvl w:ilvl="6" w:tplc="0419000F">
      <w:start w:val="1"/>
      <w:numFmt w:val="decimal"/>
      <w:lvlText w:val="%7."/>
      <w:lvlJc w:val="left"/>
      <w:pPr>
        <w:ind w:left="11343" w:hanging="360"/>
      </w:pPr>
    </w:lvl>
    <w:lvl w:ilvl="7" w:tplc="04190019">
      <w:start w:val="1"/>
      <w:numFmt w:val="lowerLetter"/>
      <w:lvlText w:val="%8."/>
      <w:lvlJc w:val="left"/>
      <w:pPr>
        <w:ind w:left="12063" w:hanging="360"/>
      </w:pPr>
    </w:lvl>
    <w:lvl w:ilvl="8" w:tplc="0419001B">
      <w:start w:val="1"/>
      <w:numFmt w:val="lowerRoman"/>
      <w:lvlText w:val="%9."/>
      <w:lvlJc w:val="right"/>
      <w:pPr>
        <w:ind w:left="12783" w:hanging="180"/>
      </w:pPr>
    </w:lvl>
  </w:abstractNum>
  <w:abstractNum w:abstractNumId="3">
    <w:nsid w:val="333B1670"/>
    <w:multiLevelType w:val="multilevel"/>
    <w:tmpl w:val="FE0EF2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4">
    <w:nsid w:val="3A547598"/>
    <w:multiLevelType w:val="hybridMultilevel"/>
    <w:tmpl w:val="0FD00380"/>
    <w:lvl w:ilvl="0" w:tplc="52CE2B6A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589"/>
        </w:tabs>
        <w:ind w:left="589" w:hanging="360"/>
      </w:pPr>
    </w:lvl>
    <w:lvl w:ilvl="2" w:tplc="0419001B">
      <w:start w:val="1"/>
      <w:numFmt w:val="decimal"/>
      <w:lvlText w:val="%3."/>
      <w:lvlJc w:val="left"/>
      <w:pPr>
        <w:tabs>
          <w:tab w:val="num" w:pos="1309"/>
        </w:tabs>
        <w:ind w:left="1309" w:hanging="360"/>
      </w:pPr>
    </w:lvl>
    <w:lvl w:ilvl="3" w:tplc="0419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90019">
      <w:start w:val="1"/>
      <w:numFmt w:val="decimal"/>
      <w:lvlText w:val="%5."/>
      <w:lvlJc w:val="left"/>
      <w:pPr>
        <w:tabs>
          <w:tab w:val="num" w:pos="2749"/>
        </w:tabs>
        <w:ind w:left="2749" w:hanging="360"/>
      </w:pPr>
    </w:lvl>
    <w:lvl w:ilvl="5" w:tplc="0419001B">
      <w:start w:val="1"/>
      <w:numFmt w:val="decimal"/>
      <w:lvlText w:val="%6."/>
      <w:lvlJc w:val="left"/>
      <w:pPr>
        <w:tabs>
          <w:tab w:val="num" w:pos="3469"/>
        </w:tabs>
        <w:ind w:left="3469" w:hanging="360"/>
      </w:pPr>
    </w:lvl>
    <w:lvl w:ilvl="6" w:tplc="0419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90019">
      <w:start w:val="1"/>
      <w:numFmt w:val="decimal"/>
      <w:lvlText w:val="%8."/>
      <w:lvlJc w:val="left"/>
      <w:pPr>
        <w:tabs>
          <w:tab w:val="num" w:pos="4909"/>
        </w:tabs>
        <w:ind w:left="4909" w:hanging="360"/>
      </w:pPr>
    </w:lvl>
    <w:lvl w:ilvl="8" w:tplc="0419001B">
      <w:start w:val="1"/>
      <w:numFmt w:val="decimal"/>
      <w:lvlText w:val="%9."/>
      <w:lvlJc w:val="left"/>
      <w:pPr>
        <w:tabs>
          <w:tab w:val="num" w:pos="5629"/>
        </w:tabs>
        <w:ind w:left="5629" w:hanging="360"/>
      </w:pPr>
    </w:lvl>
  </w:abstractNum>
  <w:abstractNum w:abstractNumId="5">
    <w:nsid w:val="3CF429C1"/>
    <w:multiLevelType w:val="hybridMultilevel"/>
    <w:tmpl w:val="F6387B94"/>
    <w:lvl w:ilvl="0" w:tplc="0419000D">
      <w:start w:val="1"/>
      <w:numFmt w:val="bullet"/>
      <w:lvlText w:val=""/>
      <w:lvlJc w:val="left"/>
      <w:pPr>
        <w:ind w:left="360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6">
    <w:nsid w:val="3F0020D2"/>
    <w:multiLevelType w:val="hybridMultilevel"/>
    <w:tmpl w:val="0F94FB9E"/>
    <w:lvl w:ilvl="0" w:tplc="239A267E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735"/>
        </w:tabs>
        <w:ind w:left="735" w:hanging="360"/>
      </w:pPr>
    </w:lvl>
    <w:lvl w:ilvl="2" w:tplc="0419001B">
      <w:start w:val="1"/>
      <w:numFmt w:val="decimal"/>
      <w:lvlText w:val="%3."/>
      <w:lvlJc w:val="left"/>
      <w:pPr>
        <w:tabs>
          <w:tab w:val="num" w:pos="1455"/>
        </w:tabs>
        <w:ind w:left="1455" w:hanging="360"/>
      </w:pPr>
    </w:lvl>
    <w:lvl w:ilvl="3" w:tplc="0419000F">
      <w:start w:val="1"/>
      <w:numFmt w:val="decimal"/>
      <w:lvlText w:val="%4."/>
      <w:lvlJc w:val="left"/>
      <w:pPr>
        <w:tabs>
          <w:tab w:val="num" w:pos="2175"/>
        </w:tabs>
        <w:ind w:left="2175" w:hanging="360"/>
      </w:pPr>
    </w:lvl>
    <w:lvl w:ilvl="4" w:tplc="04190019">
      <w:start w:val="1"/>
      <w:numFmt w:val="decimal"/>
      <w:lvlText w:val="%5."/>
      <w:lvlJc w:val="left"/>
      <w:pPr>
        <w:tabs>
          <w:tab w:val="num" w:pos="2895"/>
        </w:tabs>
        <w:ind w:left="2895" w:hanging="360"/>
      </w:pPr>
    </w:lvl>
    <w:lvl w:ilvl="5" w:tplc="0419001B">
      <w:start w:val="1"/>
      <w:numFmt w:val="decimal"/>
      <w:lvlText w:val="%6."/>
      <w:lvlJc w:val="left"/>
      <w:pPr>
        <w:tabs>
          <w:tab w:val="num" w:pos="3615"/>
        </w:tabs>
        <w:ind w:left="3615" w:hanging="360"/>
      </w:pPr>
    </w:lvl>
    <w:lvl w:ilvl="6" w:tplc="0419000F">
      <w:start w:val="1"/>
      <w:numFmt w:val="decimal"/>
      <w:lvlText w:val="%7."/>
      <w:lvlJc w:val="left"/>
      <w:pPr>
        <w:tabs>
          <w:tab w:val="num" w:pos="4335"/>
        </w:tabs>
        <w:ind w:left="4335" w:hanging="360"/>
      </w:pPr>
    </w:lvl>
    <w:lvl w:ilvl="7" w:tplc="04190019">
      <w:start w:val="1"/>
      <w:numFmt w:val="decimal"/>
      <w:lvlText w:val="%8."/>
      <w:lvlJc w:val="left"/>
      <w:pPr>
        <w:tabs>
          <w:tab w:val="num" w:pos="5055"/>
        </w:tabs>
        <w:ind w:left="5055" w:hanging="360"/>
      </w:pPr>
    </w:lvl>
    <w:lvl w:ilvl="8" w:tplc="0419001B">
      <w:start w:val="1"/>
      <w:numFmt w:val="decimal"/>
      <w:lvlText w:val="%9."/>
      <w:lvlJc w:val="left"/>
      <w:pPr>
        <w:tabs>
          <w:tab w:val="num" w:pos="5775"/>
        </w:tabs>
        <w:ind w:left="5775" w:hanging="360"/>
      </w:pPr>
    </w:lvl>
  </w:abstractNum>
  <w:abstractNum w:abstractNumId="7">
    <w:nsid w:val="54144C56"/>
    <w:multiLevelType w:val="hybridMultilevel"/>
    <w:tmpl w:val="D67E50AA"/>
    <w:lvl w:ilvl="0" w:tplc="538E075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5" w:hanging="360"/>
      </w:pPr>
    </w:lvl>
    <w:lvl w:ilvl="2" w:tplc="0419001B">
      <w:start w:val="1"/>
      <w:numFmt w:val="lowerRoman"/>
      <w:lvlText w:val="%3."/>
      <w:lvlJc w:val="right"/>
      <w:pPr>
        <w:ind w:left="2505" w:hanging="180"/>
      </w:pPr>
    </w:lvl>
    <w:lvl w:ilvl="3" w:tplc="0419000F">
      <w:start w:val="1"/>
      <w:numFmt w:val="decimal"/>
      <w:lvlText w:val="%4."/>
      <w:lvlJc w:val="left"/>
      <w:pPr>
        <w:ind w:left="3225" w:hanging="360"/>
      </w:pPr>
    </w:lvl>
    <w:lvl w:ilvl="4" w:tplc="04190019">
      <w:start w:val="1"/>
      <w:numFmt w:val="lowerLetter"/>
      <w:lvlText w:val="%5."/>
      <w:lvlJc w:val="left"/>
      <w:pPr>
        <w:ind w:left="3945" w:hanging="360"/>
      </w:pPr>
    </w:lvl>
    <w:lvl w:ilvl="5" w:tplc="0419001B">
      <w:start w:val="1"/>
      <w:numFmt w:val="lowerRoman"/>
      <w:lvlText w:val="%6."/>
      <w:lvlJc w:val="right"/>
      <w:pPr>
        <w:ind w:left="4665" w:hanging="180"/>
      </w:pPr>
    </w:lvl>
    <w:lvl w:ilvl="6" w:tplc="0419000F">
      <w:start w:val="1"/>
      <w:numFmt w:val="decimal"/>
      <w:lvlText w:val="%7."/>
      <w:lvlJc w:val="left"/>
      <w:pPr>
        <w:ind w:left="5385" w:hanging="360"/>
      </w:pPr>
    </w:lvl>
    <w:lvl w:ilvl="7" w:tplc="04190019">
      <w:start w:val="1"/>
      <w:numFmt w:val="lowerLetter"/>
      <w:lvlText w:val="%8."/>
      <w:lvlJc w:val="left"/>
      <w:pPr>
        <w:ind w:left="6105" w:hanging="360"/>
      </w:pPr>
    </w:lvl>
    <w:lvl w:ilvl="8" w:tplc="0419001B">
      <w:start w:val="1"/>
      <w:numFmt w:val="lowerRoman"/>
      <w:lvlText w:val="%9."/>
      <w:lvlJc w:val="right"/>
      <w:pPr>
        <w:ind w:left="6825" w:hanging="180"/>
      </w:pPr>
    </w:lvl>
  </w:abstractNum>
  <w:abstractNum w:abstractNumId="8">
    <w:nsid w:val="57E2368B"/>
    <w:multiLevelType w:val="hybridMultilevel"/>
    <w:tmpl w:val="9BBC22DA"/>
    <w:lvl w:ilvl="0" w:tplc="8E6408D8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0B37E3A"/>
    <w:multiLevelType w:val="hybridMultilevel"/>
    <w:tmpl w:val="F4D081BC"/>
    <w:lvl w:ilvl="0" w:tplc="7F903B1C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  <w:u w:val="none"/>
      </w:rPr>
    </w:lvl>
    <w:lvl w:ilvl="1" w:tplc="04190019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>
    <w:nsid w:val="60F5713F"/>
    <w:multiLevelType w:val="hybridMultilevel"/>
    <w:tmpl w:val="3ED00BD2"/>
    <w:lvl w:ilvl="0" w:tplc="34A8694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11A6ED5"/>
    <w:multiLevelType w:val="hybridMultilevel"/>
    <w:tmpl w:val="4A08632A"/>
    <w:lvl w:ilvl="0" w:tplc="10ECA200">
      <w:start w:val="1"/>
      <w:numFmt w:val="decimal"/>
      <w:lvlText w:val="%1."/>
      <w:lvlJc w:val="left"/>
      <w:pPr>
        <w:ind w:left="106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"/>
  </w:num>
  <w:num w:numId="8">
    <w:abstractNumId w:val="9"/>
  </w:num>
  <w:num w:numId="9">
    <w:abstractNumId w:val="2"/>
  </w:num>
  <w:num w:numId="10">
    <w:abstractNumId w:val="8"/>
  </w:num>
  <w:num w:numId="11">
    <w:abstractNumId w:val="5"/>
  </w:num>
  <w:num w:numId="12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A325F"/>
    <w:rsid w:val="00001FE3"/>
    <w:rsid w:val="000404CE"/>
    <w:rsid w:val="00086286"/>
    <w:rsid w:val="000A4F37"/>
    <w:rsid w:val="000B41F8"/>
    <w:rsid w:val="000C4E7B"/>
    <w:rsid w:val="000F7145"/>
    <w:rsid w:val="00102E49"/>
    <w:rsid w:val="0011231B"/>
    <w:rsid w:val="001225F0"/>
    <w:rsid w:val="001310FC"/>
    <w:rsid w:val="00136EEA"/>
    <w:rsid w:val="00163E53"/>
    <w:rsid w:val="001758C8"/>
    <w:rsid w:val="001E0BF7"/>
    <w:rsid w:val="001E3022"/>
    <w:rsid w:val="00226781"/>
    <w:rsid w:val="002E1CB3"/>
    <w:rsid w:val="002E4175"/>
    <w:rsid w:val="002F524E"/>
    <w:rsid w:val="00330578"/>
    <w:rsid w:val="00365C8A"/>
    <w:rsid w:val="003A1A56"/>
    <w:rsid w:val="00437EEC"/>
    <w:rsid w:val="0044584F"/>
    <w:rsid w:val="004A325F"/>
    <w:rsid w:val="004B0BE3"/>
    <w:rsid w:val="004C52FB"/>
    <w:rsid w:val="00505D88"/>
    <w:rsid w:val="005733BE"/>
    <w:rsid w:val="00597D95"/>
    <w:rsid w:val="005C7FA9"/>
    <w:rsid w:val="00611467"/>
    <w:rsid w:val="006208EF"/>
    <w:rsid w:val="0062196C"/>
    <w:rsid w:val="00625856"/>
    <w:rsid w:val="00647DD6"/>
    <w:rsid w:val="00661860"/>
    <w:rsid w:val="00700EE3"/>
    <w:rsid w:val="00715640"/>
    <w:rsid w:val="00724692"/>
    <w:rsid w:val="00770BFA"/>
    <w:rsid w:val="00833B48"/>
    <w:rsid w:val="008726BC"/>
    <w:rsid w:val="0088038B"/>
    <w:rsid w:val="008B0114"/>
    <w:rsid w:val="008F2D7A"/>
    <w:rsid w:val="0090764A"/>
    <w:rsid w:val="00942215"/>
    <w:rsid w:val="00943A42"/>
    <w:rsid w:val="00974885"/>
    <w:rsid w:val="0097622A"/>
    <w:rsid w:val="009917EC"/>
    <w:rsid w:val="009D16A5"/>
    <w:rsid w:val="009E31CF"/>
    <w:rsid w:val="00A600AF"/>
    <w:rsid w:val="00A65BA5"/>
    <w:rsid w:val="00A71F01"/>
    <w:rsid w:val="00A8696A"/>
    <w:rsid w:val="00A86CC0"/>
    <w:rsid w:val="00AD249C"/>
    <w:rsid w:val="00B06072"/>
    <w:rsid w:val="00B271B5"/>
    <w:rsid w:val="00B4414C"/>
    <w:rsid w:val="00B9314A"/>
    <w:rsid w:val="00BC7A17"/>
    <w:rsid w:val="00BD5C96"/>
    <w:rsid w:val="00BE667F"/>
    <w:rsid w:val="00C104BD"/>
    <w:rsid w:val="00C26EF1"/>
    <w:rsid w:val="00C65B15"/>
    <w:rsid w:val="00CC6ED6"/>
    <w:rsid w:val="00CF05FE"/>
    <w:rsid w:val="00CF5BAB"/>
    <w:rsid w:val="00D05206"/>
    <w:rsid w:val="00D137A6"/>
    <w:rsid w:val="00D5348A"/>
    <w:rsid w:val="00D66039"/>
    <w:rsid w:val="00D711E6"/>
    <w:rsid w:val="00D9565F"/>
    <w:rsid w:val="00DA302E"/>
    <w:rsid w:val="00DA6331"/>
    <w:rsid w:val="00DE0FF4"/>
    <w:rsid w:val="00E36FA9"/>
    <w:rsid w:val="00E56640"/>
    <w:rsid w:val="00E7374E"/>
    <w:rsid w:val="00EB7343"/>
    <w:rsid w:val="00EC196D"/>
    <w:rsid w:val="00EE10CA"/>
    <w:rsid w:val="00F125FD"/>
    <w:rsid w:val="00F21D27"/>
    <w:rsid w:val="00F32110"/>
    <w:rsid w:val="00F37713"/>
    <w:rsid w:val="00F67602"/>
    <w:rsid w:val="00F731EB"/>
    <w:rsid w:val="00F832AC"/>
    <w:rsid w:val="00FA41A0"/>
    <w:rsid w:val="00FA42B9"/>
    <w:rsid w:val="00FA43E5"/>
    <w:rsid w:val="00FE0F9F"/>
    <w:rsid w:val="00FE58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HTML Cite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30578"/>
    <w:pPr>
      <w:spacing w:after="200" w:line="276" w:lineRule="auto"/>
    </w:pPr>
    <w:rPr>
      <w:rFonts w:cs="Calibri"/>
    </w:rPr>
  </w:style>
  <w:style w:type="paragraph" w:styleId="Heading1">
    <w:name w:val="heading 1"/>
    <w:basedOn w:val="Normal"/>
    <w:next w:val="Normal"/>
    <w:link w:val="Heading1Char"/>
    <w:uiPriority w:val="99"/>
    <w:qFormat/>
    <w:rsid w:val="00F37713"/>
    <w:pPr>
      <w:keepNext/>
      <w:autoSpaceDE w:val="0"/>
      <w:autoSpaceDN w:val="0"/>
      <w:spacing w:after="0" w:line="240" w:lineRule="auto"/>
      <w:jc w:val="both"/>
      <w:outlineLvl w:val="0"/>
    </w:pPr>
    <w:rPr>
      <w:rFonts w:ascii="Arial" w:hAnsi="Arial" w:cs="Arial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9"/>
    <w:qFormat/>
    <w:rsid w:val="00F37713"/>
    <w:pPr>
      <w:keepNext/>
      <w:keepLines/>
      <w:autoSpaceDE w:val="0"/>
      <w:autoSpaceDN w:val="0"/>
      <w:spacing w:before="200" w:after="0" w:line="240" w:lineRule="auto"/>
      <w:outlineLvl w:val="1"/>
    </w:pPr>
    <w:rPr>
      <w:rFonts w:ascii="Cambria" w:hAnsi="Cambria" w:cs="Cambria"/>
      <w:b/>
      <w:bCs/>
      <w:color w:val="4F81BD"/>
      <w:sz w:val="26"/>
      <w:szCs w:val="26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F37713"/>
    <w:rPr>
      <w:rFonts w:ascii="Arial" w:hAnsi="Arial" w:cs="Arial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F37713"/>
    <w:rPr>
      <w:rFonts w:ascii="Cambria" w:hAnsi="Cambria" w:cs="Cambria"/>
      <w:b/>
      <w:bCs/>
      <w:color w:val="4F81BD"/>
      <w:sz w:val="26"/>
      <w:szCs w:val="26"/>
    </w:rPr>
  </w:style>
  <w:style w:type="paragraph" w:styleId="NormalWeb">
    <w:name w:val="Normal (Web)"/>
    <w:basedOn w:val="Normal"/>
    <w:uiPriority w:val="99"/>
    <w:rsid w:val="004A325F"/>
    <w:pPr>
      <w:spacing w:before="100" w:beforeAutospacing="1" w:after="100" w:afterAutospacing="1" w:line="240" w:lineRule="auto"/>
    </w:pPr>
    <w:rPr>
      <w:rFonts w:cs="Times New Roman"/>
      <w:sz w:val="24"/>
      <w:szCs w:val="24"/>
    </w:rPr>
  </w:style>
  <w:style w:type="paragraph" w:customStyle="1" w:styleId="default">
    <w:name w:val="default"/>
    <w:basedOn w:val="Normal"/>
    <w:uiPriority w:val="99"/>
    <w:rsid w:val="004A325F"/>
    <w:pPr>
      <w:spacing w:before="100" w:beforeAutospacing="1" w:after="100" w:afterAutospacing="1" w:line="240" w:lineRule="auto"/>
    </w:pPr>
    <w:rPr>
      <w:rFonts w:cs="Times New Roman"/>
      <w:sz w:val="24"/>
      <w:szCs w:val="24"/>
    </w:rPr>
  </w:style>
  <w:style w:type="character" w:styleId="Strong">
    <w:name w:val="Strong"/>
    <w:basedOn w:val="DefaultParagraphFont"/>
    <w:uiPriority w:val="99"/>
    <w:qFormat/>
    <w:rsid w:val="004A325F"/>
    <w:rPr>
      <w:b/>
      <w:bCs/>
    </w:rPr>
  </w:style>
  <w:style w:type="character" w:styleId="Emphasis">
    <w:name w:val="Emphasis"/>
    <w:basedOn w:val="DefaultParagraphFont"/>
    <w:uiPriority w:val="99"/>
    <w:qFormat/>
    <w:rsid w:val="004A325F"/>
    <w:rPr>
      <w:i/>
      <w:iCs/>
    </w:rPr>
  </w:style>
  <w:style w:type="paragraph" w:styleId="BodyTextIndent">
    <w:name w:val="Body Text Indent"/>
    <w:basedOn w:val="Normal"/>
    <w:link w:val="BodyTextIndentChar"/>
    <w:uiPriority w:val="99"/>
    <w:semiHidden/>
    <w:rsid w:val="004A325F"/>
    <w:pPr>
      <w:spacing w:before="100" w:beforeAutospacing="1" w:after="100" w:afterAutospacing="1" w:line="240" w:lineRule="auto"/>
    </w:pPr>
    <w:rPr>
      <w:rFonts w:cs="Times New Roman"/>
      <w:sz w:val="24"/>
      <w:szCs w:val="24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4A325F"/>
    <w:rPr>
      <w:rFonts w:ascii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99"/>
    <w:qFormat/>
    <w:rsid w:val="004A325F"/>
    <w:pPr>
      <w:spacing w:before="100" w:beforeAutospacing="1" w:after="100" w:afterAutospacing="1" w:line="240" w:lineRule="auto"/>
    </w:pPr>
    <w:rPr>
      <w:rFonts w:cs="Times New Roman"/>
      <w:sz w:val="24"/>
      <w:szCs w:val="24"/>
    </w:rPr>
  </w:style>
  <w:style w:type="table" w:styleId="TableGrid">
    <w:name w:val="Table Grid"/>
    <w:basedOn w:val="TableNormal"/>
    <w:uiPriority w:val="99"/>
    <w:rsid w:val="004A325F"/>
    <w:rPr>
      <w:rFonts w:cs="Calibri"/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4A32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4A325F"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link w:val="BodyTextChar"/>
    <w:uiPriority w:val="99"/>
    <w:semiHidden/>
    <w:rsid w:val="005733BE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5733BE"/>
  </w:style>
  <w:style w:type="character" w:styleId="Hyperlink">
    <w:name w:val="Hyperlink"/>
    <w:basedOn w:val="DefaultParagraphFont"/>
    <w:uiPriority w:val="99"/>
    <w:rsid w:val="00F37713"/>
    <w:rPr>
      <w:color w:val="0000FF"/>
      <w:u w:val="single"/>
    </w:rPr>
  </w:style>
  <w:style w:type="paragraph" w:customStyle="1" w:styleId="c3">
    <w:name w:val="c3"/>
    <w:basedOn w:val="Normal"/>
    <w:uiPriority w:val="99"/>
    <w:rsid w:val="00F21D27"/>
    <w:pPr>
      <w:spacing w:before="100" w:beforeAutospacing="1" w:after="100" w:afterAutospacing="1" w:line="240" w:lineRule="auto"/>
    </w:pPr>
    <w:rPr>
      <w:rFonts w:cs="Times New Roman"/>
      <w:sz w:val="24"/>
      <w:szCs w:val="24"/>
    </w:rPr>
  </w:style>
  <w:style w:type="character" w:customStyle="1" w:styleId="c0">
    <w:name w:val="c0"/>
    <w:basedOn w:val="DefaultParagraphFont"/>
    <w:uiPriority w:val="99"/>
    <w:rsid w:val="00F21D27"/>
  </w:style>
  <w:style w:type="paragraph" w:customStyle="1" w:styleId="Style2">
    <w:name w:val="Style2"/>
    <w:basedOn w:val="Normal"/>
    <w:uiPriority w:val="99"/>
    <w:rsid w:val="00BD5C96"/>
    <w:pPr>
      <w:widowControl w:val="0"/>
      <w:autoSpaceDE w:val="0"/>
      <w:autoSpaceDN w:val="0"/>
      <w:adjustRightInd w:val="0"/>
      <w:spacing w:after="0" w:line="374" w:lineRule="exact"/>
      <w:jc w:val="both"/>
    </w:pPr>
    <w:rPr>
      <w:rFonts w:cs="Times New Roman"/>
      <w:sz w:val="24"/>
      <w:szCs w:val="24"/>
    </w:rPr>
  </w:style>
  <w:style w:type="paragraph" w:customStyle="1" w:styleId="Style3">
    <w:name w:val="Style3"/>
    <w:basedOn w:val="Normal"/>
    <w:uiPriority w:val="99"/>
    <w:rsid w:val="00BD5C96"/>
    <w:pPr>
      <w:widowControl w:val="0"/>
      <w:autoSpaceDE w:val="0"/>
      <w:autoSpaceDN w:val="0"/>
      <w:adjustRightInd w:val="0"/>
      <w:spacing w:after="0" w:line="392" w:lineRule="exact"/>
      <w:ind w:firstLine="253"/>
    </w:pPr>
    <w:rPr>
      <w:rFonts w:cs="Times New Roman"/>
      <w:sz w:val="24"/>
      <w:szCs w:val="24"/>
    </w:rPr>
  </w:style>
  <w:style w:type="character" w:customStyle="1" w:styleId="FontStyle11">
    <w:name w:val="Font Style11"/>
    <w:basedOn w:val="DefaultParagraphFont"/>
    <w:uiPriority w:val="99"/>
    <w:rsid w:val="00BD5C96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12">
    <w:name w:val="Font Style12"/>
    <w:basedOn w:val="DefaultParagraphFont"/>
    <w:uiPriority w:val="99"/>
    <w:rsid w:val="00BD5C96"/>
    <w:rPr>
      <w:rFonts w:ascii="Times New Roman" w:hAnsi="Times New Roman" w:cs="Times New Roman"/>
      <w:sz w:val="24"/>
      <w:szCs w:val="24"/>
    </w:rPr>
  </w:style>
  <w:style w:type="paragraph" w:customStyle="1" w:styleId="Style5">
    <w:name w:val="Style5"/>
    <w:basedOn w:val="Normal"/>
    <w:uiPriority w:val="99"/>
    <w:rsid w:val="00BD5C96"/>
    <w:pPr>
      <w:widowControl w:val="0"/>
      <w:autoSpaceDE w:val="0"/>
      <w:autoSpaceDN w:val="0"/>
      <w:adjustRightInd w:val="0"/>
      <w:spacing w:after="0" w:line="321" w:lineRule="exact"/>
      <w:jc w:val="right"/>
    </w:pPr>
    <w:rPr>
      <w:rFonts w:cs="Times New Roman"/>
      <w:sz w:val="24"/>
      <w:szCs w:val="24"/>
    </w:rPr>
  </w:style>
  <w:style w:type="paragraph" w:customStyle="1" w:styleId="1">
    <w:name w:val="Без интервала1"/>
    <w:uiPriority w:val="99"/>
    <w:rsid w:val="00BD5C96"/>
    <w:rPr>
      <w:sz w:val="24"/>
      <w:szCs w:val="24"/>
    </w:rPr>
  </w:style>
  <w:style w:type="paragraph" w:customStyle="1" w:styleId="10">
    <w:name w:val="Абзац списка1"/>
    <w:basedOn w:val="Normal"/>
    <w:uiPriority w:val="99"/>
    <w:rsid w:val="00BD5C96"/>
    <w:pPr>
      <w:ind w:left="720"/>
    </w:pPr>
  </w:style>
  <w:style w:type="character" w:styleId="HTMLCite">
    <w:name w:val="HTML Cite"/>
    <w:basedOn w:val="DefaultParagraphFont"/>
    <w:uiPriority w:val="99"/>
    <w:semiHidden/>
    <w:rsid w:val="00BD5C96"/>
    <w:rPr>
      <w:color w:val="auto"/>
    </w:rPr>
  </w:style>
  <w:style w:type="paragraph" w:styleId="Header">
    <w:name w:val="header"/>
    <w:basedOn w:val="Normal"/>
    <w:link w:val="HeaderChar"/>
    <w:uiPriority w:val="99"/>
    <w:rsid w:val="001310F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1310FC"/>
  </w:style>
  <w:style w:type="paragraph" w:styleId="Footer">
    <w:name w:val="footer"/>
    <w:basedOn w:val="Normal"/>
    <w:link w:val="FooterChar"/>
    <w:uiPriority w:val="99"/>
    <w:semiHidden/>
    <w:rsid w:val="001310F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1310F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924139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39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39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39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39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39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u.wikipedia.org/wiki/%D0%9F%D1%80%D0%BE%D1%82%D0%BE%D1%82%D0%B8%D0%BF_%D0%BF%D0%B5%D1%80%D1%81%D0%BE%D0%BD%D0%B0%D0%B6%D0%B0" TargetMode="External"/><Relationship Id="rId13" Type="http://schemas.openxmlformats.org/officeDocument/2006/relationships/hyperlink" Target="https://ru.wikipedia.org/wiki/18_%D0%B4%D0%B5%D0%BA%D0%B0%D0%B1%D1%80%D1%8F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ru.wikipedia.org/wiki/%D0%90%D0%BC%D0%BF%D1%83%D1%82%D0%B0%D1%86%D0%B8%D1%8F" TargetMode="External"/><Relationship Id="rId12" Type="http://schemas.openxmlformats.org/officeDocument/2006/relationships/hyperlink" Target="https://ru.wikipedia.org/wiki/%D0%9E%D1%80%D0%B4%D0%B5%D0%BD_%D0%A1%D0%B2%D1%8F%D1%82%D0%BE%D0%B3%D0%BE_%D0%93%D0%B5%D0%BE%D1%80%D0%B3%D0%B8%D1%8F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1.jpeg"/><Relationship Id="rId5" Type="http://schemas.openxmlformats.org/officeDocument/2006/relationships/footnotes" Target="footnotes.xml"/><Relationship Id="rId15" Type="http://schemas.openxmlformats.org/officeDocument/2006/relationships/hyperlink" Target="https://ru.wikipedia.org/wiki/%D0%94%D1%83%D0%BD%D0%B0%D0%B9" TargetMode="External"/><Relationship Id="rId10" Type="http://schemas.openxmlformats.org/officeDocument/2006/relationships/hyperlink" Target="https://ru.wikipedia.org/wiki/%D0%9F%D0%BE%D0%B2%D0%B5%D1%81%D1%82%D1%8C_%D0%BE_%D0%BD%D0%B0%D1%81%D1%82%D0%BE%D1%8F%D1%89%D0%B5%D0%BC_%D1%87%D0%B5%D0%BB%D0%BE%D0%B2%D0%B5%D0%BA%D0%B5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ru.wikipedia.org/wiki/%D0%9F%D0%BE%D0%BB%D0%B5%D0%B2%D0%BE%D0%B9,_%D0%91%D0%BE%D1%80%D0%B8%D1%81_%D0%9D%D0%B8%D0%BA%D0%BE%D0%BB%D0%B0%D0%B5%D0%B2%D0%B8%D1%87" TargetMode="External"/><Relationship Id="rId14" Type="http://schemas.openxmlformats.org/officeDocument/2006/relationships/hyperlink" Target="https://ru.wikipedia.org/wiki/1812_%D0%B3%D0%BE%D0%B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652</TotalTime>
  <Pages>11</Pages>
  <Words>3127</Words>
  <Characters>17825</Characters>
  <Application>Microsoft Office Outlook</Application>
  <DocSecurity>0</DocSecurity>
  <Lines>0</Lines>
  <Paragraphs>0</Paragraphs>
  <ScaleCrop>false</ScaleCrop>
  <Company>Home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www.PHILka.RU</cp:lastModifiedBy>
  <cp:revision>10</cp:revision>
  <dcterms:created xsi:type="dcterms:W3CDTF">2020-10-12T05:09:00Z</dcterms:created>
  <dcterms:modified xsi:type="dcterms:W3CDTF">2021-10-24T16:42:00Z</dcterms:modified>
</cp:coreProperties>
</file>