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6D6" w:rsidRPr="004A325F" w:rsidRDefault="000066D6" w:rsidP="009E54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A325F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«И позвала сынов Отчизна»</w:t>
      </w:r>
    </w:p>
    <w:p w:rsidR="000066D6" w:rsidRPr="00D711E6" w:rsidRDefault="000066D6" w:rsidP="00DE0FF4">
      <w:pPr>
        <w:spacing w:after="0" w:line="240" w:lineRule="auto"/>
        <w:ind w:firstLine="360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D711E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сценарий игровой программы</w:t>
      </w:r>
    </w:p>
    <w:p w:rsidR="000066D6" w:rsidRPr="00D711E6" w:rsidRDefault="000066D6" w:rsidP="00DE0FF4">
      <w:pPr>
        <w:spacing w:after="0" w:line="240" w:lineRule="auto"/>
        <w:ind w:firstLine="360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</w:p>
    <w:p w:rsidR="000066D6" w:rsidRPr="00C26EF1" w:rsidRDefault="000066D6" w:rsidP="00DE0FF4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Захватова Валентина Павловна</w:t>
      </w:r>
      <w:r w:rsidRPr="00C26EF1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, </w:t>
      </w:r>
    </w:p>
    <w:p w:rsidR="000066D6" w:rsidRDefault="000066D6" w:rsidP="00DE0FF4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  <w:r w:rsidRPr="00C26EF1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педагог дополнительного образования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;</w:t>
      </w:r>
    </w:p>
    <w:p w:rsidR="000066D6" w:rsidRDefault="000066D6" w:rsidP="00DE0FF4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Левшин Виктор Петрович,</w:t>
      </w:r>
    </w:p>
    <w:p w:rsidR="000066D6" w:rsidRDefault="000066D6" w:rsidP="00DE0FF4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  <w:r w:rsidRPr="00C26EF1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педагог дополнительного образования</w:t>
      </w:r>
    </w:p>
    <w:p w:rsidR="000066D6" w:rsidRDefault="000066D6" w:rsidP="00DE0FF4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</w:p>
    <w:p w:rsidR="000066D6" w:rsidRDefault="000066D6" w:rsidP="00DE0FF4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</w:p>
    <w:p w:rsidR="000066D6" w:rsidRDefault="000066D6" w:rsidP="00136EE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F3771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Методическая разработка</w:t>
      </w:r>
      <w:r w:rsidRPr="00F3771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136E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раскрывает</w:t>
      </w:r>
      <w:r w:rsidRPr="00F3771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F3771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воспитательный потенциал туризма в патриотическом </w:t>
      </w:r>
      <w:r w:rsidRPr="00136E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воспитании учащихся  в процессе интеграции</w:t>
      </w:r>
      <w:r w:rsidRPr="00F3771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F37713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элементов туризма, краеведения и истории. Вопросы и задания в каждом туре игры составлены таким образом, что участники должны показать не только  знания истории, но навыки и умения по туризму и краеведению. Игра состоит из нескольких туров, в  которых участники должны определить фамилии советских маршалов Великой Отечественной войны. Для этого ведущий даёт участникам подсказки. С их помощью они находят буквы и составляют нужную фамилию. Для заполнения паузы, на время по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дведения итогов, предусмотрены несколько </w:t>
      </w:r>
      <w:r w:rsidRPr="00F37713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концертных номер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ов</w:t>
      </w:r>
      <w:r w:rsidRPr="00F37713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Pr="00F37713">
        <w:rPr>
          <w:rFonts w:ascii="Times New Roman" w:hAnsi="Times New Roman" w:cs="Times New Roman"/>
          <w:i/>
          <w:iCs/>
          <w:sz w:val="28"/>
          <w:szCs w:val="28"/>
        </w:rPr>
        <w:t xml:space="preserve"> Данное мероприятие было проведено </w:t>
      </w:r>
      <w:r w:rsidRPr="00F3771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 преддверии памятной исторической даты 75-летие Победы в Великой Отечественной войне 1941-1945 г.г. для учащихся </w:t>
      </w:r>
      <w:r w:rsidRPr="00F3771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детских  объединений  «Юные туристы» и «Земля Кузнецкая» </w:t>
      </w:r>
    </w:p>
    <w:p w:rsidR="000066D6" w:rsidRDefault="000066D6" w:rsidP="00136EE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</w:p>
    <w:p w:rsidR="000066D6" w:rsidRPr="00DA302E" w:rsidRDefault="000066D6" w:rsidP="00136EE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36EEA">
        <w:rPr>
          <w:b/>
          <w:bCs/>
          <w:sz w:val="28"/>
          <w:szCs w:val="28"/>
        </w:rPr>
        <w:t>Цель</w:t>
      </w:r>
      <w:r>
        <w:rPr>
          <w:b/>
          <w:bCs/>
          <w:sz w:val="28"/>
          <w:szCs w:val="28"/>
        </w:rPr>
        <w:t>:</w:t>
      </w:r>
      <w:r w:rsidRPr="00136EEA">
        <w:rPr>
          <w:b/>
          <w:bCs/>
          <w:sz w:val="28"/>
          <w:szCs w:val="28"/>
        </w:rPr>
        <w:t xml:space="preserve"> </w:t>
      </w:r>
      <w:r w:rsidRPr="00DA302E">
        <w:rPr>
          <w:color w:val="000000"/>
          <w:sz w:val="28"/>
          <w:szCs w:val="28"/>
        </w:rPr>
        <w:t>воспитание у учащихся патриотических чувств к Родине, уважение к участникам Великой Отечественной войны.</w:t>
      </w:r>
    </w:p>
    <w:p w:rsidR="000066D6" w:rsidRPr="00DA302E" w:rsidRDefault="000066D6" w:rsidP="00136EE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DA302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</w:p>
    <w:p w:rsidR="000066D6" w:rsidRDefault="000066D6" w:rsidP="00136EE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A302E">
        <w:rPr>
          <w:color w:val="000000"/>
          <w:sz w:val="28"/>
          <w:szCs w:val="28"/>
        </w:rPr>
        <w:t>- воспит</w:t>
      </w:r>
      <w:r>
        <w:rPr>
          <w:color w:val="000000"/>
          <w:sz w:val="28"/>
          <w:szCs w:val="28"/>
        </w:rPr>
        <w:t>ывать</w:t>
      </w:r>
      <w:r w:rsidRPr="00DA302E">
        <w:rPr>
          <w:color w:val="000000"/>
          <w:sz w:val="28"/>
          <w:szCs w:val="28"/>
        </w:rPr>
        <w:t xml:space="preserve"> у учащихся </w:t>
      </w:r>
      <w:r>
        <w:rPr>
          <w:color w:val="000000"/>
          <w:sz w:val="28"/>
          <w:szCs w:val="28"/>
        </w:rPr>
        <w:t xml:space="preserve"> уважение</w:t>
      </w:r>
      <w:r w:rsidRPr="00DA30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 людям</w:t>
      </w:r>
      <w:r w:rsidRPr="00DA302E">
        <w:rPr>
          <w:color w:val="000000"/>
          <w:sz w:val="28"/>
          <w:szCs w:val="28"/>
        </w:rPr>
        <w:t>, победивши</w:t>
      </w:r>
      <w:r>
        <w:rPr>
          <w:color w:val="000000"/>
          <w:sz w:val="28"/>
          <w:szCs w:val="28"/>
        </w:rPr>
        <w:t>м</w:t>
      </w:r>
      <w:r w:rsidRPr="00DA302E">
        <w:rPr>
          <w:color w:val="000000"/>
          <w:sz w:val="28"/>
          <w:szCs w:val="28"/>
        </w:rPr>
        <w:t xml:space="preserve"> фашизм;</w:t>
      </w:r>
    </w:p>
    <w:p w:rsidR="000066D6" w:rsidRPr="00DA302E" w:rsidRDefault="000066D6" w:rsidP="00136EE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A302E">
        <w:rPr>
          <w:color w:val="000000"/>
          <w:sz w:val="28"/>
          <w:szCs w:val="28"/>
        </w:rPr>
        <w:t>- формировать личное отношение учащихся к проявлениям героизма и самопожертвования во имя Родины;</w:t>
      </w:r>
    </w:p>
    <w:p w:rsidR="000066D6" w:rsidRPr="00DA302E" w:rsidRDefault="000066D6" w:rsidP="00136EE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A302E">
        <w:rPr>
          <w:color w:val="000000"/>
          <w:sz w:val="28"/>
          <w:szCs w:val="28"/>
        </w:rPr>
        <w:t>расширять знания по туризму и краеведению;</w:t>
      </w:r>
    </w:p>
    <w:p w:rsidR="000066D6" w:rsidRPr="00DA302E" w:rsidRDefault="000066D6" w:rsidP="00136EE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A302E">
        <w:rPr>
          <w:color w:val="000000"/>
          <w:sz w:val="28"/>
          <w:szCs w:val="28"/>
        </w:rPr>
        <w:t xml:space="preserve">- развивать  творческие способности и туристские навыки учащихся; </w:t>
      </w:r>
    </w:p>
    <w:p w:rsidR="000066D6" w:rsidRPr="00DA302E" w:rsidRDefault="000066D6" w:rsidP="00DE0FF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302E">
        <w:rPr>
          <w:rFonts w:ascii="Times New Roman" w:hAnsi="Times New Roman" w:cs="Times New Roman"/>
          <w:color w:val="000000"/>
          <w:sz w:val="28"/>
          <w:szCs w:val="28"/>
        </w:rPr>
        <w:t>-совершенствовать  умения согласовывать усилия в процессе сотрудничества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6EF1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</w:p>
    <w:p w:rsidR="000066D6" w:rsidRPr="00136EEA" w:rsidRDefault="000066D6" w:rsidP="00136EE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  <w:r w:rsidRPr="00136EEA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</w:t>
      </w:r>
      <w:r w:rsidRPr="00136EEA">
        <w:rPr>
          <w:rFonts w:ascii="Times New Roman" w:hAnsi="Times New Roman" w:cs="Times New Roman"/>
          <w:sz w:val="28"/>
          <w:szCs w:val="28"/>
        </w:rPr>
        <w:t xml:space="preserve">  11-12 лет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топографическая карта, компас, линейка (10-15 см), фломастер, предметные карточки.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66D6" w:rsidRDefault="000066D6" w:rsidP="00770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770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770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770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770BF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770B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игры</w:t>
      </w:r>
    </w:p>
    <w:p w:rsidR="000066D6" w:rsidRDefault="000066D6" w:rsidP="009917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 располагаются за отдельными столами   и должны иметь при себе листы бумаги для записей и ручки. Реквизит для  игры находится отдельно и выдаётся участникам по мере необходимости.</w:t>
      </w:r>
    </w:p>
    <w:p w:rsidR="000066D6" w:rsidRDefault="000066D6" w:rsidP="00770B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414C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Добрый день, ребята! Все  вы знаете, что приближается  один из главных праздников нашей страны – День Победы.  Четыре  долгих  года вся наша страна вела тяжёлую войну с фашизмом. Победа ковалась и в тылу, и на фронте. Но сегодня мы вспомним имена тех, под чьим командованием наша армия разгромила  врага – маршалов.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5640">
        <w:rPr>
          <w:rFonts w:ascii="Times New Roman" w:hAnsi="Times New Roman" w:cs="Times New Roman"/>
          <w:i/>
          <w:iCs/>
          <w:sz w:val="28"/>
          <w:szCs w:val="28"/>
        </w:rPr>
        <w:t>Да</w:t>
      </w:r>
      <w:r>
        <w:rPr>
          <w:rFonts w:ascii="Times New Roman" w:hAnsi="Times New Roman" w:cs="Times New Roman"/>
          <w:i/>
          <w:iCs/>
          <w:sz w:val="28"/>
          <w:szCs w:val="28"/>
        </w:rPr>
        <w:t>лее ведущий сообщает участникам порядок проведения игры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1564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0066D6" w:rsidRPr="00D137A6" w:rsidRDefault="000066D6" w:rsidP="00DE0FF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1-й тур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Начинаем 1-й тур игры. Вам нужно определить фамилию советского маршала – командующего 1-м Украинским фронтом в Берлинской операции. Вот подсказки, которые вам помогут: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Вспомните фамилию жителя Крапивинского района нашей области, Героя  Советского Союза, одного из 28 героев-панфиловцев. Первая буква его фамилии есть в фамилии маршала.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05D88">
        <w:rPr>
          <w:rFonts w:ascii="Times New Roman" w:hAnsi="Times New Roman" w:cs="Times New Roman"/>
          <w:i/>
          <w:iCs/>
          <w:sz w:val="28"/>
          <w:szCs w:val="28"/>
        </w:rPr>
        <w:t xml:space="preserve">Ведущий показывает карточку с изображением </w:t>
      </w:r>
      <w:r>
        <w:rPr>
          <w:rFonts w:ascii="Times New Roman" w:hAnsi="Times New Roman" w:cs="Times New Roman"/>
          <w:i/>
          <w:iCs/>
          <w:sz w:val="28"/>
          <w:szCs w:val="28"/>
        </w:rPr>
        <w:t>танковой радиостанции</w:t>
      </w:r>
      <w:r>
        <w:rPr>
          <w:rFonts w:ascii="Times New Roman" w:hAnsi="Times New Roman" w:cs="Times New Roman"/>
          <w:sz w:val="28"/>
          <w:szCs w:val="28"/>
        </w:rPr>
        <w:t>. Эта радиостанция выпускалась в годы войны в нашем городе. Вам  нужна 6-я по счёту буква её названия.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02E49">
        <w:rPr>
          <w:rFonts w:ascii="Times New Roman" w:hAnsi="Times New Roman" w:cs="Times New Roman"/>
          <w:i/>
          <w:iCs/>
          <w:sz w:val="28"/>
          <w:szCs w:val="28"/>
        </w:rPr>
        <w:t xml:space="preserve">Ведущий  раздаёт командам карточки и компасы. На карточке отмечена точка стояния, вокруг которой  по окружности расположены несколько букв. </w:t>
      </w:r>
      <w:r>
        <w:rPr>
          <w:rFonts w:ascii="Times New Roman" w:hAnsi="Times New Roman" w:cs="Times New Roman"/>
          <w:sz w:val="28"/>
          <w:szCs w:val="28"/>
        </w:rPr>
        <w:t>Ребята. Сейчас я задаю вам численное значение азимута от точки стояния до нужной вам буквы. Пользуясь компасом,  вы должны найти  эту букву. Она также есть в фамилии маршала.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E3022">
        <w:rPr>
          <w:rFonts w:ascii="Times New Roman" w:hAnsi="Times New Roman" w:cs="Times New Roman"/>
          <w:i/>
          <w:iCs/>
          <w:sz w:val="28"/>
          <w:szCs w:val="28"/>
        </w:rPr>
        <w:t>Ведущий раздаёт участникам топографические карты и линейки</w:t>
      </w:r>
      <w:r>
        <w:rPr>
          <w:rFonts w:ascii="Times New Roman" w:hAnsi="Times New Roman" w:cs="Times New Roman"/>
          <w:sz w:val="28"/>
          <w:szCs w:val="28"/>
        </w:rPr>
        <w:t>. Сейчас вы можете найти ещё одну букву. Это 2-я  буква в названии  топографического объекта, который находится на расстоянии 5 км на запад от точки вашего стояния  (красная точка на карте).</w:t>
      </w:r>
      <w:r w:rsidRPr="001E302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0066D6" w:rsidRPr="00DE0FF4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Вспомните фамилию девушки, уроженки города Кемерово. Во  время боёв за Москву, при выполнении боевого задания в районе деревни Головково, она попала в плен к немцам и была казнена</w:t>
      </w:r>
      <w:r w:rsidRPr="001E302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 ноября 1941 года. Вам нужна предпоследняя буква её фамилии.</w:t>
      </w:r>
    </w:p>
    <w:p w:rsidR="000066D6" w:rsidRPr="00505D88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B73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участники определяют  буквы и записывают их  на своём листе)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Теперь, когда все буквы найдены, нужно составить из них фамилию маршала, записать её на карточке и сдать карточку в жюри.</w:t>
      </w:r>
    </w:p>
    <w:p w:rsidR="000066D6" w:rsidRDefault="000066D6" w:rsidP="00DE0FF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066D6" w:rsidRDefault="000066D6" w:rsidP="00DE0FF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066D6" w:rsidRDefault="000066D6" w:rsidP="00DE0FF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Pr="001E0BF7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асильев     2. «Малют</w:t>
      </w:r>
      <w:r w:rsidRPr="001E0BF7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а»     3. </w:t>
      </w:r>
      <w:r w:rsidRPr="001E0BF7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BE667F">
        <w:rPr>
          <w:rFonts w:ascii="Times New Roman" w:hAnsi="Times New Roman" w:cs="Times New Roman"/>
          <w:sz w:val="28"/>
          <w:szCs w:val="28"/>
        </w:rPr>
        <w:t>определяется по азимуту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Pr="001E0BF7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E0BF7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дник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Волоши</w:t>
      </w:r>
      <w:r w:rsidRPr="001E0BF7"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0066D6" w:rsidRPr="00770BFA" w:rsidRDefault="000066D6" w:rsidP="00DE0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70BFA">
        <w:rPr>
          <w:rFonts w:ascii="Times New Roman" w:hAnsi="Times New Roman" w:cs="Times New Roman"/>
          <w:b/>
          <w:bCs/>
          <w:sz w:val="28"/>
          <w:szCs w:val="28"/>
        </w:rPr>
        <w:t>Фамилия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0BFA">
        <w:rPr>
          <w:rFonts w:ascii="Times New Roman" w:hAnsi="Times New Roman" w:cs="Times New Roman"/>
          <w:b/>
          <w:bCs/>
          <w:sz w:val="28"/>
          <w:szCs w:val="28"/>
        </w:rPr>
        <w:t xml:space="preserve"> маршала - Конев</w:t>
      </w:r>
    </w:p>
    <w:p w:rsidR="000066D6" w:rsidRDefault="000066D6" w:rsidP="00DE0FF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2-й тур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Начинаем 2-й тур игры. Вам нужно определить фамилию ещё одного маршала. В 1945 году он командовал 3-м Белорусским фронтом.  Даю вам подсказки: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Минеральная вода, источник которой находится в Крапивинском районе (1-я, 3-я  и предпоследняя буквы).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Название бронепоезда, построенного в годы войны в вагонном депо станции Белово (предпоследняя буква).</w:t>
      </w:r>
    </w:p>
    <w:p w:rsidR="000066D6" w:rsidRPr="00FA41A0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Самый западный город нашей области (3-я буква).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Объект на карте, расположенный на расстоянии 2,8 км на север от точки стояния (1-я буква).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Город, в котором находится Южно-Кузбасская ГРЭС (6-я буква названия).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Эта буква определяется по заданному азимуту.</w:t>
      </w:r>
    </w:p>
    <w:p w:rsidR="000066D6" w:rsidRPr="00943A42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теперь сдайте ответы в жюри.</w:t>
      </w:r>
    </w:p>
    <w:p w:rsidR="000066D6" w:rsidRDefault="000066D6" w:rsidP="00DE0FF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</w:t>
      </w:r>
    </w:p>
    <w:p w:rsidR="000066D6" w:rsidRPr="00BE667F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r w:rsidRPr="001E0BF7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E0BF7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исовск</w:t>
      </w:r>
      <w:r w:rsidRPr="00BE667F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я»  2. «Сибир</w:t>
      </w:r>
      <w:r w:rsidRPr="00BE667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к  3. Юр</w:t>
      </w:r>
      <w:r w:rsidRPr="00BE667F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а 4. </w:t>
      </w:r>
      <w:r w:rsidRPr="00BE667F">
        <w:rPr>
          <w:rFonts w:ascii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ТФ 5. Калта</w:t>
      </w:r>
      <w:r w:rsidRPr="00BE667F"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BE667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А – </w:t>
      </w:r>
      <w:r w:rsidRPr="00BE667F">
        <w:rPr>
          <w:rFonts w:ascii="Times New Roman" w:hAnsi="Times New Roman" w:cs="Times New Roman"/>
          <w:sz w:val="28"/>
          <w:szCs w:val="28"/>
        </w:rPr>
        <w:t>определяется по азимуту</w:t>
      </w:r>
    </w:p>
    <w:p w:rsidR="000066D6" w:rsidRPr="00770BFA" w:rsidRDefault="000066D6" w:rsidP="00DE0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70BFA">
        <w:rPr>
          <w:rFonts w:ascii="Times New Roman" w:hAnsi="Times New Roman" w:cs="Times New Roman"/>
          <w:b/>
          <w:bCs/>
          <w:sz w:val="28"/>
          <w:szCs w:val="28"/>
        </w:rPr>
        <w:t>Фамилия маршала – Баграмян.</w:t>
      </w:r>
    </w:p>
    <w:p w:rsidR="000066D6" w:rsidRDefault="000066D6" w:rsidP="00DE0FF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3-й тур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6ED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6ED6">
        <w:rPr>
          <w:rFonts w:ascii="Times New Roman" w:hAnsi="Times New Roman" w:cs="Times New Roman"/>
          <w:sz w:val="28"/>
          <w:szCs w:val="28"/>
        </w:rPr>
        <w:t>Переходим</w:t>
      </w:r>
      <w:r>
        <w:rPr>
          <w:rFonts w:ascii="Times New Roman" w:hAnsi="Times New Roman" w:cs="Times New Roman"/>
          <w:sz w:val="28"/>
          <w:szCs w:val="28"/>
        </w:rPr>
        <w:t xml:space="preserve"> к заключительному туру.  Этот маршал во время войны с Японией  командовал  1-м Дальневосточным фронтом. Предлагаю вам подсказки: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Город Междуреченск расположен на слиянии двух рек – Усы и …… . Из названия этой реки нужно взять две буквы – 2-ю и 3-ю.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Название этого минерала в переводе с греческого означает  «кипящий камень». Возьмите из его названия 1-ю и 2-ю буквы.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Какое дерево в народе называют: «дерево </w:t>
      </w:r>
      <w:r w:rsidRPr="00DA30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70B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четырёх делах»? Возьмите из названия 2-ю и 3-ю буквы.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4.За красивое оперение эту птичку у нас называют райской.  Возьмите последнюю букву названия.</w:t>
      </w:r>
    </w:p>
    <w:p w:rsidR="000066D6" w:rsidRPr="001225F0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Ведущий показывает участникам карточку с изображением узла. </w:t>
      </w:r>
      <w:r>
        <w:rPr>
          <w:rFonts w:ascii="Times New Roman" w:hAnsi="Times New Roman" w:cs="Times New Roman"/>
          <w:sz w:val="28"/>
          <w:szCs w:val="28"/>
        </w:rPr>
        <w:t>Вам будет нужна 1-я  буква названия узла.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  <w:t>Теперь, когда все буквы собраны, напишите фамилию маршала и сдайте в жюри.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66D6" w:rsidRPr="000B41F8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66D6" w:rsidRDefault="000066D6" w:rsidP="00DE0FF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731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</w:t>
      </w:r>
    </w:p>
    <w:p w:rsidR="000066D6" w:rsidRPr="001225F0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</w:t>
      </w:r>
      <w:r w:rsidRPr="00F731EB">
        <w:rPr>
          <w:rFonts w:ascii="Times New Roman" w:hAnsi="Times New Roman" w:cs="Times New Roman"/>
          <w:b/>
          <w:bCs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ь   2. </w:t>
      </w:r>
      <w:r w:rsidRPr="00F731EB">
        <w:rPr>
          <w:rFonts w:ascii="Times New Roman" w:hAnsi="Times New Roman" w:cs="Times New Roman"/>
          <w:b/>
          <w:bCs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>олит  3. Б</w:t>
      </w:r>
      <w:r w:rsidRPr="00833B48">
        <w:rPr>
          <w:rFonts w:ascii="Times New Roman" w:hAnsi="Times New Roman" w:cs="Times New Roman"/>
          <w:b/>
          <w:bCs/>
          <w:sz w:val="28"/>
          <w:szCs w:val="28"/>
        </w:rPr>
        <w:t>ер</w:t>
      </w:r>
      <w:r>
        <w:rPr>
          <w:rFonts w:ascii="Times New Roman" w:hAnsi="Times New Roman" w:cs="Times New Roman"/>
          <w:sz w:val="28"/>
          <w:szCs w:val="28"/>
        </w:rPr>
        <w:t>ёза  4. Зимородо</w:t>
      </w:r>
      <w:r w:rsidRPr="00833B48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5. «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стречный»</w:t>
      </w:r>
    </w:p>
    <w:p w:rsidR="000066D6" w:rsidRPr="00770BFA" w:rsidRDefault="000066D6" w:rsidP="00DE0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70BFA">
        <w:rPr>
          <w:rFonts w:ascii="Times New Roman" w:hAnsi="Times New Roman" w:cs="Times New Roman"/>
          <w:b/>
          <w:bCs/>
          <w:sz w:val="28"/>
          <w:szCs w:val="28"/>
        </w:rPr>
        <w:t>Фамилия маршала – Мерецков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Пока жюри подводит итоги, мы проведём небольшую викторину, результаты которой также пойдут в зачёт. Вам необходимо на чистых листах   написать  название команды. После этого я зачитаю вопросы. Вы пишите  номер вопроса и ответ. Если вы не знаете ответ – обязательно ставите прочерк.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Из какой страны к нам пришло  слово «маршал»?         </w:t>
      </w:r>
      <w:r>
        <w:rPr>
          <w:rFonts w:ascii="Times New Roman" w:hAnsi="Times New Roman" w:cs="Times New Roman"/>
          <w:i/>
          <w:iCs/>
          <w:sz w:val="28"/>
          <w:szCs w:val="28"/>
        </w:rPr>
        <w:t>Франция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каком году в СССР было введено воинское звание «маршал»?       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1935 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Назовите первых 5 маршалов  СССР?  </w:t>
      </w:r>
      <w:r>
        <w:rPr>
          <w:rFonts w:ascii="Times New Roman" w:hAnsi="Times New Roman" w:cs="Times New Roman"/>
          <w:i/>
          <w:iCs/>
          <w:sz w:val="28"/>
          <w:szCs w:val="28"/>
        </w:rPr>
        <w:t>Ворошилов, Будённый, Тухачевский,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  <w:t>Блюхер, Егоров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Кто из маршалов был награждён орденом «Победа» дважды? </w:t>
      </w:r>
    </w:p>
    <w:p w:rsidR="000066D6" w:rsidRDefault="000066D6" w:rsidP="00DE0FF4">
      <w:pPr>
        <w:spacing w:after="0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Жуков, Василевский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Какой знак различия был на погонах маршала СССР?  </w:t>
      </w:r>
      <w:r>
        <w:rPr>
          <w:rFonts w:ascii="Times New Roman" w:hAnsi="Times New Roman" w:cs="Times New Roman"/>
          <w:i/>
          <w:iCs/>
          <w:sz w:val="28"/>
          <w:szCs w:val="28"/>
        </w:rPr>
        <w:t>Большая звезда и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  <w:t>герб СССР</w:t>
      </w:r>
    </w:p>
    <w:p w:rsidR="000066D6" w:rsidRDefault="000066D6" w:rsidP="00DE0FF4">
      <w:pPr>
        <w:spacing w:after="0"/>
        <w:ind w:left="708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(листы с ответами сдаются в жюри)</w:t>
      </w:r>
    </w:p>
    <w:p w:rsidR="000066D6" w:rsidRDefault="000066D6" w:rsidP="00DE0FF4">
      <w:pPr>
        <w:spacing w:after="0"/>
        <w:ind w:left="708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Пока жюри подводит окончательный итог, звучит песня.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(исполняется вокальный номер)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После этого жюри оглашает результаты и проводит награждение.</w:t>
      </w:r>
    </w:p>
    <w:p w:rsidR="000066D6" w:rsidRDefault="000066D6" w:rsidP="00DE0F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066D6" w:rsidRDefault="000066D6" w:rsidP="00DE0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Pr="00BD5C96" w:rsidRDefault="000066D6" w:rsidP="00DE0FF4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66D6" w:rsidRPr="00BD5C96" w:rsidRDefault="000066D6" w:rsidP="00DA302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D5C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Литература</w:t>
      </w:r>
    </w:p>
    <w:p w:rsidR="000066D6" w:rsidRDefault="000066D6" w:rsidP="00DE0F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066D6" w:rsidRPr="00B9314A" w:rsidRDefault="000066D6" w:rsidP="009D16A5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9314A">
        <w:rPr>
          <w:rFonts w:ascii="Times New Roman" w:hAnsi="Times New Roman" w:cs="Times New Roman"/>
          <w:sz w:val="28"/>
          <w:szCs w:val="28"/>
        </w:rPr>
        <w:t>. Вальков, В.Г. Правители России  [Текст]/В.Г.Вальков, О.А.Валькова. - М.: Рольф, Айрис-пресс, 1999. - 352 с.</w:t>
      </w:r>
    </w:p>
    <w:p w:rsidR="000066D6" w:rsidRPr="00B9314A" w:rsidRDefault="000066D6" w:rsidP="009D16A5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66D6" w:rsidRPr="00B9314A" w:rsidRDefault="000066D6" w:rsidP="009D16A5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B9314A">
        <w:rPr>
          <w:rFonts w:ascii="Times New Roman" w:hAnsi="Times New Roman" w:cs="Times New Roman"/>
          <w:sz w:val="28"/>
          <w:szCs w:val="28"/>
        </w:rPr>
        <w:t>. Военный энциклопедический словарь[Текст]/под ред.маршала Советского Союза Н.В.Огаркова.  - М.: Воениздат, 1984.- 863 с.</w:t>
      </w:r>
    </w:p>
    <w:p w:rsidR="000066D6" w:rsidRPr="00B9314A" w:rsidRDefault="000066D6" w:rsidP="009D16A5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66D6" w:rsidRPr="00B9314A" w:rsidRDefault="000066D6" w:rsidP="009D16A5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B9314A">
        <w:rPr>
          <w:rFonts w:ascii="Times New Roman" w:hAnsi="Times New Roman" w:cs="Times New Roman"/>
          <w:sz w:val="28"/>
          <w:szCs w:val="28"/>
        </w:rPr>
        <w:t>. Митяев, А.В. Книга будущих адмиралов [Текст]/ А.В.Митяев. - М.: Молодая гвардия, 1979.- 336 с.</w:t>
      </w: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Pr="00C65B15" w:rsidRDefault="000066D6" w:rsidP="00C65B15">
      <w:pPr>
        <w:widowControl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65B1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Интернет-ресурсы</w:t>
      </w:r>
    </w:p>
    <w:p w:rsidR="000066D6" w:rsidRPr="00C65B15" w:rsidRDefault="000066D6" w:rsidP="00C65B15">
      <w:pPr>
        <w:widowControl w:val="0"/>
        <w:spacing w:after="0"/>
        <w:jc w:val="both"/>
        <w:rPr>
          <w:rStyle w:val="HTMLCit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HTMLCite"/>
          <w:rFonts w:ascii="Times New Roman" w:hAnsi="Times New Roman" w:cs="Times New Roman"/>
          <w:color w:val="000000"/>
          <w:sz w:val="28"/>
          <w:szCs w:val="28"/>
        </w:rPr>
        <w:t>4</w:t>
      </w:r>
      <w:r w:rsidRPr="00C65B15">
        <w:rPr>
          <w:rStyle w:val="HTMLCite"/>
          <w:rFonts w:ascii="Times New Roman" w:hAnsi="Times New Roman" w:cs="Times New Roman"/>
          <w:color w:val="000000"/>
          <w:sz w:val="28"/>
          <w:szCs w:val="28"/>
        </w:rPr>
        <w:t xml:space="preserve">. Энциклопедия Википедия </w:t>
      </w:r>
      <w:hyperlink r:id="rId7" w:history="1">
        <w:r w:rsidRPr="00C65B15">
          <w:rPr>
            <w:rStyle w:val="Hyperlink"/>
            <w:rFonts w:ascii="Times New Roman" w:hAnsi="Times New Roman" w:cs="Times New Roman"/>
            <w:color w:val="000000"/>
            <w:sz w:val="28"/>
            <w:szCs w:val="28"/>
          </w:rPr>
          <w:t>http://ru.wikipedia.org</w:t>
        </w:r>
      </w:hyperlink>
      <w:r w:rsidRPr="00C65B15">
        <w:rPr>
          <w:color w:val="000000"/>
        </w:rPr>
        <w:t xml:space="preserve">  </w:t>
      </w:r>
    </w:p>
    <w:p w:rsidR="000066D6" w:rsidRPr="00C65B15" w:rsidRDefault="000066D6" w:rsidP="00C65B15">
      <w:pPr>
        <w:widowControl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5B15">
        <w:rPr>
          <w:rStyle w:val="HTMLCite"/>
          <w:rFonts w:ascii="Times New Roman" w:hAnsi="Times New Roman" w:cs="Times New Roman"/>
          <w:color w:val="000000"/>
          <w:sz w:val="28"/>
          <w:szCs w:val="28"/>
        </w:rPr>
        <w:t>Дата обращения 20.08.2019</w:t>
      </w: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61146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4C52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4C52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4C52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4C52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4C52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4C52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Default="000066D6" w:rsidP="004C52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66D6" w:rsidRPr="000B41F8" w:rsidRDefault="000066D6" w:rsidP="004C52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066D6" w:rsidRPr="000B41F8" w:rsidSect="001310FC">
      <w:headerReference w:type="default" r:id="rId8"/>
      <w:pgSz w:w="11906" w:h="16838"/>
      <w:pgMar w:top="826" w:right="707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6D6" w:rsidRDefault="000066D6" w:rsidP="001310FC">
      <w:pPr>
        <w:spacing w:after="0" w:line="240" w:lineRule="auto"/>
      </w:pPr>
      <w:r>
        <w:separator/>
      </w:r>
    </w:p>
  </w:endnote>
  <w:endnote w:type="continuationSeparator" w:id="0">
    <w:p w:rsidR="000066D6" w:rsidRDefault="000066D6" w:rsidP="00131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6D6" w:rsidRDefault="000066D6" w:rsidP="001310FC">
      <w:pPr>
        <w:spacing w:after="0" w:line="240" w:lineRule="auto"/>
      </w:pPr>
      <w:r>
        <w:separator/>
      </w:r>
    </w:p>
  </w:footnote>
  <w:footnote w:type="continuationSeparator" w:id="0">
    <w:p w:rsidR="000066D6" w:rsidRDefault="000066D6" w:rsidP="00131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6D6" w:rsidRDefault="000066D6">
    <w:pPr>
      <w:pStyle w:val="Header"/>
      <w:jc w:val="right"/>
    </w:pPr>
  </w:p>
  <w:p w:rsidR="000066D6" w:rsidRDefault="000066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97076"/>
    <w:multiLevelType w:val="multilevel"/>
    <w:tmpl w:val="3C0A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9B611BE"/>
    <w:multiLevelType w:val="multilevel"/>
    <w:tmpl w:val="C91E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D0F66F5"/>
    <w:multiLevelType w:val="hybridMultilevel"/>
    <w:tmpl w:val="01648FFA"/>
    <w:lvl w:ilvl="0" w:tplc="D0A86220">
      <w:start w:val="1"/>
      <w:numFmt w:val="decimal"/>
      <w:lvlText w:val="%1."/>
      <w:lvlJc w:val="left"/>
      <w:pPr>
        <w:ind w:left="7023" w:hanging="360"/>
      </w:pPr>
      <w:rPr>
        <w:rFonts w:hint="default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743" w:hanging="360"/>
      </w:pPr>
    </w:lvl>
    <w:lvl w:ilvl="2" w:tplc="0419001B">
      <w:start w:val="1"/>
      <w:numFmt w:val="lowerRoman"/>
      <w:lvlText w:val="%3."/>
      <w:lvlJc w:val="right"/>
      <w:pPr>
        <w:ind w:left="8463" w:hanging="180"/>
      </w:pPr>
    </w:lvl>
    <w:lvl w:ilvl="3" w:tplc="0419000F">
      <w:start w:val="1"/>
      <w:numFmt w:val="decimal"/>
      <w:lvlText w:val="%4."/>
      <w:lvlJc w:val="left"/>
      <w:pPr>
        <w:ind w:left="9183" w:hanging="360"/>
      </w:pPr>
    </w:lvl>
    <w:lvl w:ilvl="4" w:tplc="04190019">
      <w:start w:val="1"/>
      <w:numFmt w:val="lowerLetter"/>
      <w:lvlText w:val="%5."/>
      <w:lvlJc w:val="left"/>
      <w:pPr>
        <w:ind w:left="9903" w:hanging="360"/>
      </w:pPr>
    </w:lvl>
    <w:lvl w:ilvl="5" w:tplc="0419001B">
      <w:start w:val="1"/>
      <w:numFmt w:val="lowerRoman"/>
      <w:lvlText w:val="%6."/>
      <w:lvlJc w:val="right"/>
      <w:pPr>
        <w:ind w:left="10623" w:hanging="180"/>
      </w:pPr>
    </w:lvl>
    <w:lvl w:ilvl="6" w:tplc="0419000F">
      <w:start w:val="1"/>
      <w:numFmt w:val="decimal"/>
      <w:lvlText w:val="%7."/>
      <w:lvlJc w:val="left"/>
      <w:pPr>
        <w:ind w:left="11343" w:hanging="360"/>
      </w:pPr>
    </w:lvl>
    <w:lvl w:ilvl="7" w:tplc="04190019">
      <w:start w:val="1"/>
      <w:numFmt w:val="lowerLetter"/>
      <w:lvlText w:val="%8."/>
      <w:lvlJc w:val="left"/>
      <w:pPr>
        <w:ind w:left="12063" w:hanging="360"/>
      </w:pPr>
    </w:lvl>
    <w:lvl w:ilvl="8" w:tplc="0419001B">
      <w:start w:val="1"/>
      <w:numFmt w:val="lowerRoman"/>
      <w:lvlText w:val="%9."/>
      <w:lvlJc w:val="right"/>
      <w:pPr>
        <w:ind w:left="12783" w:hanging="180"/>
      </w:pPr>
    </w:lvl>
  </w:abstractNum>
  <w:abstractNum w:abstractNumId="3">
    <w:nsid w:val="333B1670"/>
    <w:multiLevelType w:val="multilevel"/>
    <w:tmpl w:val="FE0EF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3A547598"/>
    <w:multiLevelType w:val="hybridMultilevel"/>
    <w:tmpl w:val="0FD00380"/>
    <w:lvl w:ilvl="0" w:tplc="52CE2B6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589"/>
        </w:tabs>
        <w:ind w:left="5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309"/>
        </w:tabs>
        <w:ind w:left="130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90019">
      <w:start w:val="1"/>
      <w:numFmt w:val="decimal"/>
      <w:lvlText w:val="%5."/>
      <w:lvlJc w:val="left"/>
      <w:pPr>
        <w:tabs>
          <w:tab w:val="num" w:pos="2749"/>
        </w:tabs>
        <w:ind w:left="274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469"/>
        </w:tabs>
        <w:ind w:left="346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90019">
      <w:start w:val="1"/>
      <w:numFmt w:val="decimal"/>
      <w:lvlText w:val="%8."/>
      <w:lvlJc w:val="left"/>
      <w:pPr>
        <w:tabs>
          <w:tab w:val="num" w:pos="4909"/>
        </w:tabs>
        <w:ind w:left="490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629"/>
        </w:tabs>
        <w:ind w:left="5629" w:hanging="360"/>
      </w:pPr>
    </w:lvl>
  </w:abstractNum>
  <w:abstractNum w:abstractNumId="5">
    <w:nsid w:val="3CF429C1"/>
    <w:multiLevelType w:val="hybridMultilevel"/>
    <w:tmpl w:val="F6387B9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F0020D2"/>
    <w:multiLevelType w:val="hybridMultilevel"/>
    <w:tmpl w:val="0F94FB9E"/>
    <w:lvl w:ilvl="0" w:tplc="239A26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35"/>
        </w:tabs>
        <w:ind w:left="73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5"/>
        </w:tabs>
        <w:ind w:left="145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5"/>
        </w:tabs>
        <w:ind w:left="289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5"/>
        </w:tabs>
        <w:ind w:left="361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5"/>
        </w:tabs>
        <w:ind w:left="505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5"/>
        </w:tabs>
        <w:ind w:left="5775" w:hanging="360"/>
      </w:pPr>
    </w:lvl>
  </w:abstractNum>
  <w:abstractNum w:abstractNumId="7">
    <w:nsid w:val="54144C56"/>
    <w:multiLevelType w:val="hybridMultilevel"/>
    <w:tmpl w:val="D67E50AA"/>
    <w:lvl w:ilvl="0" w:tplc="538E0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7E2368B"/>
    <w:multiLevelType w:val="hybridMultilevel"/>
    <w:tmpl w:val="9BBC22DA"/>
    <w:lvl w:ilvl="0" w:tplc="8E6408D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B37E3A"/>
    <w:multiLevelType w:val="hybridMultilevel"/>
    <w:tmpl w:val="F4D081BC"/>
    <w:lvl w:ilvl="0" w:tplc="7F903B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60F5713F"/>
    <w:multiLevelType w:val="hybridMultilevel"/>
    <w:tmpl w:val="3ED00BD2"/>
    <w:lvl w:ilvl="0" w:tplc="34A869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A6ED5"/>
    <w:multiLevelType w:val="hybridMultilevel"/>
    <w:tmpl w:val="4A08632A"/>
    <w:lvl w:ilvl="0" w:tplc="10ECA200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9"/>
  </w:num>
  <w:num w:numId="9">
    <w:abstractNumId w:val="2"/>
  </w:num>
  <w:num w:numId="10">
    <w:abstractNumId w:val="8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25F"/>
    <w:rsid w:val="00001FE3"/>
    <w:rsid w:val="000066D6"/>
    <w:rsid w:val="000404CE"/>
    <w:rsid w:val="00086286"/>
    <w:rsid w:val="000A4F37"/>
    <w:rsid w:val="000B41F8"/>
    <w:rsid w:val="000C4E7B"/>
    <w:rsid w:val="000F7145"/>
    <w:rsid w:val="00102E49"/>
    <w:rsid w:val="0011231B"/>
    <w:rsid w:val="001225F0"/>
    <w:rsid w:val="001310FC"/>
    <w:rsid w:val="00136EEA"/>
    <w:rsid w:val="00163E53"/>
    <w:rsid w:val="001758C8"/>
    <w:rsid w:val="001E0BF7"/>
    <w:rsid w:val="001E3022"/>
    <w:rsid w:val="00226781"/>
    <w:rsid w:val="002E1CB3"/>
    <w:rsid w:val="002E4175"/>
    <w:rsid w:val="00330578"/>
    <w:rsid w:val="00365C8A"/>
    <w:rsid w:val="003A1A56"/>
    <w:rsid w:val="003C14B9"/>
    <w:rsid w:val="003E2514"/>
    <w:rsid w:val="00437EEC"/>
    <w:rsid w:val="0044584F"/>
    <w:rsid w:val="004A325F"/>
    <w:rsid w:val="004B0BE3"/>
    <w:rsid w:val="004C52FB"/>
    <w:rsid w:val="00505D88"/>
    <w:rsid w:val="005733BE"/>
    <w:rsid w:val="00597D95"/>
    <w:rsid w:val="005C7FA9"/>
    <w:rsid w:val="00611467"/>
    <w:rsid w:val="006208EF"/>
    <w:rsid w:val="0062196C"/>
    <w:rsid w:val="00625856"/>
    <w:rsid w:val="00661860"/>
    <w:rsid w:val="006A3E15"/>
    <w:rsid w:val="00700EE3"/>
    <w:rsid w:val="00715640"/>
    <w:rsid w:val="00724692"/>
    <w:rsid w:val="00770BFA"/>
    <w:rsid w:val="00833B48"/>
    <w:rsid w:val="0088038B"/>
    <w:rsid w:val="008B0114"/>
    <w:rsid w:val="008F2D7A"/>
    <w:rsid w:val="0090764A"/>
    <w:rsid w:val="00943A42"/>
    <w:rsid w:val="0097622A"/>
    <w:rsid w:val="009917EC"/>
    <w:rsid w:val="009D16A5"/>
    <w:rsid w:val="009E31CF"/>
    <w:rsid w:val="009E54DF"/>
    <w:rsid w:val="00A600AF"/>
    <w:rsid w:val="00A65BA5"/>
    <w:rsid w:val="00A8696A"/>
    <w:rsid w:val="00A86CC0"/>
    <w:rsid w:val="00AD249C"/>
    <w:rsid w:val="00B06072"/>
    <w:rsid w:val="00B271B5"/>
    <w:rsid w:val="00B4414C"/>
    <w:rsid w:val="00B9314A"/>
    <w:rsid w:val="00BC7A17"/>
    <w:rsid w:val="00BD5C96"/>
    <w:rsid w:val="00BE667F"/>
    <w:rsid w:val="00C104BD"/>
    <w:rsid w:val="00C26EF1"/>
    <w:rsid w:val="00C61B06"/>
    <w:rsid w:val="00C65B15"/>
    <w:rsid w:val="00CC6ED6"/>
    <w:rsid w:val="00CF05FE"/>
    <w:rsid w:val="00CF5BAB"/>
    <w:rsid w:val="00D05206"/>
    <w:rsid w:val="00D137A6"/>
    <w:rsid w:val="00D5348A"/>
    <w:rsid w:val="00D66039"/>
    <w:rsid w:val="00D711E6"/>
    <w:rsid w:val="00D9565F"/>
    <w:rsid w:val="00DA302E"/>
    <w:rsid w:val="00DA6331"/>
    <w:rsid w:val="00DE0FF4"/>
    <w:rsid w:val="00E36FA9"/>
    <w:rsid w:val="00E56640"/>
    <w:rsid w:val="00E7374E"/>
    <w:rsid w:val="00EB7343"/>
    <w:rsid w:val="00EC196D"/>
    <w:rsid w:val="00EE10CA"/>
    <w:rsid w:val="00F21D27"/>
    <w:rsid w:val="00F32110"/>
    <w:rsid w:val="00F37713"/>
    <w:rsid w:val="00F67602"/>
    <w:rsid w:val="00F731EB"/>
    <w:rsid w:val="00F832AC"/>
    <w:rsid w:val="00FA41A0"/>
    <w:rsid w:val="00FA42B9"/>
    <w:rsid w:val="00FA43E5"/>
    <w:rsid w:val="00FE0F9F"/>
    <w:rsid w:val="00FE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Cit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578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37713"/>
    <w:pPr>
      <w:keepNext/>
      <w:autoSpaceDE w:val="0"/>
      <w:autoSpaceDN w:val="0"/>
      <w:spacing w:after="0" w:line="240" w:lineRule="auto"/>
      <w:jc w:val="both"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37713"/>
    <w:pPr>
      <w:keepNext/>
      <w:keepLines/>
      <w:autoSpaceDE w:val="0"/>
      <w:autoSpaceDN w:val="0"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37713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37713"/>
    <w:rPr>
      <w:rFonts w:ascii="Cambria" w:hAnsi="Cambria" w:cs="Cambria"/>
      <w:b/>
      <w:bCs/>
      <w:color w:val="4F81BD"/>
      <w:sz w:val="26"/>
      <w:szCs w:val="26"/>
    </w:rPr>
  </w:style>
  <w:style w:type="paragraph" w:styleId="NormalWeb">
    <w:name w:val="Normal (Web)"/>
    <w:basedOn w:val="Normal"/>
    <w:uiPriority w:val="99"/>
    <w:rsid w:val="004A325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default">
    <w:name w:val="default"/>
    <w:basedOn w:val="Normal"/>
    <w:uiPriority w:val="99"/>
    <w:rsid w:val="004A325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4A325F"/>
    <w:rPr>
      <w:b/>
      <w:bCs/>
    </w:rPr>
  </w:style>
  <w:style w:type="character" w:styleId="Emphasis">
    <w:name w:val="Emphasis"/>
    <w:basedOn w:val="DefaultParagraphFont"/>
    <w:uiPriority w:val="99"/>
    <w:qFormat/>
    <w:rsid w:val="004A325F"/>
    <w:rPr>
      <w:i/>
      <w:iCs/>
    </w:rPr>
  </w:style>
  <w:style w:type="paragraph" w:styleId="BodyTextIndent">
    <w:name w:val="Body Text Indent"/>
    <w:basedOn w:val="Normal"/>
    <w:link w:val="BodyTextIndentChar"/>
    <w:uiPriority w:val="99"/>
    <w:semiHidden/>
    <w:rsid w:val="004A325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A325F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A325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4A325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A3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325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rsid w:val="005733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733BE"/>
  </w:style>
  <w:style w:type="character" w:styleId="Hyperlink">
    <w:name w:val="Hyperlink"/>
    <w:basedOn w:val="DefaultParagraphFont"/>
    <w:uiPriority w:val="99"/>
    <w:rsid w:val="00F37713"/>
    <w:rPr>
      <w:color w:val="0000FF"/>
      <w:u w:val="single"/>
    </w:rPr>
  </w:style>
  <w:style w:type="paragraph" w:customStyle="1" w:styleId="c3">
    <w:name w:val="c3"/>
    <w:basedOn w:val="Normal"/>
    <w:uiPriority w:val="99"/>
    <w:rsid w:val="00F21D27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0">
    <w:name w:val="c0"/>
    <w:basedOn w:val="DefaultParagraphFont"/>
    <w:uiPriority w:val="99"/>
    <w:rsid w:val="00F21D27"/>
  </w:style>
  <w:style w:type="paragraph" w:customStyle="1" w:styleId="Style2">
    <w:name w:val="Style2"/>
    <w:basedOn w:val="Normal"/>
    <w:uiPriority w:val="99"/>
    <w:rsid w:val="00BD5C96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cs="Times New Roman"/>
      <w:sz w:val="24"/>
      <w:szCs w:val="24"/>
    </w:rPr>
  </w:style>
  <w:style w:type="paragraph" w:customStyle="1" w:styleId="Style3">
    <w:name w:val="Style3"/>
    <w:basedOn w:val="Normal"/>
    <w:uiPriority w:val="99"/>
    <w:rsid w:val="00BD5C96"/>
    <w:pPr>
      <w:widowControl w:val="0"/>
      <w:autoSpaceDE w:val="0"/>
      <w:autoSpaceDN w:val="0"/>
      <w:adjustRightInd w:val="0"/>
      <w:spacing w:after="0" w:line="392" w:lineRule="exact"/>
      <w:ind w:firstLine="253"/>
    </w:pPr>
    <w:rPr>
      <w:rFonts w:cs="Times New Roman"/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BD5C9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basedOn w:val="DefaultParagraphFont"/>
    <w:uiPriority w:val="99"/>
    <w:rsid w:val="00BD5C96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Normal"/>
    <w:uiPriority w:val="99"/>
    <w:rsid w:val="00BD5C96"/>
    <w:pPr>
      <w:widowControl w:val="0"/>
      <w:autoSpaceDE w:val="0"/>
      <w:autoSpaceDN w:val="0"/>
      <w:adjustRightInd w:val="0"/>
      <w:spacing w:after="0" w:line="321" w:lineRule="exact"/>
      <w:jc w:val="right"/>
    </w:pPr>
    <w:rPr>
      <w:rFonts w:cs="Times New Roman"/>
      <w:sz w:val="24"/>
      <w:szCs w:val="24"/>
    </w:rPr>
  </w:style>
  <w:style w:type="paragraph" w:customStyle="1" w:styleId="1">
    <w:name w:val="Без интервала1"/>
    <w:uiPriority w:val="99"/>
    <w:rsid w:val="00BD5C96"/>
    <w:rPr>
      <w:sz w:val="24"/>
      <w:szCs w:val="24"/>
    </w:rPr>
  </w:style>
  <w:style w:type="paragraph" w:customStyle="1" w:styleId="10">
    <w:name w:val="Абзац списка1"/>
    <w:basedOn w:val="Normal"/>
    <w:uiPriority w:val="99"/>
    <w:rsid w:val="00BD5C96"/>
    <w:pPr>
      <w:ind w:left="720"/>
    </w:pPr>
  </w:style>
  <w:style w:type="character" w:styleId="HTMLCite">
    <w:name w:val="HTML Cite"/>
    <w:basedOn w:val="DefaultParagraphFont"/>
    <w:uiPriority w:val="99"/>
    <w:semiHidden/>
    <w:rsid w:val="00BD5C96"/>
    <w:rPr>
      <w:color w:val="auto"/>
    </w:rPr>
  </w:style>
  <w:style w:type="paragraph" w:styleId="Header">
    <w:name w:val="header"/>
    <w:basedOn w:val="Normal"/>
    <w:link w:val="HeaderChar"/>
    <w:uiPriority w:val="99"/>
    <w:rsid w:val="00131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310FC"/>
  </w:style>
  <w:style w:type="paragraph" w:styleId="Footer">
    <w:name w:val="footer"/>
    <w:basedOn w:val="Normal"/>
    <w:link w:val="FooterChar"/>
    <w:uiPriority w:val="99"/>
    <w:semiHidden/>
    <w:rsid w:val="00131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10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07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ru.wikipedi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643</TotalTime>
  <Pages>5</Pages>
  <Words>1043</Words>
  <Characters>5947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www.PHILka.RU</cp:lastModifiedBy>
  <cp:revision>10</cp:revision>
  <dcterms:created xsi:type="dcterms:W3CDTF">2020-10-12T05:09:00Z</dcterms:created>
  <dcterms:modified xsi:type="dcterms:W3CDTF">2021-10-24T16:04:00Z</dcterms:modified>
</cp:coreProperties>
</file>