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D49" w:rsidRPr="002A06EF" w:rsidRDefault="005A2D49" w:rsidP="00806EB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2A06EF">
        <w:rPr>
          <w:rFonts w:ascii="Times New Roman" w:hAnsi="Times New Roman"/>
          <w:b/>
          <w:sz w:val="28"/>
          <w:szCs w:val="28"/>
        </w:rPr>
        <w:t>Сценарий  квест - игры  для учащихся  5-7 классов</w:t>
      </w:r>
    </w:p>
    <w:p w:rsidR="005A2D49" w:rsidRDefault="005A2D49" w:rsidP="002A06E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2A06EF">
        <w:rPr>
          <w:rFonts w:ascii="Times New Roman" w:hAnsi="Times New Roman"/>
          <w:b/>
          <w:sz w:val="28"/>
          <w:szCs w:val="28"/>
        </w:rPr>
        <w:t>«Путешествие в поисках скрипичного ключа»</w:t>
      </w:r>
    </w:p>
    <w:p w:rsidR="005A2D49" w:rsidRPr="002A06EF" w:rsidRDefault="005A2D49" w:rsidP="002A06E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Pr="00C257E1" w:rsidRDefault="005A2D49" w:rsidP="00C257E1">
      <w:pPr>
        <w:pStyle w:val="NormalWeb"/>
        <w:shd w:val="clear" w:color="auto" w:fill="FFFFFF"/>
        <w:spacing w:before="0" w:after="144"/>
        <w:rPr>
          <w:b/>
          <w:bCs/>
          <w:sz w:val="28"/>
          <w:szCs w:val="28"/>
        </w:rPr>
      </w:pPr>
      <w:r w:rsidRPr="00C257E1">
        <w:rPr>
          <w:b/>
          <w:bCs/>
          <w:sz w:val="28"/>
          <w:szCs w:val="28"/>
        </w:rPr>
        <w:t>Цели и задачи игры.</w:t>
      </w:r>
    </w:p>
    <w:p w:rsidR="005A2D49" w:rsidRPr="00C257E1" w:rsidRDefault="005A2D49" w:rsidP="00C257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 у  обучающихся </w:t>
      </w:r>
      <w:r w:rsidRPr="00C257E1">
        <w:rPr>
          <w:rFonts w:ascii="Times New Roman" w:hAnsi="Times New Roman"/>
          <w:sz w:val="28"/>
          <w:szCs w:val="28"/>
        </w:rPr>
        <w:t xml:space="preserve"> интереса к предмету “Музыка”</w:t>
      </w:r>
    </w:p>
    <w:p w:rsidR="005A2D49" w:rsidRPr="00C257E1" w:rsidRDefault="005A2D49" w:rsidP="00C257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257E1">
        <w:rPr>
          <w:rFonts w:ascii="Times New Roman" w:hAnsi="Times New Roman"/>
          <w:sz w:val="28"/>
          <w:szCs w:val="28"/>
        </w:rPr>
        <w:t>Развитие коммуникативных способностей</w:t>
      </w:r>
    </w:p>
    <w:p w:rsidR="005A2D49" w:rsidRPr="00C257E1" w:rsidRDefault="005A2D49" w:rsidP="00C257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257E1">
        <w:rPr>
          <w:rFonts w:ascii="Times New Roman" w:hAnsi="Times New Roman"/>
          <w:sz w:val="28"/>
          <w:szCs w:val="28"/>
        </w:rPr>
        <w:t>Формирование навыков коллективного сотрудничества</w:t>
      </w:r>
    </w:p>
    <w:p w:rsidR="005A2D49" w:rsidRPr="00C257E1" w:rsidRDefault="005A2D49" w:rsidP="00C257E1">
      <w:pPr>
        <w:pStyle w:val="NormalWeb"/>
        <w:shd w:val="clear" w:color="auto" w:fill="FFFFFF"/>
        <w:spacing w:before="0" w:after="144"/>
        <w:rPr>
          <w:sz w:val="28"/>
          <w:szCs w:val="28"/>
        </w:rPr>
      </w:pPr>
      <w:r w:rsidRPr="00C257E1">
        <w:rPr>
          <w:b/>
          <w:bCs/>
          <w:sz w:val="28"/>
          <w:szCs w:val="28"/>
        </w:rPr>
        <w:t>Материалы и оборудование:</w:t>
      </w:r>
    </w:p>
    <w:p w:rsidR="005A2D49" w:rsidRPr="00C257E1" w:rsidRDefault="005A2D49" w:rsidP="00C257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Компьютер, мультимедиа  </w:t>
      </w:r>
    </w:p>
    <w:p w:rsidR="005A2D49" w:rsidRPr="00C257E1" w:rsidRDefault="005A2D49" w:rsidP="00C257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257E1">
        <w:rPr>
          <w:rFonts w:ascii="Times New Roman" w:hAnsi="Times New Roman"/>
          <w:sz w:val="28"/>
          <w:szCs w:val="28"/>
        </w:rPr>
        <w:t>Дидактический материал для каждого этапа игры</w:t>
      </w:r>
    </w:p>
    <w:p w:rsidR="005A2D49" w:rsidRPr="00C257E1" w:rsidRDefault="005A2D49" w:rsidP="00C257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257E1">
        <w:rPr>
          <w:rFonts w:ascii="Times New Roman" w:hAnsi="Times New Roman"/>
          <w:sz w:val="28"/>
          <w:szCs w:val="28"/>
        </w:rPr>
        <w:t>Бланки для ответов на каждом этапе</w:t>
      </w:r>
    </w:p>
    <w:p w:rsidR="005A2D49" w:rsidRDefault="005A2D49" w:rsidP="00C257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Маршрутные листы</w:t>
      </w:r>
    </w:p>
    <w:p w:rsidR="005A2D49" w:rsidRPr="00D0779E" w:rsidRDefault="005A2D49" w:rsidP="00D0779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D0779E">
        <w:rPr>
          <w:rFonts w:ascii="Times New Roman" w:hAnsi="Times New Roman"/>
          <w:sz w:val="28"/>
          <w:szCs w:val="28"/>
        </w:rPr>
        <w:t xml:space="preserve">Наградные материалы   </w:t>
      </w:r>
    </w:p>
    <w:p w:rsidR="005A2D49" w:rsidRPr="005A2B55" w:rsidRDefault="005A2D49" w:rsidP="00495FF3">
      <w:pPr>
        <w:pStyle w:val="NormalWeb"/>
        <w:shd w:val="clear" w:color="auto" w:fill="FFFFFF"/>
        <w:spacing w:before="0" w:after="144"/>
        <w:rPr>
          <w:sz w:val="28"/>
          <w:szCs w:val="28"/>
        </w:rPr>
      </w:pPr>
      <w:r w:rsidRPr="005A2B55">
        <w:rPr>
          <w:sz w:val="28"/>
          <w:szCs w:val="28"/>
        </w:rPr>
        <w:t>Командам раздаются маршрутные листы. На каждом этапе присутствует  помощник, который наблюдает за работой ребят.</w:t>
      </w:r>
    </w:p>
    <w:p w:rsidR="005A2D49" w:rsidRPr="005A2B55" w:rsidRDefault="005A2D49" w:rsidP="00495FF3">
      <w:pPr>
        <w:pStyle w:val="NormalWeb"/>
        <w:shd w:val="clear" w:color="auto" w:fill="FFFFFF"/>
        <w:spacing w:before="0" w:after="144"/>
        <w:rPr>
          <w:sz w:val="28"/>
          <w:szCs w:val="28"/>
        </w:rPr>
      </w:pPr>
      <w:r w:rsidRPr="005A2B55">
        <w:rPr>
          <w:sz w:val="28"/>
          <w:szCs w:val="28"/>
        </w:rPr>
        <w:t>Игровые  станции  размещены на территории здания школы и оформлены в соответствии с названием.</w:t>
      </w:r>
    </w:p>
    <w:p w:rsidR="005A2D49" w:rsidRPr="005A2B55" w:rsidRDefault="005A2D49" w:rsidP="00F03E6E">
      <w:pPr>
        <w:pStyle w:val="NoSpacing"/>
        <w:ind w:left="180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F03E6E">
      <w:pPr>
        <w:pStyle w:val="NormalWeb"/>
        <w:shd w:val="clear" w:color="auto" w:fill="FFFFFF"/>
        <w:spacing w:before="0" w:after="144"/>
        <w:jc w:val="center"/>
        <w:rPr>
          <w:b/>
          <w:bCs/>
          <w:sz w:val="28"/>
          <w:szCs w:val="28"/>
        </w:rPr>
      </w:pPr>
      <w:r w:rsidRPr="005A2B55">
        <w:rPr>
          <w:b/>
          <w:bCs/>
          <w:sz w:val="28"/>
          <w:szCs w:val="28"/>
        </w:rPr>
        <w:t>Технологический этап</w:t>
      </w:r>
    </w:p>
    <w:p w:rsidR="005A2D49" w:rsidRPr="005A2B55" w:rsidRDefault="005A2D49" w:rsidP="00495FF3">
      <w:pPr>
        <w:pStyle w:val="NormalWeb"/>
        <w:shd w:val="clear" w:color="auto" w:fill="FFFFFF"/>
        <w:spacing w:before="0" w:after="144"/>
        <w:rPr>
          <w:sz w:val="28"/>
          <w:szCs w:val="28"/>
        </w:rPr>
      </w:pPr>
      <w:r w:rsidRPr="005A2B55">
        <w:rPr>
          <w:sz w:val="28"/>
          <w:szCs w:val="28"/>
        </w:rPr>
        <w:t>После получения комплекта маршрутных листов участники игры расходятся по этапам:</w:t>
      </w:r>
    </w:p>
    <w:p w:rsidR="005A2D49" w:rsidRPr="005A2B55" w:rsidRDefault="005A2D49" w:rsidP="00D0779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>На этапе “Музыкальные загадки”  участники дают ответы на предложенные загадки </w:t>
      </w:r>
      <w:r w:rsidRPr="005A2B55">
        <w:rPr>
          <w:rFonts w:ascii="Times New Roman" w:hAnsi="Times New Roman"/>
          <w:b/>
          <w:bCs/>
          <w:sz w:val="28"/>
          <w:szCs w:val="28"/>
        </w:rPr>
        <w:t xml:space="preserve"> (Приложение 1)</w:t>
      </w:r>
    </w:p>
    <w:p w:rsidR="005A2D49" w:rsidRPr="005A2B55" w:rsidRDefault="005A2D49" w:rsidP="00495FF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>На этапе “Музыкальный эрудит”  участники выполняют тестовые задания </w:t>
      </w:r>
      <w:r w:rsidRPr="005A2B55">
        <w:rPr>
          <w:rFonts w:ascii="Times New Roman" w:hAnsi="Times New Roman"/>
          <w:b/>
          <w:bCs/>
          <w:sz w:val="28"/>
          <w:szCs w:val="28"/>
        </w:rPr>
        <w:t>(Приложение 2)</w:t>
      </w:r>
    </w:p>
    <w:p w:rsidR="005A2D49" w:rsidRPr="005A2B55" w:rsidRDefault="005A2D49" w:rsidP="00D0779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>На этапе “Музыкальные инструменты” учащимся предлагаются карточки с изображением различных инструментов. Им нужно назвать музыкальные инструменты и группу, к которой они относятся. </w:t>
      </w:r>
      <w:r w:rsidRPr="005A2B55">
        <w:rPr>
          <w:rFonts w:ascii="Times New Roman" w:hAnsi="Times New Roman"/>
          <w:b/>
          <w:sz w:val="28"/>
          <w:szCs w:val="28"/>
        </w:rPr>
        <w:t>(Приложение 3)</w:t>
      </w:r>
    </w:p>
    <w:p w:rsidR="005A2D49" w:rsidRPr="005A2B55" w:rsidRDefault="005A2D49" w:rsidP="00CA646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 xml:space="preserve">На станции  «Музыкальное стихотворение» участникам игры  предлагается вставить  правильную ноту и прочитать  стихотворение </w:t>
      </w:r>
      <w:r w:rsidRPr="005A2B55">
        <w:rPr>
          <w:rFonts w:ascii="Times New Roman" w:hAnsi="Times New Roman"/>
          <w:b/>
          <w:sz w:val="28"/>
          <w:szCs w:val="28"/>
        </w:rPr>
        <w:t>(Приложение 4)</w:t>
      </w:r>
    </w:p>
    <w:p w:rsidR="005A2D49" w:rsidRPr="005A2B55" w:rsidRDefault="005A2D49" w:rsidP="00CA646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>На станции «Назови слово» учащимся предлагается  назвать слово, которое начинается на   ноту </w:t>
      </w:r>
      <w:r w:rsidRPr="005A2B55">
        <w:rPr>
          <w:rFonts w:ascii="Times New Roman" w:hAnsi="Times New Roman"/>
          <w:bCs/>
          <w:sz w:val="28"/>
          <w:szCs w:val="28"/>
        </w:rPr>
        <w:t>«Ми»</w:t>
      </w:r>
      <w:r w:rsidRPr="005A2B55">
        <w:rPr>
          <w:rFonts w:ascii="Times New Roman" w:hAnsi="Times New Roman"/>
          <w:b/>
          <w:sz w:val="28"/>
          <w:szCs w:val="28"/>
        </w:rPr>
        <w:t xml:space="preserve"> (Приложение 5)</w:t>
      </w:r>
    </w:p>
    <w:p w:rsidR="005A2D49" w:rsidRPr="005A2B55" w:rsidRDefault="005A2D49" w:rsidP="00CA646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 xml:space="preserve">На станции «Музыкальные шарады» команды должны разгадать шараду </w:t>
      </w:r>
      <w:r w:rsidRPr="005A2B55">
        <w:rPr>
          <w:rFonts w:ascii="Times New Roman" w:hAnsi="Times New Roman"/>
          <w:b/>
          <w:sz w:val="28"/>
          <w:szCs w:val="28"/>
        </w:rPr>
        <w:t>(Приложение 6)</w:t>
      </w:r>
    </w:p>
    <w:p w:rsidR="005A2D49" w:rsidRPr="005A2B55" w:rsidRDefault="005A2D49" w:rsidP="00F03E6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 xml:space="preserve">На станции  </w:t>
      </w:r>
      <w:r w:rsidRPr="005A2B55">
        <w:rPr>
          <w:rFonts w:ascii="Times New Roman" w:hAnsi="Times New Roman"/>
          <w:noProof/>
          <w:sz w:val="28"/>
          <w:szCs w:val="28"/>
          <w:lang w:eastAsia="ru-RU"/>
        </w:rPr>
        <w:t xml:space="preserve"> «Музыкальная мозаика»</w:t>
      </w:r>
      <w:r w:rsidRPr="005A2B55">
        <w:rPr>
          <w:rFonts w:ascii="Times New Roman" w:hAnsi="Times New Roman"/>
          <w:sz w:val="28"/>
          <w:szCs w:val="28"/>
        </w:rPr>
        <w:t xml:space="preserve">  </w:t>
      </w:r>
      <w:r w:rsidRPr="005A2B55">
        <w:rPr>
          <w:rFonts w:ascii="Times New Roman" w:hAnsi="Times New Roman"/>
          <w:noProof/>
          <w:sz w:val="28"/>
          <w:szCs w:val="28"/>
          <w:lang w:eastAsia="ru-RU"/>
        </w:rPr>
        <w:t xml:space="preserve">команды собирают из отдельных частей  изображение Скрипичного ключа  </w:t>
      </w:r>
      <w:r w:rsidRPr="005A2B55">
        <w:rPr>
          <w:rFonts w:ascii="Times New Roman" w:hAnsi="Times New Roman"/>
          <w:b/>
          <w:noProof/>
          <w:sz w:val="28"/>
          <w:szCs w:val="28"/>
          <w:lang w:eastAsia="ru-RU"/>
        </w:rPr>
        <w:t>(Приложение 7)</w:t>
      </w:r>
    </w:p>
    <w:p w:rsidR="005A2D49" w:rsidRPr="005A2B55" w:rsidRDefault="005A2D49" w:rsidP="00F03E6E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5A2B55">
        <w:rPr>
          <w:rFonts w:ascii="Times New Roman" w:hAnsi="Times New Roman"/>
          <w:iCs/>
          <w:sz w:val="28"/>
          <w:szCs w:val="28"/>
        </w:rPr>
        <w:t>За каждое  выполненное задание участники получают нотку</w:t>
      </w:r>
    </w:p>
    <w:p w:rsidR="005A2D49" w:rsidRPr="005A2B55" w:rsidRDefault="005A2D49" w:rsidP="00F03E6E">
      <w:pPr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5A2B5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Pr="005A2B55" w:rsidRDefault="005A2D49" w:rsidP="00534AB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A2B55">
        <w:rPr>
          <w:rFonts w:ascii="Times New Roman" w:hAnsi="Times New Roman"/>
          <w:b/>
          <w:sz w:val="28"/>
          <w:szCs w:val="28"/>
        </w:rPr>
        <w:t>Ход квеста</w:t>
      </w:r>
    </w:p>
    <w:p w:rsidR="005A2D49" w:rsidRPr="005A2B55" w:rsidRDefault="005A2D49" w:rsidP="00534AB4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5A2D49" w:rsidRPr="005A2B55" w:rsidRDefault="005A2D49" w:rsidP="00534AB4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>1.Учитель приветствует учащихся, раздаются маршрутные листы.</w:t>
      </w:r>
    </w:p>
    <w:p w:rsidR="005A2D49" w:rsidRPr="005A2B55" w:rsidRDefault="005A2D49" w:rsidP="00534AB4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5A2B55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Учитель о</w:t>
      </w:r>
      <w:r w:rsidRPr="005A2B55">
        <w:rPr>
          <w:rFonts w:ascii="Times New Roman" w:hAnsi="Times New Roman"/>
          <w:sz w:val="28"/>
          <w:szCs w:val="28"/>
        </w:rPr>
        <w:t>бъясняет, по каким этапам Музыкального путешествия  им предстоит пройти.</w:t>
      </w:r>
    </w:p>
    <w:p w:rsidR="005A2D49" w:rsidRPr="00534AB4" w:rsidRDefault="005A2D49" w:rsidP="00534AB4">
      <w:pPr>
        <w:pStyle w:val="NormalWeb"/>
        <w:shd w:val="clear" w:color="auto" w:fill="FFFFFF"/>
        <w:spacing w:before="0" w:after="144"/>
        <w:jc w:val="both"/>
        <w:rPr>
          <w:b/>
          <w:sz w:val="28"/>
          <w:szCs w:val="28"/>
        </w:rPr>
      </w:pPr>
      <w:r w:rsidRPr="00534AB4">
        <w:rPr>
          <w:sz w:val="28"/>
          <w:szCs w:val="28"/>
        </w:rPr>
        <w:t xml:space="preserve">3. После прохождения всех этапов игры подводятся итоги, и объявляется команда-победитель. Проводится церемония награждения участников мероприятия. </w:t>
      </w:r>
    </w:p>
    <w:p w:rsidR="005A2D49" w:rsidRPr="005A2B55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1A0C97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 w:rsidRPr="005A2B55">
        <w:rPr>
          <w:rFonts w:ascii="Times New Roman" w:hAnsi="Times New Roman"/>
          <w:b/>
          <w:bCs/>
          <w:i/>
          <w:iCs/>
          <w:sz w:val="28"/>
          <w:szCs w:val="28"/>
        </w:rPr>
        <w:t xml:space="preserve">            </w:t>
      </w:r>
    </w:p>
    <w:p w:rsidR="005A2D49" w:rsidRPr="005A2B55" w:rsidRDefault="005A2D49" w:rsidP="00B7660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A2D49" w:rsidRPr="008532B3" w:rsidRDefault="005A2D49" w:rsidP="008532B3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 w:rsidRPr="008532B3">
        <w:rPr>
          <w:rFonts w:ascii="Times New Roman" w:hAnsi="Times New Roman"/>
          <w:b/>
          <w:sz w:val="24"/>
          <w:szCs w:val="24"/>
        </w:rPr>
        <w:t>(Приложение 1)</w:t>
      </w:r>
    </w:p>
    <w:p w:rsidR="005A2D49" w:rsidRPr="005A2B55" w:rsidRDefault="005A2D49" w:rsidP="00806EB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A2B55">
        <w:rPr>
          <w:rFonts w:ascii="Times New Roman" w:hAnsi="Times New Roman"/>
          <w:b/>
          <w:sz w:val="28"/>
          <w:szCs w:val="28"/>
          <w:u w:val="single"/>
        </w:rPr>
        <w:t>Станция № 1  «Музыкальные загадки»</w:t>
      </w: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5A2B55">
        <w:rPr>
          <w:rFonts w:ascii="Times New Roman" w:hAnsi="Times New Roman"/>
          <w:i/>
          <w:sz w:val="28"/>
          <w:szCs w:val="28"/>
        </w:rPr>
        <w:t>Чтоб пыл веселья не угас,</w:t>
      </w: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5A2B55">
        <w:rPr>
          <w:rFonts w:ascii="Times New Roman" w:hAnsi="Times New Roman"/>
          <w:i/>
          <w:sz w:val="28"/>
          <w:szCs w:val="28"/>
        </w:rPr>
        <w:t>Чтоб время шло быстрее,</w:t>
      </w: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5A2B55">
        <w:rPr>
          <w:rFonts w:ascii="Times New Roman" w:hAnsi="Times New Roman"/>
          <w:i/>
          <w:sz w:val="28"/>
          <w:szCs w:val="28"/>
        </w:rPr>
        <w:t>Друзья, я приглашаю вас</w:t>
      </w: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5A2B55">
        <w:rPr>
          <w:rFonts w:ascii="Times New Roman" w:hAnsi="Times New Roman"/>
          <w:i/>
          <w:sz w:val="28"/>
          <w:szCs w:val="28"/>
        </w:rPr>
        <w:t>К загадкам поскорее!</w:t>
      </w:r>
    </w:p>
    <w:p w:rsidR="005A2D49" w:rsidRPr="005A2B55" w:rsidRDefault="005A2D49" w:rsidP="00806EBF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85"/>
        <w:gridCol w:w="4786"/>
      </w:tblGrid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Пять веревочек висят,</w:t>
            </w:r>
            <w:r w:rsidRPr="005A2B55">
              <w:rPr>
                <w:sz w:val="28"/>
                <w:szCs w:val="28"/>
              </w:rPr>
              <w:br/>
              <w:t>С них сто птичек голосят.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pStyle w:val="NormalWeb"/>
              <w:spacing w:before="0"/>
              <w:rPr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Эта нота там, где дождик,</w:t>
            </w:r>
            <w:r w:rsidRPr="005A2B55">
              <w:rPr>
                <w:sz w:val="28"/>
                <w:szCs w:val="28"/>
              </w:rPr>
              <w:br/>
              <w:t>Сладости и подорожник,</w:t>
            </w:r>
            <w:r w:rsidRPr="005A2B55">
              <w:rPr>
                <w:sz w:val="28"/>
                <w:szCs w:val="28"/>
              </w:rPr>
              <w:br/>
              <w:t>С ней и радость, и задор,</w:t>
            </w:r>
            <w:r w:rsidRPr="005A2B55">
              <w:rPr>
                <w:sz w:val="28"/>
                <w:szCs w:val="28"/>
              </w:rPr>
              <w:br/>
              <w:t>С ней добрее командор.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pStyle w:val="NormalWeb"/>
              <w:spacing w:before="0"/>
              <w:rPr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Нота мчит на бал в карете,</w:t>
            </w:r>
            <w:r w:rsidRPr="005A2B55">
              <w:rPr>
                <w:sz w:val="28"/>
                <w:szCs w:val="28"/>
              </w:rPr>
              <w:br/>
              <w:t>Плещет в море и в реке,</w:t>
            </w:r>
            <w:r w:rsidRPr="005A2B55">
              <w:rPr>
                <w:rStyle w:val="apple-converted-space"/>
                <w:sz w:val="28"/>
                <w:szCs w:val="28"/>
              </w:rPr>
              <w:t> </w:t>
            </w:r>
            <w:r w:rsidRPr="005A2B55">
              <w:rPr>
                <w:sz w:val="28"/>
                <w:szCs w:val="28"/>
              </w:rPr>
              <w:br/>
              <w:t>Есть она и в винегрете,</w:t>
            </w:r>
            <w:r w:rsidRPr="005A2B55">
              <w:rPr>
                <w:sz w:val="28"/>
                <w:szCs w:val="28"/>
              </w:rPr>
              <w:br/>
              <w:t>И в ремне, и в теремке.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pStyle w:val="NormalWeb"/>
              <w:spacing w:before="0"/>
              <w:rPr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Нота водится в камине,</w:t>
            </w:r>
            <w:r w:rsidRPr="005A2B55">
              <w:rPr>
                <w:sz w:val="28"/>
                <w:szCs w:val="28"/>
              </w:rPr>
              <w:br/>
              <w:t>Ест миндаль и ходит в мини,</w:t>
            </w:r>
            <w:r w:rsidRPr="005A2B55">
              <w:rPr>
                <w:sz w:val="28"/>
                <w:szCs w:val="28"/>
              </w:rPr>
              <w:br/>
              <w:t>Может мину заложить</w:t>
            </w:r>
            <w:r w:rsidRPr="005A2B55">
              <w:rPr>
                <w:sz w:val="28"/>
                <w:szCs w:val="28"/>
              </w:rPr>
              <w:br/>
              <w:t>И в милиции служить.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pStyle w:val="NormalWeb"/>
              <w:tabs>
                <w:tab w:val="left" w:pos="1903"/>
              </w:tabs>
              <w:spacing w:before="0"/>
              <w:rPr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Облачившись в сарафаны</w:t>
            </w:r>
            <w:r w:rsidRPr="005A2B55">
              <w:rPr>
                <w:rStyle w:val="apple-converted-space"/>
                <w:sz w:val="28"/>
                <w:szCs w:val="28"/>
              </w:rPr>
              <w:t> </w:t>
            </w:r>
            <w:r w:rsidRPr="005A2B55">
              <w:rPr>
                <w:sz w:val="28"/>
                <w:szCs w:val="28"/>
              </w:rPr>
              <w:br/>
              <w:t>И фату из целлофана,</w:t>
            </w:r>
            <w:r w:rsidRPr="005A2B55">
              <w:rPr>
                <w:sz w:val="28"/>
                <w:szCs w:val="28"/>
              </w:rPr>
              <w:br/>
              <w:t>Нота-фараон опять</w:t>
            </w:r>
            <w:r w:rsidRPr="005A2B55">
              <w:rPr>
                <w:sz w:val="28"/>
                <w:szCs w:val="28"/>
              </w:rPr>
              <w:br/>
              <w:t>В саркофаг ложится спать.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Нота на консоль встает</w:t>
            </w:r>
            <w:r w:rsidRPr="005A2B55">
              <w:rPr>
                <w:sz w:val="28"/>
                <w:szCs w:val="28"/>
              </w:rPr>
              <w:br/>
              <w:t>И сольфеджио поет.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Эта нота есть в гуляке,</w:t>
            </w:r>
            <w:r w:rsidRPr="005A2B55">
              <w:rPr>
                <w:rStyle w:val="apple-converted-space"/>
                <w:sz w:val="28"/>
                <w:szCs w:val="28"/>
              </w:rPr>
              <w:t> </w:t>
            </w:r>
            <w:r w:rsidRPr="005A2B55">
              <w:rPr>
                <w:sz w:val="28"/>
                <w:szCs w:val="28"/>
              </w:rPr>
              <w:br/>
              <w:t>И в каляке, и в маляке,</w:t>
            </w:r>
            <w:r w:rsidRPr="005A2B55">
              <w:rPr>
                <w:sz w:val="28"/>
                <w:szCs w:val="28"/>
              </w:rPr>
              <w:br/>
              <w:t>В землянике на полянке,</w:t>
            </w:r>
            <w:r w:rsidRPr="005A2B55">
              <w:rPr>
                <w:sz w:val="28"/>
                <w:szCs w:val="28"/>
              </w:rPr>
              <w:br/>
              <w:t>А еще в стеклянной склянке.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D49" w:rsidRPr="005A2B55" w:rsidRDefault="005A2D49" w:rsidP="006A3148">
            <w:pPr>
              <w:pStyle w:val="NormalWeb"/>
              <w:rPr>
                <w:sz w:val="28"/>
                <w:szCs w:val="28"/>
              </w:rPr>
            </w:pPr>
            <w:r w:rsidRPr="005A2B55">
              <w:rPr>
                <w:sz w:val="28"/>
                <w:szCs w:val="28"/>
              </w:rPr>
              <w:t>Нота говорит: "Мерси!",</w:t>
            </w:r>
            <w:r w:rsidRPr="005A2B55">
              <w:rPr>
                <w:sz w:val="28"/>
                <w:szCs w:val="28"/>
              </w:rPr>
              <w:br/>
              <w:t>Ездит только на такси,</w:t>
            </w:r>
            <w:r w:rsidRPr="005A2B55">
              <w:rPr>
                <w:sz w:val="28"/>
                <w:szCs w:val="28"/>
              </w:rPr>
              <w:br/>
              <w:t>Обожает мокасины,</w:t>
            </w:r>
            <w:r w:rsidRPr="005A2B55">
              <w:rPr>
                <w:sz w:val="28"/>
                <w:szCs w:val="28"/>
              </w:rPr>
              <w:br/>
              <w:t>Силачей и апельсины.</w:t>
            </w:r>
          </w:p>
        </w:tc>
        <w:tc>
          <w:tcPr>
            <w:tcW w:w="4786" w:type="dxa"/>
          </w:tcPr>
          <w:p w:rsidR="005A2D49" w:rsidRPr="005A2B55" w:rsidRDefault="005A2D49" w:rsidP="006A3148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5A2D49" w:rsidRPr="005A2B55" w:rsidRDefault="005A2D49" w:rsidP="00BD276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BD276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BD276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BD276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BD276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(Приложение 2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Pr="005A2B55" w:rsidRDefault="005A2D49" w:rsidP="00BD276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A2B55">
        <w:rPr>
          <w:rFonts w:ascii="Times New Roman" w:hAnsi="Times New Roman"/>
          <w:b/>
          <w:sz w:val="28"/>
          <w:szCs w:val="28"/>
          <w:u w:val="single"/>
        </w:rPr>
        <w:t>Станция № 2 «Музыкальный эрудит»</w:t>
      </w: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5A2D49" w:rsidRPr="005A2B55" w:rsidRDefault="005A2D49" w:rsidP="00806EB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5A2B55">
        <w:rPr>
          <w:rFonts w:ascii="Times New Roman" w:hAnsi="Times New Roman"/>
          <w:b/>
          <w:i/>
          <w:sz w:val="28"/>
          <w:szCs w:val="28"/>
        </w:rPr>
        <w:t>Выбери один правильный ответ</w:t>
      </w: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3"/>
        <w:gridCol w:w="5551"/>
        <w:gridCol w:w="4126"/>
      </w:tblGrid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Содержание задания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Варианты ответов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Инструмент русского народного оркестра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валторна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 гусли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флейта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Музыкальное произведение для солирующего инструмента и оркестра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симфония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 концерт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сюита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Выбери хороводную песню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«Во поле берёза стояла»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«Дубинушка»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«Тонкая рябина»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Балет  П.И. Чайковского на сюжет новогодней сказки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«Лебединое озеро»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«Спящая красавица»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«Щелкунчик»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Деревянно-духовой инструмент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барабан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 гобой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рояль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У какого композитора в опере звучит ария «Ты взойдёшь, моя заря»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 Глинка М.И.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 Прокофьев С.С.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Чайковский П.И.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Что означает слово «форте»?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громко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медленно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быстро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Что обозначает слово «полонез»?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быстрый танец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танец с подскоками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танец-шествие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Кто из композиторов написал кантату «Александр Невский»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П. Чайковский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 С. Прокофьев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 С. Рахманинов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Какой музыкальный инструмент является предком рояля?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пианино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клавесин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баян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фортепиано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Лишиться слуха! Что может быть страшнее и мучительнее для композитора?  Какой композитор в последние десять лет своей жизни ничего не слышал, но продолжал создавать гениальные произведения?</w:t>
            </w: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Моцарт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Рахманинов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Григ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Бетховен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Сколько исполнителей в квартете?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два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семь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четыре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три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Родина композитора М.И. Глинки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Смоленск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Тула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Москва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Ярославль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Какой инструмент называют «царицей музыки»?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арфа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виолончель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скрипка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флейта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Какой их этих инструментов не является духовым?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 флейта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гобой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кларнет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скрипка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Кто из перечисленных людей не является композитором?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Поленов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Мусоргский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Чайковский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Прокофьев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Самый близкий, простой и понятный человеку вид музыкального произведения: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танец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песня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опера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балет</w:t>
            </w:r>
          </w:p>
        </w:tc>
      </w:tr>
      <w:tr w:rsidR="005A2D49" w:rsidRPr="005A2B55" w:rsidTr="006A3148">
        <w:tblPrEx>
          <w:tblCellMar>
            <w:top w:w="0" w:type="dxa"/>
            <w:bottom w:w="0" w:type="dxa"/>
          </w:tblCellMar>
        </w:tblPrEx>
        <w:trPr>
          <w:trHeight w:val="1412"/>
        </w:trPr>
        <w:tc>
          <w:tcPr>
            <w:tcW w:w="1303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551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Подвиг какого героя показал в своем музыкальном произведении М.И. Глинка?</w:t>
            </w:r>
          </w:p>
          <w:p w:rsidR="005A2D49" w:rsidRPr="005A2B55" w:rsidRDefault="005A2D49" w:rsidP="00806E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6" w:type="dxa"/>
            <w:vAlign w:val="center"/>
          </w:tcPr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А) Степан Разин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Б) Емельян Пугачев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В) Иван Сусанин</w:t>
            </w:r>
          </w:p>
          <w:p w:rsidR="005A2D49" w:rsidRPr="005A2B55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2B55">
              <w:rPr>
                <w:rFonts w:ascii="Times New Roman" w:hAnsi="Times New Roman"/>
                <w:sz w:val="28"/>
                <w:szCs w:val="28"/>
              </w:rPr>
              <w:t>Г) Александр Невский</w:t>
            </w:r>
          </w:p>
        </w:tc>
      </w:tr>
    </w:tbl>
    <w:p w:rsidR="005A2D49" w:rsidRPr="005A2B55" w:rsidRDefault="005A2D49" w:rsidP="00806E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A2B55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(Приложение 3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806EBF" w:rsidRDefault="005A2D49" w:rsidP="00806E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6EBF">
        <w:rPr>
          <w:rFonts w:ascii="Times New Roman" w:hAnsi="Times New Roman"/>
          <w:b/>
          <w:sz w:val="28"/>
          <w:szCs w:val="28"/>
        </w:rPr>
        <w:t>Станция № 3  «Музыкальные инструменты»</w:t>
      </w:r>
    </w:p>
    <w:p w:rsidR="005A2D49" w:rsidRPr="00806EBF" w:rsidRDefault="005A2D49" w:rsidP="00806EB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5A2D49" w:rsidRPr="00806EBF" w:rsidRDefault="005A2D49" w:rsidP="00806EB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06EBF">
        <w:rPr>
          <w:rFonts w:ascii="Times New Roman" w:hAnsi="Times New Roman"/>
          <w:b/>
          <w:i/>
          <w:sz w:val="28"/>
          <w:szCs w:val="28"/>
        </w:rPr>
        <w:t>РЕБЯТА! Определите по изображениям названия музыкальных инструментов, назовите инструменты, к какой группе инструментов они относятся:</w:t>
      </w:r>
    </w:p>
    <w:p w:rsidR="005A2D49" w:rsidRPr="00806EBF" w:rsidRDefault="005A2D49" w:rsidP="00806E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4"/>
        <w:gridCol w:w="4415"/>
        <w:gridCol w:w="3772"/>
      </w:tblGrid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альт-300x300 (1)" style="width:51.6pt;height:51.6pt;visibility:visible" fillcolor="window">
                  <v:imagedata r:id="rId5" o:title=""/>
                </v:shape>
              </w:pict>
            </w:r>
            <w:r w:rsidRPr="00806EB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Рисунок 2" o:spid="_x0000_i1026" type="#_x0000_t75" style="width:104.4pt;height:34.8pt;visibility:visible" fillcolor="window">
                  <v:imagedata r:id="rId6" o:title=""/>
                </v:shape>
              </w:pict>
            </w:r>
          </w:p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Рисунок 3" o:spid="_x0000_i1027" type="#_x0000_t75" alt="images" style="width:79.8pt;height:51pt;visibility:visible" fillcolor="window">
                  <v:imagedata r:id="rId7" o:title=""/>
                </v:shape>
              </w:pic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i1028" type="#_x0000_t75" style="width:70.8pt;height:57pt;visibility:visible" fillcolor="window">
                  <v:imagedata r:id="rId8" o:title=""/>
                </v:shape>
              </w:pic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i1029" type="#_x0000_t75" style="width:45.6pt;height:67.8pt;visibility:visible" fillcolor="window">
                  <v:imagedata r:id="rId9" o:title=""/>
                </v:shape>
              </w:pic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6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i1030" type="#_x0000_t75" style="width:81pt;height:57.6pt;visibility:visible" fillcolor="window">
                  <v:imagedata r:id="rId10" o:title=""/>
                </v:shape>
              </w:pic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7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i1031" type="#_x0000_t75" style="width:75pt;height:53.4pt;visibility:visible" fillcolor="window">
                  <v:imagedata r:id="rId11" o:title=""/>
                </v:shape>
              </w:pic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5A2D49" w:rsidRPr="00806EBF" w:rsidTr="006A3148">
        <w:tblPrEx>
          <w:tblCellMar>
            <w:top w:w="0" w:type="dxa"/>
            <w:bottom w:w="0" w:type="dxa"/>
          </w:tblCellMar>
        </w:tblPrEx>
        <w:tc>
          <w:tcPr>
            <w:tcW w:w="664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t>8</w:t>
            </w:r>
          </w:p>
        </w:tc>
        <w:tc>
          <w:tcPr>
            <w:tcW w:w="4415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6EBF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i1032" type="#_x0000_t75" style="width:55.2pt;height:67.2pt;visibility:visible" fillcolor="window">
                  <v:imagedata r:id="rId12" o:title=""/>
                </v:shape>
              </w:pict>
            </w:r>
          </w:p>
        </w:tc>
        <w:tc>
          <w:tcPr>
            <w:tcW w:w="3772" w:type="dxa"/>
          </w:tcPr>
          <w:p w:rsidR="005A2D49" w:rsidRPr="00806EBF" w:rsidRDefault="005A2D49" w:rsidP="00806EB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</w:tbl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(Приложение 4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2D49" w:rsidRPr="002E158E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 id="_x0000_s1026" type="#_x0000_t75" style="position:absolute;left:0;text-align:left;margin-left:-63pt;margin-top:54pt;width:558pt;height:533.05pt;z-index:-251659776">
            <v:imagedata r:id="rId13" o:title=""/>
          </v:shape>
        </w:pict>
      </w:r>
      <w:r w:rsidRPr="002E158E">
        <w:rPr>
          <w:rFonts w:ascii="Times New Roman" w:hAnsi="Times New Roman"/>
          <w:b/>
          <w:sz w:val="28"/>
          <w:szCs w:val="28"/>
        </w:rPr>
        <w:t>Станция № 4  «Музыкальное стихотворение»</w:t>
      </w:r>
    </w:p>
    <w:p w:rsidR="005A2D49" w:rsidRPr="002E158E" w:rsidRDefault="005A2D49" w:rsidP="009946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158E">
        <w:rPr>
          <w:rFonts w:ascii="Times New Roman" w:hAnsi="Times New Roman"/>
          <w:b/>
          <w:sz w:val="28"/>
          <w:szCs w:val="28"/>
        </w:rPr>
        <w:t>Вставьте  правильную ноту и прочитайте  стихотворение</w:t>
      </w: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(Приложение 5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Станция № 5 </w:t>
      </w:r>
      <w:r w:rsidRPr="00552296">
        <w:rPr>
          <w:b/>
          <w:color w:val="000000"/>
          <w:sz w:val="28"/>
          <w:szCs w:val="28"/>
          <w:u w:val="single"/>
        </w:rPr>
        <w:t xml:space="preserve">  «Назови слово».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jc w:val="center"/>
        <w:rPr>
          <w:b/>
          <w:bCs/>
          <w:color w:val="000000"/>
          <w:sz w:val="28"/>
          <w:szCs w:val="28"/>
          <w:u w:val="single"/>
        </w:rPr>
      </w:pPr>
      <w:r w:rsidRPr="00552296">
        <w:rPr>
          <w:b/>
          <w:color w:val="000000"/>
          <w:sz w:val="28"/>
          <w:szCs w:val="28"/>
          <w:u w:val="single"/>
        </w:rPr>
        <w:t>Назвать слово, которое начинается на   ноту </w:t>
      </w:r>
      <w:r w:rsidRPr="00552296">
        <w:rPr>
          <w:b/>
          <w:bCs/>
          <w:color w:val="000000"/>
          <w:sz w:val="28"/>
          <w:szCs w:val="28"/>
          <w:u w:val="single"/>
        </w:rPr>
        <w:t>«Ми»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 w:rsidRPr="00552296">
        <w:rPr>
          <w:color w:val="000000"/>
          <w:sz w:val="28"/>
          <w:szCs w:val="28"/>
        </w:rPr>
        <w:t xml:space="preserve">1. Всё, что вокруг нас </w:t>
      </w:r>
      <w:r>
        <w:rPr>
          <w:color w:val="000000"/>
          <w:sz w:val="28"/>
          <w:szCs w:val="28"/>
        </w:rPr>
        <w:t xml:space="preserve"> (                     </w:t>
      </w:r>
      <w:r w:rsidRPr="00552296">
        <w:rPr>
          <w:color w:val="000000"/>
          <w:sz w:val="28"/>
          <w:szCs w:val="28"/>
        </w:rPr>
        <w:t>)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Боевой снаряд  (        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 w:rsidRPr="00552296">
        <w:rPr>
          <w:color w:val="000000"/>
          <w:sz w:val="28"/>
          <w:szCs w:val="28"/>
        </w:rPr>
        <w:t xml:space="preserve">3. Видение в пустыне </w:t>
      </w:r>
      <w:r>
        <w:rPr>
          <w:color w:val="000000"/>
          <w:sz w:val="28"/>
          <w:szCs w:val="28"/>
        </w:rPr>
        <w:t xml:space="preserve"> (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 w:rsidRPr="00552296">
        <w:rPr>
          <w:color w:val="000000"/>
          <w:sz w:val="28"/>
          <w:szCs w:val="28"/>
        </w:rPr>
        <w:t>4. Отр</w:t>
      </w:r>
      <w:r>
        <w:rPr>
          <w:color w:val="000000"/>
          <w:sz w:val="28"/>
          <w:szCs w:val="28"/>
        </w:rPr>
        <w:t xml:space="preserve">езок времени в 60 секунд ( 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Когда болит голова (        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  <w:r w:rsidRPr="00552296">
        <w:rPr>
          <w:color w:val="000000"/>
          <w:sz w:val="28"/>
          <w:szCs w:val="28"/>
        </w:rPr>
        <w:t>6. Мельчайший болезнетворный</w:t>
      </w: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 w:rsidRPr="00552296">
        <w:rPr>
          <w:color w:val="000000"/>
          <w:sz w:val="28"/>
          <w:szCs w:val="28"/>
        </w:rPr>
        <w:t xml:space="preserve">микроорганизм </w:t>
      </w:r>
      <w:r>
        <w:rPr>
          <w:color w:val="000000"/>
          <w:sz w:val="28"/>
          <w:szCs w:val="28"/>
        </w:rPr>
        <w:t xml:space="preserve">           (         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Посуда для супа (         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Выражение лица (         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9. Быстротечность времени (                </w:t>
      </w:r>
      <w:r w:rsidRPr="00552296">
        <w:rPr>
          <w:color w:val="000000"/>
          <w:sz w:val="28"/>
          <w:szCs w:val="28"/>
        </w:rPr>
        <w:t>).</w:t>
      </w:r>
    </w:p>
    <w:p w:rsidR="005A2D49" w:rsidRPr="00552296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1"/>
          <w:szCs w:val="21"/>
        </w:rPr>
      </w:pPr>
    </w:p>
    <w:p w:rsidR="005A2D49" w:rsidRDefault="005A2D49" w:rsidP="00B91BBB">
      <w:pPr>
        <w:pStyle w:val="NormalWeb"/>
        <w:shd w:val="clear" w:color="auto" w:fill="F7F7F6"/>
        <w:spacing w:before="0" w:after="0"/>
        <w:rPr>
          <w:rFonts w:ascii="Arial" w:hAnsi="Arial" w:cs="Arial"/>
          <w:color w:val="000000"/>
          <w:sz w:val="21"/>
          <w:szCs w:val="21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(Приложение 6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806EBF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F3538">
        <w:rPr>
          <w:rFonts w:ascii="Times New Roman" w:hAnsi="Times New Roman"/>
          <w:b/>
          <w:sz w:val="28"/>
          <w:szCs w:val="28"/>
        </w:rPr>
        <w:t>Станция № 6   «Музыкальные шарады»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A2D49" w:rsidRPr="00834613" w:rsidRDefault="005A2D49" w:rsidP="001F35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34613">
        <w:rPr>
          <w:rFonts w:ascii="Times New Roman" w:hAnsi="Times New Roman"/>
          <w:b/>
          <w:sz w:val="28"/>
          <w:szCs w:val="28"/>
        </w:rPr>
        <w:t>Задание:  Разгадать шараду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5A2D49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для   1 команды </w:t>
      </w:r>
    </w:p>
    <w:p w:rsidR="005A2D49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  <w:sectPr w:rsidR="005A2D49" w:rsidRPr="001F3538" w:rsidSect="00C257E1"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b/>
          <w:bCs/>
          <w:sz w:val="28"/>
          <w:szCs w:val="28"/>
        </w:rPr>
        <w:t>ШАРАДА №1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 xml:space="preserve">Начало мое — нота,   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Потом — краса оленья.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А в целом — это место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Оживленного движенья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b/>
          <w:bCs/>
          <w:sz w:val="28"/>
          <w:szCs w:val="28"/>
        </w:rPr>
        <w:t>ШАРАДА №2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Первый слог мой — нота,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И второй слог — тоже.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Вместе оба слога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На бобы похожи.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A2D49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для   2  команды </w:t>
      </w:r>
    </w:p>
    <w:p w:rsidR="005A2D49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b/>
          <w:bCs/>
          <w:sz w:val="28"/>
          <w:szCs w:val="28"/>
        </w:rPr>
        <w:t>ШАРАДА № 1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Первая часть слова — соединительный союз.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Вторая — река в России.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А в целом — певчая птица.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b/>
          <w:bCs/>
          <w:sz w:val="28"/>
          <w:szCs w:val="28"/>
        </w:rPr>
        <w:t>ШАРАДА № 2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Первая половина слова — ГРОМКО.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Вторая половина — ТИХО.</w:t>
      </w:r>
    </w:p>
    <w:p w:rsidR="005A2D49" w:rsidRPr="001F3538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  <w:r w:rsidRPr="001F3538">
        <w:rPr>
          <w:rFonts w:ascii="Times New Roman" w:hAnsi="Times New Roman"/>
          <w:sz w:val="28"/>
          <w:szCs w:val="28"/>
        </w:rPr>
        <w:t>А в целом - музыкальный инструмен</w:t>
      </w: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(Приложение 7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Pr="001F3538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1F3538" w:rsidRDefault="005A2D49" w:rsidP="001F3538">
      <w:pPr>
        <w:pStyle w:val="NoSpacing"/>
        <w:rPr>
          <w:rFonts w:ascii="Times New Roman" w:hAnsi="Times New Roman"/>
          <w:sz w:val="28"/>
          <w:szCs w:val="28"/>
        </w:rPr>
      </w:pPr>
    </w:p>
    <w:p w:rsidR="005A2D49" w:rsidRPr="005C459B" w:rsidRDefault="005A2D49" w:rsidP="00F03E6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35" o:spid="_x0000_s1027" type="#_x0000_t75" style="position:absolute;left:0;text-align:left;margin-left:90pt;margin-top:117pt;width:246.8pt;height:437.75pt;z-index:-251657728;visibility:visible">
            <v:imagedata r:id="rId14" o:title="" croptop="7274f" cropbottom="3880f" cropleft="15665f" cropright="34202f"/>
          </v:shape>
        </w:pict>
      </w:r>
      <w:r w:rsidRPr="005C459B">
        <w:rPr>
          <w:rFonts w:ascii="Times New Roman" w:hAnsi="Times New Roman"/>
          <w:b/>
          <w:noProof/>
          <w:sz w:val="28"/>
          <w:szCs w:val="28"/>
          <w:lang w:eastAsia="ru-RU"/>
        </w:rPr>
        <w:t>Станция № 7 «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>Музыкальная мозаика</w:t>
      </w:r>
      <w:r w:rsidRPr="005C459B">
        <w:rPr>
          <w:rFonts w:ascii="Times New Roman" w:hAnsi="Times New Roman"/>
          <w:b/>
          <w:noProof/>
          <w:sz w:val="28"/>
          <w:szCs w:val="28"/>
          <w:lang w:eastAsia="ru-RU"/>
        </w:rPr>
        <w:t>»</w:t>
      </w:r>
    </w:p>
    <w:p w:rsidR="005A2D49" w:rsidRPr="005C459B" w:rsidRDefault="005A2D49" w:rsidP="00F03E6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5A2D49" w:rsidRPr="005C459B" w:rsidRDefault="005A2D49" w:rsidP="00F03E6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  <w:sectPr w:rsidR="005A2D49" w:rsidRPr="005C459B" w:rsidSect="00F03E6E">
          <w:type w:val="continuous"/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  <w:r w:rsidRPr="005C459B">
        <w:rPr>
          <w:rFonts w:ascii="Times New Roman" w:hAnsi="Times New Roman"/>
          <w:b/>
          <w:noProof/>
          <w:sz w:val="28"/>
          <w:szCs w:val="28"/>
          <w:lang w:eastAsia="ru-RU"/>
        </w:rPr>
        <w:t>(картинка разрезана на несколько частей, команды собирают мозаику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>, побеждает  та команда, котрая быстрее справится с заданием</w:t>
      </w:r>
      <w:r w:rsidRPr="005C459B">
        <w:rPr>
          <w:rFonts w:ascii="Times New Roman" w:hAnsi="Times New Roman"/>
          <w:b/>
          <w:noProof/>
          <w:sz w:val="28"/>
          <w:szCs w:val="28"/>
          <w:lang w:eastAsia="ru-RU"/>
        </w:rPr>
        <w:t>)</w:t>
      </w:r>
    </w:p>
    <w:p w:rsidR="005A2D49" w:rsidRPr="001F3538" w:rsidRDefault="005A2D49" w:rsidP="001F35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  <w:sectPr w:rsidR="005A2D49" w:rsidRPr="001F3538" w:rsidSect="00147D4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2D49" w:rsidRPr="008532B3" w:rsidRDefault="005A2D49" w:rsidP="00554779">
      <w:pPr>
        <w:shd w:val="clear" w:color="auto" w:fill="FFFFFF"/>
        <w:spacing w:before="100" w:beforeAutospacing="1" w:after="100" w:afterAutospacing="1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noProof/>
          <w:sz w:val="28"/>
          <w:szCs w:val="28"/>
          <w:lang w:eastAsia="ru-RU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>(Приложение 8</w:t>
      </w:r>
      <w:r w:rsidRPr="008532B3">
        <w:rPr>
          <w:rFonts w:ascii="Times New Roman" w:hAnsi="Times New Roman"/>
          <w:b/>
          <w:sz w:val="24"/>
          <w:szCs w:val="24"/>
        </w:rPr>
        <w:t>)</w:t>
      </w:r>
    </w:p>
    <w:p w:rsidR="005A2D49" w:rsidRDefault="005A2D49" w:rsidP="005A2B55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5A2D49" w:rsidRPr="005A2B55" w:rsidRDefault="005A2D49" w:rsidP="005A2B55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>Маршрутный лист</w:t>
      </w: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s1028" type="#_x0000_t75" style="position:absolute;margin-left:-27pt;margin-top:3.65pt;width:522pt;height:372.05pt;z-index:-251658752">
            <v:imagedata r:id="rId15" o:title=""/>
          </v:shape>
        </w:pict>
      </w: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5A2D49" w:rsidRDefault="005A2D49" w:rsidP="001F3538">
      <w:pPr>
        <w:spacing w:after="0" w:line="240" w:lineRule="auto"/>
        <w:rPr>
          <w:noProof/>
          <w:sz w:val="28"/>
          <w:szCs w:val="28"/>
          <w:lang w:eastAsia="ru-RU"/>
        </w:rPr>
      </w:pPr>
    </w:p>
    <w:sectPr w:rsidR="005A2D49" w:rsidSect="00D17D77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121"/>
    <w:multiLevelType w:val="multilevel"/>
    <w:tmpl w:val="6AD88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AC55F7"/>
    <w:multiLevelType w:val="hybridMultilevel"/>
    <w:tmpl w:val="164E04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344CF0"/>
    <w:multiLevelType w:val="hybridMultilevel"/>
    <w:tmpl w:val="A7ACEB3E"/>
    <w:lvl w:ilvl="0" w:tplc="66B6D3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08D7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0C8D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2467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30E2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0883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FE09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9E21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3242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0127AD"/>
    <w:multiLevelType w:val="multilevel"/>
    <w:tmpl w:val="967A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6D3A82"/>
    <w:multiLevelType w:val="hybridMultilevel"/>
    <w:tmpl w:val="21A03C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7F201A"/>
    <w:multiLevelType w:val="multilevel"/>
    <w:tmpl w:val="940E6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B5D5166"/>
    <w:multiLevelType w:val="multilevel"/>
    <w:tmpl w:val="04268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68D736F"/>
    <w:multiLevelType w:val="multilevel"/>
    <w:tmpl w:val="93BE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720701"/>
    <w:multiLevelType w:val="hybridMultilevel"/>
    <w:tmpl w:val="A692DB00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7E"/>
    <w:rsid w:val="00062476"/>
    <w:rsid w:val="00147D4B"/>
    <w:rsid w:val="00172A7E"/>
    <w:rsid w:val="00180721"/>
    <w:rsid w:val="001A0C97"/>
    <w:rsid w:val="001F3538"/>
    <w:rsid w:val="002212E4"/>
    <w:rsid w:val="00242DEE"/>
    <w:rsid w:val="0029156D"/>
    <w:rsid w:val="002A06EF"/>
    <w:rsid w:val="002E158E"/>
    <w:rsid w:val="00417E05"/>
    <w:rsid w:val="00477A56"/>
    <w:rsid w:val="00495FF3"/>
    <w:rsid w:val="00534AB4"/>
    <w:rsid w:val="00552296"/>
    <w:rsid w:val="00554779"/>
    <w:rsid w:val="005A2B55"/>
    <w:rsid w:val="005A2D49"/>
    <w:rsid w:val="005C459B"/>
    <w:rsid w:val="006A3148"/>
    <w:rsid w:val="007248A3"/>
    <w:rsid w:val="0073158E"/>
    <w:rsid w:val="007369AD"/>
    <w:rsid w:val="00806EBF"/>
    <w:rsid w:val="00816B90"/>
    <w:rsid w:val="00834613"/>
    <w:rsid w:val="008532B3"/>
    <w:rsid w:val="008C2213"/>
    <w:rsid w:val="00994609"/>
    <w:rsid w:val="00A147B2"/>
    <w:rsid w:val="00A854C5"/>
    <w:rsid w:val="00AA3085"/>
    <w:rsid w:val="00B7660A"/>
    <w:rsid w:val="00B81703"/>
    <w:rsid w:val="00B91BBB"/>
    <w:rsid w:val="00BB70F3"/>
    <w:rsid w:val="00BD2768"/>
    <w:rsid w:val="00BD2F69"/>
    <w:rsid w:val="00C257E1"/>
    <w:rsid w:val="00CA646D"/>
    <w:rsid w:val="00CC09F2"/>
    <w:rsid w:val="00D0779E"/>
    <w:rsid w:val="00D11450"/>
    <w:rsid w:val="00D17D77"/>
    <w:rsid w:val="00D3520B"/>
    <w:rsid w:val="00DA3BEA"/>
    <w:rsid w:val="00DC7CE1"/>
    <w:rsid w:val="00E45AAE"/>
    <w:rsid w:val="00E85744"/>
    <w:rsid w:val="00EE4CA4"/>
    <w:rsid w:val="00F03E6E"/>
    <w:rsid w:val="00F25CF5"/>
    <w:rsid w:val="00F35E30"/>
    <w:rsid w:val="00FD37EE"/>
    <w:rsid w:val="00FE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DE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72A7E"/>
    <w:rPr>
      <w:lang w:eastAsia="en-US"/>
    </w:rPr>
  </w:style>
  <w:style w:type="paragraph" w:styleId="NormalWeb">
    <w:name w:val="Normal (Web)"/>
    <w:basedOn w:val="Normal"/>
    <w:uiPriority w:val="99"/>
    <w:rsid w:val="00806EBF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806EBF"/>
    <w:rPr>
      <w:rFonts w:cs="Times New Roman"/>
    </w:rPr>
  </w:style>
  <w:style w:type="character" w:styleId="Hyperlink">
    <w:name w:val="Hyperlink"/>
    <w:basedOn w:val="DefaultParagraphFont"/>
    <w:uiPriority w:val="99"/>
    <w:rsid w:val="00495FF3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495FF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7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79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79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7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498</TotalTime>
  <Pages>11</Pages>
  <Words>991</Words>
  <Characters>5651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dcterms:created xsi:type="dcterms:W3CDTF">2018-10-21T19:48:00Z</dcterms:created>
  <dcterms:modified xsi:type="dcterms:W3CDTF">2021-10-18T08:51:00Z</dcterms:modified>
</cp:coreProperties>
</file>