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03E5" w:rsidRDefault="007703E5" w:rsidP="00A55894">
      <w:pPr>
        <w:jc w:val="center"/>
        <w:rPr>
          <w:b/>
          <w:sz w:val="22"/>
          <w:szCs w:val="22"/>
        </w:rPr>
      </w:pPr>
      <w:r>
        <w:rPr>
          <w:b/>
          <w:sz w:val="22"/>
          <w:szCs w:val="22"/>
        </w:rPr>
        <w:t>ГОСУДАРСТВЕННОЕ БЮДЖЕТНОЕ ОБЩЕОБРАЗОВАТЕЛЬНОЕ УЧРЕЖДЕНИЕ</w:t>
      </w:r>
    </w:p>
    <w:p w:rsidR="007703E5" w:rsidRDefault="007703E5" w:rsidP="00A55894">
      <w:pPr>
        <w:jc w:val="center"/>
        <w:rPr>
          <w:b/>
          <w:sz w:val="22"/>
          <w:szCs w:val="22"/>
        </w:rPr>
      </w:pPr>
      <w:r>
        <w:rPr>
          <w:b/>
          <w:sz w:val="22"/>
          <w:szCs w:val="22"/>
        </w:rPr>
        <w:t xml:space="preserve">САМАРСКОЙ ОБЛАСТИ </w:t>
      </w:r>
    </w:p>
    <w:p w:rsidR="007703E5" w:rsidRDefault="007703E5" w:rsidP="00A55894">
      <w:pPr>
        <w:jc w:val="center"/>
        <w:rPr>
          <w:b/>
          <w:sz w:val="22"/>
          <w:szCs w:val="22"/>
        </w:rPr>
      </w:pPr>
      <w:r>
        <w:rPr>
          <w:b/>
          <w:sz w:val="22"/>
          <w:szCs w:val="22"/>
        </w:rPr>
        <w:t>СРЕДНЯЯ ОБЩЕОБРАЗОВАТЕЛЬНАЯ ШКОЛА № 14</w:t>
      </w:r>
    </w:p>
    <w:p w:rsidR="007703E5" w:rsidRDefault="007703E5" w:rsidP="00A55894">
      <w:pPr>
        <w:jc w:val="center"/>
        <w:rPr>
          <w:b/>
          <w:sz w:val="22"/>
          <w:szCs w:val="22"/>
        </w:rPr>
      </w:pPr>
      <w:r>
        <w:rPr>
          <w:b/>
          <w:sz w:val="22"/>
          <w:szCs w:val="22"/>
        </w:rPr>
        <w:t>ИМЕНИ ПОЛНОГО КАВАЛЕРА ОРДЕНА СЛАВЫ</w:t>
      </w:r>
    </w:p>
    <w:p w:rsidR="007703E5" w:rsidRDefault="007703E5" w:rsidP="00A55894">
      <w:pPr>
        <w:jc w:val="center"/>
        <w:rPr>
          <w:b/>
          <w:sz w:val="22"/>
          <w:szCs w:val="22"/>
        </w:rPr>
      </w:pPr>
      <w:r>
        <w:rPr>
          <w:b/>
          <w:sz w:val="22"/>
          <w:szCs w:val="22"/>
        </w:rPr>
        <w:t xml:space="preserve">НИКОЛАЯ ГЕОРГИЕВИЧА КАСЬЯНОВА                                                                                                        </w:t>
      </w:r>
    </w:p>
    <w:p w:rsidR="007703E5" w:rsidRDefault="007703E5" w:rsidP="00A55894">
      <w:pPr>
        <w:jc w:val="center"/>
        <w:rPr>
          <w:b/>
          <w:sz w:val="22"/>
          <w:szCs w:val="22"/>
        </w:rPr>
      </w:pPr>
      <w:r>
        <w:rPr>
          <w:b/>
          <w:sz w:val="22"/>
          <w:szCs w:val="22"/>
        </w:rPr>
        <w:t>ГОРОДА ЖИГУЛЕВСКА ГОРОДСКОЙ ОКРУГ ЖИГУЛЕВСК САМАРСКОЙ ОБЛАСТИ</w:t>
      </w:r>
    </w:p>
    <w:p w:rsidR="007703E5" w:rsidRDefault="007703E5" w:rsidP="00A55894">
      <w:pPr>
        <w:jc w:val="center"/>
        <w:rPr>
          <w:b/>
          <w:sz w:val="22"/>
          <w:szCs w:val="22"/>
        </w:rPr>
      </w:pPr>
      <w:r>
        <w:rPr>
          <w:b/>
          <w:sz w:val="22"/>
          <w:szCs w:val="22"/>
        </w:rPr>
        <w:t xml:space="preserve">СТРУКТУРНОЕ ПОДРАЗДЕЛЕНИЕ «СТАНЦИЯ ЮНЫХ ТЕХНИКОВ» </w:t>
      </w:r>
    </w:p>
    <w:p w:rsidR="007703E5" w:rsidRDefault="007703E5" w:rsidP="00A55894">
      <w:pPr>
        <w:jc w:val="right"/>
        <w:rPr>
          <w:sz w:val="28"/>
          <w:szCs w:val="28"/>
        </w:rPr>
      </w:pPr>
    </w:p>
    <w:p w:rsidR="007703E5" w:rsidRDefault="007703E5" w:rsidP="00A55894">
      <w:pPr>
        <w:jc w:val="right"/>
        <w:rPr>
          <w:sz w:val="28"/>
          <w:szCs w:val="28"/>
        </w:rPr>
      </w:pPr>
      <w:r>
        <w:rPr>
          <w:sz w:val="28"/>
          <w:szCs w:val="28"/>
        </w:rPr>
        <w:t>УТВЕРЖДАЮ</w:t>
      </w:r>
    </w:p>
    <w:p w:rsidR="007703E5" w:rsidRDefault="007703E5" w:rsidP="00A55894">
      <w:pPr>
        <w:jc w:val="right"/>
        <w:rPr>
          <w:sz w:val="28"/>
          <w:szCs w:val="28"/>
        </w:rPr>
      </w:pPr>
      <w:r>
        <w:rPr>
          <w:sz w:val="28"/>
          <w:szCs w:val="28"/>
        </w:rPr>
        <w:t>Руководитель СПДОД СЮТ:</w:t>
      </w:r>
    </w:p>
    <w:p w:rsidR="007703E5" w:rsidRDefault="007703E5" w:rsidP="00A55894">
      <w:pPr>
        <w:jc w:val="right"/>
        <w:rPr>
          <w:sz w:val="28"/>
          <w:szCs w:val="28"/>
        </w:rPr>
      </w:pPr>
      <w:r>
        <w:rPr>
          <w:sz w:val="28"/>
          <w:szCs w:val="28"/>
        </w:rPr>
        <w:t>______________ Кивгазова Н.И.</w:t>
      </w:r>
    </w:p>
    <w:p w:rsidR="007703E5" w:rsidRDefault="007703E5" w:rsidP="00A55894">
      <w:pPr>
        <w:jc w:val="right"/>
        <w:rPr>
          <w:sz w:val="28"/>
          <w:szCs w:val="28"/>
        </w:rPr>
      </w:pPr>
    </w:p>
    <w:p w:rsidR="007703E5" w:rsidRDefault="007703E5" w:rsidP="00A55894">
      <w:pPr>
        <w:jc w:val="right"/>
        <w:rPr>
          <w:sz w:val="28"/>
          <w:szCs w:val="28"/>
        </w:rPr>
      </w:pPr>
      <w:r>
        <w:rPr>
          <w:sz w:val="28"/>
          <w:szCs w:val="28"/>
        </w:rPr>
        <w:t>ПРИНЯТА</w:t>
      </w:r>
    </w:p>
    <w:p w:rsidR="007703E5" w:rsidRDefault="007703E5" w:rsidP="00A55894">
      <w:pPr>
        <w:jc w:val="right"/>
        <w:rPr>
          <w:sz w:val="28"/>
          <w:szCs w:val="28"/>
        </w:rPr>
      </w:pPr>
      <w:r>
        <w:rPr>
          <w:sz w:val="28"/>
          <w:szCs w:val="28"/>
        </w:rPr>
        <w:t>ПЕДАГОГИЧЕСКИМ СОВЕТОМ</w:t>
      </w:r>
    </w:p>
    <w:p w:rsidR="007703E5" w:rsidRDefault="007703E5" w:rsidP="00A55894">
      <w:pPr>
        <w:tabs>
          <w:tab w:val="left" w:pos="5985"/>
          <w:tab w:val="right" w:pos="10063"/>
        </w:tabs>
        <w:rPr>
          <w:sz w:val="28"/>
          <w:szCs w:val="28"/>
        </w:rPr>
      </w:pPr>
      <w:r>
        <w:rPr>
          <w:sz w:val="28"/>
          <w:szCs w:val="28"/>
        </w:rPr>
        <w:tab/>
        <w:t>________________</w:t>
      </w:r>
      <w:r>
        <w:rPr>
          <w:sz w:val="28"/>
          <w:szCs w:val="28"/>
        </w:rPr>
        <w:tab/>
        <w:t>СПДОД СЮТ</w:t>
      </w:r>
    </w:p>
    <w:p w:rsidR="007703E5" w:rsidRDefault="007703E5" w:rsidP="00A55894">
      <w:pPr>
        <w:jc w:val="center"/>
        <w:rPr>
          <w:b/>
          <w:sz w:val="28"/>
          <w:szCs w:val="28"/>
        </w:rPr>
      </w:pPr>
    </w:p>
    <w:p w:rsidR="007703E5" w:rsidRDefault="007703E5" w:rsidP="00A55894">
      <w:pPr>
        <w:jc w:val="center"/>
        <w:rPr>
          <w:b/>
          <w:bCs/>
          <w:sz w:val="28"/>
          <w:szCs w:val="28"/>
        </w:rPr>
      </w:pPr>
      <w:r>
        <w:rPr>
          <w:sz w:val="28"/>
          <w:szCs w:val="28"/>
        </w:rPr>
        <w:t xml:space="preserve">                                                                      </w:t>
      </w:r>
    </w:p>
    <w:p w:rsidR="007703E5" w:rsidRDefault="007703E5" w:rsidP="00A55894">
      <w:pPr>
        <w:rPr>
          <w:b/>
          <w:bCs/>
          <w:sz w:val="28"/>
          <w:szCs w:val="28"/>
        </w:rPr>
      </w:pPr>
    </w:p>
    <w:p w:rsidR="007703E5" w:rsidRDefault="007703E5" w:rsidP="00A55894">
      <w:pPr>
        <w:pStyle w:val="Heading2"/>
        <w:rPr>
          <w:szCs w:val="28"/>
        </w:rPr>
      </w:pPr>
    </w:p>
    <w:p w:rsidR="007703E5" w:rsidRDefault="007703E5" w:rsidP="00A55894">
      <w:pPr>
        <w:pStyle w:val="Heading2"/>
        <w:rPr>
          <w:szCs w:val="28"/>
        </w:rPr>
      </w:pPr>
    </w:p>
    <w:p w:rsidR="007703E5" w:rsidRDefault="007703E5" w:rsidP="00A55894">
      <w:pPr>
        <w:pStyle w:val="Heading2"/>
        <w:rPr>
          <w:szCs w:val="28"/>
        </w:rPr>
      </w:pPr>
      <w:r>
        <w:rPr>
          <w:szCs w:val="28"/>
        </w:rPr>
        <w:t>ПРОГРАММА</w:t>
      </w:r>
    </w:p>
    <w:p w:rsidR="007703E5" w:rsidRDefault="007703E5" w:rsidP="00A55894">
      <w:pPr>
        <w:pStyle w:val="Heading2"/>
        <w:rPr>
          <w:szCs w:val="28"/>
        </w:rPr>
      </w:pPr>
      <w:r>
        <w:rPr>
          <w:szCs w:val="28"/>
        </w:rPr>
        <w:t>ЛЕТНЕГО ОЗДОРОВИТЕЛЬНОГО ЛАГЕРЯ</w:t>
      </w:r>
    </w:p>
    <w:p w:rsidR="007703E5" w:rsidRDefault="007703E5" w:rsidP="00A55894">
      <w:pPr>
        <w:jc w:val="center"/>
        <w:rPr>
          <w:b/>
          <w:bCs/>
          <w:sz w:val="28"/>
          <w:szCs w:val="28"/>
        </w:rPr>
      </w:pPr>
      <w:r>
        <w:rPr>
          <w:b/>
          <w:bCs/>
          <w:sz w:val="28"/>
          <w:szCs w:val="28"/>
        </w:rPr>
        <w:t>С ДНЕВНЫМ ПРЕБЫВАНИЕМ ДЕТЕЙ</w:t>
      </w:r>
    </w:p>
    <w:p w:rsidR="007703E5" w:rsidRDefault="007703E5" w:rsidP="00A55894">
      <w:pPr>
        <w:jc w:val="center"/>
        <w:rPr>
          <w:b/>
          <w:bCs/>
          <w:sz w:val="28"/>
          <w:szCs w:val="28"/>
        </w:rPr>
      </w:pPr>
      <w:r>
        <w:rPr>
          <w:b/>
          <w:bCs/>
          <w:i/>
          <w:sz w:val="28"/>
          <w:szCs w:val="28"/>
        </w:rPr>
        <w:t>«ОЛИМПИЙСКИЙ ГОРОДОК</w:t>
      </w:r>
      <w:r>
        <w:rPr>
          <w:b/>
          <w:bCs/>
          <w:sz w:val="28"/>
          <w:szCs w:val="28"/>
        </w:rPr>
        <w:t>»</w:t>
      </w:r>
    </w:p>
    <w:p w:rsidR="007703E5" w:rsidRDefault="007703E5" w:rsidP="00A55894">
      <w:pPr>
        <w:pStyle w:val="Heading3"/>
        <w:rPr>
          <w:sz w:val="28"/>
          <w:szCs w:val="28"/>
        </w:rPr>
      </w:pPr>
    </w:p>
    <w:p w:rsidR="007703E5" w:rsidRDefault="007703E5" w:rsidP="00A55894">
      <w:pPr>
        <w:pStyle w:val="Heading3"/>
        <w:rPr>
          <w:sz w:val="20"/>
          <w:szCs w:val="20"/>
        </w:rPr>
      </w:pPr>
      <w:r>
        <w:rPr>
          <w:sz w:val="20"/>
          <w:szCs w:val="20"/>
        </w:rPr>
        <w:t xml:space="preserve">                                 </w:t>
      </w:r>
    </w:p>
    <w:p w:rsidR="007703E5" w:rsidRDefault="007703E5" w:rsidP="00A55894">
      <w:pPr>
        <w:pStyle w:val="Heading3"/>
        <w:rPr>
          <w:sz w:val="20"/>
          <w:szCs w:val="20"/>
        </w:rPr>
      </w:pPr>
      <w:r>
        <w:rPr>
          <w:sz w:val="20"/>
          <w:szCs w:val="20"/>
        </w:rPr>
        <w:t xml:space="preserve">                                     </w:t>
      </w:r>
      <w:r>
        <w:rPr>
          <w:sz w:val="20"/>
          <w:szCs w:val="20"/>
          <w:u w:val="single"/>
        </w:rPr>
        <w:t>Возраст детей</w:t>
      </w:r>
      <w:r>
        <w:rPr>
          <w:sz w:val="20"/>
          <w:szCs w:val="20"/>
        </w:rPr>
        <w:t xml:space="preserve">: 7-15 лет                                     </w:t>
      </w:r>
    </w:p>
    <w:p w:rsidR="007703E5" w:rsidRDefault="007703E5" w:rsidP="00A55894">
      <w:pPr>
        <w:jc w:val="center"/>
        <w:rPr>
          <w:b/>
          <w:bCs/>
          <w:sz w:val="20"/>
          <w:szCs w:val="20"/>
        </w:rPr>
      </w:pPr>
    </w:p>
    <w:p w:rsidR="007703E5" w:rsidRDefault="007703E5" w:rsidP="00A55894">
      <w:pPr>
        <w:rPr>
          <w:b/>
          <w:bCs/>
          <w:sz w:val="20"/>
          <w:szCs w:val="20"/>
          <w:u w:val="single"/>
        </w:rPr>
      </w:pPr>
      <w:r>
        <w:rPr>
          <w:b/>
          <w:bCs/>
          <w:sz w:val="20"/>
          <w:szCs w:val="20"/>
        </w:rPr>
        <w:t xml:space="preserve">                                                                                                 </w:t>
      </w:r>
      <w:r>
        <w:rPr>
          <w:b/>
          <w:bCs/>
          <w:sz w:val="20"/>
          <w:szCs w:val="20"/>
          <w:u w:val="single"/>
        </w:rPr>
        <w:t>Авторы:</w:t>
      </w:r>
    </w:p>
    <w:p w:rsidR="007703E5" w:rsidRDefault="007703E5" w:rsidP="00A55894">
      <w:pPr>
        <w:rPr>
          <w:b/>
          <w:bCs/>
          <w:sz w:val="20"/>
          <w:szCs w:val="20"/>
        </w:rPr>
      </w:pPr>
      <w:r>
        <w:rPr>
          <w:b/>
          <w:bCs/>
          <w:sz w:val="20"/>
          <w:szCs w:val="20"/>
        </w:rPr>
        <w:t xml:space="preserve">                                                                              </w:t>
      </w:r>
    </w:p>
    <w:p w:rsidR="007703E5" w:rsidRDefault="007703E5" w:rsidP="00A55894">
      <w:pPr>
        <w:jc w:val="right"/>
        <w:rPr>
          <w:b/>
          <w:bCs/>
          <w:sz w:val="20"/>
          <w:szCs w:val="20"/>
        </w:rPr>
      </w:pPr>
      <w:r>
        <w:rPr>
          <w:b/>
          <w:bCs/>
          <w:sz w:val="20"/>
          <w:szCs w:val="20"/>
        </w:rPr>
        <w:t xml:space="preserve">                                                        Кивгазова Н.И.-  руководитель  СПДОД СЮТ</w:t>
      </w:r>
    </w:p>
    <w:p w:rsidR="007703E5" w:rsidRDefault="007703E5" w:rsidP="00A55894">
      <w:pPr>
        <w:pStyle w:val="BodyText2"/>
        <w:jc w:val="left"/>
        <w:rPr>
          <w:b/>
          <w:sz w:val="20"/>
          <w:szCs w:val="20"/>
        </w:rPr>
      </w:pPr>
      <w:r>
        <w:rPr>
          <w:sz w:val="20"/>
          <w:szCs w:val="20"/>
        </w:rPr>
        <w:t xml:space="preserve">                                                                                                                     </w:t>
      </w:r>
      <w:r>
        <w:rPr>
          <w:b/>
          <w:sz w:val="20"/>
          <w:szCs w:val="20"/>
        </w:rPr>
        <w:t xml:space="preserve">Пшакина  Е.А.- методист                            </w:t>
      </w:r>
    </w:p>
    <w:p w:rsidR="007703E5" w:rsidRDefault="007703E5" w:rsidP="00A55894">
      <w:pPr>
        <w:pStyle w:val="BodyText2"/>
        <w:jc w:val="left"/>
        <w:rPr>
          <w:b/>
          <w:bCs/>
          <w:sz w:val="20"/>
          <w:szCs w:val="20"/>
        </w:rPr>
      </w:pPr>
      <w:r>
        <w:rPr>
          <w:b/>
          <w:bCs/>
          <w:sz w:val="20"/>
          <w:szCs w:val="20"/>
        </w:rPr>
        <w:t xml:space="preserve">                                                                                                                     Азамова  О.В. - </w:t>
      </w:r>
      <w:r>
        <w:rPr>
          <w:b/>
          <w:sz w:val="20"/>
          <w:szCs w:val="20"/>
        </w:rPr>
        <w:t xml:space="preserve">педагог- организатор </w:t>
      </w:r>
    </w:p>
    <w:p w:rsidR="007703E5" w:rsidRDefault="007703E5" w:rsidP="00A55894">
      <w:pPr>
        <w:pStyle w:val="BodyText2"/>
        <w:rPr>
          <w:b/>
          <w:bCs/>
          <w:sz w:val="20"/>
          <w:szCs w:val="20"/>
        </w:rPr>
      </w:pPr>
    </w:p>
    <w:p w:rsidR="007703E5" w:rsidRDefault="007703E5" w:rsidP="00A55894">
      <w:pPr>
        <w:pStyle w:val="BodyText2"/>
        <w:rPr>
          <w:b/>
          <w:bCs/>
          <w:sz w:val="20"/>
          <w:szCs w:val="20"/>
        </w:rPr>
      </w:pPr>
    </w:p>
    <w:p w:rsidR="007703E5" w:rsidRDefault="007703E5" w:rsidP="00A55894">
      <w:pPr>
        <w:jc w:val="right"/>
        <w:rPr>
          <w:b/>
          <w:sz w:val="20"/>
          <w:szCs w:val="20"/>
        </w:rPr>
      </w:pPr>
    </w:p>
    <w:p w:rsidR="007703E5" w:rsidRDefault="007703E5" w:rsidP="00A55894">
      <w:pPr>
        <w:jc w:val="right"/>
        <w:rPr>
          <w:sz w:val="20"/>
          <w:szCs w:val="20"/>
        </w:rPr>
      </w:pPr>
    </w:p>
    <w:p w:rsidR="007703E5" w:rsidRDefault="007703E5" w:rsidP="00A55894">
      <w:pPr>
        <w:jc w:val="center"/>
        <w:rPr>
          <w:sz w:val="28"/>
          <w:szCs w:val="28"/>
        </w:rPr>
      </w:pPr>
    </w:p>
    <w:p w:rsidR="007703E5" w:rsidRDefault="007703E5" w:rsidP="00A55894">
      <w:pPr>
        <w:jc w:val="center"/>
        <w:rPr>
          <w:sz w:val="28"/>
          <w:szCs w:val="28"/>
        </w:rPr>
      </w:pPr>
    </w:p>
    <w:p w:rsidR="007703E5" w:rsidRDefault="007703E5" w:rsidP="00A55894">
      <w:pPr>
        <w:jc w:val="center"/>
        <w:rPr>
          <w:sz w:val="28"/>
          <w:szCs w:val="28"/>
        </w:rPr>
      </w:pPr>
    </w:p>
    <w:p w:rsidR="007703E5" w:rsidRDefault="007703E5" w:rsidP="00A55894">
      <w:pPr>
        <w:jc w:val="center"/>
        <w:rPr>
          <w:sz w:val="28"/>
          <w:szCs w:val="28"/>
        </w:rPr>
      </w:pPr>
    </w:p>
    <w:p w:rsidR="007703E5" w:rsidRDefault="007703E5" w:rsidP="00A55894">
      <w:pPr>
        <w:jc w:val="center"/>
        <w:rPr>
          <w:sz w:val="28"/>
          <w:szCs w:val="28"/>
        </w:rPr>
      </w:pPr>
    </w:p>
    <w:p w:rsidR="007703E5" w:rsidRDefault="007703E5" w:rsidP="00A55894">
      <w:pPr>
        <w:jc w:val="center"/>
        <w:rPr>
          <w:sz w:val="28"/>
          <w:szCs w:val="28"/>
        </w:rPr>
      </w:pPr>
    </w:p>
    <w:p w:rsidR="007703E5" w:rsidRDefault="007703E5" w:rsidP="00A55894">
      <w:pPr>
        <w:jc w:val="center"/>
        <w:rPr>
          <w:sz w:val="28"/>
          <w:szCs w:val="28"/>
        </w:rPr>
      </w:pPr>
    </w:p>
    <w:p w:rsidR="007703E5" w:rsidRDefault="007703E5" w:rsidP="00A55894">
      <w:pPr>
        <w:jc w:val="center"/>
        <w:rPr>
          <w:sz w:val="28"/>
          <w:szCs w:val="28"/>
        </w:rPr>
      </w:pPr>
    </w:p>
    <w:p w:rsidR="007703E5" w:rsidRDefault="007703E5" w:rsidP="00A55894">
      <w:pPr>
        <w:jc w:val="center"/>
        <w:rPr>
          <w:sz w:val="28"/>
          <w:szCs w:val="28"/>
        </w:rPr>
      </w:pPr>
    </w:p>
    <w:p w:rsidR="007703E5" w:rsidRDefault="007703E5" w:rsidP="00A55894">
      <w:pPr>
        <w:jc w:val="center"/>
        <w:rPr>
          <w:sz w:val="28"/>
          <w:szCs w:val="28"/>
        </w:rPr>
      </w:pPr>
    </w:p>
    <w:p w:rsidR="007703E5" w:rsidRDefault="007703E5" w:rsidP="00A55894">
      <w:pPr>
        <w:jc w:val="center"/>
        <w:rPr>
          <w:sz w:val="28"/>
          <w:szCs w:val="28"/>
        </w:rPr>
      </w:pPr>
    </w:p>
    <w:p w:rsidR="007703E5" w:rsidRDefault="007703E5" w:rsidP="00A55894">
      <w:pPr>
        <w:jc w:val="center"/>
        <w:rPr>
          <w:sz w:val="28"/>
          <w:szCs w:val="28"/>
        </w:rPr>
      </w:pPr>
    </w:p>
    <w:p w:rsidR="007703E5" w:rsidRDefault="007703E5" w:rsidP="00A55894">
      <w:pPr>
        <w:jc w:val="center"/>
        <w:rPr>
          <w:sz w:val="28"/>
          <w:szCs w:val="28"/>
        </w:rPr>
      </w:pPr>
      <w:r>
        <w:rPr>
          <w:sz w:val="28"/>
          <w:szCs w:val="28"/>
        </w:rPr>
        <w:t>г. Жигулевск</w:t>
      </w:r>
    </w:p>
    <w:p w:rsidR="007703E5" w:rsidRDefault="007703E5" w:rsidP="00A55894">
      <w:pPr>
        <w:rPr>
          <w:sz w:val="28"/>
          <w:szCs w:val="28"/>
        </w:rPr>
      </w:pPr>
    </w:p>
    <w:p w:rsidR="007703E5" w:rsidRDefault="007703E5" w:rsidP="00A55894"/>
    <w:p w:rsidR="007703E5" w:rsidRPr="00D5108B" w:rsidRDefault="007703E5" w:rsidP="00863A0A">
      <w:pPr>
        <w:spacing w:line="360" w:lineRule="auto"/>
        <w:ind w:left="-284"/>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905"/>
        <w:gridCol w:w="1666"/>
      </w:tblGrid>
      <w:tr w:rsidR="007703E5" w:rsidRPr="002D4C17" w:rsidTr="00B93902">
        <w:tc>
          <w:tcPr>
            <w:tcW w:w="7905" w:type="dxa"/>
          </w:tcPr>
          <w:p w:rsidR="007703E5" w:rsidRPr="002D4C17" w:rsidRDefault="007703E5" w:rsidP="00FE2F88">
            <w:pPr>
              <w:rPr>
                <w:lang w:eastAsia="en-US"/>
              </w:rPr>
            </w:pPr>
            <w:r w:rsidRPr="002D4C17">
              <w:rPr>
                <w:lang w:eastAsia="en-US"/>
              </w:rPr>
              <w:t xml:space="preserve">Пояснительная записка </w:t>
            </w:r>
          </w:p>
          <w:p w:rsidR="007703E5" w:rsidRPr="002D4C17" w:rsidRDefault="007703E5" w:rsidP="00FE2F88">
            <w:pPr>
              <w:rPr>
                <w:lang w:eastAsia="en-US"/>
              </w:rPr>
            </w:pPr>
          </w:p>
        </w:tc>
        <w:tc>
          <w:tcPr>
            <w:tcW w:w="1666" w:type="dxa"/>
          </w:tcPr>
          <w:p w:rsidR="007703E5" w:rsidRPr="002D4C17" w:rsidRDefault="007703E5" w:rsidP="00FE2F88">
            <w:pPr>
              <w:rPr>
                <w:lang w:eastAsia="en-US"/>
              </w:rPr>
            </w:pPr>
            <w:r>
              <w:rPr>
                <w:lang w:eastAsia="en-US"/>
              </w:rPr>
              <w:t>3-4</w:t>
            </w:r>
          </w:p>
        </w:tc>
      </w:tr>
      <w:tr w:rsidR="007703E5" w:rsidRPr="002D4C17" w:rsidTr="00B93902">
        <w:tc>
          <w:tcPr>
            <w:tcW w:w="7905" w:type="dxa"/>
          </w:tcPr>
          <w:p w:rsidR="007703E5" w:rsidRPr="00C129A2" w:rsidRDefault="007703E5" w:rsidP="00C129A2">
            <w:pPr>
              <w:shd w:val="clear" w:color="auto" w:fill="FFFFFF"/>
              <w:spacing w:line="360" w:lineRule="auto"/>
              <w:ind w:left="10"/>
              <w:jc w:val="both"/>
              <w:rPr>
                <w:bCs/>
                <w:color w:val="000000"/>
                <w:shd w:val="clear" w:color="auto" w:fill="FFFFFF"/>
              </w:rPr>
            </w:pPr>
            <w:r w:rsidRPr="00C129A2">
              <w:rPr>
                <w:bCs/>
                <w:color w:val="000000"/>
                <w:shd w:val="clear" w:color="auto" w:fill="FFFFFF"/>
              </w:rPr>
              <w:t>Концептуальный подход</w:t>
            </w:r>
          </w:p>
          <w:p w:rsidR="007703E5" w:rsidRPr="00C129A2" w:rsidRDefault="007703E5" w:rsidP="00FE2F88">
            <w:pPr>
              <w:rPr>
                <w:lang w:eastAsia="en-US"/>
              </w:rPr>
            </w:pPr>
          </w:p>
        </w:tc>
        <w:tc>
          <w:tcPr>
            <w:tcW w:w="1666" w:type="dxa"/>
          </w:tcPr>
          <w:p w:rsidR="007703E5" w:rsidRPr="002D4C17" w:rsidRDefault="007703E5" w:rsidP="00FE2F88">
            <w:pPr>
              <w:rPr>
                <w:lang w:eastAsia="en-US"/>
              </w:rPr>
            </w:pPr>
            <w:r>
              <w:rPr>
                <w:lang w:eastAsia="en-US"/>
              </w:rPr>
              <w:t>4-6</w:t>
            </w:r>
          </w:p>
        </w:tc>
      </w:tr>
      <w:tr w:rsidR="007703E5" w:rsidRPr="002D4C17" w:rsidTr="00B93902">
        <w:tc>
          <w:tcPr>
            <w:tcW w:w="7905" w:type="dxa"/>
          </w:tcPr>
          <w:p w:rsidR="007703E5" w:rsidRPr="001F12E3" w:rsidRDefault="007703E5" w:rsidP="00C129A2">
            <w:pPr>
              <w:shd w:val="clear" w:color="auto" w:fill="FFFFFF"/>
              <w:spacing w:before="100" w:beforeAutospacing="1" w:after="100" w:afterAutospacing="1" w:line="360" w:lineRule="auto"/>
              <w:jc w:val="both"/>
            </w:pPr>
            <w:r w:rsidRPr="001F12E3">
              <w:t>Направленность программы</w:t>
            </w:r>
          </w:p>
          <w:p w:rsidR="007703E5" w:rsidRPr="001F12E3" w:rsidRDefault="007703E5" w:rsidP="00FE2F88">
            <w:pPr>
              <w:rPr>
                <w:lang w:eastAsia="en-US"/>
              </w:rPr>
            </w:pPr>
          </w:p>
        </w:tc>
        <w:tc>
          <w:tcPr>
            <w:tcW w:w="1666" w:type="dxa"/>
          </w:tcPr>
          <w:p w:rsidR="007703E5" w:rsidRPr="002D4C17" w:rsidRDefault="007703E5" w:rsidP="00FE2F88">
            <w:pPr>
              <w:rPr>
                <w:lang w:eastAsia="en-US"/>
              </w:rPr>
            </w:pPr>
            <w:r>
              <w:rPr>
                <w:lang w:eastAsia="en-US"/>
              </w:rPr>
              <w:t>6-7</w:t>
            </w:r>
          </w:p>
        </w:tc>
      </w:tr>
      <w:tr w:rsidR="007703E5" w:rsidRPr="002D4C17" w:rsidTr="00B93902">
        <w:tc>
          <w:tcPr>
            <w:tcW w:w="7905" w:type="dxa"/>
          </w:tcPr>
          <w:p w:rsidR="007703E5" w:rsidRPr="001F12E3" w:rsidRDefault="007703E5" w:rsidP="001F12E3">
            <w:pPr>
              <w:shd w:val="clear" w:color="auto" w:fill="FFFFFF"/>
              <w:spacing w:line="360" w:lineRule="auto"/>
              <w:jc w:val="both"/>
            </w:pPr>
            <w:r w:rsidRPr="001F12E3">
              <w:t>Механизм реализации программы</w:t>
            </w:r>
          </w:p>
          <w:p w:rsidR="007703E5" w:rsidRPr="001F12E3" w:rsidRDefault="007703E5" w:rsidP="00FE2F88">
            <w:pPr>
              <w:rPr>
                <w:lang w:eastAsia="en-US"/>
              </w:rPr>
            </w:pPr>
          </w:p>
        </w:tc>
        <w:tc>
          <w:tcPr>
            <w:tcW w:w="1666" w:type="dxa"/>
          </w:tcPr>
          <w:p w:rsidR="007703E5" w:rsidRPr="002D4C17" w:rsidRDefault="007703E5" w:rsidP="00FE2F88">
            <w:pPr>
              <w:rPr>
                <w:lang w:eastAsia="en-US"/>
              </w:rPr>
            </w:pPr>
            <w:r>
              <w:rPr>
                <w:lang w:eastAsia="en-US"/>
              </w:rPr>
              <w:t>7-8</w:t>
            </w:r>
          </w:p>
        </w:tc>
      </w:tr>
      <w:tr w:rsidR="007703E5" w:rsidRPr="002D4C17" w:rsidTr="00B93902">
        <w:tc>
          <w:tcPr>
            <w:tcW w:w="7905" w:type="dxa"/>
          </w:tcPr>
          <w:p w:rsidR="007703E5" w:rsidRPr="002D4C17" w:rsidRDefault="007703E5" w:rsidP="00A04E46">
            <w:pPr>
              <w:rPr>
                <w:lang w:eastAsia="en-US"/>
              </w:rPr>
            </w:pPr>
            <w:r w:rsidRPr="002D4C17">
              <w:rPr>
                <w:lang w:eastAsia="en-US"/>
              </w:rPr>
              <w:t>Цель и задачи программы</w:t>
            </w:r>
          </w:p>
          <w:p w:rsidR="007703E5" w:rsidRPr="002D4C17" w:rsidRDefault="007703E5" w:rsidP="00A04E46">
            <w:pPr>
              <w:rPr>
                <w:lang w:eastAsia="en-US"/>
              </w:rPr>
            </w:pPr>
          </w:p>
        </w:tc>
        <w:tc>
          <w:tcPr>
            <w:tcW w:w="1666" w:type="dxa"/>
          </w:tcPr>
          <w:p w:rsidR="007703E5" w:rsidRPr="002D4C17" w:rsidRDefault="007703E5" w:rsidP="00A04E46">
            <w:pPr>
              <w:rPr>
                <w:lang w:eastAsia="en-US"/>
              </w:rPr>
            </w:pPr>
            <w:r>
              <w:rPr>
                <w:lang w:eastAsia="en-US"/>
              </w:rPr>
              <w:t>8-9</w:t>
            </w:r>
          </w:p>
        </w:tc>
      </w:tr>
      <w:tr w:rsidR="007703E5" w:rsidRPr="002D4C17" w:rsidTr="00B93902">
        <w:tc>
          <w:tcPr>
            <w:tcW w:w="7905" w:type="dxa"/>
          </w:tcPr>
          <w:p w:rsidR="007703E5" w:rsidRPr="002D4C17" w:rsidRDefault="007703E5" w:rsidP="00A04E46">
            <w:pPr>
              <w:rPr>
                <w:lang w:eastAsia="en-US"/>
              </w:rPr>
            </w:pPr>
            <w:r w:rsidRPr="002D4C17">
              <w:rPr>
                <w:lang w:eastAsia="en-US"/>
              </w:rPr>
              <w:t>Направления и виды деятельности</w:t>
            </w:r>
          </w:p>
          <w:p w:rsidR="007703E5" w:rsidRPr="002D4C17" w:rsidRDefault="007703E5" w:rsidP="00A04E46">
            <w:pPr>
              <w:rPr>
                <w:lang w:eastAsia="en-US"/>
              </w:rPr>
            </w:pPr>
          </w:p>
        </w:tc>
        <w:tc>
          <w:tcPr>
            <w:tcW w:w="1666" w:type="dxa"/>
          </w:tcPr>
          <w:p w:rsidR="007703E5" w:rsidRPr="002D4C17" w:rsidRDefault="007703E5" w:rsidP="00A04E46">
            <w:pPr>
              <w:rPr>
                <w:lang w:eastAsia="en-US"/>
              </w:rPr>
            </w:pPr>
            <w:r>
              <w:rPr>
                <w:lang w:eastAsia="en-US"/>
              </w:rPr>
              <w:t>9-12</w:t>
            </w:r>
          </w:p>
        </w:tc>
      </w:tr>
      <w:tr w:rsidR="007703E5" w:rsidRPr="002D4C17" w:rsidTr="00B93902">
        <w:tc>
          <w:tcPr>
            <w:tcW w:w="7905" w:type="dxa"/>
          </w:tcPr>
          <w:p w:rsidR="007703E5" w:rsidRPr="00FB546D" w:rsidRDefault="007703E5" w:rsidP="00FB546D">
            <w:pPr>
              <w:spacing w:line="360" w:lineRule="auto"/>
              <w:rPr>
                <w:lang w:eastAsia="en-US"/>
              </w:rPr>
            </w:pPr>
            <w:r w:rsidRPr="00FB546D">
              <w:rPr>
                <w:lang w:eastAsia="en-US"/>
              </w:rPr>
              <w:t>Методы реализации программы</w:t>
            </w:r>
          </w:p>
          <w:p w:rsidR="007703E5" w:rsidRPr="00FB546D" w:rsidRDefault="007703E5" w:rsidP="00A04E46">
            <w:pPr>
              <w:rPr>
                <w:lang w:eastAsia="en-US"/>
              </w:rPr>
            </w:pPr>
          </w:p>
        </w:tc>
        <w:tc>
          <w:tcPr>
            <w:tcW w:w="1666" w:type="dxa"/>
          </w:tcPr>
          <w:p w:rsidR="007703E5" w:rsidRDefault="007703E5" w:rsidP="00A04E46">
            <w:pPr>
              <w:rPr>
                <w:lang w:eastAsia="en-US"/>
              </w:rPr>
            </w:pPr>
            <w:r>
              <w:rPr>
                <w:lang w:eastAsia="en-US"/>
              </w:rPr>
              <w:t>12</w:t>
            </w:r>
          </w:p>
        </w:tc>
      </w:tr>
      <w:tr w:rsidR="007703E5" w:rsidRPr="002D4C17" w:rsidTr="00B93902">
        <w:tc>
          <w:tcPr>
            <w:tcW w:w="7905" w:type="dxa"/>
          </w:tcPr>
          <w:p w:rsidR="007703E5" w:rsidRPr="00FB546D" w:rsidRDefault="007703E5" w:rsidP="00FB546D">
            <w:pPr>
              <w:spacing w:line="360" w:lineRule="auto"/>
              <w:rPr>
                <w:lang w:eastAsia="en-US"/>
              </w:rPr>
            </w:pPr>
            <w:r w:rsidRPr="00FB546D">
              <w:rPr>
                <w:lang w:eastAsia="en-US"/>
              </w:rPr>
              <w:t>Формы реализации программы</w:t>
            </w:r>
          </w:p>
          <w:p w:rsidR="007703E5" w:rsidRPr="00FB546D" w:rsidRDefault="007703E5" w:rsidP="00A04E46">
            <w:pPr>
              <w:rPr>
                <w:lang w:eastAsia="en-US"/>
              </w:rPr>
            </w:pPr>
          </w:p>
        </w:tc>
        <w:tc>
          <w:tcPr>
            <w:tcW w:w="1666" w:type="dxa"/>
          </w:tcPr>
          <w:p w:rsidR="007703E5" w:rsidRDefault="007703E5" w:rsidP="00A04E46">
            <w:pPr>
              <w:rPr>
                <w:lang w:eastAsia="en-US"/>
              </w:rPr>
            </w:pPr>
            <w:r>
              <w:rPr>
                <w:lang w:eastAsia="en-US"/>
              </w:rPr>
              <w:t>12-13</w:t>
            </w:r>
          </w:p>
        </w:tc>
      </w:tr>
      <w:tr w:rsidR="007703E5" w:rsidRPr="002D4C17" w:rsidTr="00B93902">
        <w:tc>
          <w:tcPr>
            <w:tcW w:w="7905" w:type="dxa"/>
          </w:tcPr>
          <w:p w:rsidR="007703E5" w:rsidRPr="002D4C17" w:rsidRDefault="007703E5" w:rsidP="00A04E46">
            <w:pPr>
              <w:rPr>
                <w:lang w:eastAsia="en-US"/>
              </w:rPr>
            </w:pPr>
            <w:r w:rsidRPr="002D4C17">
              <w:rPr>
                <w:lang w:eastAsia="en-US"/>
              </w:rPr>
              <w:t>Организация взаимодействия летнего оздоровительного лагеря с дневным пребыванием детей «Олимпийский городок» с социумом</w:t>
            </w:r>
          </w:p>
          <w:p w:rsidR="007703E5" w:rsidRPr="002D4C17" w:rsidRDefault="007703E5" w:rsidP="00A04E46">
            <w:pPr>
              <w:rPr>
                <w:lang w:eastAsia="en-US"/>
              </w:rPr>
            </w:pPr>
          </w:p>
        </w:tc>
        <w:tc>
          <w:tcPr>
            <w:tcW w:w="1666" w:type="dxa"/>
          </w:tcPr>
          <w:p w:rsidR="007703E5" w:rsidRPr="002D4C17" w:rsidRDefault="007703E5" w:rsidP="00A04E46">
            <w:pPr>
              <w:rPr>
                <w:lang w:eastAsia="en-US"/>
              </w:rPr>
            </w:pPr>
            <w:r>
              <w:rPr>
                <w:lang w:eastAsia="en-US"/>
              </w:rPr>
              <w:t>14</w:t>
            </w:r>
          </w:p>
        </w:tc>
      </w:tr>
      <w:tr w:rsidR="007703E5" w:rsidRPr="002D4C17" w:rsidTr="00B93902">
        <w:tc>
          <w:tcPr>
            <w:tcW w:w="7905" w:type="dxa"/>
          </w:tcPr>
          <w:p w:rsidR="007703E5" w:rsidRPr="002D4C17" w:rsidRDefault="007703E5" w:rsidP="00A04E46">
            <w:pPr>
              <w:rPr>
                <w:lang w:eastAsia="en-US"/>
              </w:rPr>
            </w:pPr>
            <w:r w:rsidRPr="002D4C17">
              <w:rPr>
                <w:lang w:eastAsia="en-US"/>
              </w:rPr>
              <w:t>Условия реализации программы</w:t>
            </w:r>
          </w:p>
          <w:p w:rsidR="007703E5" w:rsidRPr="002D4C17" w:rsidRDefault="007703E5" w:rsidP="00A04E46">
            <w:pPr>
              <w:rPr>
                <w:lang w:eastAsia="en-US"/>
              </w:rPr>
            </w:pPr>
          </w:p>
        </w:tc>
        <w:tc>
          <w:tcPr>
            <w:tcW w:w="1666" w:type="dxa"/>
          </w:tcPr>
          <w:p w:rsidR="007703E5" w:rsidRPr="002D4C17" w:rsidRDefault="007703E5" w:rsidP="00A04E46">
            <w:pPr>
              <w:rPr>
                <w:lang w:eastAsia="en-US"/>
              </w:rPr>
            </w:pPr>
            <w:r>
              <w:rPr>
                <w:lang w:eastAsia="en-US"/>
              </w:rPr>
              <w:t>15-17</w:t>
            </w:r>
          </w:p>
        </w:tc>
      </w:tr>
      <w:tr w:rsidR="007703E5" w:rsidRPr="002D4C17" w:rsidTr="00B93902">
        <w:tc>
          <w:tcPr>
            <w:tcW w:w="7905" w:type="dxa"/>
          </w:tcPr>
          <w:p w:rsidR="007703E5" w:rsidRPr="002D4C17" w:rsidRDefault="007703E5" w:rsidP="00A04E46">
            <w:pPr>
              <w:rPr>
                <w:lang w:eastAsia="en-US"/>
              </w:rPr>
            </w:pPr>
            <w:r w:rsidRPr="002D4C17">
              <w:rPr>
                <w:lang w:eastAsia="en-US"/>
              </w:rPr>
              <w:t>Диагностика</w:t>
            </w:r>
          </w:p>
          <w:p w:rsidR="007703E5" w:rsidRPr="002D4C17" w:rsidRDefault="007703E5" w:rsidP="00A04E46">
            <w:pPr>
              <w:rPr>
                <w:lang w:eastAsia="en-US"/>
              </w:rPr>
            </w:pPr>
          </w:p>
        </w:tc>
        <w:tc>
          <w:tcPr>
            <w:tcW w:w="1666" w:type="dxa"/>
          </w:tcPr>
          <w:p w:rsidR="007703E5" w:rsidRPr="002D4C17" w:rsidRDefault="007703E5" w:rsidP="00A04E46">
            <w:pPr>
              <w:rPr>
                <w:lang w:eastAsia="en-US"/>
              </w:rPr>
            </w:pPr>
            <w:r>
              <w:rPr>
                <w:lang w:eastAsia="en-US"/>
              </w:rPr>
              <w:t>17</w:t>
            </w:r>
          </w:p>
        </w:tc>
      </w:tr>
      <w:tr w:rsidR="007703E5" w:rsidRPr="002D4C17" w:rsidTr="00B93902">
        <w:tc>
          <w:tcPr>
            <w:tcW w:w="7905" w:type="dxa"/>
          </w:tcPr>
          <w:p w:rsidR="007703E5" w:rsidRPr="002D4C17" w:rsidRDefault="007703E5" w:rsidP="00A04E46">
            <w:pPr>
              <w:rPr>
                <w:lang w:eastAsia="en-US"/>
              </w:rPr>
            </w:pPr>
            <w:r w:rsidRPr="002D4C17">
              <w:rPr>
                <w:lang w:eastAsia="en-US"/>
              </w:rPr>
              <w:t xml:space="preserve">Ожидаемые результаты </w:t>
            </w:r>
          </w:p>
          <w:p w:rsidR="007703E5" w:rsidRPr="002D4C17" w:rsidRDefault="007703E5" w:rsidP="00A04E46">
            <w:pPr>
              <w:rPr>
                <w:lang w:eastAsia="en-US"/>
              </w:rPr>
            </w:pPr>
          </w:p>
        </w:tc>
        <w:tc>
          <w:tcPr>
            <w:tcW w:w="1666" w:type="dxa"/>
          </w:tcPr>
          <w:p w:rsidR="007703E5" w:rsidRPr="002D4C17" w:rsidRDefault="007703E5" w:rsidP="00A04E46">
            <w:pPr>
              <w:rPr>
                <w:lang w:eastAsia="en-US"/>
              </w:rPr>
            </w:pPr>
            <w:r>
              <w:rPr>
                <w:lang w:eastAsia="en-US"/>
              </w:rPr>
              <w:t>17</w:t>
            </w:r>
          </w:p>
        </w:tc>
      </w:tr>
      <w:tr w:rsidR="007703E5" w:rsidRPr="002D4C17" w:rsidTr="00B93902">
        <w:tc>
          <w:tcPr>
            <w:tcW w:w="7905" w:type="dxa"/>
          </w:tcPr>
          <w:p w:rsidR="007703E5" w:rsidRPr="002D4C17" w:rsidRDefault="007703E5" w:rsidP="00A04E46">
            <w:pPr>
              <w:rPr>
                <w:lang w:eastAsia="en-US"/>
              </w:rPr>
            </w:pPr>
            <w:r>
              <w:rPr>
                <w:lang w:eastAsia="en-US"/>
              </w:rPr>
              <w:t>План работы</w:t>
            </w:r>
          </w:p>
        </w:tc>
        <w:tc>
          <w:tcPr>
            <w:tcW w:w="1666" w:type="dxa"/>
          </w:tcPr>
          <w:p w:rsidR="007703E5" w:rsidRDefault="007703E5" w:rsidP="00A04E46">
            <w:pPr>
              <w:rPr>
                <w:lang w:eastAsia="en-US"/>
              </w:rPr>
            </w:pPr>
            <w:r>
              <w:rPr>
                <w:lang w:eastAsia="en-US"/>
              </w:rPr>
              <w:t>18-21</w:t>
            </w:r>
          </w:p>
        </w:tc>
      </w:tr>
      <w:tr w:rsidR="007703E5" w:rsidRPr="002D4C17" w:rsidTr="00B93902">
        <w:tc>
          <w:tcPr>
            <w:tcW w:w="7905" w:type="dxa"/>
          </w:tcPr>
          <w:p w:rsidR="007703E5" w:rsidRPr="002D4C17" w:rsidRDefault="007703E5" w:rsidP="00A04E46">
            <w:pPr>
              <w:rPr>
                <w:lang w:eastAsia="en-US"/>
              </w:rPr>
            </w:pPr>
            <w:r w:rsidRPr="002D4C17">
              <w:rPr>
                <w:lang w:eastAsia="en-US"/>
              </w:rPr>
              <w:t>Список используемой литературы</w:t>
            </w:r>
          </w:p>
          <w:p w:rsidR="007703E5" w:rsidRPr="002D4C17" w:rsidRDefault="007703E5" w:rsidP="00A04E46">
            <w:pPr>
              <w:rPr>
                <w:lang w:eastAsia="en-US"/>
              </w:rPr>
            </w:pPr>
          </w:p>
        </w:tc>
        <w:tc>
          <w:tcPr>
            <w:tcW w:w="1666" w:type="dxa"/>
          </w:tcPr>
          <w:p w:rsidR="007703E5" w:rsidRPr="002D4C17" w:rsidRDefault="007703E5" w:rsidP="00A04E46">
            <w:pPr>
              <w:rPr>
                <w:lang w:eastAsia="en-US"/>
              </w:rPr>
            </w:pPr>
            <w:r>
              <w:rPr>
                <w:lang w:eastAsia="en-US"/>
              </w:rPr>
              <w:t>21</w:t>
            </w:r>
          </w:p>
        </w:tc>
      </w:tr>
      <w:tr w:rsidR="007703E5" w:rsidRPr="002D4C17" w:rsidTr="00B93902">
        <w:tc>
          <w:tcPr>
            <w:tcW w:w="7905" w:type="dxa"/>
          </w:tcPr>
          <w:p w:rsidR="007703E5" w:rsidRPr="002D4C17" w:rsidRDefault="007703E5" w:rsidP="00A04E46">
            <w:pPr>
              <w:rPr>
                <w:lang w:eastAsia="en-US"/>
              </w:rPr>
            </w:pPr>
            <w:r w:rsidRPr="002D4C17">
              <w:rPr>
                <w:lang w:eastAsia="en-US"/>
              </w:rPr>
              <w:t>Приложение</w:t>
            </w:r>
          </w:p>
          <w:p w:rsidR="007703E5" w:rsidRPr="002D4C17" w:rsidRDefault="007703E5" w:rsidP="00A04E46">
            <w:pPr>
              <w:rPr>
                <w:lang w:eastAsia="en-US"/>
              </w:rPr>
            </w:pPr>
          </w:p>
        </w:tc>
        <w:tc>
          <w:tcPr>
            <w:tcW w:w="1666" w:type="dxa"/>
          </w:tcPr>
          <w:p w:rsidR="007703E5" w:rsidRPr="002D4C17" w:rsidRDefault="007703E5" w:rsidP="00A04E46">
            <w:pPr>
              <w:rPr>
                <w:lang w:eastAsia="en-US"/>
              </w:rPr>
            </w:pPr>
          </w:p>
        </w:tc>
      </w:tr>
    </w:tbl>
    <w:p w:rsidR="007703E5" w:rsidRPr="002D4C17" w:rsidRDefault="007703E5" w:rsidP="00A04E46">
      <w:pPr>
        <w:ind w:left="5245"/>
        <w:rPr>
          <w:lang w:eastAsia="en-US"/>
        </w:rPr>
      </w:pPr>
    </w:p>
    <w:p w:rsidR="007703E5" w:rsidRDefault="007703E5" w:rsidP="00C129A2">
      <w:pPr>
        <w:ind w:firstLine="567"/>
        <w:jc w:val="center"/>
        <w:rPr>
          <w:b/>
          <w:sz w:val="28"/>
          <w:szCs w:val="28"/>
          <w:lang w:eastAsia="en-US"/>
        </w:rPr>
      </w:pPr>
    </w:p>
    <w:p w:rsidR="007703E5" w:rsidRDefault="007703E5" w:rsidP="00C129A2">
      <w:pPr>
        <w:ind w:firstLine="567"/>
        <w:jc w:val="center"/>
        <w:rPr>
          <w:b/>
          <w:sz w:val="28"/>
          <w:szCs w:val="28"/>
          <w:lang w:eastAsia="en-US"/>
        </w:rPr>
      </w:pPr>
    </w:p>
    <w:p w:rsidR="007703E5" w:rsidRDefault="007703E5" w:rsidP="00C129A2">
      <w:pPr>
        <w:ind w:firstLine="567"/>
        <w:jc w:val="center"/>
        <w:rPr>
          <w:b/>
          <w:sz w:val="28"/>
          <w:szCs w:val="28"/>
          <w:lang w:eastAsia="en-US"/>
        </w:rPr>
      </w:pPr>
    </w:p>
    <w:p w:rsidR="007703E5" w:rsidRDefault="007703E5" w:rsidP="00C129A2">
      <w:pPr>
        <w:ind w:firstLine="567"/>
        <w:jc w:val="center"/>
        <w:rPr>
          <w:b/>
          <w:sz w:val="28"/>
          <w:szCs w:val="28"/>
          <w:lang w:eastAsia="en-US"/>
        </w:rPr>
      </w:pPr>
    </w:p>
    <w:p w:rsidR="007703E5" w:rsidRDefault="007703E5" w:rsidP="00C129A2">
      <w:pPr>
        <w:ind w:firstLine="567"/>
        <w:jc w:val="center"/>
        <w:rPr>
          <w:b/>
          <w:sz w:val="28"/>
          <w:szCs w:val="28"/>
          <w:lang w:eastAsia="en-US"/>
        </w:rPr>
      </w:pPr>
    </w:p>
    <w:p w:rsidR="007703E5" w:rsidRDefault="007703E5" w:rsidP="00C129A2">
      <w:pPr>
        <w:ind w:firstLine="567"/>
        <w:jc w:val="center"/>
        <w:rPr>
          <w:b/>
          <w:sz w:val="28"/>
          <w:szCs w:val="28"/>
          <w:lang w:eastAsia="en-US"/>
        </w:rPr>
      </w:pPr>
    </w:p>
    <w:p w:rsidR="007703E5" w:rsidRDefault="007703E5" w:rsidP="00C129A2">
      <w:pPr>
        <w:ind w:firstLine="567"/>
        <w:jc w:val="center"/>
        <w:rPr>
          <w:b/>
          <w:sz w:val="28"/>
          <w:szCs w:val="28"/>
          <w:lang w:eastAsia="en-US"/>
        </w:rPr>
      </w:pPr>
    </w:p>
    <w:p w:rsidR="007703E5" w:rsidRDefault="007703E5" w:rsidP="00C129A2">
      <w:pPr>
        <w:ind w:firstLine="567"/>
        <w:jc w:val="center"/>
        <w:rPr>
          <w:b/>
          <w:sz w:val="28"/>
          <w:szCs w:val="28"/>
          <w:lang w:eastAsia="en-US"/>
        </w:rPr>
      </w:pPr>
    </w:p>
    <w:p w:rsidR="007703E5" w:rsidRDefault="007703E5" w:rsidP="00C129A2">
      <w:pPr>
        <w:ind w:firstLine="567"/>
        <w:jc w:val="center"/>
        <w:rPr>
          <w:b/>
          <w:sz w:val="28"/>
          <w:szCs w:val="28"/>
          <w:lang w:eastAsia="en-US"/>
        </w:rPr>
      </w:pPr>
    </w:p>
    <w:p w:rsidR="007703E5" w:rsidRDefault="007703E5" w:rsidP="00C129A2">
      <w:pPr>
        <w:ind w:firstLine="567"/>
        <w:jc w:val="center"/>
        <w:rPr>
          <w:b/>
          <w:sz w:val="28"/>
          <w:szCs w:val="28"/>
          <w:lang w:eastAsia="en-US"/>
        </w:rPr>
      </w:pPr>
    </w:p>
    <w:p w:rsidR="007703E5" w:rsidRDefault="007703E5" w:rsidP="00C129A2">
      <w:pPr>
        <w:ind w:firstLine="567"/>
        <w:jc w:val="center"/>
        <w:rPr>
          <w:b/>
          <w:sz w:val="28"/>
          <w:szCs w:val="28"/>
          <w:lang w:eastAsia="en-US"/>
        </w:rPr>
      </w:pPr>
    </w:p>
    <w:p w:rsidR="007703E5" w:rsidRDefault="007703E5" w:rsidP="00C129A2">
      <w:pPr>
        <w:ind w:firstLine="567"/>
        <w:jc w:val="center"/>
        <w:rPr>
          <w:b/>
          <w:sz w:val="28"/>
          <w:szCs w:val="28"/>
          <w:lang w:eastAsia="en-US"/>
        </w:rPr>
      </w:pPr>
    </w:p>
    <w:p w:rsidR="007703E5" w:rsidRPr="002D4C17" w:rsidRDefault="007703E5" w:rsidP="00AB32B8">
      <w:pPr>
        <w:rPr>
          <w:b/>
        </w:rPr>
      </w:pPr>
      <w:r>
        <w:rPr>
          <w:sz w:val="28"/>
          <w:szCs w:val="28"/>
        </w:rPr>
        <w:t xml:space="preserve">                                              </w:t>
      </w:r>
      <w:r>
        <w:rPr>
          <w:b/>
        </w:rPr>
        <w:t>П</w:t>
      </w:r>
      <w:r w:rsidRPr="002D4C17">
        <w:rPr>
          <w:b/>
        </w:rPr>
        <w:t>ояснительная записка</w:t>
      </w:r>
    </w:p>
    <w:p w:rsidR="007703E5" w:rsidRPr="002D4C17" w:rsidRDefault="007703E5" w:rsidP="002D4C17">
      <w:pPr>
        <w:shd w:val="clear" w:color="auto" w:fill="FFFFFF"/>
        <w:spacing w:before="100" w:beforeAutospacing="1" w:after="100" w:afterAutospacing="1" w:line="360" w:lineRule="auto"/>
        <w:jc w:val="both"/>
      </w:pPr>
      <w:r w:rsidRPr="002D4C17">
        <w:t>Летние каникулы составляют значительную часть годового объема свободного времени школьников, но далеко не все родители могут предоставить своему ребенку полноценный, правильно организованный отдых. Во время летних каникул происходит разрядка накопившейся за год напряженности, восстановление израсходованных сил, здоровья, развитие творческого потенциала. Эти функции выполняет летний лагерь с дневным пребыванием детей.</w:t>
      </w:r>
    </w:p>
    <w:p w:rsidR="007703E5" w:rsidRPr="002D4C17" w:rsidRDefault="007703E5" w:rsidP="002D4C17">
      <w:pPr>
        <w:shd w:val="clear" w:color="auto" w:fill="FFFFFF"/>
        <w:spacing w:before="100" w:beforeAutospacing="1" w:after="100" w:afterAutospacing="1" w:line="360" w:lineRule="auto"/>
        <w:jc w:val="both"/>
      </w:pPr>
      <w:r w:rsidRPr="002D4C17">
        <w:t xml:space="preserve">Лагерь с дневным пребыванием  учащихся призван создать оптимальные условия для полноценного отдыха детей. Он является, с одной стороны, формой организации свободного времени детей разного возраста, пола и уровня развития, с другой – пространством для оздоровления, развития художественного, технического, социального творчества. Способствует формированию у детей самоутверждения личности в коллективе, формированию  коммуникативных  качеств, приобщение к активному отдыху на природе, доброжелательности, воспитание чувства коллективизма, стремлению к самосовершенствованию и воспитание в себе волевых качеств. </w:t>
      </w:r>
    </w:p>
    <w:p w:rsidR="007703E5" w:rsidRPr="002D4C17" w:rsidRDefault="007703E5" w:rsidP="002D4C17">
      <w:pPr>
        <w:shd w:val="clear" w:color="auto" w:fill="FFFFFF"/>
        <w:spacing w:before="100" w:beforeAutospacing="1" w:after="100" w:afterAutospacing="1" w:line="360" w:lineRule="auto"/>
        <w:jc w:val="both"/>
      </w:pPr>
      <w:r w:rsidRPr="002D4C17">
        <w:t xml:space="preserve">   Центром воспитательной работы лагеря является ребенок и его стремление к реализации, как физического потенциала так и творческого. Пребывание в лагере для каждого ребенка – время получения новых знаний и умений, а так же приобретения навыков и жизненного опыта.</w:t>
      </w:r>
    </w:p>
    <w:p w:rsidR="007703E5" w:rsidRPr="002D4C17" w:rsidRDefault="007703E5" w:rsidP="002D4C17">
      <w:pPr>
        <w:shd w:val="clear" w:color="auto" w:fill="FFFFFF"/>
        <w:spacing w:before="100" w:beforeAutospacing="1" w:after="100" w:afterAutospacing="1" w:line="360" w:lineRule="auto"/>
        <w:jc w:val="both"/>
      </w:pPr>
      <w:r w:rsidRPr="002D4C17">
        <w:t xml:space="preserve">Отдых означает переключение активности. Во время каникул можно  зарядить ребенка энергией на новый учебный год, но только в том случае, если он проводит это время деятельно, развиваясь в игре, физических и психологических упражнениях. </w:t>
      </w:r>
    </w:p>
    <w:p w:rsidR="007703E5" w:rsidRPr="002D4C17" w:rsidRDefault="007703E5" w:rsidP="002D4C17">
      <w:pPr>
        <w:shd w:val="clear" w:color="auto" w:fill="FFFFFF"/>
        <w:spacing w:before="100" w:beforeAutospacing="1" w:after="100" w:afterAutospacing="1" w:line="360" w:lineRule="auto"/>
        <w:jc w:val="both"/>
      </w:pPr>
      <w:r w:rsidRPr="002D4C17">
        <w:rPr>
          <w:b/>
          <w:i/>
        </w:rPr>
        <w:t>Новизна</w:t>
      </w:r>
      <w:r w:rsidRPr="002D4C17">
        <w:t xml:space="preserve"> программы заключается в гармоничном сочетании физкультурно- оздоровительной деятельности учащихся и вовлечение их в творческую, интеллектуальную, спортивно-игровую деятельность. </w:t>
      </w:r>
    </w:p>
    <w:p w:rsidR="007703E5" w:rsidRPr="00C57D03" w:rsidRDefault="007703E5" w:rsidP="00226E23">
      <w:pPr>
        <w:spacing w:after="150" w:line="360" w:lineRule="auto"/>
        <w:textAlignment w:val="baseline"/>
        <w:rPr>
          <w:sz w:val="28"/>
          <w:szCs w:val="28"/>
        </w:rPr>
      </w:pPr>
      <w:r w:rsidRPr="00226E23">
        <w:rPr>
          <w:b/>
          <w:i/>
        </w:rPr>
        <w:t>Актуальность</w:t>
      </w:r>
      <w:r w:rsidRPr="00226E23">
        <w:t xml:space="preserve"> данной программы в том, что она является ярким примером реализации конкретного заказа со стороны государства, родителей детей – видеть здоровое будущее страны, здоровую нацию, здоровых детей</w:t>
      </w:r>
      <w:r w:rsidRPr="00C57D03">
        <w:rPr>
          <w:sz w:val="28"/>
          <w:szCs w:val="28"/>
        </w:rPr>
        <w:t xml:space="preserve">. </w:t>
      </w:r>
    </w:p>
    <w:p w:rsidR="007703E5" w:rsidRPr="002D4C17" w:rsidRDefault="007703E5" w:rsidP="002D4C17">
      <w:pPr>
        <w:spacing w:line="360" w:lineRule="auto"/>
        <w:jc w:val="both"/>
      </w:pPr>
      <w:r w:rsidRPr="002D4C17">
        <w:t>Коллектив педагогов  нашего лагеря рассматривает здоровье детей  в разных аспектах:</w:t>
      </w:r>
    </w:p>
    <w:p w:rsidR="007703E5" w:rsidRPr="002D4C17" w:rsidRDefault="007703E5" w:rsidP="002D4C17">
      <w:pPr>
        <w:numPr>
          <w:ilvl w:val="0"/>
          <w:numId w:val="1"/>
        </w:numPr>
        <w:spacing w:line="360" w:lineRule="auto"/>
        <w:jc w:val="both"/>
      </w:pPr>
      <w:r w:rsidRPr="002D4C17">
        <w:rPr>
          <w:u w:val="single"/>
        </w:rPr>
        <w:t>Социальный аспект здоровья</w:t>
      </w:r>
      <w:r w:rsidRPr="002D4C17">
        <w:t xml:space="preserve"> – способность ребенка оптимально адаптироваться к социальным условиям, стремление постоянно повышать уровень коммуникативной компетентности, обретение чувства принадлежности ко всему человечеству.</w:t>
      </w:r>
    </w:p>
    <w:p w:rsidR="007703E5" w:rsidRPr="002D4C17" w:rsidRDefault="007703E5" w:rsidP="002D4C17">
      <w:pPr>
        <w:numPr>
          <w:ilvl w:val="0"/>
          <w:numId w:val="1"/>
        </w:numPr>
        <w:spacing w:line="360" w:lineRule="auto"/>
        <w:jc w:val="both"/>
      </w:pPr>
      <w:r w:rsidRPr="002D4C17">
        <w:rPr>
          <w:u w:val="single"/>
        </w:rPr>
        <w:t>Творческий аспект здоровья</w:t>
      </w:r>
      <w:r w:rsidRPr="002D4C17">
        <w:t xml:space="preserve"> – способность ребенка к созидающей активности, стремление творчески выражать себя в жизнедеятельности.</w:t>
      </w:r>
    </w:p>
    <w:p w:rsidR="007703E5" w:rsidRPr="002D4C17" w:rsidRDefault="007703E5" w:rsidP="002D4C17">
      <w:pPr>
        <w:numPr>
          <w:ilvl w:val="0"/>
          <w:numId w:val="1"/>
        </w:numPr>
        <w:spacing w:line="360" w:lineRule="auto"/>
        <w:jc w:val="both"/>
      </w:pPr>
      <w:r w:rsidRPr="002D4C17">
        <w:rPr>
          <w:u w:val="single"/>
        </w:rPr>
        <w:t>Эмоциональный аспект здоровья</w:t>
      </w:r>
      <w:r w:rsidRPr="002D4C17">
        <w:t xml:space="preserve"> – способность ребенка адекватно выражать свои чувства, понимать и принимать чувства других.</w:t>
      </w:r>
    </w:p>
    <w:p w:rsidR="007703E5" w:rsidRPr="002D4C17" w:rsidRDefault="007703E5" w:rsidP="002D4C17">
      <w:pPr>
        <w:numPr>
          <w:ilvl w:val="0"/>
          <w:numId w:val="1"/>
        </w:numPr>
        <w:spacing w:line="360" w:lineRule="auto"/>
        <w:jc w:val="both"/>
      </w:pPr>
      <w:r w:rsidRPr="002D4C17">
        <w:rPr>
          <w:u w:val="single"/>
        </w:rPr>
        <w:t>Физический аспект здоровья</w:t>
      </w:r>
      <w:r w:rsidRPr="002D4C17">
        <w:t xml:space="preserve"> – способность развивать физическую составляющую здоровья.</w:t>
      </w:r>
    </w:p>
    <w:p w:rsidR="007703E5" w:rsidRPr="002D4C17" w:rsidRDefault="007703E5" w:rsidP="002D4C17">
      <w:pPr>
        <w:numPr>
          <w:ilvl w:val="0"/>
          <w:numId w:val="1"/>
        </w:numPr>
        <w:spacing w:line="360" w:lineRule="auto"/>
        <w:jc w:val="both"/>
      </w:pPr>
      <w:r w:rsidRPr="002D4C17">
        <w:rPr>
          <w:u w:val="single"/>
        </w:rPr>
        <w:t>Интеллектуальный аспект здоровья</w:t>
      </w:r>
      <w:r w:rsidRPr="002D4C17">
        <w:t xml:space="preserve"> – способность ребенка развивать интеллект и уметь им пользоваться.</w:t>
      </w:r>
    </w:p>
    <w:p w:rsidR="007703E5" w:rsidRPr="002D4C17" w:rsidRDefault="007703E5" w:rsidP="002D4C17">
      <w:pPr>
        <w:numPr>
          <w:ilvl w:val="0"/>
          <w:numId w:val="1"/>
        </w:numPr>
        <w:spacing w:line="360" w:lineRule="auto"/>
        <w:jc w:val="both"/>
      </w:pPr>
      <w:r w:rsidRPr="002D4C17">
        <w:rPr>
          <w:u w:val="single"/>
        </w:rPr>
        <w:t>Личностный аспект здоровья</w:t>
      </w:r>
      <w:r w:rsidRPr="002D4C17">
        <w:t xml:space="preserve"> – способность ребенка к самореализации, умение ставить цели и достигать их, выбирая приемлемые средства.</w:t>
      </w:r>
    </w:p>
    <w:p w:rsidR="007703E5" w:rsidRDefault="007703E5" w:rsidP="00A4462A">
      <w:pPr>
        <w:numPr>
          <w:ilvl w:val="0"/>
          <w:numId w:val="1"/>
        </w:numPr>
        <w:shd w:val="clear" w:color="auto" w:fill="FFFFFF"/>
        <w:spacing w:line="360" w:lineRule="auto"/>
        <w:jc w:val="both"/>
        <w:rPr>
          <w:b/>
          <w:bCs/>
          <w:color w:val="000000"/>
        </w:rPr>
      </w:pPr>
      <w:r w:rsidRPr="00A4462A">
        <w:rPr>
          <w:u w:val="single"/>
        </w:rPr>
        <w:t>Духовный аспект здоровья</w:t>
      </w:r>
      <w:r w:rsidRPr="002D4C17">
        <w:t xml:space="preserve"> – способность развивать духовную природу, выражать высшие ценности в жизни.</w:t>
      </w:r>
      <w:r w:rsidRPr="007D26FD">
        <w:rPr>
          <w:b/>
          <w:bCs/>
          <w:color w:val="000000"/>
        </w:rPr>
        <w:t xml:space="preserve"> </w:t>
      </w:r>
    </w:p>
    <w:p w:rsidR="007703E5" w:rsidRPr="00EF264B" w:rsidRDefault="007703E5" w:rsidP="007D26FD">
      <w:pPr>
        <w:shd w:val="clear" w:color="auto" w:fill="FFFFFF"/>
        <w:spacing w:line="360" w:lineRule="auto"/>
        <w:ind w:left="10"/>
        <w:jc w:val="both"/>
        <w:rPr>
          <w:b/>
          <w:bCs/>
          <w:color w:val="000000"/>
          <w:shd w:val="clear" w:color="auto" w:fill="FFFFFF"/>
        </w:rPr>
      </w:pPr>
      <w:r w:rsidRPr="00EF264B">
        <w:rPr>
          <w:b/>
          <w:bCs/>
          <w:color w:val="000000"/>
          <w:shd w:val="clear" w:color="auto" w:fill="FFFFFF"/>
        </w:rPr>
        <w:t>Концептуальный подход</w:t>
      </w:r>
    </w:p>
    <w:p w:rsidR="007703E5" w:rsidRPr="003753C2" w:rsidRDefault="007703E5" w:rsidP="003753C2">
      <w:pPr>
        <w:spacing w:before="120" w:line="360" w:lineRule="auto"/>
        <w:ind w:firstLine="567"/>
        <w:jc w:val="both"/>
        <w:rPr>
          <w:b/>
          <w:bCs/>
          <w:iCs/>
          <w:lang w:eastAsia="en-US"/>
        </w:rPr>
      </w:pPr>
      <w:r w:rsidRPr="007D26FD">
        <w:rPr>
          <w:color w:val="000000"/>
          <w:shd w:val="clear" w:color="auto" w:fill="FFFFFF"/>
        </w:rPr>
        <w:t xml:space="preserve">Основная деятельность лагеря дневного пребывания направлена на развитие </w:t>
      </w:r>
      <w:r>
        <w:rPr>
          <w:color w:val="000000"/>
          <w:shd w:val="clear" w:color="auto" w:fill="FFFFFF"/>
        </w:rPr>
        <w:t xml:space="preserve">индивидуального подхода к </w:t>
      </w:r>
      <w:r w:rsidRPr="007D26FD">
        <w:rPr>
          <w:color w:val="000000"/>
          <w:shd w:val="clear" w:color="auto" w:fill="FFFFFF"/>
        </w:rPr>
        <w:t>личности ребенка</w:t>
      </w:r>
      <w:r>
        <w:rPr>
          <w:color w:val="000000"/>
          <w:shd w:val="clear" w:color="auto" w:fill="FFFFFF"/>
        </w:rPr>
        <w:t xml:space="preserve">. </w:t>
      </w:r>
      <w:r w:rsidRPr="007D26FD">
        <w:rPr>
          <w:color w:val="000000"/>
          <w:shd w:val="clear" w:color="auto" w:fill="FFFFFF"/>
        </w:rPr>
        <w:t>Погружая ребенка в атмосферу лагеря, мы даем ему возможность открыть в себе положительные качества личности, ощутить значимость собственного «я»; осознать себя личностью, вызывающей положительную оценку в глазах других людей; повысить самооценку; выйти на новый уровень общения, где нет места агрессии и грубости.</w:t>
      </w:r>
      <w:r w:rsidRPr="007D26FD">
        <w:rPr>
          <w:color w:val="000000"/>
        </w:rPr>
        <w:br/>
      </w:r>
      <w:r w:rsidRPr="007D26FD">
        <w:rPr>
          <w:color w:val="000000"/>
          <w:shd w:val="clear" w:color="auto" w:fill="FFFFFF"/>
        </w:rPr>
        <w:t>Находясь в лагере дневного пребывания, дети ежедневно включаются в оздоровительный процесс, для которого характерны: упорядоченный ритм жизни, режим питания, закаливание, поддержка мышечного и эмоционального тонуса. Результатом осуществления оздоровительного направления является формирование потребности в здоровом образе жизни.</w:t>
      </w:r>
      <w:r w:rsidRPr="007D26FD">
        <w:rPr>
          <w:color w:val="000000"/>
        </w:rPr>
        <w:br/>
      </w:r>
      <w:r w:rsidRPr="007D26FD">
        <w:rPr>
          <w:color w:val="000000"/>
          <w:shd w:val="clear" w:color="auto" w:fill="FFFFFF"/>
        </w:rPr>
        <w:t>Досугов</w:t>
      </w:r>
      <w:r>
        <w:rPr>
          <w:color w:val="000000"/>
          <w:shd w:val="clear" w:color="auto" w:fill="FFFFFF"/>
        </w:rPr>
        <w:t xml:space="preserve">ая деятельность </w:t>
      </w:r>
      <w:r w:rsidRPr="007D26FD">
        <w:rPr>
          <w:color w:val="000000"/>
          <w:shd w:val="clear" w:color="auto" w:fill="FFFFFF"/>
        </w:rPr>
        <w:t xml:space="preserve"> направлена на вовлечение детей в мероприятия с последующим </w:t>
      </w:r>
      <w:r w:rsidRPr="003753C2">
        <w:rPr>
          <w:color w:val="000000"/>
          <w:shd w:val="clear" w:color="auto" w:fill="FFFFFF"/>
        </w:rPr>
        <w:t>выявлением их наклонностей и способностей.</w:t>
      </w:r>
      <w:r w:rsidRPr="003753C2">
        <w:rPr>
          <w:b/>
          <w:bCs/>
          <w:iCs/>
          <w:lang w:eastAsia="en-US"/>
        </w:rPr>
        <w:t xml:space="preserve"> </w:t>
      </w:r>
    </w:p>
    <w:p w:rsidR="007703E5" w:rsidRPr="003753C2" w:rsidRDefault="007703E5" w:rsidP="003753C2">
      <w:pPr>
        <w:spacing w:line="360" w:lineRule="auto"/>
        <w:ind w:firstLine="567"/>
        <w:contextualSpacing/>
        <w:jc w:val="both"/>
        <w:rPr>
          <w:lang w:eastAsia="en-US"/>
        </w:rPr>
      </w:pPr>
      <w:r w:rsidRPr="003753C2">
        <w:rPr>
          <w:lang w:eastAsia="en-US"/>
        </w:rPr>
        <w:t>Программа  летнего оздоровительного лагеря «Олимпийский городок» с дневным пребыванием детей и подростков  опирается на следующие принципы:</w:t>
      </w:r>
    </w:p>
    <w:p w:rsidR="007703E5" w:rsidRPr="003753C2" w:rsidRDefault="007703E5" w:rsidP="003753C2">
      <w:pPr>
        <w:tabs>
          <w:tab w:val="center" w:pos="5031"/>
        </w:tabs>
        <w:spacing w:line="360" w:lineRule="auto"/>
        <w:rPr>
          <w:b/>
          <w:bCs/>
          <w:i/>
          <w:lang w:eastAsia="en-US"/>
        </w:rPr>
      </w:pPr>
      <w:r w:rsidRPr="003753C2">
        <w:rPr>
          <w:b/>
          <w:bCs/>
          <w:i/>
          <w:lang w:eastAsia="en-US"/>
        </w:rPr>
        <w:t>Принцип гуманизации отношений</w:t>
      </w:r>
    </w:p>
    <w:p w:rsidR="007703E5" w:rsidRPr="003753C2" w:rsidRDefault="007703E5" w:rsidP="003753C2">
      <w:pPr>
        <w:tabs>
          <w:tab w:val="center" w:pos="5031"/>
        </w:tabs>
        <w:spacing w:line="360" w:lineRule="auto"/>
        <w:rPr>
          <w:lang w:eastAsia="en-US"/>
        </w:rPr>
      </w:pPr>
      <w:r w:rsidRPr="003753C2">
        <w:rPr>
          <w:lang w:eastAsia="en-US"/>
        </w:rPr>
        <w:t xml:space="preserve">Построение всех отношений на основе уважения и доверия к человеку, на стремлении привести его к успеху. </w:t>
      </w:r>
    </w:p>
    <w:p w:rsidR="007703E5" w:rsidRPr="003753C2" w:rsidRDefault="007703E5" w:rsidP="003753C2">
      <w:pPr>
        <w:spacing w:line="360" w:lineRule="auto"/>
        <w:rPr>
          <w:b/>
          <w:i/>
          <w:lang w:eastAsia="en-US"/>
        </w:rPr>
      </w:pPr>
    </w:p>
    <w:p w:rsidR="007703E5" w:rsidRPr="003753C2" w:rsidRDefault="007703E5" w:rsidP="003753C2">
      <w:pPr>
        <w:spacing w:line="360" w:lineRule="auto"/>
        <w:rPr>
          <w:b/>
          <w:i/>
          <w:color w:val="548DD4"/>
          <w:lang w:eastAsia="en-US"/>
        </w:rPr>
      </w:pPr>
      <w:r w:rsidRPr="003753C2">
        <w:rPr>
          <w:b/>
          <w:i/>
          <w:lang w:eastAsia="en-US"/>
        </w:rPr>
        <w:t>Принцип соответствия типа сотрудничества психологическим возрастным особенностям учащихся и типу ведущей деятельности</w:t>
      </w:r>
    </w:p>
    <w:p w:rsidR="007703E5" w:rsidRPr="003753C2" w:rsidRDefault="007703E5" w:rsidP="003753C2">
      <w:pPr>
        <w:spacing w:line="360" w:lineRule="auto"/>
        <w:rPr>
          <w:b/>
          <w:i/>
          <w:color w:val="548DD4"/>
          <w:lang w:eastAsia="en-US"/>
        </w:rPr>
      </w:pPr>
      <w:r w:rsidRPr="003753C2">
        <w:rPr>
          <w:lang w:eastAsia="en-US"/>
        </w:rPr>
        <w:t>Результатом деятельности воспитательного характера в летнем оздоровит</w:t>
      </w:r>
      <w:r>
        <w:rPr>
          <w:lang w:eastAsia="en-US"/>
        </w:rPr>
        <w:t xml:space="preserve">ельном лагере </w:t>
      </w:r>
      <w:r w:rsidRPr="003753C2">
        <w:rPr>
          <w:lang w:eastAsia="en-US"/>
        </w:rPr>
        <w:t xml:space="preserve"> является сотрудничество ребенка и взрослого, которое позволяет воспитаннику лагеря почувствовать себя творческой личностью.</w:t>
      </w:r>
    </w:p>
    <w:p w:rsidR="007703E5" w:rsidRDefault="007703E5" w:rsidP="003753C2">
      <w:pPr>
        <w:spacing w:line="360" w:lineRule="auto"/>
        <w:contextualSpacing/>
        <w:rPr>
          <w:b/>
          <w:i/>
          <w:lang w:eastAsia="en-US"/>
        </w:rPr>
      </w:pPr>
    </w:p>
    <w:p w:rsidR="007703E5" w:rsidRPr="003753C2" w:rsidRDefault="007703E5" w:rsidP="003753C2">
      <w:pPr>
        <w:spacing w:line="360" w:lineRule="auto"/>
        <w:contextualSpacing/>
        <w:rPr>
          <w:b/>
          <w:i/>
          <w:lang w:eastAsia="en-US"/>
        </w:rPr>
      </w:pPr>
      <w:r w:rsidRPr="003753C2">
        <w:rPr>
          <w:b/>
          <w:i/>
          <w:lang w:eastAsia="en-US"/>
        </w:rPr>
        <w:t>Принцип  дифференциации  воспитания</w:t>
      </w:r>
    </w:p>
    <w:p w:rsidR="007703E5" w:rsidRPr="003753C2" w:rsidRDefault="007703E5" w:rsidP="003753C2">
      <w:pPr>
        <w:spacing w:line="360" w:lineRule="auto"/>
        <w:contextualSpacing/>
        <w:jc w:val="both"/>
        <w:rPr>
          <w:b/>
          <w:i/>
          <w:lang w:eastAsia="en-US"/>
        </w:rPr>
      </w:pPr>
      <w:r w:rsidRPr="003753C2">
        <w:rPr>
          <w:lang w:eastAsia="en-US"/>
        </w:rPr>
        <w:t>Дифференциация в рамках летнего оздоровительного лагеря предполагает:</w:t>
      </w:r>
    </w:p>
    <w:p w:rsidR="007703E5" w:rsidRPr="003753C2" w:rsidRDefault="007703E5" w:rsidP="003753C2">
      <w:pPr>
        <w:pStyle w:val="ListParagraph"/>
        <w:numPr>
          <w:ilvl w:val="0"/>
          <w:numId w:val="11"/>
        </w:numPr>
        <w:spacing w:line="360" w:lineRule="auto"/>
        <w:jc w:val="both"/>
        <w:rPr>
          <w:lang w:eastAsia="en-US"/>
        </w:rPr>
      </w:pPr>
      <w:r w:rsidRPr="003753C2">
        <w:rPr>
          <w:lang w:eastAsia="en-US"/>
        </w:rPr>
        <w:t>отбор содержания, форм и методов воспитания в соотношении с индивидуально-психологическими особенностями детей;</w:t>
      </w:r>
    </w:p>
    <w:p w:rsidR="007703E5" w:rsidRPr="003753C2" w:rsidRDefault="007703E5" w:rsidP="003753C2">
      <w:pPr>
        <w:pStyle w:val="ListParagraph"/>
        <w:numPr>
          <w:ilvl w:val="0"/>
          <w:numId w:val="11"/>
        </w:numPr>
        <w:spacing w:line="360" w:lineRule="auto"/>
        <w:jc w:val="both"/>
        <w:rPr>
          <w:lang w:eastAsia="en-US"/>
        </w:rPr>
      </w:pPr>
      <w:r w:rsidRPr="003753C2">
        <w:rPr>
          <w:lang w:eastAsia="en-US"/>
        </w:rPr>
        <w:t>создание возможности переключения с одного вида деятельности на другой в рамках смены (дня);</w:t>
      </w:r>
    </w:p>
    <w:p w:rsidR="007703E5" w:rsidRPr="003753C2" w:rsidRDefault="007703E5" w:rsidP="003753C2">
      <w:pPr>
        <w:pStyle w:val="ListParagraph"/>
        <w:numPr>
          <w:ilvl w:val="0"/>
          <w:numId w:val="11"/>
        </w:numPr>
        <w:spacing w:line="360" w:lineRule="auto"/>
        <w:jc w:val="both"/>
        <w:rPr>
          <w:lang w:eastAsia="en-US"/>
        </w:rPr>
      </w:pPr>
      <w:r w:rsidRPr="003753C2">
        <w:rPr>
          <w:lang w:eastAsia="en-US"/>
        </w:rPr>
        <w:t>взаимосвязь всех мероприятий в рамках тематики дня;</w:t>
      </w:r>
    </w:p>
    <w:p w:rsidR="007703E5" w:rsidRPr="003753C2" w:rsidRDefault="007703E5" w:rsidP="003753C2">
      <w:pPr>
        <w:pStyle w:val="ListParagraph"/>
        <w:numPr>
          <w:ilvl w:val="0"/>
          <w:numId w:val="11"/>
        </w:numPr>
        <w:spacing w:line="360" w:lineRule="auto"/>
        <w:jc w:val="both"/>
        <w:rPr>
          <w:lang w:eastAsia="en-US"/>
        </w:rPr>
      </w:pPr>
      <w:r w:rsidRPr="003753C2">
        <w:rPr>
          <w:lang w:eastAsia="en-US"/>
        </w:rPr>
        <w:t>активное участие детей во всех видах деятельности.</w:t>
      </w:r>
    </w:p>
    <w:p w:rsidR="007703E5" w:rsidRPr="003753C2" w:rsidRDefault="007703E5" w:rsidP="003753C2">
      <w:pPr>
        <w:spacing w:line="360" w:lineRule="auto"/>
        <w:contextualSpacing/>
        <w:rPr>
          <w:lang w:eastAsia="en-US"/>
        </w:rPr>
      </w:pPr>
    </w:p>
    <w:p w:rsidR="007703E5" w:rsidRPr="003753C2" w:rsidRDefault="007703E5" w:rsidP="003753C2">
      <w:pPr>
        <w:spacing w:line="360" w:lineRule="auto"/>
        <w:contextualSpacing/>
        <w:rPr>
          <w:b/>
          <w:i/>
          <w:color w:val="548DD4"/>
          <w:lang w:eastAsia="en-US"/>
        </w:rPr>
      </w:pPr>
      <w:r w:rsidRPr="003753C2">
        <w:rPr>
          <w:b/>
          <w:i/>
          <w:lang w:eastAsia="en-US"/>
        </w:rPr>
        <w:t>Принцип комплексности оздоровления и воспитания ребёнка</w:t>
      </w:r>
      <w:r w:rsidRPr="003753C2">
        <w:rPr>
          <w:b/>
          <w:i/>
          <w:color w:val="548DD4"/>
          <w:lang w:eastAsia="en-US"/>
        </w:rPr>
        <w:t>.</w:t>
      </w:r>
    </w:p>
    <w:p w:rsidR="007703E5" w:rsidRPr="003753C2" w:rsidRDefault="007703E5" w:rsidP="003753C2">
      <w:pPr>
        <w:spacing w:line="360" w:lineRule="auto"/>
        <w:rPr>
          <w:lang w:eastAsia="en-US"/>
        </w:rPr>
      </w:pPr>
      <w:r w:rsidRPr="003753C2">
        <w:rPr>
          <w:lang w:eastAsia="en-US"/>
        </w:rPr>
        <w:t>Данный принцип может быть реализован при следующих условиях:</w:t>
      </w:r>
    </w:p>
    <w:p w:rsidR="007703E5" w:rsidRPr="003753C2" w:rsidRDefault="007703E5" w:rsidP="003753C2">
      <w:pPr>
        <w:spacing w:line="360" w:lineRule="auto"/>
        <w:rPr>
          <w:lang w:eastAsia="en-US"/>
        </w:rPr>
      </w:pPr>
      <w:r w:rsidRPr="003753C2">
        <w:rPr>
          <w:lang w:eastAsia="en-US"/>
        </w:rPr>
        <w:t>- необходимо чёткое распределение времени на организацию оздоровительной и воспитательной работы;</w:t>
      </w:r>
    </w:p>
    <w:p w:rsidR="007703E5" w:rsidRPr="003753C2" w:rsidRDefault="007703E5" w:rsidP="003753C2">
      <w:pPr>
        <w:spacing w:line="360" w:lineRule="auto"/>
        <w:rPr>
          <w:lang w:eastAsia="en-US"/>
        </w:rPr>
      </w:pPr>
      <w:r w:rsidRPr="003753C2">
        <w:rPr>
          <w:lang w:eastAsia="en-US"/>
        </w:rPr>
        <w:t>- оценка эффективности пребывания детей в лагере должна быть комплексной, учитывающей все группы поставленных задач.</w:t>
      </w:r>
    </w:p>
    <w:p w:rsidR="007703E5" w:rsidRPr="003753C2" w:rsidRDefault="007703E5" w:rsidP="003753C2">
      <w:pPr>
        <w:spacing w:line="360" w:lineRule="auto"/>
        <w:rPr>
          <w:lang w:eastAsia="en-US"/>
        </w:rPr>
      </w:pPr>
    </w:p>
    <w:p w:rsidR="007703E5" w:rsidRPr="003753C2" w:rsidRDefault="007703E5" w:rsidP="003753C2">
      <w:pPr>
        <w:spacing w:line="360" w:lineRule="auto"/>
        <w:contextualSpacing/>
        <w:rPr>
          <w:b/>
          <w:i/>
          <w:lang w:eastAsia="en-US"/>
        </w:rPr>
      </w:pPr>
      <w:r w:rsidRPr="003753C2">
        <w:rPr>
          <w:b/>
          <w:i/>
          <w:lang w:eastAsia="en-US"/>
        </w:rPr>
        <w:t>Принцип гармонизации сущностных сил ребёнка, его интеллектуальной, физической, эмоционально-волевой сфер с учётом его индивидуальных и возрастных особенностей.</w:t>
      </w:r>
    </w:p>
    <w:p w:rsidR="007703E5" w:rsidRPr="003753C2" w:rsidRDefault="007703E5" w:rsidP="003753C2">
      <w:pPr>
        <w:spacing w:line="360" w:lineRule="auto"/>
        <w:contextualSpacing/>
        <w:jc w:val="both"/>
        <w:rPr>
          <w:lang w:eastAsia="en-US"/>
        </w:rPr>
      </w:pPr>
      <w:r w:rsidRPr="003753C2">
        <w:rPr>
          <w:lang w:eastAsia="en-US"/>
        </w:rPr>
        <w:t>Этот принцип может быть реализован при следующих условиях:</w:t>
      </w:r>
    </w:p>
    <w:p w:rsidR="007703E5" w:rsidRPr="003753C2" w:rsidRDefault="007703E5" w:rsidP="003753C2">
      <w:pPr>
        <w:pStyle w:val="ListParagraph"/>
        <w:numPr>
          <w:ilvl w:val="0"/>
          <w:numId w:val="12"/>
        </w:numPr>
        <w:spacing w:line="360" w:lineRule="auto"/>
        <w:jc w:val="both"/>
        <w:rPr>
          <w:lang w:eastAsia="en-US"/>
        </w:rPr>
      </w:pPr>
      <w:r w:rsidRPr="003753C2">
        <w:rPr>
          <w:lang w:eastAsia="en-US"/>
        </w:rPr>
        <w:t>вариантности выбора способа реализации в различных видах деятельности;</w:t>
      </w:r>
    </w:p>
    <w:p w:rsidR="007703E5" w:rsidRPr="003753C2" w:rsidRDefault="007703E5" w:rsidP="003753C2">
      <w:pPr>
        <w:pStyle w:val="ListParagraph"/>
        <w:numPr>
          <w:ilvl w:val="0"/>
          <w:numId w:val="12"/>
        </w:numPr>
        <w:spacing w:line="360" w:lineRule="auto"/>
        <w:jc w:val="both"/>
        <w:rPr>
          <w:lang w:eastAsia="en-US"/>
        </w:rPr>
      </w:pPr>
      <w:r w:rsidRPr="003753C2">
        <w:rPr>
          <w:lang w:eastAsia="en-US"/>
        </w:rPr>
        <w:t>сочетание форм работы, учитывающих возрастные особенности детей;</w:t>
      </w:r>
    </w:p>
    <w:p w:rsidR="007703E5" w:rsidRPr="003753C2" w:rsidRDefault="007703E5" w:rsidP="003753C2">
      <w:pPr>
        <w:pStyle w:val="ListParagraph"/>
        <w:numPr>
          <w:ilvl w:val="0"/>
          <w:numId w:val="12"/>
        </w:numPr>
        <w:spacing w:line="360" w:lineRule="auto"/>
        <w:jc w:val="both"/>
        <w:rPr>
          <w:lang w:eastAsia="en-US"/>
        </w:rPr>
      </w:pPr>
      <w:r w:rsidRPr="003753C2">
        <w:rPr>
          <w:lang w:eastAsia="en-US"/>
        </w:rPr>
        <w:t>постоянной коррекции воздействий на каждого ребёнка с учётом изменений, происходящих в его организме и психике.</w:t>
      </w:r>
    </w:p>
    <w:p w:rsidR="007703E5" w:rsidRPr="003753C2" w:rsidRDefault="007703E5" w:rsidP="003753C2">
      <w:pPr>
        <w:spacing w:line="360" w:lineRule="auto"/>
        <w:contextualSpacing/>
        <w:jc w:val="both"/>
        <w:rPr>
          <w:lang w:eastAsia="en-US"/>
        </w:rPr>
      </w:pPr>
    </w:p>
    <w:p w:rsidR="007703E5" w:rsidRPr="003753C2" w:rsidRDefault="007703E5" w:rsidP="003753C2">
      <w:pPr>
        <w:spacing w:line="360" w:lineRule="auto"/>
        <w:contextualSpacing/>
        <w:rPr>
          <w:b/>
          <w:i/>
          <w:lang w:eastAsia="en-US"/>
        </w:rPr>
      </w:pPr>
      <w:r w:rsidRPr="003753C2">
        <w:rPr>
          <w:b/>
          <w:i/>
          <w:lang w:eastAsia="en-US"/>
        </w:rPr>
        <w:t>Принцип интегративно-гуманитарного подхода.</w:t>
      </w:r>
    </w:p>
    <w:p w:rsidR="007703E5" w:rsidRPr="003753C2" w:rsidRDefault="007703E5" w:rsidP="003753C2">
      <w:pPr>
        <w:spacing w:line="360" w:lineRule="auto"/>
        <w:contextualSpacing/>
        <w:jc w:val="both"/>
        <w:rPr>
          <w:lang w:eastAsia="en-US"/>
        </w:rPr>
      </w:pPr>
      <w:r w:rsidRPr="003753C2">
        <w:rPr>
          <w:lang w:eastAsia="en-US"/>
        </w:rPr>
        <w:t>Этот принцип определяет пять «граней»:</w:t>
      </w:r>
    </w:p>
    <w:p w:rsidR="007703E5" w:rsidRPr="003753C2" w:rsidRDefault="007703E5" w:rsidP="003753C2">
      <w:pPr>
        <w:pStyle w:val="ListParagraph"/>
        <w:numPr>
          <w:ilvl w:val="0"/>
          <w:numId w:val="13"/>
        </w:numPr>
        <w:spacing w:line="360" w:lineRule="auto"/>
        <w:jc w:val="both"/>
        <w:rPr>
          <w:lang w:eastAsia="en-US"/>
        </w:rPr>
      </w:pPr>
      <w:r w:rsidRPr="003753C2">
        <w:rPr>
          <w:lang w:eastAsia="en-US"/>
        </w:rPr>
        <w:t>грань личностного восприятия («это затрагивает или может затрагивать лично   меня»);</w:t>
      </w:r>
    </w:p>
    <w:p w:rsidR="007703E5" w:rsidRPr="003753C2" w:rsidRDefault="007703E5" w:rsidP="003753C2">
      <w:pPr>
        <w:pStyle w:val="ListParagraph"/>
        <w:numPr>
          <w:ilvl w:val="0"/>
          <w:numId w:val="13"/>
        </w:numPr>
        <w:spacing w:line="360" w:lineRule="auto"/>
        <w:jc w:val="both"/>
        <w:rPr>
          <w:lang w:eastAsia="en-US"/>
        </w:rPr>
      </w:pPr>
      <w:r w:rsidRPr="003753C2">
        <w:rPr>
          <w:lang w:eastAsia="en-US"/>
        </w:rPr>
        <w:t>грань сопричастности («этого достигли ребята, это им нужно – значит, это доступно и нужно мне»);</w:t>
      </w:r>
    </w:p>
    <w:p w:rsidR="007703E5" w:rsidRPr="003753C2" w:rsidRDefault="007703E5" w:rsidP="003753C2">
      <w:pPr>
        <w:pStyle w:val="ListParagraph"/>
        <w:numPr>
          <w:ilvl w:val="0"/>
          <w:numId w:val="13"/>
        </w:numPr>
        <w:spacing w:line="360" w:lineRule="auto"/>
        <w:jc w:val="both"/>
        <w:rPr>
          <w:lang w:eastAsia="en-US"/>
        </w:rPr>
      </w:pPr>
      <w:r w:rsidRPr="003753C2">
        <w:rPr>
          <w:lang w:eastAsia="en-US"/>
        </w:rPr>
        <w:t>грань глобального восприятия («это нужно знать всем – значит это важно и для меня; это относится к общечеловеческим ценностям»);</w:t>
      </w:r>
    </w:p>
    <w:p w:rsidR="007703E5" w:rsidRPr="003753C2" w:rsidRDefault="007703E5" w:rsidP="003753C2">
      <w:pPr>
        <w:pStyle w:val="ListParagraph"/>
        <w:numPr>
          <w:ilvl w:val="0"/>
          <w:numId w:val="13"/>
        </w:numPr>
        <w:spacing w:line="360" w:lineRule="auto"/>
        <w:jc w:val="both"/>
        <w:rPr>
          <w:lang w:eastAsia="en-US"/>
        </w:rPr>
      </w:pPr>
      <w:r w:rsidRPr="003753C2">
        <w:rPr>
          <w:lang w:eastAsia="en-US"/>
        </w:rPr>
        <w:t>грань ориентации на консенсус («Я признаю за другим право иметь свою точку зрения, я могу поставить себя на место других, понять их проблемы»);</w:t>
      </w:r>
    </w:p>
    <w:p w:rsidR="007703E5" w:rsidRPr="003753C2" w:rsidRDefault="007703E5" w:rsidP="003753C2">
      <w:pPr>
        <w:pStyle w:val="ListParagraph"/>
        <w:numPr>
          <w:ilvl w:val="0"/>
          <w:numId w:val="13"/>
        </w:numPr>
        <w:spacing w:line="360" w:lineRule="auto"/>
        <w:rPr>
          <w:lang w:eastAsia="en-US"/>
        </w:rPr>
      </w:pPr>
      <w:r w:rsidRPr="003753C2">
        <w:rPr>
          <w:lang w:eastAsia="en-US"/>
        </w:rPr>
        <w:t>грань личной ответственности («я отвечаю за последствия своей деятельности для других людей и для природы»).</w:t>
      </w:r>
    </w:p>
    <w:p w:rsidR="007703E5" w:rsidRPr="003753C2" w:rsidRDefault="007703E5" w:rsidP="003753C2">
      <w:pPr>
        <w:spacing w:line="360" w:lineRule="auto"/>
        <w:contextualSpacing/>
        <w:jc w:val="both"/>
        <w:rPr>
          <w:lang w:eastAsia="en-US"/>
        </w:rPr>
      </w:pPr>
    </w:p>
    <w:p w:rsidR="007703E5" w:rsidRPr="003753C2" w:rsidRDefault="007703E5" w:rsidP="003753C2">
      <w:pPr>
        <w:spacing w:line="360" w:lineRule="auto"/>
        <w:contextualSpacing/>
        <w:rPr>
          <w:b/>
          <w:i/>
          <w:lang w:eastAsia="en-US"/>
        </w:rPr>
      </w:pPr>
      <w:r w:rsidRPr="003753C2">
        <w:rPr>
          <w:b/>
          <w:i/>
          <w:lang w:eastAsia="en-US"/>
        </w:rPr>
        <w:t>Принцип уважения и доверия.</w:t>
      </w:r>
    </w:p>
    <w:p w:rsidR="007703E5" w:rsidRPr="003753C2" w:rsidRDefault="007703E5" w:rsidP="00EF264B">
      <w:pPr>
        <w:spacing w:line="360" w:lineRule="auto"/>
        <w:contextualSpacing/>
        <w:jc w:val="both"/>
        <w:rPr>
          <w:lang w:eastAsia="en-US"/>
        </w:rPr>
      </w:pPr>
      <w:r w:rsidRPr="003753C2">
        <w:rPr>
          <w:lang w:eastAsia="en-US"/>
        </w:rPr>
        <w:t>Этот принцип может быть реализован при следующих условиях:</w:t>
      </w:r>
    </w:p>
    <w:p w:rsidR="007703E5" w:rsidRPr="003753C2" w:rsidRDefault="007703E5" w:rsidP="00EF264B">
      <w:pPr>
        <w:pStyle w:val="ListParagraph"/>
        <w:numPr>
          <w:ilvl w:val="0"/>
          <w:numId w:val="15"/>
        </w:numPr>
        <w:spacing w:line="360" w:lineRule="auto"/>
        <w:jc w:val="both"/>
        <w:rPr>
          <w:lang w:eastAsia="en-US"/>
        </w:rPr>
      </w:pPr>
      <w:r w:rsidRPr="003753C2">
        <w:rPr>
          <w:lang w:eastAsia="en-US"/>
        </w:rPr>
        <w:t>добровольного включения ребёнка в ту или иную деятельность;</w:t>
      </w:r>
    </w:p>
    <w:p w:rsidR="007703E5" w:rsidRPr="003753C2" w:rsidRDefault="007703E5" w:rsidP="00EF264B">
      <w:pPr>
        <w:pStyle w:val="ListParagraph"/>
        <w:numPr>
          <w:ilvl w:val="0"/>
          <w:numId w:val="14"/>
        </w:numPr>
        <w:spacing w:line="360" w:lineRule="auto"/>
        <w:jc w:val="both"/>
        <w:rPr>
          <w:lang w:eastAsia="en-US"/>
        </w:rPr>
      </w:pPr>
      <w:r w:rsidRPr="003753C2">
        <w:rPr>
          <w:lang w:eastAsia="en-US"/>
        </w:rPr>
        <w:t>доверие ребёнку в выборе средств достижения поставленной цели, в основном на вере в возможность каждого ребёнка и его собственной вере в достижении негативных последствий в процессе педагогического воздействия;</w:t>
      </w:r>
    </w:p>
    <w:p w:rsidR="007703E5" w:rsidRPr="003753C2" w:rsidRDefault="007703E5" w:rsidP="00EF264B">
      <w:pPr>
        <w:pStyle w:val="ListParagraph"/>
        <w:numPr>
          <w:ilvl w:val="0"/>
          <w:numId w:val="14"/>
        </w:numPr>
        <w:spacing w:line="360" w:lineRule="auto"/>
        <w:jc w:val="both"/>
        <w:rPr>
          <w:lang w:eastAsia="en-US"/>
        </w:rPr>
      </w:pPr>
      <w:r w:rsidRPr="003753C2">
        <w:rPr>
          <w:lang w:eastAsia="en-US"/>
        </w:rPr>
        <w:t>в учёте интересов учащихся, их индивидуальных вкусов</w:t>
      </w:r>
    </w:p>
    <w:p w:rsidR="007703E5" w:rsidRPr="002B5012" w:rsidRDefault="007703E5" w:rsidP="00EF264B">
      <w:pPr>
        <w:pStyle w:val="NormalWeb"/>
        <w:shd w:val="clear" w:color="auto" w:fill="FFFFFF"/>
        <w:spacing w:before="0" w:beforeAutospacing="0" w:after="150" w:afterAutospacing="0" w:line="360" w:lineRule="auto"/>
        <w:jc w:val="both"/>
      </w:pPr>
      <w:r w:rsidRPr="002B5012">
        <w:t xml:space="preserve">Организация воспитательной деятельности в лагере построена на  </w:t>
      </w:r>
      <w:r w:rsidRPr="002B5012">
        <w:rPr>
          <w:b/>
          <w:bCs/>
          <w:i/>
          <w:iCs/>
        </w:rPr>
        <w:t>принципах</w:t>
      </w:r>
      <w:r w:rsidRPr="002B5012">
        <w:t> </w:t>
      </w:r>
      <w:r w:rsidRPr="002B5012">
        <w:rPr>
          <w:b/>
          <w:bCs/>
          <w:i/>
          <w:iCs/>
        </w:rPr>
        <w:t>соуправления и самоуправления</w:t>
      </w:r>
      <w:r w:rsidRPr="002B5012">
        <w:t>, строгого подчинения олимпийским правилам взаимного уважения</w:t>
      </w:r>
    </w:p>
    <w:p w:rsidR="007703E5" w:rsidRPr="002B5012" w:rsidRDefault="007703E5" w:rsidP="00EF264B">
      <w:pPr>
        <w:pStyle w:val="NormalWeb"/>
        <w:shd w:val="clear" w:color="auto" w:fill="FFFFFF"/>
        <w:spacing w:before="96" w:beforeAutospacing="0" w:after="120" w:afterAutospacing="0" w:line="360" w:lineRule="auto"/>
        <w:jc w:val="both"/>
      </w:pPr>
      <w:r w:rsidRPr="002B5012">
        <w:t xml:space="preserve">В процессе коллективного взаимодействия вырабатывается план совместных действий, детьми приобретается новый положительный опыт социального развития, устанавливаются и регулируются межличностне отношения, выявляются активисты и лидеры, которые включаются в работу органов самоуправления. </w:t>
      </w:r>
    </w:p>
    <w:p w:rsidR="007703E5" w:rsidRPr="002D4C17" w:rsidRDefault="007703E5" w:rsidP="002D4C17">
      <w:pPr>
        <w:shd w:val="clear" w:color="auto" w:fill="FFFFFF"/>
        <w:spacing w:before="100" w:beforeAutospacing="1" w:after="100" w:afterAutospacing="1" w:line="360" w:lineRule="auto"/>
        <w:jc w:val="both"/>
        <w:rPr>
          <w:b/>
        </w:rPr>
      </w:pPr>
      <w:r w:rsidRPr="002D4C17">
        <w:rPr>
          <w:b/>
        </w:rPr>
        <w:t>Направленность программы</w:t>
      </w:r>
    </w:p>
    <w:p w:rsidR="007703E5" w:rsidRPr="002D4C17" w:rsidRDefault="007703E5" w:rsidP="00EF264B">
      <w:pPr>
        <w:pStyle w:val="NormalWeb"/>
        <w:shd w:val="clear" w:color="auto" w:fill="FFFFFF"/>
        <w:spacing w:line="360" w:lineRule="auto"/>
        <w:jc w:val="both"/>
      </w:pPr>
      <w:r w:rsidRPr="002D4C17">
        <w:t xml:space="preserve">Программа  является </w:t>
      </w:r>
      <w:r w:rsidRPr="002D4C17">
        <w:rPr>
          <w:i/>
        </w:rPr>
        <w:t>комплексной</w:t>
      </w:r>
      <w:r w:rsidRPr="002D4C17">
        <w:t>, т.е. включает в себя разноплановую деятельность, объединяет различные направления оздоровления, отдыха и воспитания детей в условиях оздоровительного лагеря. По продолжительности программа является</w:t>
      </w:r>
      <w:r w:rsidRPr="002D4C17">
        <w:rPr>
          <w:i/>
        </w:rPr>
        <w:t xml:space="preserve"> краткосрочной, </w:t>
      </w:r>
      <w:r w:rsidRPr="002D4C17">
        <w:t xml:space="preserve">т. е. реализуется в течение лагерной смены. </w:t>
      </w:r>
    </w:p>
    <w:p w:rsidR="007703E5" w:rsidRPr="002D4C17" w:rsidRDefault="007703E5" w:rsidP="00EF264B">
      <w:pPr>
        <w:shd w:val="clear" w:color="auto" w:fill="FFFFFF"/>
        <w:spacing w:before="100" w:beforeAutospacing="1" w:after="100" w:afterAutospacing="1" w:line="360" w:lineRule="auto"/>
        <w:jc w:val="both"/>
      </w:pPr>
      <w:r w:rsidRPr="002D4C17">
        <w:rPr>
          <w:bCs/>
          <w:iCs/>
          <w:color w:val="000000"/>
          <w:bdr w:val="none" w:sz="0" w:space="0" w:color="auto" w:frame="1"/>
        </w:rPr>
        <w:t>Направленность</w:t>
      </w:r>
      <w:r w:rsidRPr="002D4C17">
        <w:rPr>
          <w:rStyle w:val="apple-converted-space"/>
          <w:bCs/>
          <w:iCs/>
          <w:color w:val="000000"/>
          <w:bdr w:val="none" w:sz="0" w:space="0" w:color="auto" w:frame="1"/>
        </w:rPr>
        <w:t> </w:t>
      </w:r>
      <w:r w:rsidRPr="002D4C17">
        <w:rPr>
          <w:color w:val="000000"/>
          <w:shd w:val="clear" w:color="auto" w:fill="FFFFFF"/>
        </w:rPr>
        <w:t>данной программы</w:t>
      </w:r>
      <w:r w:rsidRPr="002D4C17">
        <w:rPr>
          <w:rStyle w:val="apple-converted-space"/>
          <w:color w:val="000000"/>
          <w:shd w:val="clear" w:color="auto" w:fill="FFFFFF"/>
        </w:rPr>
        <w:t> </w:t>
      </w:r>
      <w:r w:rsidRPr="002D4C17">
        <w:rPr>
          <w:bCs/>
          <w:iCs/>
          <w:color w:val="000000"/>
          <w:bdr w:val="none" w:sz="0" w:space="0" w:color="auto" w:frame="1"/>
        </w:rPr>
        <w:t>физкультурно</w:t>
      </w:r>
      <w:r w:rsidRPr="002D4C17">
        <w:rPr>
          <w:rStyle w:val="apple-converted-space"/>
          <w:color w:val="000000"/>
          <w:shd w:val="clear" w:color="auto" w:fill="FFFFFF"/>
        </w:rPr>
        <w:t> </w:t>
      </w:r>
      <w:r w:rsidRPr="002D4C17">
        <w:rPr>
          <w:color w:val="000000"/>
          <w:shd w:val="clear" w:color="auto" w:fill="FFFFFF"/>
        </w:rPr>
        <w:t>-</w:t>
      </w:r>
      <w:r w:rsidRPr="002D4C17">
        <w:rPr>
          <w:rStyle w:val="apple-converted-space"/>
          <w:color w:val="000000"/>
          <w:shd w:val="clear" w:color="auto" w:fill="FFFFFF"/>
        </w:rPr>
        <w:t> </w:t>
      </w:r>
      <w:r w:rsidRPr="002D4C17">
        <w:rPr>
          <w:bCs/>
          <w:iCs/>
          <w:color w:val="000000"/>
          <w:bdr w:val="none" w:sz="0" w:space="0" w:color="auto" w:frame="1"/>
        </w:rPr>
        <w:t>спортивная.</w:t>
      </w:r>
      <w:r w:rsidRPr="002D4C17">
        <w:rPr>
          <w:rStyle w:val="apple-converted-space"/>
          <w:color w:val="000000"/>
          <w:shd w:val="clear" w:color="auto" w:fill="FFFFFF"/>
        </w:rPr>
        <w:t> </w:t>
      </w:r>
      <w:r w:rsidRPr="002D4C17">
        <w:rPr>
          <w:color w:val="000000"/>
          <w:shd w:val="clear" w:color="auto" w:fill="FFFFFF"/>
        </w:rPr>
        <w:t xml:space="preserve">Приоритетным  в деятельности смены лагеря являются </w:t>
      </w:r>
      <w:hyperlink r:id="rId7" w:tooltip="Оздоровительные программы" w:history="1">
        <w:r w:rsidRPr="002D4C17">
          <w:rPr>
            <w:rStyle w:val="Hyperlink"/>
            <w:color w:val="auto"/>
            <w:u w:val="none"/>
            <w:bdr w:val="none" w:sz="0" w:space="0" w:color="auto" w:frame="1"/>
            <w:shd w:val="clear" w:color="auto" w:fill="FFFFFF"/>
          </w:rPr>
          <w:t>оздоровительные мероприятия</w:t>
        </w:r>
      </w:hyperlink>
      <w:r w:rsidRPr="002D4C17">
        <w:rPr>
          <w:shd w:val="clear" w:color="auto" w:fill="FFFFFF"/>
        </w:rPr>
        <w:t>, направленные</w:t>
      </w:r>
      <w:r w:rsidRPr="002D4C17">
        <w:rPr>
          <w:color w:val="000000"/>
          <w:shd w:val="clear" w:color="auto" w:fill="FFFFFF"/>
        </w:rPr>
        <w:t xml:space="preserve"> на укрепление физического, психического здоровья детей, формирование здорового образа жизни развитии личностных качеств воспитанников. </w:t>
      </w:r>
      <w:r w:rsidRPr="002D4C17">
        <w:t>Ребят в лагере ждут соревнования, конкурсы, игры, викторины, увлекательные рассказы о видах  спорта, об истории Олимпийских игр, о самых разнообразных спортивных играх нашего времени.</w:t>
      </w:r>
      <w:r w:rsidRPr="002D4C17">
        <w:rPr>
          <w:b/>
        </w:rPr>
        <w:t xml:space="preserve"> </w:t>
      </w:r>
      <w:r w:rsidRPr="002D4C17">
        <w:t xml:space="preserve">Реализация цели и задач программы «Олимпийский городок", посвященной Олимпийскому движению в России, осуществляется в форме </w:t>
      </w:r>
      <w:r w:rsidRPr="002D4C17">
        <w:rPr>
          <w:bCs/>
          <w:iCs/>
        </w:rPr>
        <w:t>ролевой игры</w:t>
      </w:r>
      <w:r w:rsidRPr="002D4C17">
        <w:t xml:space="preserve">. </w:t>
      </w:r>
    </w:p>
    <w:p w:rsidR="007703E5" w:rsidRPr="002D4C17" w:rsidRDefault="007703E5" w:rsidP="002D4C17">
      <w:pPr>
        <w:shd w:val="clear" w:color="auto" w:fill="FFFFFF"/>
        <w:spacing w:line="360" w:lineRule="auto"/>
        <w:ind w:firstLine="709"/>
        <w:jc w:val="both"/>
        <w:rPr>
          <w:i/>
        </w:rPr>
      </w:pPr>
      <w:r w:rsidRPr="002D4C17">
        <w:rPr>
          <w:i/>
        </w:rPr>
        <w:t>Идея смены:</w:t>
      </w:r>
    </w:p>
    <w:p w:rsidR="007703E5" w:rsidRPr="002D4C17" w:rsidRDefault="007703E5" w:rsidP="002D4C17">
      <w:pPr>
        <w:shd w:val="clear" w:color="auto" w:fill="FFFFFF"/>
        <w:spacing w:line="360" w:lineRule="auto"/>
        <w:ind w:firstLine="709"/>
        <w:jc w:val="both"/>
        <w:rPr>
          <w:rFonts w:ascii="Arial" w:hAnsi="Arial" w:cs="Arial"/>
        </w:rPr>
      </w:pPr>
      <w:r w:rsidRPr="002D4C17">
        <w:t>Вся смена лагеря - это Олимпийский городок, в который съезжаются «спортсмены» разных уголков страны» для участия в олимпийских играх. В лагере  3 отряда по15 человек. В каждой группе  волонтер – старшеклассник, помогает воспитателям в организации «жизни отрядов». Олимпийский городок  живет по особому расписанию (Приложение 1), которое включает в себя зарядку, пробежки, тренировки,  соревнования и досуговые  мероприятия. Вся игра делится на три этапа: организационный, основной и итоговый.</w:t>
      </w:r>
    </w:p>
    <w:p w:rsidR="007703E5" w:rsidRPr="00A572AD" w:rsidRDefault="007703E5" w:rsidP="00F05DB7">
      <w:pPr>
        <w:shd w:val="clear" w:color="auto" w:fill="FFFFFF"/>
        <w:spacing w:line="360" w:lineRule="auto"/>
        <w:ind w:firstLine="709"/>
        <w:jc w:val="both"/>
        <w:rPr>
          <w:b/>
        </w:rPr>
      </w:pPr>
      <w:r w:rsidRPr="00A572AD">
        <w:rPr>
          <w:b/>
        </w:rPr>
        <w:t>Механизм реализации программы</w:t>
      </w:r>
    </w:p>
    <w:p w:rsidR="007703E5" w:rsidRPr="001177FF" w:rsidRDefault="007703E5" w:rsidP="00F05DB7">
      <w:pPr>
        <w:spacing w:line="360" w:lineRule="auto"/>
        <w:ind w:firstLine="567"/>
        <w:rPr>
          <w:sz w:val="28"/>
          <w:szCs w:val="28"/>
        </w:rPr>
      </w:pPr>
      <w:r w:rsidRPr="004A721B">
        <w:rPr>
          <w:b/>
          <w:i/>
        </w:rPr>
        <w:t>Подготовительный –  апрель- май</w:t>
      </w:r>
    </w:p>
    <w:p w:rsidR="007703E5" w:rsidRPr="00F05DB7" w:rsidRDefault="007703E5" w:rsidP="00F05DB7">
      <w:pPr>
        <w:spacing w:line="360" w:lineRule="auto"/>
        <w:contextualSpacing/>
        <w:jc w:val="both"/>
      </w:pPr>
      <w:r w:rsidRPr="00F05DB7">
        <w:t>Издание приказа  об открытии лагеря, разработка программы оздоровительного   лагеря с дневным пребыванием детей «Олимпийский городок», подготовка методического материала</w:t>
      </w:r>
      <w:r>
        <w:t>,</w:t>
      </w:r>
      <w:r w:rsidRPr="00F05DB7">
        <w:t xml:space="preserve"> подбор кадров для работы в летнем оздоровительном лагере, составление необходимой документации для деятельности лагеря (план, положение, должностные обязанности, инструкции т.д.),комплектование отрядов; проведение инструктажей с работниками лагеря.</w:t>
      </w:r>
    </w:p>
    <w:p w:rsidR="007703E5" w:rsidRPr="002D4C17" w:rsidRDefault="007703E5" w:rsidP="002D4C17">
      <w:pPr>
        <w:shd w:val="clear" w:color="auto" w:fill="FFFFFF"/>
        <w:spacing w:line="360" w:lineRule="auto"/>
        <w:ind w:firstLine="709"/>
        <w:jc w:val="both"/>
        <w:rPr>
          <w:rFonts w:ascii="Arial" w:hAnsi="Arial" w:cs="Arial"/>
        </w:rPr>
      </w:pPr>
      <w:r w:rsidRPr="002D4C17">
        <w:rPr>
          <w:b/>
          <w:bCs/>
          <w:i/>
          <w:iCs/>
        </w:rPr>
        <w:t>Организационный этап</w:t>
      </w:r>
      <w:r w:rsidRPr="002D4C17">
        <w:t> «Открытие Олимпийских игр» характеризуется запуском игрового момента, происходит знакомство ребят с предполагаемой игровой деятельностью, основными этапами игры, с традициями, законами лагеря, педагогическим коллективом.  Дети сами придумывают название отряда, девиз,   песню, эмблему.                              </w:t>
      </w:r>
    </w:p>
    <w:p w:rsidR="007703E5" w:rsidRPr="002D4C17" w:rsidRDefault="007703E5" w:rsidP="002D4C17">
      <w:pPr>
        <w:shd w:val="clear" w:color="auto" w:fill="FFFFFF"/>
        <w:spacing w:line="360" w:lineRule="auto"/>
        <w:ind w:firstLine="709"/>
        <w:jc w:val="both"/>
        <w:rPr>
          <w:rFonts w:ascii="Arial" w:hAnsi="Arial" w:cs="Arial"/>
        </w:rPr>
      </w:pPr>
      <w:r w:rsidRPr="002D4C17">
        <w:rPr>
          <w:b/>
          <w:bCs/>
          <w:i/>
          <w:iCs/>
        </w:rPr>
        <w:t>Основной этап</w:t>
      </w:r>
      <w:r w:rsidRPr="002D4C17">
        <w:t> смены – это «Олимпийские игры», самый большой по времени период смены. Здесь развивается сюжет игры. Основным механизмом реализации деятельности являются спортивные игры и соревнования на свежем воздухе.</w:t>
      </w:r>
    </w:p>
    <w:p w:rsidR="007703E5" w:rsidRPr="002D4C17" w:rsidRDefault="007703E5" w:rsidP="002D4C17">
      <w:pPr>
        <w:shd w:val="clear" w:color="auto" w:fill="FFFFFF"/>
        <w:spacing w:line="360" w:lineRule="auto"/>
        <w:jc w:val="both"/>
      </w:pPr>
      <w:r w:rsidRPr="002D4C17">
        <w:t>Игры делятся по тематике: </w:t>
      </w:r>
    </w:p>
    <w:p w:rsidR="007703E5" w:rsidRPr="002B5012" w:rsidRDefault="007703E5" w:rsidP="002D4C17">
      <w:pPr>
        <w:shd w:val="clear" w:color="auto" w:fill="FFFFFF"/>
        <w:spacing w:line="360" w:lineRule="auto"/>
        <w:jc w:val="both"/>
        <w:rPr>
          <w:rFonts w:ascii="Arial" w:hAnsi="Arial" w:cs="Arial"/>
        </w:rPr>
      </w:pPr>
      <w:r w:rsidRPr="002B5012">
        <w:rPr>
          <w:bCs/>
          <w:i/>
          <w:iCs/>
        </w:rPr>
        <w:t>1. Неделя легкой атлетики.</w:t>
      </w:r>
      <w:r w:rsidRPr="002B5012">
        <w:t> Отдельные соревнования выделены как «День прыгуна», «День спринтера», «День марафонца», «День метателя» и др. После каждого соревнования победителям на пьедестале вручаются олимпийские медали.</w:t>
      </w:r>
    </w:p>
    <w:p w:rsidR="007703E5" w:rsidRPr="002B5012" w:rsidRDefault="007703E5" w:rsidP="002D4C17">
      <w:pPr>
        <w:shd w:val="clear" w:color="auto" w:fill="FFFFFF"/>
        <w:spacing w:line="360" w:lineRule="auto"/>
        <w:jc w:val="both"/>
      </w:pPr>
      <w:r w:rsidRPr="002B5012">
        <w:rPr>
          <w:bCs/>
          <w:i/>
          <w:iCs/>
        </w:rPr>
        <w:t>2. Неделя игровых видов спорта.</w:t>
      </w:r>
      <w:r w:rsidRPr="002B5012">
        <w:t xml:space="preserve"> Проведены турниры по различным подвижным и спортивным играм. Сохраняя вышеизложенный принцип, это день пионербола, мини-футбола, баскетбола и др. </w:t>
      </w:r>
    </w:p>
    <w:p w:rsidR="007703E5" w:rsidRPr="002D4C17" w:rsidRDefault="007703E5" w:rsidP="002D4C17">
      <w:pPr>
        <w:shd w:val="clear" w:color="auto" w:fill="FFFFFF"/>
        <w:spacing w:line="360" w:lineRule="auto"/>
        <w:jc w:val="both"/>
        <w:rPr>
          <w:rFonts w:ascii="Arial" w:hAnsi="Arial" w:cs="Arial"/>
        </w:rPr>
      </w:pPr>
      <w:r w:rsidRPr="002B5012">
        <w:rPr>
          <w:bCs/>
          <w:i/>
          <w:iCs/>
        </w:rPr>
        <w:t>3. Неделя интеллектуальных состязаний.</w:t>
      </w:r>
      <w:r w:rsidRPr="002B5012">
        <w:t> В нее входят состязания, где на первом плане не физическая подготовка, а способность грамотно и быстро мыслить. Это шашечный и шахматный</w:t>
      </w:r>
      <w:r w:rsidRPr="002D4C17">
        <w:t xml:space="preserve"> турниры, олимпийская викторина, конкурс на лучшего знатока истории олимпийских игр. </w:t>
      </w:r>
    </w:p>
    <w:p w:rsidR="007703E5" w:rsidRPr="002D4C17" w:rsidRDefault="007703E5" w:rsidP="002D4C17">
      <w:pPr>
        <w:shd w:val="clear" w:color="auto" w:fill="FFFFFF"/>
        <w:spacing w:line="360" w:lineRule="auto"/>
        <w:jc w:val="both"/>
      </w:pPr>
      <w:r w:rsidRPr="002D4C17">
        <w:rPr>
          <w:b/>
          <w:bCs/>
          <w:i/>
          <w:iCs/>
        </w:rPr>
        <w:t>Заключительный этап</w:t>
      </w:r>
      <w:r w:rsidRPr="002D4C17">
        <w:t xml:space="preserve">-закрытие «Олимпийских игр» характеризуется подведением итогов всей игры, в ходе которого оценивается работа каждого члена отряда, происходит торжественное награждение самых активных творческих воспитанников, самых результативных спортсменов и команд-победителей. </w:t>
      </w:r>
    </w:p>
    <w:p w:rsidR="007703E5" w:rsidRPr="002D4C17" w:rsidRDefault="007703E5" w:rsidP="002D4C17">
      <w:pPr>
        <w:shd w:val="clear" w:color="auto" w:fill="FFFFFF"/>
        <w:spacing w:line="360" w:lineRule="auto"/>
        <w:ind w:firstLine="709"/>
        <w:jc w:val="both"/>
      </w:pPr>
      <w:r w:rsidRPr="002D4C17">
        <w:t>В рамках смены предполагается проведение не только спортивных, но и творческих, интеллектуальных, туристских состязаний</w:t>
      </w:r>
      <w:r>
        <w:t>.</w:t>
      </w:r>
    </w:p>
    <w:p w:rsidR="007703E5" w:rsidRPr="002D4C17" w:rsidRDefault="007703E5" w:rsidP="002D4C17">
      <w:pPr>
        <w:shd w:val="clear" w:color="auto" w:fill="FFFFFF"/>
        <w:spacing w:line="360" w:lineRule="auto"/>
        <w:ind w:firstLine="709"/>
        <w:jc w:val="both"/>
        <w:rPr>
          <w:rFonts w:ascii="Arial" w:hAnsi="Arial" w:cs="Arial"/>
        </w:rPr>
      </w:pPr>
      <w:r w:rsidRPr="002D4C17">
        <w:t>Атрибутика лагеря соответствует настоящей олимпиаде: флаг с изображением олимпийских колец, олимпийский огонь, бронзовые, серебряные и золотые медали. В лагере действуют олимпийские законы, соблюдаются олимпийские традиции: ежедневный подъем и спуск флага, открытие и закрытие олимпиады, награждение и чествование победителей соревнований.</w:t>
      </w:r>
    </w:p>
    <w:p w:rsidR="007703E5" w:rsidRPr="002D4C17" w:rsidRDefault="007703E5" w:rsidP="002D4C17">
      <w:pPr>
        <w:shd w:val="clear" w:color="auto" w:fill="FFFFFF"/>
        <w:spacing w:line="360" w:lineRule="auto"/>
        <w:ind w:firstLine="709"/>
        <w:jc w:val="both"/>
        <w:rPr>
          <w:rFonts w:ascii="Arial" w:hAnsi="Arial" w:cs="Arial"/>
        </w:rPr>
      </w:pPr>
      <w:r w:rsidRPr="002D4C17">
        <w:t>Воспитатели учитывают  работу по итогам дня (это выражается в цветовой гамме). В конце каждого дня ребята отмечают свое настроение («радуга» впечатлений). Красный цвет – классный день. Желтый – очень хороший день. Зеленый – день как день. Голубой – скучный день.</w:t>
      </w:r>
    </w:p>
    <w:p w:rsidR="007703E5" w:rsidRDefault="007703E5" w:rsidP="00F05DB7">
      <w:pPr>
        <w:spacing w:after="240" w:line="360" w:lineRule="auto"/>
      </w:pPr>
      <w:r w:rsidRPr="00243FCD">
        <w:t>Основной </w:t>
      </w:r>
      <w:r w:rsidRPr="00243FCD">
        <w:rPr>
          <w:bCs/>
          <w:iCs/>
        </w:rPr>
        <w:t>темой</w:t>
      </w:r>
      <w:r w:rsidRPr="002D4C17">
        <w:t> смены лагеря «Олимпийский городок» является развитие Олимпийского движения в нашей стране, регионе и городе, призванного решить </w:t>
      </w:r>
      <w:r w:rsidRPr="002D4C17">
        <w:rPr>
          <w:b/>
          <w:bCs/>
          <w:i/>
          <w:iCs/>
        </w:rPr>
        <w:t>проблему</w:t>
      </w:r>
      <w:r w:rsidRPr="002D4C17">
        <w:t> улучшения здоровья молодого поколения посредством занятий спортом, физкультурой, отказа от вредных привычек, бесцельного время провождения. Поэтому в основе </w:t>
      </w:r>
      <w:r w:rsidRPr="002D4C17">
        <w:rPr>
          <w:bCs/>
          <w:iCs/>
        </w:rPr>
        <w:t>образовательной деятельности лагеря</w:t>
      </w:r>
      <w:r>
        <w:t xml:space="preserve"> лежит </w:t>
      </w:r>
      <w:r w:rsidRPr="002D4C17">
        <w:t xml:space="preserve">работа секций по шашкам и шахматам, настольному теннису, дзюдо. </w:t>
      </w:r>
    </w:p>
    <w:p w:rsidR="007703E5" w:rsidRPr="002D4C17" w:rsidRDefault="007703E5" w:rsidP="00EF264B">
      <w:pPr>
        <w:tabs>
          <w:tab w:val="right" w:leader="underscore" w:pos="6405"/>
        </w:tabs>
        <w:adjustRightInd w:val="0"/>
        <w:spacing w:line="360" w:lineRule="auto"/>
        <w:ind w:firstLine="567"/>
        <w:jc w:val="both"/>
        <w:rPr>
          <w:lang w:eastAsia="en-US"/>
        </w:rPr>
      </w:pPr>
      <w:r w:rsidRPr="002D4C17">
        <w:rPr>
          <w:lang w:eastAsia="en-US"/>
        </w:rPr>
        <w:t>Разработка данной программы организации летнего каникулярного отдыха, оздоровления и занятости детей была вызвана:</w:t>
      </w:r>
    </w:p>
    <w:p w:rsidR="007703E5" w:rsidRPr="002D4C17" w:rsidRDefault="007703E5" w:rsidP="00EF264B">
      <w:pPr>
        <w:pStyle w:val="ListParagraph"/>
        <w:numPr>
          <w:ilvl w:val="0"/>
          <w:numId w:val="7"/>
        </w:numPr>
        <w:tabs>
          <w:tab w:val="right" w:leader="underscore" w:pos="1134"/>
        </w:tabs>
        <w:adjustRightInd w:val="0"/>
        <w:spacing w:line="360" w:lineRule="auto"/>
        <w:jc w:val="both"/>
        <w:rPr>
          <w:lang w:eastAsia="en-US"/>
        </w:rPr>
      </w:pPr>
      <w:r w:rsidRPr="002D4C17">
        <w:rPr>
          <w:lang w:eastAsia="en-US"/>
        </w:rPr>
        <w:t xml:space="preserve">повышением спроса родителей и детей на организованный отдых школьников; </w:t>
      </w:r>
    </w:p>
    <w:p w:rsidR="007703E5" w:rsidRPr="002D4C17" w:rsidRDefault="007703E5" w:rsidP="00EF264B">
      <w:pPr>
        <w:pStyle w:val="ListParagraph"/>
        <w:numPr>
          <w:ilvl w:val="0"/>
          <w:numId w:val="7"/>
        </w:numPr>
        <w:tabs>
          <w:tab w:val="right" w:leader="underscore" w:pos="1134"/>
        </w:tabs>
        <w:adjustRightInd w:val="0"/>
        <w:spacing w:line="360" w:lineRule="auto"/>
        <w:jc w:val="both"/>
        <w:rPr>
          <w:lang w:eastAsia="en-US"/>
        </w:rPr>
      </w:pPr>
      <w:r w:rsidRPr="002D4C17">
        <w:rPr>
          <w:lang w:eastAsia="en-US"/>
        </w:rPr>
        <w:t>модернизацией старых форм работы и введением новых;</w:t>
      </w:r>
    </w:p>
    <w:p w:rsidR="007703E5" w:rsidRPr="002D4C17" w:rsidRDefault="007703E5" w:rsidP="00EF264B">
      <w:pPr>
        <w:pStyle w:val="ListParagraph"/>
        <w:numPr>
          <w:ilvl w:val="0"/>
          <w:numId w:val="7"/>
        </w:numPr>
        <w:tabs>
          <w:tab w:val="right" w:leader="underscore" w:pos="1134"/>
        </w:tabs>
        <w:adjustRightInd w:val="0"/>
        <w:spacing w:line="360" w:lineRule="auto"/>
        <w:jc w:val="both"/>
        <w:rPr>
          <w:lang w:eastAsia="en-US"/>
        </w:rPr>
      </w:pPr>
      <w:r w:rsidRPr="002D4C17">
        <w:rPr>
          <w:lang w:eastAsia="en-US"/>
        </w:rPr>
        <w:t>необходимостью использования богатого творческого потенциала подростков и педагогов в реализации цели и задач программы.</w:t>
      </w:r>
    </w:p>
    <w:p w:rsidR="007703E5" w:rsidRPr="002D4C17" w:rsidRDefault="007703E5" w:rsidP="00EF264B">
      <w:pPr>
        <w:tabs>
          <w:tab w:val="right" w:leader="underscore" w:pos="6405"/>
        </w:tabs>
        <w:autoSpaceDE w:val="0"/>
        <w:autoSpaceDN w:val="0"/>
        <w:adjustRightInd w:val="0"/>
        <w:spacing w:line="360" w:lineRule="auto"/>
        <w:ind w:firstLine="360"/>
        <w:jc w:val="both"/>
      </w:pPr>
      <w:r w:rsidRPr="002D4C17">
        <w:t>При комплектовании особое внимание уделяется детям из малообеспеченных, неполных семей, из неблагополучных семей, а также детям, находящимся в трудной жизненной ситуации. Деятельность воспитанников во время лагерной смены осуществляется в разновозрастных отрядах.</w:t>
      </w:r>
    </w:p>
    <w:p w:rsidR="007703E5" w:rsidRPr="002D4C17" w:rsidRDefault="007703E5" w:rsidP="002D4C17">
      <w:pPr>
        <w:spacing w:after="240" w:line="360" w:lineRule="auto"/>
        <w:jc w:val="both"/>
      </w:pPr>
      <w:r w:rsidRPr="002D4C17">
        <w:rPr>
          <w:b/>
          <w:bCs/>
        </w:rPr>
        <w:t>Цель </w:t>
      </w:r>
      <w:r w:rsidRPr="002D4C17">
        <w:t xml:space="preserve">— </w:t>
      </w:r>
      <w:r w:rsidRPr="002D4C17">
        <w:rPr>
          <w:color w:val="000000"/>
        </w:rPr>
        <w:t>активное приобщение детей к физкультуре, спорту и здоровому образу жизни,</w:t>
      </w:r>
      <w:r w:rsidRPr="002D4C17">
        <w:t xml:space="preserve"> сохранение потребности в регулярных занятиях, укрепление  здоровья воспитанников.</w:t>
      </w:r>
    </w:p>
    <w:p w:rsidR="007703E5" w:rsidRPr="002D4C17" w:rsidRDefault="007703E5" w:rsidP="002D4C17">
      <w:pPr>
        <w:spacing w:after="240" w:line="360" w:lineRule="auto"/>
      </w:pPr>
      <w:r w:rsidRPr="002D4C17">
        <w:rPr>
          <w:b/>
          <w:bCs/>
        </w:rPr>
        <w:t>Задачи:</w:t>
      </w:r>
    </w:p>
    <w:p w:rsidR="007703E5" w:rsidRPr="002B5012" w:rsidRDefault="007703E5" w:rsidP="00EF264B">
      <w:pPr>
        <w:shd w:val="clear" w:color="auto" w:fill="FFFFFF"/>
        <w:spacing w:before="100" w:beforeAutospacing="1" w:after="100" w:afterAutospacing="1" w:line="360" w:lineRule="auto"/>
        <w:ind w:left="180"/>
        <w:jc w:val="both"/>
      </w:pPr>
      <w:r w:rsidRPr="002B5012">
        <w:t xml:space="preserve">   1.Создать  систему  физического  оздоровления  детей  в  условиях  временного коллектива.        </w:t>
      </w:r>
    </w:p>
    <w:p w:rsidR="007703E5" w:rsidRDefault="007703E5" w:rsidP="00EF264B">
      <w:pPr>
        <w:spacing w:before="100" w:beforeAutospacing="1" w:after="100" w:afterAutospacing="1" w:line="360" w:lineRule="auto"/>
        <w:ind w:left="360"/>
        <w:jc w:val="both"/>
      </w:pPr>
      <w:r w:rsidRPr="002B5012">
        <w:t xml:space="preserve">2.Формировать активную жизненную, гражданскую позиции, развить чувства патриотизма, ответственности, самоорганизации. </w:t>
      </w:r>
    </w:p>
    <w:p w:rsidR="007703E5" w:rsidRPr="002B5012" w:rsidRDefault="007703E5" w:rsidP="00EF264B">
      <w:pPr>
        <w:spacing w:before="100" w:beforeAutospacing="1" w:after="100" w:afterAutospacing="1" w:line="360" w:lineRule="auto"/>
        <w:ind w:left="360"/>
        <w:jc w:val="both"/>
        <w:rPr>
          <w:rStyle w:val="apple-converted-space"/>
        </w:rPr>
      </w:pPr>
      <w:r w:rsidRPr="002B5012">
        <w:t>3.Формировать у детей навыки культуры общения и толерантности.</w:t>
      </w:r>
      <w:r w:rsidRPr="002B5012">
        <w:rPr>
          <w:rStyle w:val="apple-converted-space"/>
        </w:rPr>
        <w:t> </w:t>
      </w:r>
    </w:p>
    <w:p w:rsidR="007703E5" w:rsidRDefault="007703E5" w:rsidP="001F12E3">
      <w:pPr>
        <w:spacing w:before="100" w:beforeAutospacing="1" w:after="100" w:afterAutospacing="1" w:line="360" w:lineRule="auto"/>
        <w:ind w:left="360"/>
        <w:jc w:val="both"/>
      </w:pPr>
      <w:r w:rsidRPr="002B5012">
        <w:t>4.Привить  навыки  здорового образа жизни.</w:t>
      </w:r>
    </w:p>
    <w:p w:rsidR="007703E5" w:rsidRPr="002D4C17" w:rsidRDefault="007703E5" w:rsidP="001F12E3">
      <w:pPr>
        <w:spacing w:before="100" w:beforeAutospacing="1" w:after="100" w:afterAutospacing="1" w:line="360" w:lineRule="auto"/>
        <w:jc w:val="both"/>
      </w:pPr>
      <w:r>
        <w:t xml:space="preserve">    </w:t>
      </w:r>
      <w:r w:rsidRPr="002B5012">
        <w:t xml:space="preserve"> 5.Приобщить ребят к занятиям физической культуры, творческим видам деятельности и</w:t>
      </w:r>
      <w:r w:rsidRPr="002D4C17">
        <w:t xml:space="preserve">  развить творческое мышление.</w:t>
      </w:r>
    </w:p>
    <w:p w:rsidR="007703E5" w:rsidRPr="002D4C17" w:rsidRDefault="007703E5" w:rsidP="002D4C17">
      <w:pPr>
        <w:spacing w:line="360" w:lineRule="auto"/>
        <w:jc w:val="both"/>
      </w:pPr>
      <w:r w:rsidRPr="002D4C17">
        <w:rPr>
          <w:b/>
        </w:rPr>
        <w:t xml:space="preserve">Основной состав лагеря </w:t>
      </w:r>
      <w:r w:rsidRPr="002D4C17">
        <w:t>– это воспитанники объединения «Дзюдо» от 7 до 15 лет.</w:t>
      </w:r>
    </w:p>
    <w:p w:rsidR="007703E5" w:rsidRPr="002D4C17" w:rsidRDefault="007703E5" w:rsidP="002D4C17">
      <w:pPr>
        <w:spacing w:line="360" w:lineRule="auto"/>
        <w:jc w:val="both"/>
      </w:pPr>
      <w:r w:rsidRPr="002D4C17">
        <w:t>При формировании групп учитываются психоло-возрастные особенности, интересы воспитанников. Количество  уча</w:t>
      </w:r>
      <w:r>
        <w:t xml:space="preserve">стников в группы комплектуется </w:t>
      </w:r>
      <w:r w:rsidRPr="002D4C17">
        <w:t xml:space="preserve">  с учетом СанПиН.</w:t>
      </w:r>
    </w:p>
    <w:p w:rsidR="007703E5" w:rsidRPr="000677F3" w:rsidRDefault="007703E5" w:rsidP="00D03B64">
      <w:pPr>
        <w:pBdr>
          <w:bottom w:val="single" w:sz="4" w:space="4" w:color="4F81BD"/>
        </w:pBdr>
        <w:spacing w:before="200"/>
        <w:ind w:right="936"/>
        <w:jc w:val="center"/>
        <w:rPr>
          <w:b/>
          <w:bCs/>
          <w:iCs/>
          <w:sz w:val="28"/>
          <w:szCs w:val="28"/>
          <w:lang w:eastAsia="en-US"/>
        </w:rPr>
      </w:pPr>
      <w:r>
        <w:rPr>
          <w:b/>
          <w:bCs/>
          <w:iCs/>
          <w:sz w:val="28"/>
          <w:szCs w:val="28"/>
          <w:lang w:eastAsia="en-US"/>
        </w:rPr>
        <w:t>Направ</w:t>
      </w:r>
      <w:r w:rsidRPr="000677F3">
        <w:rPr>
          <w:b/>
          <w:bCs/>
          <w:iCs/>
          <w:sz w:val="28"/>
          <w:szCs w:val="28"/>
          <w:lang w:eastAsia="en-US"/>
        </w:rPr>
        <w:t>ления и виды деятельности</w:t>
      </w:r>
    </w:p>
    <w:p w:rsidR="007703E5" w:rsidRPr="0015599E" w:rsidRDefault="007703E5" w:rsidP="001F12E3">
      <w:pPr>
        <w:spacing w:before="120"/>
        <w:ind w:firstLine="567"/>
        <w:contextualSpacing/>
        <w:rPr>
          <w:sz w:val="28"/>
          <w:szCs w:val="28"/>
        </w:rPr>
      </w:pPr>
      <w:r>
        <w:rPr>
          <w:noProof/>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89" o:spid="_x0000_s1026" type="#_x0000_t5" style="position:absolute;left:0;text-align:left;margin-left:162.9pt;margin-top:25.35pt;width:135.2pt;height:219.8pt;rotation:11321998fd;z-index:251637760;visibility:visible" fillcolor="#f2dbdb" stroked="f" strokeweight="2pt"/>
        </w:pict>
      </w:r>
      <w:r w:rsidRPr="003A58CA">
        <w:rPr>
          <w:lang w:eastAsia="en-US"/>
        </w:rPr>
        <w:t>Для реализации программы разработан механизм, который представлен в виде модулей:</w:t>
      </w:r>
    </w:p>
    <w:p w:rsidR="007703E5" w:rsidRPr="0015599E" w:rsidRDefault="007703E5" w:rsidP="00D03B64">
      <w:pPr>
        <w:rPr>
          <w:sz w:val="28"/>
          <w:szCs w:val="28"/>
        </w:rPr>
      </w:pPr>
    </w:p>
    <w:p w:rsidR="007703E5" w:rsidRPr="0015599E" w:rsidRDefault="007703E5" w:rsidP="00D03B64">
      <w:pPr>
        <w:ind w:firstLine="567"/>
        <w:jc w:val="center"/>
        <w:rPr>
          <w:bCs/>
          <w:sz w:val="28"/>
          <w:szCs w:val="28"/>
        </w:rPr>
      </w:pPr>
      <w:r>
        <w:rPr>
          <w:noProof/>
        </w:rPr>
        <w:pict>
          <v:shape id="Равнобедренный треугольник 90" o:spid="_x0000_s1027" type="#_x0000_t5" style="position:absolute;left:0;text-align:left;margin-left:244.2pt;margin-top:-.15pt;width:134.2pt;height:228.05pt;rotation:-10288048fd;z-index:2516367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" fillcolor="#fabf8f" strokecolor="#fabf8f" strokeweight="1pt">
            <v:fill color2="#fde9d9" angle="135" focus="50%" type="gradient"/>
            <v:shadow on="t" color="#974706" opacity=".5" offset="1pt"/>
            <v:textbox>
              <w:txbxContent>
                <w:p w:rsidR="007703E5" w:rsidRDefault="007703E5" w:rsidP="00D03B64"/>
              </w:txbxContent>
            </v:textbox>
          </v:shape>
        </w:pict>
      </w: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left:0;text-align:left;margin-left:261pt;margin-top:56.35pt;width:145.1pt;height:44.25pt;rotation:-4098424fd;z-index:251654144" wrapcoords="21152 -1098 20481 -732 20033 2197 19362 1464 18131 -366 17459 732 3246 732 1007 -1098 336 0 -112 2197 0 3295 448 6224 672 6956 1567 6224 1903 4759 3469 14644 5484 21600 6379 20136 8282 19769 8506 20868 9737 20868 10408 20502 12087 21234 14325 19403 16004 20136 17011 19037 17011 16475 16340 6956 20369 6956 21376 7322 21824 6224 21712 2563 21152 -1098" fillcolor="black" stroked="f">
            <v:fill color2="#aaa"/>
            <v:shadow color="#4d4d4d" opacity="52429f" offset=",3pt"/>
            <v:textpath style="font-family:&quot;Arial Black&quot;;font-size:20pt;v-text-spacing:78650f;v-text-kern:t" trim="t" fitpath="t" string="Социальный&#10;модуль"/>
            <w10:wrap type="tight"/>
          </v:shape>
        </w:pict>
      </w:r>
      <w:r>
        <w:rPr>
          <w:noProof/>
        </w:rPr>
        <w:pict>
          <v:shape id="_x0000_s1029" type="#_x0000_t136" style="position:absolute;left:0;text-align:left;margin-left:147.6pt;margin-top:41.5pt;width:160.35pt;height:49.1pt;rotation:270;z-index:251651072" wrapcoords="21600 8640 21398 7643 20893 7643 19985 8640 19884 2326 19480 332 6056 332 5450 997 5450 2326 4845 332 3836 665 3735 8640 3432 1662 3129 -332 2120 -665 606 7975 101 8972 101 11631 505 12295 3836 13292 5047 12295 6561 20603 11607 21600 14736 21268 15039 19606 15039 12628 16250 13292 16755 11298 16755 4320 17159 12295 18168 12295 18370 10966 18673 12960 21600 12628 21600 8640" fillcolor="black" stroked="f">
            <v:fill color2="#aaa"/>
            <v:shadow color="#4d4d4d" opacity="52429f" offset=",3pt"/>
            <v:textpath style="font-family:&quot;Arial Black&quot;;font-size:20pt;v-text-spacing:78650f;v-text-kern:t" trim="t" fitpath="t" string="Физкультурно-&#10;оздоровительный&#10;модуль"/>
            <w10:wrap type="tight"/>
          </v:shape>
        </w:pict>
      </w:r>
    </w:p>
    <w:p w:rsidR="007703E5" w:rsidRPr="0015599E" w:rsidRDefault="007703E5" w:rsidP="00D03B64">
      <w:pPr>
        <w:ind w:firstLine="567"/>
        <w:jc w:val="center"/>
        <w:rPr>
          <w:bCs/>
          <w:sz w:val="28"/>
          <w:szCs w:val="28"/>
        </w:rPr>
      </w:pPr>
    </w:p>
    <w:p w:rsidR="007703E5" w:rsidRPr="003A58CA" w:rsidRDefault="007703E5" w:rsidP="006000A6">
      <w:pPr>
        <w:ind w:firstLine="567"/>
        <w:jc w:val="center"/>
      </w:pPr>
      <w:r>
        <w:rPr>
          <w:noProof/>
        </w:rPr>
        <w:pict>
          <v:shape id="Равнобедренный треугольник 83" o:spid="_x0000_s1030" type="#_x0000_t5" style="position:absolute;left:0;text-align:left;margin-left:54.05pt;margin-top:106.35pt;width:134.2pt;height:224.35pt;rotation:5582992fd;z-index:2516418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" fillcolor="#fabf8f" strokecolor="#fabf8f" strokeweight="1pt">
            <v:fill color2="#fde9d9" angle="135" focus="50%" type="gradient"/>
            <v:shadow on="t" color="#974706" opacity=".5" offset="1pt"/>
          </v:shape>
        </w:pict>
      </w:r>
      <w:r>
        <w:rPr>
          <w:noProof/>
        </w:rPr>
        <w:pict>
          <v:shape id="Равнобедренный треугольник 5" o:spid="_x0000_s1031" type="#_x0000_t5" style="position:absolute;left:0;text-align:left;margin-left:72.8pt;margin-top:30.4pt;width:134.2pt;height:229.75pt;rotation:8402296fd;z-index:251643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" adj="3882" fillcolor="#f2dbdb" strokecolor="#fabf8f" strokeweight="1pt">
            <v:shadow on="t" color="#974706" opacity=".5" offset="1pt"/>
            <v:textbox>
              <w:txbxContent>
                <w:p w:rsidR="007703E5" w:rsidRDefault="007703E5" w:rsidP="00D03B64"/>
              </w:txbxContent>
            </v:textbox>
          </v:shape>
        </w:pict>
      </w:r>
      <w:r>
        <w:rPr>
          <w:noProof/>
        </w:rPr>
        <w:pict>
          <v:shape id="Равнобедренный треугольник 87" o:spid="_x0000_s1032" type="#_x0000_t5" style="position:absolute;left:0;text-align:left;margin-left:86.2pt;margin-top:178.7pt;width:143.2pt;height:225pt;rotation:2945664fd;z-index:251644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" fillcolor="#fabf8f" strokecolor="#fabf8f" strokeweight="1pt">
            <v:fill color2="#fde9d9" angle="135" focus="50%" type="gradient"/>
            <v:shadow on="t" color="#974706" opacity=".5" offset="1pt"/>
          </v:shape>
        </w:pict>
      </w:r>
      <w:r>
        <w:rPr>
          <w:noProof/>
        </w:rPr>
        <w:pict>
          <v:shape id="_x0000_s1033" type="#_x0000_t136" style="position:absolute;left:0;text-align:left;margin-left:368.3pt;margin-top:181.3pt;width:127.5pt;height:49.1pt;z-index:251646976" wrapcoords="-127 0 -127 4320 2160 5317 10800 5317 4574 8308 3049 9305 3304 11963 9148 15951 5972 16948 5972 20935 11054 21268 11944 21268 11944 21268 15501 19938 15374 17280 10800 15951 12579 15951 18424 11963 18678 8308 17661 7643 10800 5317 21600 3988 21600 665 1652 0 -127 0" fillcolor="black" stroked="f">
            <v:fill color2="#aaa"/>
            <v:shadow color="#4d4d4d" opacity="52429f" offset=",3pt"/>
            <v:textpath style="font-family:&quot;Arial Black&quot;;font-size:20pt;v-text-spacing:78650f;v-text-kern:t" trim="t" fitpath="t" string="Художественно-&#10;творческий&#10;модуль"/>
            <w10:wrap type="tight"/>
          </v:shape>
        </w:pict>
      </w:r>
      <w:r>
        <w:rPr>
          <w:noProof/>
        </w:rPr>
        <w:pict>
          <v:shape id="_x0000_s1034" type="#_x0000_t136" style="position:absolute;left:0;text-align:left;margin-left:39.75pt;margin-top:83.4pt;width:141.3pt;height:35.45pt;rotation:1734936fd;z-index:251653120" wrapcoords="115 460 -230 6894 0 8732 1034 6434 1149 8272 4596 7813 5400 5974 3906 13328 3217 16545 3562 19302 6319 20681 6894 20221 10340 22060 14591 20681 15051 19762 17119 19762 17234 19302 17809 18383 17579 16545 16889 16085 21485 6434 21715 3217 21140 -1379 18613 460 15740 1379 12409 1379 7698 1379 7238 1838 6204 1379 3562 919 1723 -460 460 -460 115 460" fillcolor="black" stroked="f">
            <v:fill color2="#aaa"/>
            <v:shadow color="#4d4d4d" opacity="52429f" offset=",3pt"/>
            <v:textpath style="font-family:&quot;Arial Black&quot;;font-size:20pt;v-text-spacing:78650f;v-text-kern:t" trim="t" fitpath="t" string="Досуговый&#10;модуль"/>
            <w10:wrap type="tight"/>
          </v:shape>
        </w:pict>
      </w:r>
      <w:r>
        <w:rPr>
          <w:noProof/>
        </w:rPr>
        <w:pict>
          <v:shape id="_x0000_s1035" type="#_x0000_t136" style="position:absolute;left:0;text-align:left;margin-left:9.25pt;margin-top:196.25pt;width:160.35pt;height:49.1pt;z-index:251652096" wrapcoords="-101 0 -101 6646 8378 10634 10800 10634 5955 14954 5955 19274 7974 21268 11002 21268 11809 21268 15342 19606 15645 17280 15140 15286 14131 13957 10800 10634 13222 10634 21600 6646 21600 1662 21398 0 -101 0" fillcolor="black" stroked="f">
            <v:fill color2="#aaa"/>
            <v:shadow color="#4d4d4d" opacity="52429f" offset=",3pt"/>
            <v:textpath style="font-family:&quot;Arial Black&quot;;font-size:20pt;v-text-spacing:78650f;v-text-kern:t" trim="t" fitpath="t" string="Патриотический&#10;модуль"/>
            <w10:wrap type="tight"/>
          </v:shape>
        </w:pict>
      </w:r>
      <w:r>
        <w:rPr>
          <w:noProof/>
        </w:rPr>
        <w:pict>
          <v:shape id="_x0000_s1036" type="#_x0000_t136" style="position:absolute;left:0;text-align:left;margin-left:76.35pt;margin-top:289.85pt;width:132.15pt;height:40.25pt;rotation:-2590305fd;z-index:251648000" wrapcoords="20986 -800 20373 -800 18655 800 12518 1200 9818 1600 7855 -1200 6259 1200 3559 -400 3191 1200 1841 -400 0 -800 -859 2800 859 10400 3805 18400 4173 19600 4664 20800 5891 19600 6136 17600 6995 19600 9695 21600 10064 19600 10800 21600 12395 21200 13009 19200 16077 20400 16200 19600 17795 18800 17427 16800 13991 5200 14359 6400 21477 6400 21845 4400 21355 0 20986 -800" fillcolor="black" stroked="f">
            <v:fill color2="#aaa"/>
            <v:shadow color="#4d4d4d" opacity="52429f" offset=",3pt"/>
            <v:textpath style="font-family:&quot;Arial Black&quot;;font-size:20pt;v-text-spacing:78650f;v-text-kern:t" trim="t" fitpath="t" string="Кружковый&#10;модуль"/>
            <w10:wrap type="tight"/>
          </v:shape>
        </w:pict>
      </w:r>
      <w:r>
        <w:rPr>
          <w:noProof/>
        </w:rPr>
        <w:pict>
          <v:shape id="_x0000_s1037" type="#_x0000_t136" style="position:absolute;left:0;text-align:left;margin-left:206.4pt;margin-top:326.45pt;width:123.15pt;height:42.45pt;rotation:90;z-index:251649024" wrapcoords="0 6442 2107 11368 4215 4926 4610 20084 11722 22358 12644 19326 12776 20463 16200 20463 16859 7958 21468 7958 21468 1895 21468 1516 21205 379 20678 379 18966 2274 13039 2274 12644 3411 11195 1516 2634 1516 2107 3789 2107 11368 1580 379 0 379 0 4547 0 6442" fillcolor="black" stroked="f">
            <v:fill color2="#aaa"/>
            <v:shadow color="#4d4d4d" opacity="52429f" offset=",3pt"/>
            <v:textpath style="font-family:&quot;Arial Black&quot;;font-size:20pt;v-text-spacing:78650f;v-text-kern:t" trim="t" fitpath="t" string="Эстетический&#10;модуль"/>
            <w10:wrap type="tight"/>
          </v:shape>
        </w:pict>
      </w:r>
      <w:r>
        <w:rPr>
          <w:noProof/>
        </w:rPr>
        <w:pict>
          <v:shape id="Равнобедренный треугольник 86" o:spid="_x0000_s1038" type="#_x0000_t5" style="position:absolute;left:0;text-align:left;margin-left:199.2pt;margin-top:192.6pt;width:134.2pt;height:238.5pt;z-index:2516408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" fillcolor="#fabf8f" strokecolor="#fabf8f" strokeweight="1pt">
            <v:fill color2="#fde9d9" angle="135" focus="50%" type="gradient"/>
            <v:shadow on="t" color="#974706" opacity=".5" offset="1pt"/>
          </v:shape>
        </w:pict>
      </w:r>
      <w:r>
        <w:rPr>
          <w:noProof/>
        </w:rPr>
        <w:pict>
          <v:shape id="_x0000_s1039" type="#_x0000_t136" style="position:absolute;left:0;text-align:left;margin-left:317.4pt;margin-top:277.45pt;width:128.4pt;height:48.2pt;rotation:2122184fd;z-index:251650048" wrapcoords="-126 1012 -126 3712 -126 6412 253 7088 2905 8775 7579 7088 7074 11138 6316 15862 6442 19238 6947 20925 8337 19912 10484 21600 11116 21938 13642 20925 14274 19912 15032 18900 19832 10462 22232 4388 21221 -338 20337 -338 18442 1688 14779 1350 6189 1688 3284 675 2147 -338 758 -338 -126 1012" fillcolor="black" stroked="f">
            <v:fill color2="#aaa"/>
            <v:shadow color="#4d4d4d" opacity="52429f" offset=",3pt"/>
            <v:textpath style="font-family:&quot;Arial Black&quot;;font-size:20pt;v-text-spacing:78650f;v-text-kern:t" trim="t" fitpath="t" string="Образовательный&#10;модуль"/>
            <w10:wrap type="tight"/>
          </v:shape>
        </w:pict>
      </w:r>
      <w:r>
        <w:rPr>
          <w:noProof/>
        </w:rPr>
        <w:pict>
          <v:shape id="_x0000_s1040" type="#_x0000_t136" style="position:absolute;left:0;text-align:left;margin-left:356.95pt;margin-top:81.2pt;width:102.25pt;height:46.15pt;rotation:-2259705fd;z-index:251645952" wrapcoords="20647 -697 17312 1045 14612 1394 13659 1742 8735 348 8259 1394 3812 1045 476 -1742 -476 697 476 2787 0 4181 2382 12542 2224 14981 2224 18465 2859 19510 7147 19510 7782 20555 12388 21600 16041 19510 17153 20206 18900 19161 19218 17419 16359 6619 20329 6619 21282 6619 21918 4529 21282 348 20647 -697" fillcolor="black" stroked="f">
            <v:fill color2="#aaa"/>
            <v:shadow color="#4d4d4d" opacity="52429f" offset=",3pt"/>
            <v:textpath style="font-family:&quot;Arial Black&quot;;font-size:20pt;v-text-spacing:78650f;v-text-kern:t" trim="t" fitpath="t" string="Трудовой&#10;модуль"/>
            <w10:wrap type="tight"/>
          </v:shape>
        </w:pict>
      </w:r>
      <w:r>
        <w:rPr>
          <w:noProof/>
        </w:rPr>
        <w:pict>
          <v:shape id="Равнобедренный треугольник 84" o:spid="_x0000_s1041" type="#_x0000_t5" style="position:absolute;left:0;text-align:left;margin-left:341.7pt;margin-top:115.25pt;width:134.2pt;height:174pt;rotation:-29242963fd;z-index:2516387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" fillcolor="#fabf8f" strokecolor="#fabf8f" strokeweight="1pt">
            <v:fill color2="#fde9d9" angle="135" focus="50%" type="gradient"/>
            <v:shadow on="t" color="#974706" opacity=".5" offset="1pt"/>
          </v:shape>
        </w:pict>
      </w:r>
      <w:r>
        <w:rPr>
          <w:noProof/>
        </w:rPr>
        <w:pict>
          <v:oval id="Овал 3" o:spid="_x0000_s1042" style="position:absolute;left:0;text-align:left;margin-left:193.95pt;margin-top:118.6pt;width:132pt;height:150.75pt;z-index:25165516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" fillcolor="#e36c0a" strokecolor="#243f60" strokeweight="2pt"/>
        </w:pict>
      </w:r>
      <w:r>
        <w:rPr>
          <w:noProof/>
        </w:rPr>
        <w:pict>
          <v:shape id="Равнобедренный треугольник 85" o:spid="_x0000_s1043" type="#_x0000_t5" style="position:absolute;left:0;text-align:left;margin-left:297.2pt;margin-top:193.75pt;width:134.2pt;height:197.55pt;rotation:-2832068fd;z-index:251642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" fillcolor="#fabf8f" strokecolor="#fabf8f" strokeweight="1pt">
            <v:fill color2="#fde9d9" angle="135" focus="50%" type="gradient"/>
            <v:shadow on="t" color="#974706" opacity=".5" offset="1pt"/>
          </v:shape>
        </w:pict>
      </w:r>
      <w:r>
        <w:rPr>
          <w:noProof/>
        </w:rPr>
        <w:pict>
          <v:shape id="Равнобедренный треугольник 88" o:spid="_x0000_s1044" type="#_x0000_t5" style="position:absolute;left:0;text-align:left;margin-left:314.15pt;margin-top:23.5pt;width:134.2pt;height:204pt;rotation:-8145241fd;z-index:251639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" fillcolor="#fabf8f" strokecolor="#fabf8f" strokeweight="1pt">
            <v:fill color2="#fde9d9" angle="135" focus="50%" type="gradient"/>
            <v:shadow on="t" color="#974706" opacity=".5" offset="1pt"/>
          </v:shape>
        </w:pict>
      </w:r>
      <w:r w:rsidRPr="0015599E">
        <w:rPr>
          <w:bCs/>
          <w:sz w:val="28"/>
          <w:szCs w:val="28"/>
        </w:rPr>
        <w:br w:type="page"/>
      </w:r>
      <w:r w:rsidRPr="003A58CA">
        <w:t>Физкультурно – оздоровительный модуль</w:t>
      </w:r>
    </w:p>
    <w:p w:rsidR="007703E5" w:rsidRPr="003A58CA" w:rsidRDefault="007703E5" w:rsidP="00D03B64">
      <w:pPr>
        <w:jc w:val="center"/>
        <w:rPr>
          <w:b/>
        </w:rPr>
      </w:pPr>
    </w:p>
    <w:p w:rsidR="007703E5" w:rsidRPr="003A58CA" w:rsidRDefault="007703E5" w:rsidP="00D03B64">
      <w:pPr>
        <w:jc w:val="cente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11"/>
        <w:gridCol w:w="4111"/>
      </w:tblGrid>
      <w:tr w:rsidR="007703E5" w:rsidRPr="003A58CA" w:rsidTr="00B93902">
        <w:tc>
          <w:tcPr>
            <w:tcW w:w="5211" w:type="dxa"/>
          </w:tcPr>
          <w:p w:rsidR="007703E5" w:rsidRPr="003A58CA" w:rsidRDefault="007703E5" w:rsidP="00B93902">
            <w:pPr>
              <w:jc w:val="center"/>
              <w:rPr>
                <w:lang w:eastAsia="en-US"/>
              </w:rPr>
            </w:pPr>
            <w:r w:rsidRPr="003A58CA">
              <w:rPr>
                <w:bCs/>
                <w:lang w:eastAsia="en-US"/>
              </w:rPr>
              <w:t>Задачи</w:t>
            </w:r>
          </w:p>
        </w:tc>
        <w:tc>
          <w:tcPr>
            <w:tcW w:w="4111" w:type="dxa"/>
          </w:tcPr>
          <w:p w:rsidR="007703E5" w:rsidRPr="003A58CA" w:rsidRDefault="007703E5" w:rsidP="00B93902">
            <w:pPr>
              <w:jc w:val="center"/>
              <w:rPr>
                <w:bCs/>
                <w:lang w:eastAsia="en-US"/>
              </w:rPr>
            </w:pPr>
            <w:r w:rsidRPr="003A58CA">
              <w:rPr>
                <w:bCs/>
                <w:lang w:eastAsia="en-US"/>
              </w:rPr>
              <w:t>Основные формы</w:t>
            </w:r>
          </w:p>
          <w:p w:rsidR="007703E5" w:rsidRPr="003A58CA" w:rsidRDefault="007703E5" w:rsidP="00B93902">
            <w:pPr>
              <w:jc w:val="center"/>
              <w:rPr>
                <w:lang w:eastAsia="en-US"/>
              </w:rPr>
            </w:pPr>
            <w:r w:rsidRPr="003A58CA">
              <w:rPr>
                <w:bCs/>
                <w:lang w:eastAsia="en-US"/>
              </w:rPr>
              <w:t>работы</w:t>
            </w:r>
          </w:p>
        </w:tc>
      </w:tr>
      <w:tr w:rsidR="007703E5" w:rsidRPr="003A58CA" w:rsidTr="00B93902">
        <w:tc>
          <w:tcPr>
            <w:tcW w:w="5211" w:type="dxa"/>
          </w:tcPr>
          <w:p w:rsidR="007703E5" w:rsidRPr="003A58CA" w:rsidRDefault="007703E5" w:rsidP="00803C1C">
            <w:pPr>
              <w:pStyle w:val="ListParagraph"/>
              <w:ind w:left="0"/>
              <w:rPr>
                <w:bCs/>
                <w:lang w:eastAsia="en-US"/>
              </w:rPr>
            </w:pPr>
            <w:r w:rsidRPr="003A58CA">
              <w:rPr>
                <w:lang w:eastAsia="en-US"/>
              </w:rPr>
              <w:t xml:space="preserve">Вовлечение детей в различные формы   физкультурно- </w:t>
            </w:r>
            <w:r w:rsidRPr="003A58CA">
              <w:rPr>
                <w:bCs/>
                <w:lang w:eastAsia="en-US"/>
              </w:rPr>
              <w:t>оздоровительной</w:t>
            </w:r>
          </w:p>
          <w:p w:rsidR="007703E5" w:rsidRPr="003A58CA" w:rsidRDefault="007703E5" w:rsidP="00803C1C">
            <w:pPr>
              <w:rPr>
                <w:bCs/>
                <w:lang w:eastAsia="en-US"/>
              </w:rPr>
            </w:pPr>
            <w:r w:rsidRPr="003A58CA">
              <w:rPr>
                <w:bCs/>
                <w:lang w:eastAsia="en-US"/>
              </w:rPr>
              <w:t>работы</w:t>
            </w:r>
          </w:p>
          <w:p w:rsidR="007703E5" w:rsidRPr="003A58CA" w:rsidRDefault="007703E5" w:rsidP="00803C1C">
            <w:pPr>
              <w:pStyle w:val="ListParagraph"/>
              <w:ind w:left="0"/>
              <w:rPr>
                <w:bCs/>
                <w:lang w:eastAsia="en-US"/>
              </w:rPr>
            </w:pPr>
            <w:r w:rsidRPr="003A58CA">
              <w:rPr>
                <w:lang w:eastAsia="en-US"/>
              </w:rPr>
              <w:t xml:space="preserve">Выработка и  укрепление </w:t>
            </w:r>
            <w:r w:rsidRPr="003A58CA">
              <w:rPr>
                <w:bCs/>
                <w:lang w:eastAsia="en-US"/>
              </w:rPr>
              <w:t>гигиенических навыков</w:t>
            </w:r>
          </w:p>
          <w:p w:rsidR="007703E5" w:rsidRPr="003A58CA" w:rsidRDefault="007703E5" w:rsidP="00803C1C">
            <w:pPr>
              <w:pStyle w:val="ListParagraph"/>
              <w:ind w:left="0"/>
              <w:rPr>
                <w:lang w:eastAsia="en-US"/>
              </w:rPr>
            </w:pPr>
            <w:r w:rsidRPr="003A58CA">
              <w:rPr>
                <w:lang w:eastAsia="en-US"/>
              </w:rPr>
              <w:t>Расширение знаний об охране здоровья.</w:t>
            </w:r>
          </w:p>
          <w:p w:rsidR="007703E5" w:rsidRPr="003A58CA" w:rsidRDefault="007703E5" w:rsidP="00B93902">
            <w:pPr>
              <w:jc w:val="both"/>
              <w:rPr>
                <w:lang w:eastAsia="en-US"/>
              </w:rPr>
            </w:pPr>
          </w:p>
        </w:tc>
        <w:tc>
          <w:tcPr>
            <w:tcW w:w="4111" w:type="dxa"/>
          </w:tcPr>
          <w:p w:rsidR="007703E5" w:rsidRPr="003A58CA" w:rsidRDefault="007703E5" w:rsidP="00803C1C">
            <w:pPr>
              <w:pStyle w:val="ListParagraph"/>
              <w:ind w:left="0"/>
              <w:rPr>
                <w:lang w:eastAsia="en-US"/>
              </w:rPr>
            </w:pPr>
            <w:r w:rsidRPr="003A58CA">
              <w:rPr>
                <w:lang w:eastAsia="en-US"/>
              </w:rPr>
              <w:t>Утренняя зарядка</w:t>
            </w:r>
          </w:p>
          <w:p w:rsidR="007703E5" w:rsidRPr="003A58CA" w:rsidRDefault="007703E5" w:rsidP="00803C1C">
            <w:pPr>
              <w:pStyle w:val="ListParagraph"/>
              <w:ind w:left="0"/>
              <w:rPr>
                <w:lang w:eastAsia="en-US"/>
              </w:rPr>
            </w:pPr>
            <w:r w:rsidRPr="003A58CA">
              <w:rPr>
                <w:lang w:eastAsia="en-US"/>
              </w:rPr>
              <w:t>Кружки, секции</w:t>
            </w:r>
          </w:p>
          <w:p w:rsidR="007703E5" w:rsidRPr="003A58CA" w:rsidRDefault="007703E5" w:rsidP="00803C1C">
            <w:pPr>
              <w:pStyle w:val="ListParagraph"/>
              <w:ind w:left="0"/>
              <w:rPr>
                <w:lang w:eastAsia="en-US"/>
              </w:rPr>
            </w:pPr>
            <w:r w:rsidRPr="003A58CA">
              <w:rPr>
                <w:lang w:eastAsia="en-US"/>
              </w:rPr>
              <w:t xml:space="preserve">Спортивная игры на </w:t>
            </w:r>
          </w:p>
          <w:p w:rsidR="007703E5" w:rsidRPr="003A58CA" w:rsidRDefault="007703E5" w:rsidP="00B93902">
            <w:pPr>
              <w:ind w:left="30"/>
              <w:rPr>
                <w:lang w:eastAsia="en-US"/>
              </w:rPr>
            </w:pPr>
            <w:r w:rsidRPr="003A58CA">
              <w:rPr>
                <w:lang w:eastAsia="en-US"/>
              </w:rPr>
              <w:t xml:space="preserve">стадионе, спортивной </w:t>
            </w:r>
          </w:p>
          <w:p w:rsidR="007703E5" w:rsidRPr="003A58CA" w:rsidRDefault="007703E5" w:rsidP="00B93902">
            <w:pPr>
              <w:ind w:left="30"/>
              <w:rPr>
                <w:lang w:eastAsia="en-US"/>
              </w:rPr>
            </w:pPr>
            <w:r w:rsidRPr="003A58CA">
              <w:rPr>
                <w:lang w:eastAsia="en-US"/>
              </w:rPr>
              <w:t>площадке.</w:t>
            </w:r>
          </w:p>
          <w:p w:rsidR="007703E5" w:rsidRPr="003A58CA" w:rsidRDefault="007703E5" w:rsidP="00803C1C">
            <w:pPr>
              <w:pStyle w:val="ListParagraph"/>
              <w:ind w:left="0"/>
              <w:rPr>
                <w:lang w:eastAsia="en-US"/>
              </w:rPr>
            </w:pPr>
            <w:r w:rsidRPr="003A58CA">
              <w:rPr>
                <w:lang w:eastAsia="en-US"/>
              </w:rPr>
              <w:t xml:space="preserve">Подвижные игры на свежем воздухе </w:t>
            </w:r>
          </w:p>
          <w:p w:rsidR="007703E5" w:rsidRPr="003A58CA" w:rsidRDefault="007703E5" w:rsidP="00803C1C">
            <w:pPr>
              <w:pStyle w:val="ListParagraph"/>
              <w:ind w:left="0"/>
              <w:rPr>
                <w:lang w:eastAsia="en-US"/>
              </w:rPr>
            </w:pPr>
            <w:r w:rsidRPr="003A58CA">
              <w:rPr>
                <w:lang w:eastAsia="en-US"/>
              </w:rPr>
              <w:t xml:space="preserve">Эстафеты, спортивные </w:t>
            </w:r>
          </w:p>
          <w:p w:rsidR="007703E5" w:rsidRPr="003A58CA" w:rsidRDefault="007703E5" w:rsidP="00B93902">
            <w:pPr>
              <w:ind w:left="30"/>
              <w:rPr>
                <w:lang w:eastAsia="en-US"/>
              </w:rPr>
            </w:pPr>
            <w:r w:rsidRPr="003A58CA">
              <w:rPr>
                <w:lang w:eastAsia="en-US"/>
              </w:rPr>
              <w:t xml:space="preserve">мероприятия  </w:t>
            </w:r>
          </w:p>
          <w:p w:rsidR="007703E5" w:rsidRPr="003A58CA" w:rsidRDefault="007703E5" w:rsidP="00803C1C">
            <w:pPr>
              <w:pStyle w:val="ListParagraph"/>
              <w:ind w:left="0"/>
              <w:rPr>
                <w:lang w:eastAsia="en-US"/>
              </w:rPr>
            </w:pPr>
            <w:r w:rsidRPr="003A58CA">
              <w:rPr>
                <w:lang w:eastAsia="en-US"/>
              </w:rPr>
              <w:t>Беседы «Мое здоровье»</w:t>
            </w:r>
          </w:p>
          <w:p w:rsidR="007703E5" w:rsidRPr="003A58CA" w:rsidRDefault="007703E5" w:rsidP="00B93902">
            <w:pPr>
              <w:jc w:val="both"/>
              <w:rPr>
                <w:lang w:eastAsia="en-US"/>
              </w:rPr>
            </w:pPr>
          </w:p>
        </w:tc>
      </w:tr>
    </w:tbl>
    <w:p w:rsidR="007703E5" w:rsidRPr="003A58CA" w:rsidRDefault="007703E5" w:rsidP="00D03B64">
      <w:pPr>
        <w:jc w:val="both"/>
        <w:rPr>
          <w:lang w:eastAsia="en-US"/>
        </w:rPr>
      </w:pPr>
    </w:p>
    <w:p w:rsidR="007703E5" w:rsidRPr="003A58CA" w:rsidRDefault="007703E5" w:rsidP="00D03B64">
      <w:pPr>
        <w:spacing w:after="120" w:line="276" w:lineRule="auto"/>
        <w:ind w:firstLine="567"/>
        <w:jc w:val="center"/>
      </w:pPr>
      <w:r w:rsidRPr="003A58CA">
        <w:t>Эстетический модуль</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11"/>
        <w:gridCol w:w="4111"/>
      </w:tblGrid>
      <w:tr w:rsidR="007703E5" w:rsidRPr="003A58CA" w:rsidTr="00B93902">
        <w:tc>
          <w:tcPr>
            <w:tcW w:w="5211" w:type="dxa"/>
          </w:tcPr>
          <w:p w:rsidR="007703E5" w:rsidRPr="003A58CA" w:rsidRDefault="007703E5" w:rsidP="00B93902">
            <w:pPr>
              <w:jc w:val="center"/>
              <w:rPr>
                <w:lang w:eastAsia="en-US"/>
              </w:rPr>
            </w:pPr>
            <w:r w:rsidRPr="003A58CA">
              <w:rPr>
                <w:bCs/>
                <w:lang w:eastAsia="en-US"/>
              </w:rPr>
              <w:t>Задачи</w:t>
            </w:r>
          </w:p>
        </w:tc>
        <w:tc>
          <w:tcPr>
            <w:tcW w:w="4111" w:type="dxa"/>
          </w:tcPr>
          <w:p w:rsidR="007703E5" w:rsidRPr="003A58CA" w:rsidRDefault="007703E5" w:rsidP="00B93902">
            <w:pPr>
              <w:jc w:val="center"/>
              <w:rPr>
                <w:bCs/>
                <w:lang w:eastAsia="en-US"/>
              </w:rPr>
            </w:pPr>
            <w:r w:rsidRPr="003A58CA">
              <w:rPr>
                <w:bCs/>
                <w:lang w:eastAsia="en-US"/>
              </w:rPr>
              <w:t>Основные формы</w:t>
            </w:r>
          </w:p>
          <w:p w:rsidR="007703E5" w:rsidRPr="003A58CA" w:rsidRDefault="007703E5" w:rsidP="00B93902">
            <w:pPr>
              <w:jc w:val="center"/>
              <w:rPr>
                <w:lang w:eastAsia="en-US"/>
              </w:rPr>
            </w:pPr>
            <w:r w:rsidRPr="003A58CA">
              <w:rPr>
                <w:bCs/>
                <w:lang w:eastAsia="en-US"/>
              </w:rPr>
              <w:t>работы</w:t>
            </w:r>
          </w:p>
        </w:tc>
      </w:tr>
      <w:tr w:rsidR="007703E5" w:rsidRPr="003A58CA" w:rsidTr="00B93902">
        <w:tc>
          <w:tcPr>
            <w:tcW w:w="5211" w:type="dxa"/>
          </w:tcPr>
          <w:p w:rsidR="007703E5" w:rsidRPr="003A58CA" w:rsidRDefault="007703E5" w:rsidP="00803C1C">
            <w:pPr>
              <w:pStyle w:val="ListParagraph"/>
              <w:spacing w:before="120"/>
              <w:ind w:left="0"/>
              <w:jc w:val="both"/>
              <w:rPr>
                <w:bCs/>
                <w:lang w:eastAsia="en-US"/>
              </w:rPr>
            </w:pPr>
            <w:r w:rsidRPr="003A58CA">
              <w:rPr>
                <w:bCs/>
                <w:lang w:eastAsia="en-US"/>
              </w:rPr>
              <w:t>Пробуждать в детях чувство прекрасного</w:t>
            </w:r>
          </w:p>
          <w:p w:rsidR="007703E5" w:rsidRPr="003A58CA" w:rsidRDefault="007703E5" w:rsidP="00803C1C">
            <w:pPr>
              <w:pStyle w:val="ListParagraph"/>
              <w:spacing w:before="120"/>
              <w:ind w:left="0"/>
              <w:jc w:val="both"/>
              <w:rPr>
                <w:bCs/>
                <w:lang w:eastAsia="en-US"/>
              </w:rPr>
            </w:pPr>
            <w:r w:rsidRPr="003A58CA">
              <w:rPr>
                <w:bCs/>
                <w:lang w:eastAsia="en-US"/>
              </w:rPr>
              <w:t>Формировать навыки культурного поведения и общения</w:t>
            </w:r>
          </w:p>
          <w:p w:rsidR="007703E5" w:rsidRPr="003A58CA" w:rsidRDefault="007703E5" w:rsidP="00803C1C">
            <w:pPr>
              <w:pStyle w:val="ListParagraph"/>
              <w:spacing w:before="120"/>
              <w:ind w:left="0"/>
              <w:jc w:val="both"/>
              <w:rPr>
                <w:bCs/>
                <w:lang w:eastAsia="en-US"/>
              </w:rPr>
            </w:pPr>
            <w:r w:rsidRPr="003A58CA">
              <w:rPr>
                <w:bCs/>
                <w:lang w:eastAsia="en-US"/>
              </w:rPr>
              <w:t>Прививать детям эстетический вкус</w:t>
            </w:r>
          </w:p>
        </w:tc>
        <w:tc>
          <w:tcPr>
            <w:tcW w:w="4111" w:type="dxa"/>
          </w:tcPr>
          <w:p w:rsidR="007703E5" w:rsidRPr="003A58CA" w:rsidRDefault="007703E5" w:rsidP="00803C1C">
            <w:pPr>
              <w:pStyle w:val="ListParagraph"/>
              <w:spacing w:before="120"/>
              <w:ind w:left="0"/>
              <w:jc w:val="both"/>
              <w:rPr>
                <w:lang w:eastAsia="en-US"/>
              </w:rPr>
            </w:pPr>
            <w:r w:rsidRPr="003A58CA">
              <w:rPr>
                <w:lang w:eastAsia="en-US"/>
              </w:rPr>
              <w:t>Посещение краеведческого музея</w:t>
            </w:r>
          </w:p>
          <w:p w:rsidR="007703E5" w:rsidRPr="003A58CA" w:rsidRDefault="007703E5" w:rsidP="00803C1C">
            <w:pPr>
              <w:pStyle w:val="ListParagraph"/>
              <w:spacing w:before="120"/>
              <w:ind w:left="0"/>
              <w:jc w:val="both"/>
              <w:rPr>
                <w:lang w:eastAsia="en-US"/>
              </w:rPr>
            </w:pPr>
            <w:r w:rsidRPr="003A58CA">
              <w:rPr>
                <w:lang w:eastAsia="en-US"/>
              </w:rPr>
              <w:t xml:space="preserve">Конкурсы рисунков </w:t>
            </w:r>
          </w:p>
          <w:p w:rsidR="007703E5" w:rsidRPr="003A58CA" w:rsidRDefault="007703E5" w:rsidP="00B93902">
            <w:pPr>
              <w:spacing w:before="120"/>
              <w:jc w:val="both"/>
              <w:rPr>
                <w:lang w:eastAsia="en-US"/>
              </w:rPr>
            </w:pPr>
            <w:r w:rsidRPr="003A58CA">
              <w:rPr>
                <w:lang w:eastAsia="en-US"/>
              </w:rPr>
              <w:t>Конкурс оформления отрядных уголков</w:t>
            </w:r>
          </w:p>
        </w:tc>
      </w:tr>
    </w:tbl>
    <w:p w:rsidR="007703E5" w:rsidRPr="003A58CA" w:rsidRDefault="007703E5" w:rsidP="00D03B64">
      <w:pPr>
        <w:jc w:val="center"/>
      </w:pPr>
    </w:p>
    <w:p w:rsidR="007703E5" w:rsidRPr="003A58CA" w:rsidRDefault="007703E5" w:rsidP="00D03B64">
      <w:pPr>
        <w:jc w:val="center"/>
      </w:pPr>
      <w:r w:rsidRPr="003A58CA">
        <w:t>Художественно-творческий модуль</w:t>
      </w:r>
    </w:p>
    <w:p w:rsidR="007703E5" w:rsidRPr="003A58CA" w:rsidRDefault="007703E5" w:rsidP="00D03B64">
      <w:pPr>
        <w:jc w:val="cente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11"/>
        <w:gridCol w:w="4111"/>
      </w:tblGrid>
      <w:tr w:rsidR="007703E5" w:rsidRPr="003A58CA" w:rsidTr="00B93902">
        <w:tc>
          <w:tcPr>
            <w:tcW w:w="5211" w:type="dxa"/>
          </w:tcPr>
          <w:p w:rsidR="007703E5" w:rsidRPr="003A58CA" w:rsidRDefault="007703E5" w:rsidP="00B93902">
            <w:pPr>
              <w:jc w:val="center"/>
              <w:rPr>
                <w:lang w:eastAsia="en-US"/>
              </w:rPr>
            </w:pPr>
            <w:r w:rsidRPr="003A58CA">
              <w:rPr>
                <w:bCs/>
                <w:lang w:eastAsia="en-US"/>
              </w:rPr>
              <w:t>Задачи</w:t>
            </w:r>
          </w:p>
        </w:tc>
        <w:tc>
          <w:tcPr>
            <w:tcW w:w="4111" w:type="dxa"/>
          </w:tcPr>
          <w:p w:rsidR="007703E5" w:rsidRPr="003A58CA" w:rsidRDefault="007703E5" w:rsidP="00B93902">
            <w:pPr>
              <w:jc w:val="center"/>
              <w:rPr>
                <w:bCs/>
                <w:lang w:eastAsia="en-US"/>
              </w:rPr>
            </w:pPr>
            <w:r w:rsidRPr="003A58CA">
              <w:rPr>
                <w:bCs/>
                <w:lang w:eastAsia="en-US"/>
              </w:rPr>
              <w:t>Основные формы</w:t>
            </w:r>
          </w:p>
          <w:p w:rsidR="007703E5" w:rsidRPr="003A58CA" w:rsidRDefault="007703E5" w:rsidP="00B93902">
            <w:pPr>
              <w:jc w:val="center"/>
              <w:rPr>
                <w:lang w:eastAsia="en-US"/>
              </w:rPr>
            </w:pPr>
            <w:r w:rsidRPr="003A58CA">
              <w:rPr>
                <w:bCs/>
                <w:lang w:eastAsia="en-US"/>
              </w:rPr>
              <w:t>работы</w:t>
            </w:r>
          </w:p>
        </w:tc>
      </w:tr>
      <w:tr w:rsidR="007703E5" w:rsidRPr="003A58CA" w:rsidTr="00B93902">
        <w:tc>
          <w:tcPr>
            <w:tcW w:w="5211" w:type="dxa"/>
          </w:tcPr>
          <w:p w:rsidR="007703E5" w:rsidRPr="003A58CA" w:rsidRDefault="007703E5" w:rsidP="00803C1C">
            <w:pPr>
              <w:pStyle w:val="ListParagraph"/>
              <w:spacing w:before="120"/>
              <w:ind w:left="0"/>
              <w:jc w:val="both"/>
              <w:rPr>
                <w:bCs/>
                <w:lang w:eastAsia="en-US"/>
              </w:rPr>
            </w:pPr>
            <w:r w:rsidRPr="003A58CA">
              <w:rPr>
                <w:bCs/>
                <w:lang w:eastAsia="en-US"/>
              </w:rPr>
              <w:t>Приобщение детей к посильной и доступной деятельности в области искусства, воспитывая у детей потребность вносить элементы прекрасного в окружающую среду, свой быт</w:t>
            </w:r>
          </w:p>
          <w:p w:rsidR="007703E5" w:rsidRPr="003A58CA" w:rsidRDefault="007703E5" w:rsidP="00803C1C">
            <w:pPr>
              <w:pStyle w:val="ListParagraph"/>
              <w:spacing w:before="120"/>
              <w:ind w:left="0"/>
              <w:jc w:val="both"/>
              <w:rPr>
                <w:bCs/>
                <w:lang w:eastAsia="en-US"/>
              </w:rPr>
            </w:pPr>
            <w:r w:rsidRPr="003A58CA">
              <w:rPr>
                <w:bCs/>
                <w:lang w:eastAsia="en-US"/>
              </w:rPr>
              <w:t xml:space="preserve">Формирование художественно-эстетического вкуса </w:t>
            </w:r>
          </w:p>
          <w:p w:rsidR="007703E5" w:rsidRPr="003A58CA" w:rsidRDefault="007703E5" w:rsidP="00803C1C">
            <w:pPr>
              <w:pStyle w:val="ListParagraph"/>
              <w:spacing w:before="120"/>
              <w:ind w:left="0"/>
              <w:jc w:val="both"/>
              <w:rPr>
                <w:bCs/>
                <w:lang w:eastAsia="en-US"/>
              </w:rPr>
            </w:pPr>
            <w:r w:rsidRPr="003A58CA">
              <w:rPr>
                <w:bCs/>
                <w:lang w:eastAsia="en-US"/>
              </w:rPr>
              <w:t>Развитие творческих способностей детей.</w:t>
            </w:r>
          </w:p>
        </w:tc>
        <w:tc>
          <w:tcPr>
            <w:tcW w:w="4111" w:type="dxa"/>
          </w:tcPr>
          <w:p w:rsidR="007703E5" w:rsidRPr="003A58CA" w:rsidRDefault="007703E5" w:rsidP="00803C1C">
            <w:pPr>
              <w:pStyle w:val="ListParagraph"/>
              <w:ind w:left="0"/>
              <w:jc w:val="both"/>
              <w:rPr>
                <w:lang w:eastAsia="en-US"/>
              </w:rPr>
            </w:pPr>
            <w:r w:rsidRPr="003A58CA">
              <w:rPr>
                <w:lang w:eastAsia="en-US"/>
              </w:rPr>
              <w:t>Изобразительная деятельность (оформление отряда «Наш отрядный дом», конкурс стенгазет и рисунков «Мы рисуем мир»</w:t>
            </w:r>
          </w:p>
          <w:p w:rsidR="007703E5" w:rsidRPr="003A58CA" w:rsidRDefault="007703E5" w:rsidP="0038333E">
            <w:pPr>
              <w:pStyle w:val="ListParagraph"/>
              <w:ind w:left="0"/>
              <w:jc w:val="both"/>
              <w:rPr>
                <w:lang w:eastAsia="en-US"/>
              </w:rPr>
            </w:pPr>
            <w:r w:rsidRPr="003A58CA">
              <w:rPr>
                <w:lang w:eastAsia="en-US"/>
              </w:rPr>
              <w:t>Конкурсные программы «Минута славы»</w:t>
            </w:r>
          </w:p>
          <w:p w:rsidR="007703E5" w:rsidRPr="003A58CA" w:rsidRDefault="007703E5" w:rsidP="0038333E">
            <w:pPr>
              <w:pStyle w:val="ListParagraph"/>
              <w:ind w:left="0"/>
              <w:jc w:val="both"/>
              <w:rPr>
                <w:lang w:eastAsia="en-US"/>
              </w:rPr>
            </w:pPr>
            <w:r w:rsidRPr="003A58CA">
              <w:rPr>
                <w:lang w:eastAsia="en-US"/>
              </w:rPr>
              <w:t>Творческие конкурсы «Самый фантастический проект»</w:t>
            </w:r>
          </w:p>
          <w:p w:rsidR="007703E5" w:rsidRPr="003A58CA" w:rsidRDefault="007703E5" w:rsidP="0038333E">
            <w:pPr>
              <w:pStyle w:val="ListParagraph"/>
              <w:ind w:left="0"/>
              <w:jc w:val="both"/>
              <w:rPr>
                <w:lang w:eastAsia="en-US"/>
              </w:rPr>
            </w:pPr>
            <w:r w:rsidRPr="003A58CA">
              <w:rPr>
                <w:lang w:eastAsia="en-US"/>
              </w:rPr>
              <w:t>Игровые творческие программы «Зов джунглей»</w:t>
            </w:r>
          </w:p>
          <w:p w:rsidR="007703E5" w:rsidRPr="003A58CA" w:rsidRDefault="007703E5" w:rsidP="0038333E">
            <w:pPr>
              <w:pStyle w:val="ListParagraph"/>
              <w:ind w:left="0"/>
              <w:jc w:val="both"/>
              <w:rPr>
                <w:lang w:eastAsia="en-US"/>
              </w:rPr>
            </w:pPr>
            <w:r w:rsidRPr="003A58CA">
              <w:rPr>
                <w:lang w:eastAsia="en-US"/>
              </w:rPr>
              <w:t>Творческие игры на занятиях в кружках</w:t>
            </w:r>
          </w:p>
          <w:p w:rsidR="007703E5" w:rsidRPr="003A58CA" w:rsidRDefault="007703E5" w:rsidP="0038333E">
            <w:pPr>
              <w:pStyle w:val="ListParagraph"/>
              <w:spacing w:before="120"/>
              <w:ind w:left="0"/>
              <w:jc w:val="both"/>
              <w:rPr>
                <w:lang w:eastAsia="en-US"/>
              </w:rPr>
            </w:pPr>
            <w:r w:rsidRPr="003A58CA">
              <w:rPr>
                <w:lang w:eastAsia="en-US"/>
              </w:rPr>
              <w:t>Выставки, ярмарки</w:t>
            </w:r>
          </w:p>
        </w:tc>
      </w:tr>
    </w:tbl>
    <w:p w:rsidR="007703E5" w:rsidRDefault="007703E5" w:rsidP="0038333E">
      <w:pPr>
        <w:spacing w:line="360" w:lineRule="auto"/>
        <w:jc w:val="both"/>
        <w:rPr>
          <w:lang w:eastAsia="en-US"/>
        </w:rPr>
      </w:pPr>
      <w:r w:rsidRPr="003A58CA">
        <w:t xml:space="preserve">  Т</w:t>
      </w:r>
      <w:r w:rsidRPr="003A58CA">
        <w:rPr>
          <w:lang w:eastAsia="en-US"/>
        </w:rPr>
        <w:t>ворческая деятельность – это особая сфера детской активности, в которой личность не преследует никаких других целей, кроме получения удовольствия от проявления духовных и физических сил. Основным назначением творческой деятельности в лагере является развитие креативности детей и подростков.</w:t>
      </w:r>
    </w:p>
    <w:p w:rsidR="007703E5" w:rsidRPr="003A58CA" w:rsidRDefault="007703E5" w:rsidP="0038333E">
      <w:pPr>
        <w:spacing w:line="360" w:lineRule="auto"/>
        <w:jc w:val="both"/>
        <w:rPr>
          <w:lang w:eastAsia="en-US"/>
        </w:rPr>
      </w:pPr>
    </w:p>
    <w:p w:rsidR="007703E5" w:rsidRPr="003A58CA" w:rsidRDefault="007703E5" w:rsidP="00D03B64">
      <w:pPr>
        <w:jc w:val="center"/>
      </w:pPr>
    </w:p>
    <w:p w:rsidR="007703E5" w:rsidRPr="003A58CA" w:rsidRDefault="007703E5" w:rsidP="00D03B64">
      <w:pPr>
        <w:jc w:val="center"/>
      </w:pPr>
      <w:r w:rsidRPr="003A58CA">
        <w:t>Образовательный  модуль</w:t>
      </w:r>
    </w:p>
    <w:p w:rsidR="007703E5" w:rsidRPr="003A58CA" w:rsidRDefault="007703E5" w:rsidP="00D03B64">
      <w:pPr>
        <w:jc w:val="cente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11"/>
        <w:gridCol w:w="4111"/>
      </w:tblGrid>
      <w:tr w:rsidR="007703E5" w:rsidRPr="003A58CA" w:rsidTr="00B93902">
        <w:tc>
          <w:tcPr>
            <w:tcW w:w="5211" w:type="dxa"/>
          </w:tcPr>
          <w:p w:rsidR="007703E5" w:rsidRPr="003A58CA" w:rsidRDefault="007703E5" w:rsidP="00B93902">
            <w:pPr>
              <w:jc w:val="center"/>
            </w:pPr>
            <w:r w:rsidRPr="003A58CA">
              <w:t>Задачи</w:t>
            </w:r>
          </w:p>
        </w:tc>
        <w:tc>
          <w:tcPr>
            <w:tcW w:w="4111" w:type="dxa"/>
          </w:tcPr>
          <w:p w:rsidR="007703E5" w:rsidRPr="003A58CA" w:rsidRDefault="007703E5" w:rsidP="00B93902">
            <w:pPr>
              <w:jc w:val="center"/>
            </w:pPr>
            <w:r w:rsidRPr="003A58CA">
              <w:t>Основные формы работы</w:t>
            </w:r>
          </w:p>
        </w:tc>
      </w:tr>
      <w:tr w:rsidR="007703E5" w:rsidRPr="003A58CA" w:rsidTr="00B93902">
        <w:tc>
          <w:tcPr>
            <w:tcW w:w="5211" w:type="dxa"/>
          </w:tcPr>
          <w:p w:rsidR="007703E5" w:rsidRPr="003A58CA" w:rsidRDefault="007703E5" w:rsidP="0038333E">
            <w:pPr>
              <w:pStyle w:val="ListParagraph"/>
              <w:spacing w:before="120"/>
              <w:ind w:left="0"/>
              <w:jc w:val="both"/>
              <w:rPr>
                <w:lang w:eastAsia="en-US"/>
              </w:rPr>
            </w:pPr>
            <w:r w:rsidRPr="003A58CA">
              <w:rPr>
                <w:lang w:eastAsia="en-US"/>
              </w:rPr>
              <w:t>Расширение знаний детей и подростков об окружающем мире</w:t>
            </w:r>
          </w:p>
          <w:p w:rsidR="007703E5" w:rsidRPr="003A58CA" w:rsidRDefault="007703E5" w:rsidP="0038333E">
            <w:pPr>
              <w:pStyle w:val="ListParagraph"/>
              <w:ind w:left="0"/>
            </w:pPr>
            <w:r w:rsidRPr="003A58CA">
              <w:rPr>
                <w:lang w:eastAsia="en-US"/>
              </w:rPr>
              <w:t>Удовлетворение потребности ребенка в реализации своих знаний и умений.</w:t>
            </w:r>
          </w:p>
        </w:tc>
        <w:tc>
          <w:tcPr>
            <w:tcW w:w="4111" w:type="dxa"/>
          </w:tcPr>
          <w:p w:rsidR="007703E5" w:rsidRPr="003A58CA" w:rsidRDefault="007703E5" w:rsidP="0038333E">
            <w:pPr>
              <w:pStyle w:val="ListParagraph"/>
              <w:spacing w:before="120"/>
              <w:ind w:left="0"/>
              <w:jc w:val="both"/>
              <w:rPr>
                <w:lang w:eastAsia="en-US"/>
              </w:rPr>
            </w:pPr>
            <w:r w:rsidRPr="003A58CA">
              <w:rPr>
                <w:lang w:eastAsia="en-US"/>
              </w:rPr>
              <w:t>Поездки, экскурсии</w:t>
            </w:r>
          </w:p>
          <w:p w:rsidR="007703E5" w:rsidRPr="003A58CA" w:rsidRDefault="007703E5" w:rsidP="0038333E">
            <w:pPr>
              <w:pStyle w:val="ListParagraph"/>
              <w:spacing w:before="120"/>
              <w:ind w:left="0"/>
              <w:jc w:val="both"/>
              <w:rPr>
                <w:lang w:eastAsia="en-US"/>
              </w:rPr>
            </w:pPr>
            <w:r w:rsidRPr="003A58CA">
              <w:rPr>
                <w:lang w:eastAsia="en-US"/>
              </w:rPr>
              <w:t xml:space="preserve">Беседы, лекции. </w:t>
            </w:r>
          </w:p>
          <w:p w:rsidR="007703E5" w:rsidRPr="003A58CA" w:rsidRDefault="007703E5" w:rsidP="0038333E">
            <w:pPr>
              <w:pStyle w:val="ListParagraph"/>
              <w:spacing w:before="120"/>
              <w:ind w:left="0"/>
              <w:jc w:val="both"/>
              <w:rPr>
                <w:lang w:eastAsia="en-US"/>
              </w:rPr>
            </w:pPr>
            <w:r w:rsidRPr="003A58CA">
              <w:rPr>
                <w:lang w:eastAsia="en-US"/>
              </w:rPr>
              <w:t>Литературный час «Моя Родина – Россия!»</w:t>
            </w:r>
          </w:p>
          <w:p w:rsidR="007703E5" w:rsidRPr="003A58CA" w:rsidRDefault="007703E5" w:rsidP="0038333E">
            <w:pPr>
              <w:pStyle w:val="ListParagraph"/>
              <w:ind w:left="0"/>
            </w:pPr>
            <w:r w:rsidRPr="003A58CA">
              <w:rPr>
                <w:lang w:eastAsia="en-US"/>
              </w:rPr>
              <w:t>Психологические тесты</w:t>
            </w:r>
          </w:p>
        </w:tc>
      </w:tr>
    </w:tbl>
    <w:p w:rsidR="007703E5" w:rsidRPr="003A58CA" w:rsidRDefault="007703E5" w:rsidP="0038333E">
      <w:pPr>
        <w:spacing w:before="120" w:line="360" w:lineRule="auto"/>
        <w:jc w:val="both"/>
        <w:rPr>
          <w:lang w:eastAsia="en-US"/>
        </w:rPr>
      </w:pPr>
      <w:r w:rsidRPr="003A58CA">
        <w:rPr>
          <w:lang w:eastAsia="en-US"/>
        </w:rPr>
        <w:t>В условиях летнего отдыха у ребят формируется  стремление к познанию нового, неизвестного. Определенный интерес у детей вызывают психологические тесты, которые помогают ребятам узнать о себе что-то новое.</w:t>
      </w:r>
    </w:p>
    <w:p w:rsidR="007703E5" w:rsidRPr="003A58CA" w:rsidRDefault="007703E5" w:rsidP="00D03B64">
      <w:pPr>
        <w:jc w:val="center"/>
      </w:pPr>
      <w:r w:rsidRPr="003A58CA">
        <w:t>Патриотический  модуль</w:t>
      </w:r>
    </w:p>
    <w:p w:rsidR="007703E5" w:rsidRPr="003A58CA" w:rsidRDefault="007703E5" w:rsidP="00D03B64">
      <w:pPr>
        <w:jc w:val="cente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11"/>
        <w:gridCol w:w="3969"/>
      </w:tblGrid>
      <w:tr w:rsidR="007703E5" w:rsidRPr="003A58CA" w:rsidTr="00B93902">
        <w:tc>
          <w:tcPr>
            <w:tcW w:w="5211" w:type="dxa"/>
          </w:tcPr>
          <w:p w:rsidR="007703E5" w:rsidRPr="003A58CA" w:rsidRDefault="007703E5" w:rsidP="00B93902">
            <w:pPr>
              <w:jc w:val="center"/>
            </w:pPr>
            <w:r w:rsidRPr="003A58CA">
              <w:t>Задачи</w:t>
            </w:r>
          </w:p>
        </w:tc>
        <w:tc>
          <w:tcPr>
            <w:tcW w:w="3969" w:type="dxa"/>
          </w:tcPr>
          <w:p w:rsidR="007703E5" w:rsidRPr="003A58CA" w:rsidRDefault="007703E5" w:rsidP="00B93902">
            <w:pPr>
              <w:jc w:val="center"/>
            </w:pPr>
            <w:r w:rsidRPr="003A58CA">
              <w:t>Основные формы работы</w:t>
            </w:r>
          </w:p>
        </w:tc>
      </w:tr>
      <w:tr w:rsidR="007703E5" w:rsidRPr="003A58CA" w:rsidTr="00B93902">
        <w:tc>
          <w:tcPr>
            <w:tcW w:w="5211" w:type="dxa"/>
          </w:tcPr>
          <w:p w:rsidR="007703E5" w:rsidRPr="003A58CA" w:rsidRDefault="007703E5" w:rsidP="0038333E">
            <w:pPr>
              <w:pStyle w:val="ListParagraph"/>
              <w:spacing w:before="120"/>
              <w:ind w:left="0"/>
              <w:jc w:val="both"/>
              <w:rPr>
                <w:lang w:eastAsia="en-US"/>
              </w:rPr>
            </w:pPr>
            <w:r w:rsidRPr="003A58CA">
              <w:rPr>
                <w:lang w:eastAsia="en-US"/>
              </w:rPr>
              <w:t>Воспитание школьников гражданами своей Родины, знающими и уважающими свои корни, культуру, традиции своей семьи, школы, родного края; от воспитания любви к родной школе и отчему дому к формированию гражданского самосознания, ответственности за судьбу Родины; Удовлетворение потребности ребенка в реализации своих знаний и умений.</w:t>
            </w:r>
          </w:p>
          <w:p w:rsidR="007703E5" w:rsidRPr="003A58CA" w:rsidRDefault="007703E5" w:rsidP="0038333E">
            <w:pPr>
              <w:pStyle w:val="ListParagraph"/>
              <w:ind w:left="0"/>
            </w:pPr>
            <w:r w:rsidRPr="003A58CA">
              <w:rPr>
                <w:lang w:eastAsia="en-US"/>
              </w:rPr>
              <w:t>Приобщение к духовным ценностям российской истории.</w:t>
            </w:r>
          </w:p>
        </w:tc>
        <w:tc>
          <w:tcPr>
            <w:tcW w:w="3969" w:type="dxa"/>
          </w:tcPr>
          <w:p w:rsidR="007703E5" w:rsidRPr="003A58CA" w:rsidRDefault="007703E5" w:rsidP="0038333E">
            <w:pPr>
              <w:pStyle w:val="ListParagraph"/>
              <w:ind w:left="0"/>
            </w:pPr>
            <w:r w:rsidRPr="003A58CA">
              <w:t>Интеллектуальный конкурс «Символы Российского государства»</w:t>
            </w:r>
          </w:p>
          <w:p w:rsidR="007703E5" w:rsidRPr="003A58CA" w:rsidRDefault="007703E5" w:rsidP="0038333E">
            <w:pPr>
              <w:pStyle w:val="ListParagraph"/>
              <w:ind w:left="0"/>
            </w:pPr>
            <w:r w:rsidRPr="003A58CA">
              <w:t>Экскурсия в краеведческий музей г.о. Жигулевска</w:t>
            </w:r>
          </w:p>
          <w:p w:rsidR="007703E5" w:rsidRPr="003A58CA" w:rsidRDefault="007703E5" w:rsidP="0038333E">
            <w:pPr>
              <w:pStyle w:val="ListParagraph"/>
              <w:ind w:left="0"/>
              <w:rPr>
                <w:lang w:eastAsia="en-US"/>
              </w:rPr>
            </w:pPr>
            <w:r w:rsidRPr="003A58CA">
              <w:rPr>
                <w:lang w:eastAsia="en-US"/>
              </w:rPr>
              <w:t>Возложение цветов к памятнику погибших воинов</w:t>
            </w:r>
          </w:p>
          <w:p w:rsidR="007703E5" w:rsidRPr="003A58CA" w:rsidRDefault="007703E5" w:rsidP="0038333E">
            <w:pPr>
              <w:pStyle w:val="ListParagraph"/>
              <w:ind w:left="0"/>
            </w:pPr>
            <w:r w:rsidRPr="003A58CA">
              <w:t>Отрядные часы, расширяющие кругозор детей, помогающие ребенку осмыслить свое место в природе и усвоить такие ценности как «Отечество», «Семья».</w:t>
            </w:r>
          </w:p>
        </w:tc>
      </w:tr>
    </w:tbl>
    <w:p w:rsidR="007703E5" w:rsidRPr="003A58CA" w:rsidRDefault="007703E5" w:rsidP="00D03B64">
      <w:pPr>
        <w:jc w:val="center"/>
      </w:pPr>
      <w:r w:rsidRPr="003A58CA">
        <w:t>Досуговый  модуль</w:t>
      </w:r>
    </w:p>
    <w:p w:rsidR="007703E5" w:rsidRPr="003A58CA" w:rsidRDefault="007703E5" w:rsidP="00D03B64">
      <w:pPr>
        <w:jc w:val="cente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11"/>
        <w:gridCol w:w="3969"/>
      </w:tblGrid>
      <w:tr w:rsidR="007703E5" w:rsidRPr="003A58CA" w:rsidTr="00B93902">
        <w:tc>
          <w:tcPr>
            <w:tcW w:w="5211" w:type="dxa"/>
          </w:tcPr>
          <w:p w:rsidR="007703E5" w:rsidRPr="003A58CA" w:rsidRDefault="007703E5" w:rsidP="00B93902">
            <w:pPr>
              <w:jc w:val="center"/>
            </w:pPr>
            <w:r w:rsidRPr="003A58CA">
              <w:t>Задачи</w:t>
            </w:r>
          </w:p>
        </w:tc>
        <w:tc>
          <w:tcPr>
            <w:tcW w:w="3969" w:type="dxa"/>
          </w:tcPr>
          <w:p w:rsidR="007703E5" w:rsidRPr="003A58CA" w:rsidRDefault="007703E5" w:rsidP="00B93902">
            <w:pPr>
              <w:jc w:val="center"/>
            </w:pPr>
            <w:r w:rsidRPr="003A58CA">
              <w:t>Основные формы работы</w:t>
            </w:r>
          </w:p>
        </w:tc>
      </w:tr>
      <w:tr w:rsidR="007703E5" w:rsidRPr="003A58CA" w:rsidTr="00B93902">
        <w:tc>
          <w:tcPr>
            <w:tcW w:w="5211" w:type="dxa"/>
          </w:tcPr>
          <w:p w:rsidR="007703E5" w:rsidRPr="003A58CA" w:rsidRDefault="007703E5" w:rsidP="00E55782">
            <w:pPr>
              <w:pStyle w:val="ListParagraph"/>
              <w:spacing w:before="100" w:beforeAutospacing="1"/>
              <w:ind w:left="0"/>
              <w:jc w:val="both"/>
              <w:rPr>
                <w:color w:val="000000"/>
              </w:rPr>
            </w:pPr>
            <w:r w:rsidRPr="003A58CA">
              <w:rPr>
                <w:color w:val="000000"/>
              </w:rPr>
              <w:t>Вовлечь как можно больше ребят  в различные формы организации досуга</w:t>
            </w:r>
          </w:p>
          <w:p w:rsidR="007703E5" w:rsidRPr="003A58CA" w:rsidRDefault="007703E5" w:rsidP="00E55782">
            <w:pPr>
              <w:pStyle w:val="ListParagraph"/>
              <w:ind w:left="0"/>
            </w:pPr>
            <w:r w:rsidRPr="003A58CA">
              <w:rPr>
                <w:color w:val="000000"/>
              </w:rPr>
              <w:t>Организовать деятельность творческих мастерских</w:t>
            </w:r>
          </w:p>
        </w:tc>
        <w:tc>
          <w:tcPr>
            <w:tcW w:w="3969" w:type="dxa"/>
          </w:tcPr>
          <w:p w:rsidR="007703E5" w:rsidRPr="003A58CA" w:rsidRDefault="007703E5" w:rsidP="00E55782">
            <w:pPr>
              <w:pStyle w:val="ListParagraph"/>
              <w:ind w:left="0"/>
            </w:pPr>
            <w:r w:rsidRPr="003A58CA">
              <w:t>Мероприятия различной направленности</w:t>
            </w:r>
          </w:p>
          <w:p w:rsidR="007703E5" w:rsidRPr="003A58CA" w:rsidRDefault="007703E5" w:rsidP="00E55782">
            <w:pPr>
              <w:pStyle w:val="ListParagraph"/>
              <w:ind w:left="0"/>
            </w:pPr>
            <w:r w:rsidRPr="003A58CA">
              <w:t>Игры</w:t>
            </w:r>
          </w:p>
          <w:p w:rsidR="007703E5" w:rsidRPr="003A58CA" w:rsidRDefault="007703E5" w:rsidP="00E55782">
            <w:pPr>
              <w:pStyle w:val="ListParagraph"/>
              <w:ind w:left="0"/>
            </w:pPr>
            <w:r w:rsidRPr="003A58CA">
              <w:t>Проведение праздников, вечеров, конкурсов, ток-шоу и т.д.</w:t>
            </w:r>
          </w:p>
          <w:p w:rsidR="007703E5" w:rsidRPr="003A58CA" w:rsidRDefault="007703E5" w:rsidP="00E55782">
            <w:pPr>
              <w:pStyle w:val="ListParagraph"/>
              <w:ind w:left="0"/>
            </w:pPr>
          </w:p>
        </w:tc>
      </w:tr>
    </w:tbl>
    <w:p w:rsidR="007703E5" w:rsidRPr="003A58CA" w:rsidRDefault="007703E5" w:rsidP="00D03B64">
      <w:pPr>
        <w:spacing w:before="120"/>
        <w:jc w:val="both"/>
        <w:rPr>
          <w:lang w:eastAsia="en-US"/>
        </w:rPr>
      </w:pPr>
      <w:r w:rsidRPr="003A58CA">
        <w:rPr>
          <w:color w:val="000000"/>
        </w:rPr>
        <w:t xml:space="preserve"> </w:t>
      </w:r>
    </w:p>
    <w:p w:rsidR="007703E5" w:rsidRPr="003A58CA" w:rsidRDefault="007703E5" w:rsidP="003F3182">
      <w:pPr>
        <w:spacing w:line="360" w:lineRule="auto"/>
        <w:ind w:firstLine="567"/>
        <w:contextualSpacing/>
        <w:jc w:val="both"/>
        <w:rPr>
          <w:lang w:eastAsia="en-US"/>
        </w:rPr>
      </w:pPr>
      <w:r w:rsidRPr="003A58CA">
        <w:rPr>
          <w:color w:val="000000"/>
          <w:lang w:eastAsia="en-US"/>
        </w:rPr>
        <w:t xml:space="preserve">     </w:t>
      </w:r>
      <w:r w:rsidRPr="003A58CA">
        <w:rPr>
          <w:lang w:eastAsia="en-US"/>
        </w:rPr>
        <w:t>Досуговая деятельность – это процесс активного общения, удовлетворения потребностей детей в контактах. Организация досуговой деятельности детей – один из компонентов единого процесса жизнедеятельности ребенка в период пребывания его в лагере.</w:t>
      </w:r>
    </w:p>
    <w:p w:rsidR="007703E5" w:rsidRPr="003A58CA" w:rsidRDefault="007703E5" w:rsidP="00D03B64">
      <w:pPr>
        <w:jc w:val="center"/>
      </w:pPr>
      <w:r w:rsidRPr="003A58CA">
        <w:t>Трудовой  модуль</w:t>
      </w:r>
    </w:p>
    <w:p w:rsidR="007703E5" w:rsidRPr="003A58CA" w:rsidRDefault="007703E5" w:rsidP="00D03B64">
      <w:pPr>
        <w:jc w:val="cente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11"/>
        <w:gridCol w:w="3969"/>
      </w:tblGrid>
      <w:tr w:rsidR="007703E5" w:rsidRPr="003A58CA" w:rsidTr="00B93902">
        <w:tc>
          <w:tcPr>
            <w:tcW w:w="5211" w:type="dxa"/>
          </w:tcPr>
          <w:p w:rsidR="007703E5" w:rsidRPr="003A58CA" w:rsidRDefault="007703E5" w:rsidP="00B93902">
            <w:pPr>
              <w:jc w:val="center"/>
            </w:pPr>
            <w:r w:rsidRPr="003A58CA">
              <w:t>Задачи</w:t>
            </w:r>
          </w:p>
        </w:tc>
        <w:tc>
          <w:tcPr>
            <w:tcW w:w="3969" w:type="dxa"/>
          </w:tcPr>
          <w:p w:rsidR="007703E5" w:rsidRPr="003A58CA" w:rsidRDefault="007703E5" w:rsidP="00B93902">
            <w:pPr>
              <w:jc w:val="center"/>
            </w:pPr>
            <w:r w:rsidRPr="003A58CA">
              <w:t>Основные формы работы</w:t>
            </w:r>
          </w:p>
        </w:tc>
      </w:tr>
      <w:tr w:rsidR="007703E5" w:rsidRPr="003A58CA" w:rsidTr="00B93902">
        <w:tc>
          <w:tcPr>
            <w:tcW w:w="5211" w:type="dxa"/>
          </w:tcPr>
          <w:p w:rsidR="007703E5" w:rsidRPr="003A58CA" w:rsidRDefault="007703E5" w:rsidP="00E55782">
            <w:pPr>
              <w:pStyle w:val="ListParagraph"/>
              <w:spacing w:before="120"/>
              <w:ind w:left="0"/>
              <w:jc w:val="both"/>
              <w:rPr>
                <w:bCs/>
                <w:lang w:eastAsia="en-US"/>
              </w:rPr>
            </w:pPr>
            <w:r w:rsidRPr="003A58CA">
              <w:rPr>
                <w:bCs/>
                <w:lang w:eastAsia="en-US"/>
              </w:rPr>
              <w:t>Формирование трудовых навыков и их дальнейшее совершенствование, постепенное расширение содержания трудовой деятельности</w:t>
            </w:r>
          </w:p>
          <w:p w:rsidR="007703E5" w:rsidRPr="003A58CA" w:rsidRDefault="007703E5" w:rsidP="00E55782">
            <w:pPr>
              <w:pStyle w:val="ListParagraph"/>
              <w:spacing w:before="120"/>
              <w:ind w:left="0"/>
              <w:jc w:val="both"/>
              <w:rPr>
                <w:bCs/>
                <w:lang w:eastAsia="en-US"/>
              </w:rPr>
            </w:pPr>
            <w:r w:rsidRPr="003A58CA">
              <w:rPr>
                <w:bCs/>
                <w:lang w:eastAsia="en-US"/>
              </w:rPr>
              <w:t>Воспитание у детей некоторых личностных качеств: привычки к трудовому усилию, ответственности, заботливости, бережливости, готовности принять участие в труде.</w:t>
            </w:r>
          </w:p>
          <w:p w:rsidR="007703E5" w:rsidRPr="003A58CA" w:rsidRDefault="007703E5" w:rsidP="00E55782">
            <w:pPr>
              <w:pStyle w:val="ListParagraph"/>
              <w:ind w:left="0"/>
            </w:pPr>
            <w:r w:rsidRPr="003A58CA">
              <w:rPr>
                <w:bCs/>
                <w:lang w:eastAsia="en-US"/>
              </w:rPr>
              <w:t>Формирования положительных взаимоотношений между детьми в процессе труда</w:t>
            </w:r>
          </w:p>
        </w:tc>
        <w:tc>
          <w:tcPr>
            <w:tcW w:w="3969" w:type="dxa"/>
          </w:tcPr>
          <w:p w:rsidR="007703E5" w:rsidRPr="003A58CA" w:rsidRDefault="007703E5" w:rsidP="00E55782">
            <w:pPr>
              <w:pStyle w:val="ListParagraph"/>
              <w:spacing w:before="120"/>
              <w:ind w:left="0"/>
              <w:jc w:val="both"/>
              <w:rPr>
                <w:i/>
                <w:u w:val="single"/>
                <w:lang w:eastAsia="en-US"/>
              </w:rPr>
            </w:pPr>
            <w:r w:rsidRPr="003A58CA">
              <w:rPr>
                <w:lang w:eastAsia="en-US"/>
              </w:rPr>
              <w:t>Бытовой самообслуживающий труд (дежурство по столовой, по отряду)</w:t>
            </w:r>
          </w:p>
          <w:p w:rsidR="007703E5" w:rsidRPr="003A58CA" w:rsidRDefault="007703E5" w:rsidP="00E55782">
            <w:pPr>
              <w:pStyle w:val="ListParagraph"/>
              <w:spacing w:before="120"/>
              <w:ind w:left="0"/>
              <w:jc w:val="both"/>
              <w:rPr>
                <w:i/>
                <w:u w:val="single"/>
                <w:lang w:eastAsia="en-US"/>
              </w:rPr>
            </w:pPr>
            <w:r w:rsidRPr="003A58CA">
              <w:rPr>
                <w:lang w:eastAsia="en-US"/>
              </w:rPr>
              <w:t>Общественно значимый труд. (уборка прилегающей территории)</w:t>
            </w:r>
          </w:p>
          <w:p w:rsidR="007703E5" w:rsidRPr="003A58CA" w:rsidRDefault="007703E5" w:rsidP="00023FBD">
            <w:pPr>
              <w:rPr>
                <w:lang w:eastAsia="en-US"/>
              </w:rPr>
            </w:pPr>
          </w:p>
          <w:p w:rsidR="007703E5" w:rsidRPr="003A58CA" w:rsidRDefault="007703E5" w:rsidP="00023FBD">
            <w:pPr>
              <w:rPr>
                <w:lang w:eastAsia="en-US"/>
              </w:rPr>
            </w:pPr>
            <w:r w:rsidRPr="003A58CA">
              <w:rPr>
                <w:lang w:eastAsia="en-US"/>
              </w:rPr>
              <w:t>Участие в акции «Оберегай»</w:t>
            </w:r>
          </w:p>
        </w:tc>
      </w:tr>
    </w:tbl>
    <w:p w:rsidR="007703E5" w:rsidRPr="003A58CA" w:rsidRDefault="007703E5" w:rsidP="00D03B64">
      <w:pPr>
        <w:jc w:val="both"/>
        <w:rPr>
          <w:lang w:eastAsia="en-US"/>
        </w:rPr>
      </w:pPr>
    </w:p>
    <w:p w:rsidR="007703E5" w:rsidRPr="003A58CA" w:rsidRDefault="007703E5" w:rsidP="003F3182">
      <w:pPr>
        <w:spacing w:before="120" w:line="360" w:lineRule="auto"/>
        <w:ind w:firstLine="567"/>
        <w:jc w:val="both"/>
        <w:rPr>
          <w:lang w:eastAsia="en-US"/>
        </w:rPr>
      </w:pPr>
      <w:r w:rsidRPr="003A58CA">
        <w:rPr>
          <w:lang w:eastAsia="en-US"/>
        </w:rPr>
        <w:t>Трудовое воспитание есть процесс вовлечения детей в разнообразные педагогически организованные виды общественно полезного труда с целью передачи им минимума трудовых умений навыков, развития трудолюбия, других нравственных качеств, эстетического отношения к целям, процессу и результатом труда.</w:t>
      </w:r>
    </w:p>
    <w:p w:rsidR="007703E5" w:rsidRPr="003A58CA" w:rsidRDefault="007703E5" w:rsidP="00D03B64">
      <w:pPr>
        <w:ind w:firstLine="567"/>
        <w:jc w:val="center"/>
        <w:rPr>
          <w:b/>
          <w:lang w:eastAsia="en-US"/>
        </w:rPr>
      </w:pPr>
    </w:p>
    <w:p w:rsidR="007703E5" w:rsidRPr="003A58CA" w:rsidRDefault="007703E5" w:rsidP="00245C71">
      <w:pPr>
        <w:spacing w:line="360" w:lineRule="auto"/>
        <w:ind w:firstLine="567"/>
        <w:rPr>
          <w:b/>
          <w:lang w:eastAsia="en-US"/>
        </w:rPr>
      </w:pPr>
      <w:r w:rsidRPr="003A58CA">
        <w:rPr>
          <w:b/>
          <w:lang w:eastAsia="en-US"/>
        </w:rPr>
        <w:t>Методы реализации программы</w:t>
      </w:r>
    </w:p>
    <w:p w:rsidR="007703E5" w:rsidRPr="003A58CA" w:rsidRDefault="007703E5" w:rsidP="00EF264B">
      <w:pPr>
        <w:spacing w:line="360" w:lineRule="auto"/>
        <w:ind w:firstLine="567"/>
        <w:jc w:val="both"/>
        <w:rPr>
          <w:i/>
          <w:lang w:eastAsia="en-US"/>
        </w:rPr>
      </w:pPr>
      <w:r w:rsidRPr="003A58CA">
        <w:rPr>
          <w:i/>
          <w:lang w:eastAsia="en-US"/>
        </w:rPr>
        <w:t>Метод оздоровления:</w:t>
      </w:r>
    </w:p>
    <w:p w:rsidR="007703E5" w:rsidRPr="003A58CA" w:rsidRDefault="007703E5" w:rsidP="00EF264B">
      <w:pPr>
        <w:spacing w:line="360" w:lineRule="auto"/>
        <w:ind w:firstLine="567"/>
        <w:jc w:val="both"/>
        <w:rPr>
          <w:lang w:eastAsia="en-US"/>
        </w:rPr>
      </w:pPr>
      <w:r w:rsidRPr="003A58CA">
        <w:rPr>
          <w:lang w:eastAsia="en-US"/>
        </w:rPr>
        <w:t>-физиотерапия;</w:t>
      </w:r>
    </w:p>
    <w:p w:rsidR="007703E5" w:rsidRPr="003A58CA" w:rsidRDefault="007703E5" w:rsidP="00EF264B">
      <w:pPr>
        <w:spacing w:line="360" w:lineRule="auto"/>
        <w:ind w:firstLine="567"/>
        <w:jc w:val="both"/>
        <w:rPr>
          <w:lang w:eastAsia="en-US"/>
        </w:rPr>
      </w:pPr>
      <w:r w:rsidRPr="003A58CA">
        <w:rPr>
          <w:lang w:eastAsia="en-US"/>
        </w:rPr>
        <w:t>-закаливание;</w:t>
      </w:r>
    </w:p>
    <w:p w:rsidR="007703E5" w:rsidRPr="003A58CA" w:rsidRDefault="007703E5" w:rsidP="00EF264B">
      <w:pPr>
        <w:spacing w:line="360" w:lineRule="auto"/>
        <w:ind w:firstLine="567"/>
        <w:jc w:val="both"/>
        <w:rPr>
          <w:lang w:eastAsia="en-US"/>
        </w:rPr>
      </w:pPr>
      <w:r w:rsidRPr="003A58CA">
        <w:rPr>
          <w:lang w:eastAsia="en-US"/>
        </w:rPr>
        <w:t>-утренняя гимнастика,тренировки;</w:t>
      </w:r>
    </w:p>
    <w:p w:rsidR="007703E5" w:rsidRPr="003A58CA" w:rsidRDefault="007703E5" w:rsidP="00EF264B">
      <w:pPr>
        <w:spacing w:line="360" w:lineRule="auto"/>
        <w:ind w:firstLine="567"/>
        <w:jc w:val="both"/>
        <w:rPr>
          <w:lang w:eastAsia="en-US"/>
        </w:rPr>
      </w:pPr>
      <w:r w:rsidRPr="003A58CA">
        <w:rPr>
          <w:lang w:eastAsia="en-US"/>
        </w:rPr>
        <w:t>-спортивные занятия и соревнования;</w:t>
      </w:r>
    </w:p>
    <w:p w:rsidR="007703E5" w:rsidRPr="003A58CA" w:rsidRDefault="007703E5" w:rsidP="00EF264B">
      <w:pPr>
        <w:spacing w:line="360" w:lineRule="auto"/>
        <w:ind w:firstLine="567"/>
        <w:jc w:val="both"/>
        <w:rPr>
          <w:i/>
          <w:lang w:eastAsia="en-US"/>
        </w:rPr>
      </w:pPr>
      <w:r w:rsidRPr="003A58CA">
        <w:rPr>
          <w:i/>
          <w:lang w:eastAsia="en-US"/>
        </w:rPr>
        <w:t>Методы воспитания:</w:t>
      </w:r>
    </w:p>
    <w:p w:rsidR="007703E5" w:rsidRPr="003A58CA" w:rsidRDefault="007703E5" w:rsidP="00EF264B">
      <w:pPr>
        <w:spacing w:line="360" w:lineRule="auto"/>
        <w:ind w:firstLine="567"/>
        <w:jc w:val="both"/>
        <w:rPr>
          <w:lang w:eastAsia="en-US"/>
        </w:rPr>
      </w:pPr>
      <w:r w:rsidRPr="003A58CA">
        <w:rPr>
          <w:lang w:eastAsia="en-US"/>
        </w:rPr>
        <w:t>-убеждение;</w:t>
      </w:r>
    </w:p>
    <w:p w:rsidR="007703E5" w:rsidRPr="003A58CA" w:rsidRDefault="007703E5" w:rsidP="00EF264B">
      <w:pPr>
        <w:spacing w:line="360" w:lineRule="auto"/>
        <w:ind w:firstLine="567"/>
        <w:jc w:val="both"/>
        <w:rPr>
          <w:lang w:eastAsia="en-US"/>
        </w:rPr>
      </w:pPr>
      <w:r w:rsidRPr="003A58CA">
        <w:rPr>
          <w:lang w:eastAsia="en-US"/>
        </w:rPr>
        <w:t>-поощрение;</w:t>
      </w:r>
    </w:p>
    <w:p w:rsidR="007703E5" w:rsidRPr="003A58CA" w:rsidRDefault="007703E5" w:rsidP="00EF264B">
      <w:pPr>
        <w:spacing w:line="360" w:lineRule="auto"/>
        <w:ind w:firstLine="567"/>
        <w:jc w:val="both"/>
        <w:rPr>
          <w:lang w:eastAsia="en-US"/>
        </w:rPr>
      </w:pPr>
      <w:r w:rsidRPr="003A58CA">
        <w:rPr>
          <w:lang w:eastAsia="en-US"/>
        </w:rPr>
        <w:t xml:space="preserve">личный пример; </w:t>
      </w:r>
    </w:p>
    <w:p w:rsidR="007703E5" w:rsidRPr="003A58CA" w:rsidRDefault="007703E5" w:rsidP="00EF264B">
      <w:pPr>
        <w:spacing w:line="360" w:lineRule="auto"/>
        <w:ind w:firstLine="567"/>
        <w:jc w:val="both"/>
        <w:rPr>
          <w:lang w:eastAsia="en-US"/>
        </w:rPr>
      </w:pPr>
      <w:r w:rsidRPr="003A58CA">
        <w:rPr>
          <w:lang w:eastAsia="en-US"/>
        </w:rPr>
        <w:t>-самоупавление.</w:t>
      </w:r>
    </w:p>
    <w:p w:rsidR="007703E5" w:rsidRPr="003A58CA" w:rsidRDefault="007703E5" w:rsidP="00EF264B">
      <w:pPr>
        <w:spacing w:line="360" w:lineRule="auto"/>
        <w:ind w:firstLine="567"/>
        <w:jc w:val="both"/>
        <w:rPr>
          <w:i/>
          <w:lang w:eastAsia="en-US"/>
        </w:rPr>
      </w:pPr>
      <w:r w:rsidRPr="003A58CA">
        <w:rPr>
          <w:i/>
          <w:lang w:eastAsia="en-US"/>
        </w:rPr>
        <w:t>Методы образования:</w:t>
      </w:r>
    </w:p>
    <w:p w:rsidR="007703E5" w:rsidRPr="003A58CA" w:rsidRDefault="007703E5" w:rsidP="00EF264B">
      <w:pPr>
        <w:spacing w:line="360" w:lineRule="auto"/>
        <w:ind w:firstLine="567"/>
        <w:jc w:val="both"/>
        <w:rPr>
          <w:lang w:eastAsia="en-US"/>
        </w:rPr>
      </w:pPr>
      <w:r w:rsidRPr="003A58CA">
        <w:rPr>
          <w:lang w:eastAsia="en-US"/>
        </w:rPr>
        <w:t>-словесные методы(беседа, рассказ, диалог);</w:t>
      </w:r>
    </w:p>
    <w:p w:rsidR="007703E5" w:rsidRPr="003A58CA" w:rsidRDefault="007703E5" w:rsidP="00EF264B">
      <w:pPr>
        <w:spacing w:line="360" w:lineRule="auto"/>
        <w:ind w:firstLine="567"/>
        <w:jc w:val="both"/>
        <w:rPr>
          <w:lang w:eastAsia="en-US"/>
        </w:rPr>
      </w:pPr>
      <w:r w:rsidRPr="003A58CA">
        <w:rPr>
          <w:lang w:eastAsia="en-US"/>
        </w:rPr>
        <w:t>-наблюдение;</w:t>
      </w:r>
    </w:p>
    <w:p w:rsidR="007703E5" w:rsidRPr="003A58CA" w:rsidRDefault="007703E5" w:rsidP="00EF264B">
      <w:pPr>
        <w:spacing w:line="360" w:lineRule="auto"/>
        <w:ind w:firstLine="567"/>
        <w:jc w:val="both"/>
        <w:rPr>
          <w:lang w:eastAsia="en-US"/>
        </w:rPr>
      </w:pPr>
      <w:r w:rsidRPr="003A58CA">
        <w:rPr>
          <w:lang w:eastAsia="en-US"/>
        </w:rPr>
        <w:t>-практическая работа(упражнения, тренинги т.д.);</w:t>
      </w:r>
    </w:p>
    <w:p w:rsidR="007703E5" w:rsidRDefault="007703E5" w:rsidP="00EF264B">
      <w:pPr>
        <w:spacing w:line="360" w:lineRule="auto"/>
        <w:ind w:firstLine="567"/>
        <w:jc w:val="both"/>
        <w:rPr>
          <w:lang w:eastAsia="en-US"/>
        </w:rPr>
      </w:pPr>
      <w:r w:rsidRPr="003A58CA">
        <w:rPr>
          <w:lang w:eastAsia="en-US"/>
        </w:rPr>
        <w:t xml:space="preserve">-проектно-конструкторский (разработка проектов, сценариев праздников, творческих </w:t>
      </w:r>
      <w:r>
        <w:rPr>
          <w:lang w:eastAsia="en-US"/>
        </w:rPr>
        <w:t xml:space="preserve">     </w:t>
      </w:r>
    </w:p>
    <w:p w:rsidR="007703E5" w:rsidRPr="003A58CA" w:rsidRDefault="007703E5" w:rsidP="00EF264B">
      <w:pPr>
        <w:spacing w:line="360" w:lineRule="auto"/>
        <w:ind w:firstLine="567"/>
        <w:jc w:val="both"/>
        <w:rPr>
          <w:lang w:eastAsia="en-US"/>
        </w:rPr>
      </w:pPr>
      <w:r>
        <w:rPr>
          <w:lang w:eastAsia="en-US"/>
        </w:rPr>
        <w:t xml:space="preserve"> </w:t>
      </w:r>
      <w:r w:rsidRPr="003A58CA">
        <w:rPr>
          <w:lang w:eastAsia="en-US"/>
        </w:rPr>
        <w:t>работ);</w:t>
      </w:r>
    </w:p>
    <w:p w:rsidR="007703E5" w:rsidRPr="003A58CA" w:rsidRDefault="007703E5" w:rsidP="00EF264B">
      <w:pPr>
        <w:spacing w:line="360" w:lineRule="auto"/>
        <w:ind w:firstLine="567"/>
        <w:jc w:val="both"/>
        <w:rPr>
          <w:lang w:eastAsia="en-US"/>
        </w:rPr>
      </w:pPr>
      <w:r w:rsidRPr="003A58CA">
        <w:rPr>
          <w:lang w:eastAsia="en-US"/>
        </w:rPr>
        <w:t>-коллективно-творческая деятельность(КТД)</w:t>
      </w:r>
    </w:p>
    <w:p w:rsidR="007703E5" w:rsidRDefault="007703E5" w:rsidP="00D03B64">
      <w:pPr>
        <w:ind w:firstLine="567"/>
        <w:jc w:val="center"/>
        <w:rPr>
          <w:b/>
          <w:sz w:val="28"/>
          <w:szCs w:val="28"/>
          <w:lang w:eastAsia="en-US"/>
        </w:rPr>
      </w:pPr>
    </w:p>
    <w:p w:rsidR="007703E5" w:rsidRPr="00245C71" w:rsidRDefault="007703E5" w:rsidP="00751459">
      <w:pPr>
        <w:shd w:val="clear" w:color="auto" w:fill="FFFFFF"/>
        <w:spacing w:after="150" w:line="300" w:lineRule="atLeast"/>
        <w:rPr>
          <w:b/>
        </w:rPr>
      </w:pPr>
      <w:r w:rsidRPr="00245C71">
        <w:rPr>
          <w:b/>
        </w:rPr>
        <w:t xml:space="preserve">Форма организации деятельности </w:t>
      </w:r>
    </w:p>
    <w:p w:rsidR="007703E5" w:rsidRDefault="007703E5" w:rsidP="00751459">
      <w:pPr>
        <w:shd w:val="clear" w:color="auto" w:fill="FFFFFF"/>
        <w:spacing w:after="150" w:line="300" w:lineRule="atLeast"/>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26"/>
        <w:gridCol w:w="3426"/>
        <w:gridCol w:w="3427"/>
      </w:tblGrid>
      <w:tr w:rsidR="007703E5" w:rsidTr="00B43873">
        <w:tc>
          <w:tcPr>
            <w:tcW w:w="3426" w:type="dxa"/>
          </w:tcPr>
          <w:p w:rsidR="007703E5" w:rsidRPr="00B43873" w:rsidRDefault="007703E5" w:rsidP="00B43873">
            <w:pPr>
              <w:spacing w:after="150" w:line="300" w:lineRule="atLeast"/>
            </w:pPr>
            <w:r w:rsidRPr="00B43873">
              <w:t>Массовые</w:t>
            </w:r>
          </w:p>
        </w:tc>
        <w:tc>
          <w:tcPr>
            <w:tcW w:w="3426" w:type="dxa"/>
          </w:tcPr>
          <w:p w:rsidR="007703E5" w:rsidRPr="00B43873" w:rsidRDefault="007703E5" w:rsidP="00B43873">
            <w:pPr>
              <w:spacing w:after="150" w:line="300" w:lineRule="atLeast"/>
            </w:pPr>
            <w:r w:rsidRPr="00B43873">
              <w:t>Групповые</w:t>
            </w:r>
          </w:p>
        </w:tc>
        <w:tc>
          <w:tcPr>
            <w:tcW w:w="3427" w:type="dxa"/>
          </w:tcPr>
          <w:p w:rsidR="007703E5" w:rsidRPr="00B43873" w:rsidRDefault="007703E5" w:rsidP="00B43873">
            <w:pPr>
              <w:spacing w:after="150" w:line="300" w:lineRule="atLeast"/>
            </w:pPr>
            <w:r w:rsidRPr="00B43873">
              <w:t>Индивидуальные</w:t>
            </w:r>
          </w:p>
        </w:tc>
      </w:tr>
      <w:tr w:rsidR="007703E5" w:rsidTr="00B43873">
        <w:tc>
          <w:tcPr>
            <w:tcW w:w="3426" w:type="dxa"/>
          </w:tcPr>
          <w:p w:rsidR="007703E5" w:rsidRPr="00B43873" w:rsidRDefault="007703E5" w:rsidP="00B43873">
            <w:pPr>
              <w:spacing w:after="150" w:line="300" w:lineRule="atLeast"/>
            </w:pPr>
            <w:r w:rsidRPr="00B43873">
              <w:t>Соревнования</w:t>
            </w:r>
          </w:p>
          <w:p w:rsidR="007703E5" w:rsidRPr="00B43873" w:rsidRDefault="007703E5" w:rsidP="00B43873">
            <w:pPr>
              <w:spacing w:after="150" w:line="300" w:lineRule="atLeast"/>
            </w:pPr>
            <w:r w:rsidRPr="00B43873">
              <w:t>Игры</w:t>
            </w:r>
          </w:p>
          <w:p w:rsidR="007703E5" w:rsidRPr="00B43873" w:rsidRDefault="007703E5" w:rsidP="00B43873">
            <w:pPr>
              <w:spacing w:after="150" w:line="300" w:lineRule="atLeast"/>
            </w:pPr>
            <w:r w:rsidRPr="00B43873">
              <w:t>Конкурсы</w:t>
            </w:r>
          </w:p>
          <w:p w:rsidR="007703E5" w:rsidRPr="00B43873" w:rsidRDefault="007703E5" w:rsidP="00B43873">
            <w:pPr>
              <w:spacing w:after="150" w:line="300" w:lineRule="atLeast"/>
            </w:pPr>
            <w:r w:rsidRPr="00B43873">
              <w:t>Линейки</w:t>
            </w:r>
          </w:p>
          <w:p w:rsidR="007703E5" w:rsidRPr="00B43873" w:rsidRDefault="007703E5" w:rsidP="00B43873">
            <w:pPr>
              <w:spacing w:after="150" w:line="300" w:lineRule="atLeast"/>
            </w:pPr>
            <w:r w:rsidRPr="00B43873">
              <w:t>Экскурсии</w:t>
            </w:r>
          </w:p>
          <w:p w:rsidR="007703E5" w:rsidRPr="00B43873" w:rsidRDefault="007703E5" w:rsidP="00B43873">
            <w:pPr>
              <w:spacing w:after="150" w:line="300" w:lineRule="atLeast"/>
            </w:pPr>
            <w:r w:rsidRPr="00B43873">
              <w:t>Тематические вечера</w:t>
            </w:r>
          </w:p>
          <w:p w:rsidR="007703E5" w:rsidRPr="00B43873" w:rsidRDefault="007703E5" w:rsidP="00B43873">
            <w:pPr>
              <w:spacing w:after="150" w:line="300" w:lineRule="atLeast"/>
            </w:pPr>
            <w:r w:rsidRPr="00B43873">
              <w:t>Эстафеты</w:t>
            </w:r>
          </w:p>
          <w:p w:rsidR="007703E5" w:rsidRPr="00B43873" w:rsidRDefault="007703E5" w:rsidP="00B43873">
            <w:pPr>
              <w:spacing w:after="150" w:line="300" w:lineRule="atLeast"/>
            </w:pPr>
            <w:r w:rsidRPr="00B43873">
              <w:t>Праздники</w:t>
            </w:r>
          </w:p>
          <w:p w:rsidR="007703E5" w:rsidRPr="00B43873" w:rsidRDefault="007703E5" w:rsidP="00B43873">
            <w:pPr>
              <w:spacing w:after="150" w:line="300" w:lineRule="atLeast"/>
            </w:pPr>
            <w:r w:rsidRPr="00B43873">
              <w:t>КТД</w:t>
            </w:r>
          </w:p>
          <w:p w:rsidR="007703E5" w:rsidRPr="00B43873" w:rsidRDefault="007703E5" w:rsidP="00B43873">
            <w:pPr>
              <w:spacing w:after="150" w:line="300" w:lineRule="atLeast"/>
            </w:pPr>
            <w:r w:rsidRPr="00B43873">
              <w:t>Зарядка</w:t>
            </w:r>
          </w:p>
        </w:tc>
        <w:tc>
          <w:tcPr>
            <w:tcW w:w="3426" w:type="dxa"/>
          </w:tcPr>
          <w:p w:rsidR="007703E5" w:rsidRPr="00B43873" w:rsidRDefault="007703E5" w:rsidP="00B43873">
            <w:pPr>
              <w:spacing w:after="150" w:line="300" w:lineRule="atLeast"/>
            </w:pPr>
            <w:r w:rsidRPr="00B43873">
              <w:t>Беседы</w:t>
            </w:r>
          </w:p>
          <w:p w:rsidR="007703E5" w:rsidRPr="00B43873" w:rsidRDefault="007703E5" w:rsidP="00B43873">
            <w:pPr>
              <w:spacing w:after="150" w:line="300" w:lineRule="atLeast"/>
            </w:pPr>
            <w:r w:rsidRPr="00B43873">
              <w:t>Тренировки</w:t>
            </w:r>
          </w:p>
          <w:p w:rsidR="007703E5" w:rsidRPr="00B43873" w:rsidRDefault="007703E5" w:rsidP="00245C71">
            <w:r w:rsidRPr="00B43873">
              <w:t xml:space="preserve">Выпуск настенной газеты </w:t>
            </w:r>
          </w:p>
          <w:p w:rsidR="007703E5" w:rsidRPr="00B43873" w:rsidRDefault="007703E5" w:rsidP="00245C71">
            <w:r w:rsidRPr="00B43873">
              <w:t>Трудовые десанты</w:t>
            </w:r>
          </w:p>
          <w:p w:rsidR="007703E5" w:rsidRPr="00B43873" w:rsidRDefault="007703E5" w:rsidP="00245C71">
            <w:r w:rsidRPr="00B43873">
              <w:t>Проекты</w:t>
            </w:r>
          </w:p>
          <w:p w:rsidR="007703E5" w:rsidRPr="00B43873" w:rsidRDefault="007703E5" w:rsidP="00245C71">
            <w:r w:rsidRPr="00B43873">
              <w:t>Дискуссии</w:t>
            </w:r>
          </w:p>
          <w:p w:rsidR="007703E5" w:rsidRPr="00B43873" w:rsidRDefault="007703E5" w:rsidP="00243FCD">
            <w:r w:rsidRPr="00B43873">
              <w:t>Игры на свежем воздухе</w:t>
            </w:r>
          </w:p>
        </w:tc>
        <w:tc>
          <w:tcPr>
            <w:tcW w:w="3427" w:type="dxa"/>
          </w:tcPr>
          <w:p w:rsidR="007703E5" w:rsidRPr="00B43873" w:rsidRDefault="007703E5" w:rsidP="00B43873">
            <w:pPr>
              <w:spacing w:after="150" w:line="300" w:lineRule="atLeast"/>
            </w:pPr>
            <w:r w:rsidRPr="00B43873">
              <w:t>Создание и реализация проектов</w:t>
            </w:r>
          </w:p>
          <w:p w:rsidR="007703E5" w:rsidRPr="00B43873" w:rsidRDefault="007703E5" w:rsidP="00B43873">
            <w:pPr>
              <w:spacing w:after="150" w:line="300" w:lineRule="atLeast"/>
            </w:pPr>
            <w:r w:rsidRPr="00B43873">
              <w:t>Индивидуальные беседы</w:t>
            </w:r>
          </w:p>
          <w:p w:rsidR="007703E5" w:rsidRPr="00B43873" w:rsidRDefault="007703E5" w:rsidP="00B43873">
            <w:pPr>
              <w:spacing w:after="150" w:line="300" w:lineRule="atLeast"/>
            </w:pPr>
          </w:p>
        </w:tc>
      </w:tr>
    </w:tbl>
    <w:p w:rsidR="007703E5" w:rsidRDefault="007703E5" w:rsidP="00751459">
      <w:pPr>
        <w:shd w:val="clear" w:color="auto" w:fill="FFFFFF"/>
        <w:spacing w:after="150" w:line="300" w:lineRule="atLeast"/>
        <w:rPr>
          <w:sz w:val="28"/>
          <w:szCs w:val="28"/>
        </w:rPr>
      </w:pPr>
    </w:p>
    <w:p w:rsidR="007703E5" w:rsidRPr="00534D67" w:rsidRDefault="007703E5" w:rsidP="00534D67">
      <w:pPr>
        <w:spacing w:after="150"/>
        <w:rPr>
          <w:rFonts w:ascii="Arial" w:hAnsi="Arial" w:cs="Arial"/>
          <w:color w:val="000000"/>
          <w:sz w:val="21"/>
          <w:szCs w:val="21"/>
        </w:rPr>
      </w:pPr>
    </w:p>
    <w:p w:rsidR="007703E5" w:rsidRPr="004D4A11" w:rsidRDefault="007703E5" w:rsidP="004D4A11">
      <w:pPr>
        <w:spacing w:line="360" w:lineRule="auto"/>
        <w:rPr>
          <w:b/>
        </w:rPr>
      </w:pPr>
      <w:r w:rsidRPr="004D4A11">
        <w:rPr>
          <w:b/>
        </w:rPr>
        <w:t>Финансовое обеспечение программы.</w:t>
      </w:r>
    </w:p>
    <w:p w:rsidR="007703E5" w:rsidRPr="004D4A11" w:rsidRDefault="007703E5" w:rsidP="004D4A11">
      <w:pPr>
        <w:spacing w:line="360" w:lineRule="auto"/>
      </w:pPr>
      <w:r w:rsidRPr="004D4A11">
        <w:t>За счет средст</w:t>
      </w:r>
      <w:r>
        <w:t>в областного  бюджета</w:t>
      </w:r>
      <w:r w:rsidRPr="004D4A11">
        <w:t>.</w:t>
      </w: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Default="007703E5" w:rsidP="00D03B64">
      <w:pPr>
        <w:ind w:firstLine="567"/>
        <w:jc w:val="center"/>
        <w:rPr>
          <w:b/>
          <w:sz w:val="28"/>
          <w:szCs w:val="28"/>
          <w:lang w:eastAsia="en-US"/>
        </w:rPr>
      </w:pPr>
    </w:p>
    <w:p w:rsidR="007703E5" w:rsidRPr="00C83215" w:rsidRDefault="007703E5" w:rsidP="00D03B64">
      <w:pPr>
        <w:ind w:firstLine="567"/>
        <w:jc w:val="center"/>
        <w:rPr>
          <w:b/>
          <w:sz w:val="28"/>
          <w:szCs w:val="28"/>
          <w:lang w:eastAsia="en-US"/>
        </w:rPr>
      </w:pPr>
      <w:r w:rsidRPr="00243FCD">
        <w:rPr>
          <w:sz w:val="28"/>
          <w:szCs w:val="28"/>
          <w:lang w:eastAsia="en-US"/>
        </w:rPr>
        <w:t>Организация взаимодействия летнего оздоровительного лагеря с дневным пребыванием детей «Олимпийский городок» с социумом</w:t>
      </w:r>
      <w:r>
        <w:rPr>
          <w:noProof/>
        </w:rPr>
        <w:pict>
          <v:rect id="_x0000_s1045" style="position:absolute;left:0;text-align:left;margin-left:369pt;margin-top:86.9pt;width:63pt;height:23.9pt;z-index:251662336;mso-position-horizontal-relative:text;mso-position-vertical-relative:text" fillcolor="yellow">
            <v:shadow on="t" opacity=".5" offset="6pt,-6pt"/>
            <v:textbox>
              <w:txbxContent>
                <w:p w:rsidR="007703E5" w:rsidRDefault="007703E5" w:rsidP="00D03B64">
                  <w:pPr>
                    <w:jc w:val="center"/>
                    <w:rPr>
                      <w:b/>
                    </w:rPr>
                  </w:pPr>
                  <w:r>
                    <w:rPr>
                      <w:b/>
                    </w:rPr>
                    <w:t>ГИБДД</w:t>
                  </w:r>
                </w:p>
              </w:txbxContent>
            </v:textbox>
          </v:rect>
        </w:pict>
      </w:r>
      <w:r>
        <w:rPr>
          <w:noProof/>
        </w:rPr>
        <w:pict>
          <v:rect id="_x0000_s1046" style="position:absolute;left:0;text-align:left;margin-left:27pt;margin-top:95.9pt;width:63pt;height:23.9pt;z-index:251659264;mso-position-horizontal-relative:text;mso-position-vertical-relative:text" fillcolor="yellow">
            <v:shadow on="t" opacity=".5" offset="6pt,-6pt"/>
            <v:textbox>
              <w:txbxContent>
                <w:p w:rsidR="007703E5" w:rsidRPr="000C366D" w:rsidRDefault="007703E5" w:rsidP="00D03B64">
                  <w:pPr>
                    <w:rPr>
                      <w:b/>
                    </w:rPr>
                  </w:pPr>
                  <w:r w:rsidRPr="000C366D">
                    <w:rPr>
                      <w:b/>
                    </w:rPr>
                    <w:t>ПСО</w:t>
                  </w:r>
                </w:p>
              </w:txbxContent>
            </v:textbox>
          </v:rect>
        </w:pict>
      </w:r>
      <w:r>
        <w:rPr>
          <w:noProof/>
        </w:rPr>
        <w:pict>
          <v:rect id="_x0000_s1047" style="position:absolute;left:0;text-align:left;margin-left:162pt;margin-top:59.9pt;width:2in;height:45pt;z-index:251657216;mso-position-horizontal-relative:text;mso-position-vertical-relative:text" fillcolor="yellow">
            <v:shadow on="t" opacity=".5" offset="6pt,-6pt"/>
            <v:textbox>
              <w:txbxContent>
                <w:p w:rsidR="007703E5" w:rsidRDefault="007703E5" w:rsidP="00D03B64">
                  <w:pPr>
                    <w:jc w:val="center"/>
                    <w:rPr>
                      <w:b/>
                    </w:rPr>
                  </w:pPr>
                  <w:r>
                    <w:rPr>
                      <w:b/>
                    </w:rPr>
                    <w:t>Кинотеатр</w:t>
                  </w:r>
                </w:p>
                <w:p w:rsidR="007703E5" w:rsidRDefault="007703E5" w:rsidP="00D03B64"/>
              </w:txbxContent>
            </v:textbox>
          </v:rect>
        </w:pict>
      </w:r>
      <w:r>
        <w:rPr>
          <w:noProof/>
        </w:rPr>
        <w:pict>
          <v:line id="_x0000_s1048" style="position:absolute;left:0;text-align:left;z-index:251667456;mso-position-horizontal-relative:text;mso-position-vertical-relative:text" from="-405pt,161.25pt" to="-117pt,242.25pt">
            <v:stroke endarrow="block"/>
          </v:line>
        </w:pict>
      </w:r>
      <w:r>
        <w:rPr>
          <w:noProof/>
        </w:rPr>
        <w:pict>
          <v:oval id="_x0000_s1049" style="position:absolute;left:0;text-align:left;margin-left:2in;margin-top:174.85pt;width:189pt;height:3in;z-index:251656192;mso-position-horizontal-relative:text;mso-position-vertical-relative:text" fillcolor="yellow" stroked="f">
            <v:imagedata embosscolor="shadow add(51)"/>
            <v:shadow on="t" opacity=".5" offset="6pt,-6pt"/>
            <o:extrusion v:ext="view" backdepth="1in" type="perspective"/>
            <v:textbox>
              <w:txbxContent>
                <w:p w:rsidR="007703E5" w:rsidRDefault="007703E5" w:rsidP="00D03B64">
                  <w:pPr>
                    <w:jc w:val="center"/>
                    <w:rPr>
                      <w:b/>
                      <w:sz w:val="28"/>
                      <w:szCs w:val="28"/>
                    </w:rPr>
                  </w:pPr>
                  <w:r>
                    <w:rPr>
                      <w:b/>
                      <w:sz w:val="28"/>
                      <w:szCs w:val="28"/>
                    </w:rPr>
                    <w:t xml:space="preserve">Летний оздоровительный лагерь детей  «ОЛИМПИЙСКИЙ ГОРОДОК »  </w:t>
                  </w:r>
                </w:p>
                <w:p w:rsidR="007703E5" w:rsidRDefault="007703E5" w:rsidP="00D03B64">
                  <w:pPr>
                    <w:jc w:val="center"/>
                    <w:rPr>
                      <w:b/>
                      <w:sz w:val="28"/>
                      <w:szCs w:val="28"/>
                    </w:rPr>
                  </w:pPr>
                </w:p>
                <w:p w:rsidR="007703E5" w:rsidRDefault="007703E5" w:rsidP="00D03B64"/>
              </w:txbxContent>
            </v:textbox>
          </v:oval>
        </w:pict>
      </w:r>
      <w:r>
        <w:rPr>
          <w:noProof/>
        </w:rPr>
      </w:r>
      <w:r w:rsidRPr="0004392D">
        <w:pict>
          <v:group id="_x0000_s1050" editas="canvas" style="width:513.3pt;height:4in;mso-position-horizontal-relative:char;mso-position-vertical-relative:line" coordorigin="1432,4926" coordsize="8052,4459">
            <o:lock v:ext="edit" aspectratio="t"/>
            <v:shape id="_x0000_s1051" type="#_x0000_t75" style="position:absolute;left:1432;top:4926;width:8052;height:4459" o:preferrelative="f">
              <v:fill o:detectmouseclick="t"/>
              <v:path o:extrusionok="t" o:connecttype="none"/>
            </v:shape>
            <v:line id="_x0000_s1052" style="position:absolute;flip:x y" from="2703,8828" to="3690,9106">
              <v:stroke endarrow="block"/>
            </v:line>
            <v:line id="_x0000_s1053" style="position:absolute;flip:y" from="6091,7713" to="7220,8270">
              <v:stroke endarrow="block"/>
            </v:line>
            <v:line id="_x0000_s1054" style="position:absolute;flip:y" from="9483,8270" to="9484,8271">
              <v:stroke endarrow="block"/>
            </v:line>
            <v:line id="_x0000_s1055" style="position:absolute;flip:x y" from="3126,7434" to="4115,8131">
              <v:stroke endarrow="block"/>
            </v:line>
            <v:line id="_x0000_s1056" style="position:absolute;flip:x y" from="2703,6180" to="4397,7853">
              <v:stroke endarrow="block"/>
            </v:line>
            <v:line id="_x0000_s1057" style="position:absolute;flip:y" from="6006,6180" to="7842,7852">
              <v:stroke endarrow="block"/>
            </v:line>
            <v:line id="_x0000_s1058" style="position:absolute;flip:y" from="5244,5901" to="5245,7433">
              <v:stroke endarrow="block"/>
            </v:line>
            <v:rect id="_x0000_s1059" style="position:absolute;left:7079;top:7574;width:2118;height:696" fillcolor="yellow">
              <v:shadow on="t" opacity=".5" offset="6pt,-6pt"/>
              <v:textbox>
                <w:txbxContent>
                  <w:p w:rsidR="007703E5" w:rsidRDefault="007703E5" w:rsidP="00D03B64">
                    <w:pPr>
                      <w:jc w:val="center"/>
                      <w:rPr>
                        <w:b/>
                      </w:rPr>
                    </w:pPr>
                  </w:p>
                  <w:p w:rsidR="007703E5" w:rsidRPr="00F75313" w:rsidRDefault="007703E5" w:rsidP="00D03B64">
                    <w:pPr>
                      <w:jc w:val="center"/>
                      <w:rPr>
                        <w:b/>
                        <w:sz w:val="22"/>
                        <w:szCs w:val="22"/>
                      </w:rPr>
                    </w:pPr>
                    <w:r>
                      <w:rPr>
                        <w:b/>
                      </w:rPr>
                      <w:t>ГОиЧС</w:t>
                    </w:r>
                  </w:p>
                </w:txbxContent>
              </v:textbox>
            </v:rect>
            <v:line id="_x0000_s1060" style="position:absolute" from="6656,9020" to="7503,9160">
              <v:stroke endarrow="block"/>
            </v:line>
            <v:rect id="_x0000_s1061" style="position:absolute;left:1432;top:8549;width:1694;height:557" fillcolor="yellow">
              <v:shadow on="t" opacity=".5" offset="6pt,-6pt"/>
              <v:textbox>
                <w:txbxContent>
                  <w:p w:rsidR="007703E5" w:rsidRDefault="007703E5" w:rsidP="00D03B64">
                    <w:pPr>
                      <w:jc w:val="center"/>
                      <w:rPr>
                        <w:b/>
                      </w:rPr>
                    </w:pPr>
                    <w:r>
                      <w:rPr>
                        <w:b/>
                      </w:rPr>
                      <w:t>Краеведческий музей</w:t>
                    </w:r>
                  </w:p>
                  <w:p w:rsidR="007703E5" w:rsidRDefault="007703E5" w:rsidP="00D03B64"/>
                </w:txbxContent>
              </v:textbox>
            </v:rect>
            <v:rect id="_x0000_s1062" style="position:absolute;left:1432;top:7156;width:1977;height:695" fillcolor="yellow">
              <v:shadow on="t" opacity=".5" offset="6pt,-6pt"/>
              <v:textbox>
                <w:txbxContent>
                  <w:p w:rsidR="007703E5" w:rsidRDefault="007703E5" w:rsidP="00D03B64">
                    <w:pPr>
                      <w:jc w:val="center"/>
                      <w:rPr>
                        <w:b/>
                      </w:rPr>
                    </w:pPr>
                    <w:r>
                      <w:rPr>
                        <w:b/>
                      </w:rPr>
                      <w:t>Центр «Семья»</w:t>
                    </w:r>
                  </w:p>
                  <w:p w:rsidR="007703E5" w:rsidRDefault="007703E5" w:rsidP="00D03B64"/>
                </w:txbxContent>
              </v:textbox>
            </v:rect>
            <v:rect id="_x0000_s1063" style="position:absolute;left:7503;top:8688;width:1694;height:697" fillcolor="yellow">
              <v:shadow on="t" opacity=".5" offset="6pt,-6pt"/>
              <v:textbox>
                <w:txbxContent>
                  <w:p w:rsidR="007703E5" w:rsidRDefault="007703E5" w:rsidP="00D03B64">
                    <w:pPr>
                      <w:jc w:val="center"/>
                      <w:rPr>
                        <w:b/>
                      </w:rPr>
                    </w:pPr>
                    <w:r>
                      <w:rPr>
                        <w:b/>
                      </w:rPr>
                      <w:t>Центральная библиотека</w:t>
                    </w:r>
                  </w:p>
                  <w:p w:rsidR="007703E5" w:rsidRDefault="007703E5" w:rsidP="00D03B64"/>
                </w:txbxContent>
              </v:textbox>
            </v:rect>
            <w10:anchorlock/>
          </v:group>
        </w:pict>
      </w:r>
    </w:p>
    <w:p w:rsidR="007703E5" w:rsidRDefault="007703E5" w:rsidP="00D03B64">
      <w:r>
        <w:rPr>
          <w:noProof/>
        </w:rPr>
        <w:pict>
          <v:line id="_x0000_s1064" style="position:absolute;z-index:251669504" from="297pt,78.15pt" to="333pt,141.15pt">
            <v:stroke endarrow="block"/>
          </v:line>
        </w:pict>
      </w:r>
    </w:p>
    <w:p w:rsidR="007703E5" w:rsidRDefault="007703E5" w:rsidP="00D03B64"/>
    <w:p w:rsidR="007703E5" w:rsidRDefault="007703E5" w:rsidP="00D03B64">
      <w:r>
        <w:rPr>
          <w:noProof/>
        </w:rPr>
        <w:pict>
          <v:line id="_x0000_s1065" style="position:absolute;flip:x;z-index:251666432" from="90pt,2.85pt" to="171pt,47.85pt">
            <v:stroke endarrow="block"/>
          </v:line>
        </w:pict>
      </w:r>
      <w:r>
        <w:rPr>
          <w:noProof/>
        </w:rPr>
        <w:pict>
          <v:line id="_x0000_s1066" style="position:absolute;z-index:251670528" from="315pt,11.85pt" to="369pt,38.85pt">
            <v:stroke endarrow="block"/>
          </v:line>
        </w:pict>
      </w:r>
    </w:p>
    <w:p w:rsidR="007703E5" w:rsidRDefault="007703E5" w:rsidP="00D03B64">
      <w:r>
        <w:rPr>
          <w:noProof/>
        </w:rPr>
        <w:pict>
          <v:rect id="_x0000_s1067" style="position:absolute;margin-left:369pt;margin-top:7.05pt;width:117pt;height:36pt;z-index:251661312" fillcolor="yellow">
            <v:shadow on="t" opacity=".5" offset="6pt,-6pt"/>
            <v:textbox>
              <w:txbxContent>
                <w:p w:rsidR="007703E5" w:rsidRDefault="007703E5" w:rsidP="00D03B64">
                  <w:pPr>
                    <w:jc w:val="center"/>
                    <w:rPr>
                      <w:b/>
                    </w:rPr>
                  </w:pPr>
                  <w:r>
                    <w:rPr>
                      <w:b/>
                    </w:rPr>
                    <w:t>Городской отдел  культуры</w:t>
                  </w:r>
                </w:p>
                <w:p w:rsidR="007703E5" w:rsidRDefault="007703E5" w:rsidP="00D03B64">
                  <w:pPr>
                    <w:jc w:val="center"/>
                  </w:pPr>
                </w:p>
              </w:txbxContent>
            </v:textbox>
          </v:rect>
        </w:pict>
      </w:r>
      <w:r>
        <w:rPr>
          <w:noProof/>
        </w:rPr>
        <w:pict>
          <v:line id="_x0000_s1068" style="position:absolute;flip:x;z-index:251665408" from="140.1pt,6.2pt" to="189pt,99.75pt">
            <v:stroke endarrow="block"/>
          </v:line>
        </w:pict>
      </w:r>
    </w:p>
    <w:p w:rsidR="007703E5" w:rsidRDefault="007703E5" w:rsidP="00D03B64">
      <w:r>
        <w:rPr>
          <w:noProof/>
        </w:rPr>
        <w:pict>
          <v:rect id="_x0000_s1069" style="position:absolute;margin-left:-9pt;margin-top:6.05pt;width:99pt;height:36pt;z-index:251663360" fillcolor="yellow">
            <v:shadow on="t" opacity=".5" offset="6pt,-6pt"/>
            <v:textbox>
              <w:txbxContent>
                <w:p w:rsidR="007703E5" w:rsidRDefault="007703E5" w:rsidP="00D03B64">
                  <w:pPr>
                    <w:jc w:val="center"/>
                    <w:rPr>
                      <w:b/>
                    </w:rPr>
                  </w:pPr>
                  <w:r>
                    <w:rPr>
                      <w:b/>
                    </w:rPr>
                    <w:t>ОГПН</w:t>
                  </w:r>
                </w:p>
                <w:p w:rsidR="007703E5" w:rsidRDefault="007703E5" w:rsidP="00D03B64">
                  <w:pPr>
                    <w:jc w:val="center"/>
                  </w:pPr>
                </w:p>
              </w:txbxContent>
            </v:textbox>
          </v:rect>
        </w:pict>
      </w:r>
    </w:p>
    <w:p w:rsidR="007703E5" w:rsidRDefault="007703E5" w:rsidP="00D03B64"/>
    <w:p w:rsidR="007703E5" w:rsidRDefault="007703E5" w:rsidP="00D03B64">
      <w:r>
        <w:rPr>
          <w:noProof/>
        </w:rPr>
        <w:pict>
          <v:line id="_x0000_s1070" style="position:absolute;z-index:251668480" from="243pt,1.65pt" to="243pt,64.65pt">
            <v:stroke endarrow="block"/>
          </v:line>
        </w:pict>
      </w:r>
    </w:p>
    <w:p w:rsidR="007703E5" w:rsidRDefault="007703E5" w:rsidP="00D03B64"/>
    <w:p w:rsidR="007703E5" w:rsidRDefault="007703E5" w:rsidP="00D03B64">
      <w:pPr>
        <w:rPr>
          <w:b/>
          <w:sz w:val="28"/>
          <w:szCs w:val="28"/>
        </w:rPr>
      </w:pPr>
      <w:r>
        <w:rPr>
          <w:b/>
          <w:sz w:val="28"/>
          <w:szCs w:val="28"/>
        </w:rPr>
        <w:t xml:space="preserve">                            </w:t>
      </w:r>
    </w:p>
    <w:p w:rsidR="007703E5" w:rsidRDefault="007703E5" w:rsidP="00D03B64"/>
    <w:p w:rsidR="007703E5" w:rsidRDefault="007703E5" w:rsidP="00D03B64">
      <w:r>
        <w:rPr>
          <w:noProof/>
        </w:rPr>
        <w:pict>
          <v:rect id="_x0000_s1071" style="position:absolute;margin-left:40.7pt;margin-top:.85pt;width:126pt;height:63pt;z-index:251658240" fillcolor="yellow">
            <v:shadow on="t" opacity=".5" offset="6pt,-6pt"/>
            <v:textbox style="mso-next-textbox:#_x0000_s1071">
              <w:txbxContent>
                <w:p w:rsidR="007703E5" w:rsidRDefault="007703E5" w:rsidP="00D03B64">
                  <w:pPr>
                    <w:rPr>
                      <w:b/>
                    </w:rPr>
                  </w:pPr>
                </w:p>
                <w:p w:rsidR="007703E5" w:rsidRDefault="007703E5" w:rsidP="00D03B64">
                  <w:pPr>
                    <w:jc w:val="center"/>
                    <w:rPr>
                      <w:b/>
                    </w:rPr>
                  </w:pPr>
                  <w:r>
                    <w:rPr>
                      <w:b/>
                    </w:rPr>
                    <w:t>Дом молодежных организаций</w:t>
                  </w:r>
                </w:p>
              </w:txbxContent>
            </v:textbox>
          </v:rect>
        </w:pict>
      </w:r>
      <w:r>
        <w:rPr>
          <w:noProof/>
        </w:rPr>
        <w:pict>
          <v:rect id="_x0000_s1072" style="position:absolute;margin-left:315pt;margin-top:.85pt;width:135pt;height:63pt;z-index:251664384" fillcolor="yellow">
            <v:shadow on="t" opacity=".5" offset="6pt,-6pt"/>
            <v:textbox>
              <w:txbxContent>
                <w:p w:rsidR="007703E5" w:rsidRDefault="007703E5" w:rsidP="00D03B64">
                  <w:pPr>
                    <w:jc w:val="center"/>
                    <w:rPr>
                      <w:b/>
                    </w:rPr>
                  </w:pPr>
                  <w:r>
                    <w:rPr>
                      <w:b/>
                    </w:rPr>
                    <w:t>Летние оздоровительные пришкольные лагеря</w:t>
                  </w:r>
                </w:p>
              </w:txbxContent>
            </v:textbox>
          </v:rect>
        </w:pict>
      </w:r>
      <w:r>
        <w:rPr>
          <w:noProof/>
        </w:rPr>
        <w:pict>
          <v:rect id="_x0000_s1073" style="position:absolute;margin-left:207pt;margin-top:7.15pt;width:63pt;height:23.9pt;z-index:251660288" fillcolor="yellow">
            <v:shadow on="t" opacity=".5" offset="6pt,-6pt"/>
            <v:textbox style="mso-next-textbox:#_x0000_s1073">
              <w:txbxContent>
                <w:p w:rsidR="007703E5" w:rsidRDefault="007703E5" w:rsidP="00D03B64">
                  <w:pPr>
                    <w:jc w:val="center"/>
                    <w:rPr>
                      <w:b/>
                    </w:rPr>
                  </w:pPr>
                  <w:r>
                    <w:rPr>
                      <w:b/>
                    </w:rPr>
                    <w:t>КДЦ</w:t>
                  </w:r>
                </w:p>
                <w:p w:rsidR="007703E5" w:rsidRDefault="007703E5" w:rsidP="00D03B64"/>
              </w:txbxContent>
            </v:textbox>
          </v:rect>
        </w:pict>
      </w:r>
    </w:p>
    <w:p w:rsidR="007703E5" w:rsidRDefault="007703E5" w:rsidP="00D03B64"/>
    <w:p w:rsidR="007703E5" w:rsidRDefault="007703E5" w:rsidP="00D03B64"/>
    <w:p w:rsidR="007703E5" w:rsidRDefault="007703E5" w:rsidP="00D03B64"/>
    <w:p w:rsidR="007703E5" w:rsidRDefault="007703E5" w:rsidP="00D03B64">
      <w:pPr>
        <w:rPr>
          <w:b/>
          <w:sz w:val="28"/>
          <w:szCs w:val="28"/>
        </w:rPr>
      </w:pPr>
    </w:p>
    <w:p w:rsidR="007703E5" w:rsidRDefault="007703E5" w:rsidP="00D03B64">
      <w:pPr>
        <w:rPr>
          <w:b/>
          <w:sz w:val="28"/>
          <w:szCs w:val="28"/>
        </w:rPr>
      </w:pPr>
    </w:p>
    <w:p w:rsidR="007703E5" w:rsidRDefault="007703E5" w:rsidP="00D03B64">
      <w:pPr>
        <w:rPr>
          <w:b/>
          <w:sz w:val="28"/>
          <w:szCs w:val="28"/>
        </w:rPr>
      </w:pPr>
    </w:p>
    <w:p w:rsidR="007703E5" w:rsidRDefault="007703E5" w:rsidP="00D03B64">
      <w:pPr>
        <w:spacing w:before="100" w:beforeAutospacing="1" w:after="100" w:afterAutospacing="1"/>
        <w:ind w:left="360"/>
        <w:rPr>
          <w:b/>
          <w:i/>
          <w:sz w:val="28"/>
          <w:szCs w:val="28"/>
          <w:u w:val="single"/>
        </w:rPr>
      </w:pPr>
    </w:p>
    <w:p w:rsidR="007703E5" w:rsidRDefault="007703E5" w:rsidP="00D03B64">
      <w:pPr>
        <w:spacing w:before="100" w:beforeAutospacing="1" w:after="100" w:afterAutospacing="1"/>
        <w:ind w:left="360"/>
        <w:rPr>
          <w:b/>
          <w:i/>
          <w:sz w:val="28"/>
          <w:szCs w:val="28"/>
          <w:u w:val="single"/>
        </w:rPr>
      </w:pPr>
    </w:p>
    <w:p w:rsidR="007703E5" w:rsidRDefault="007703E5" w:rsidP="00D03B64">
      <w:pPr>
        <w:spacing w:before="100" w:beforeAutospacing="1" w:after="100" w:afterAutospacing="1"/>
        <w:ind w:left="360"/>
        <w:rPr>
          <w:b/>
          <w:i/>
          <w:sz w:val="28"/>
          <w:szCs w:val="28"/>
          <w:u w:val="single"/>
        </w:rPr>
      </w:pPr>
    </w:p>
    <w:p w:rsidR="007703E5" w:rsidRPr="00243FCD" w:rsidRDefault="007703E5" w:rsidP="004879C8">
      <w:pPr>
        <w:ind w:firstLine="567"/>
        <w:rPr>
          <w:b/>
          <w:bCs/>
          <w:iCs/>
        </w:rPr>
      </w:pPr>
      <w:r w:rsidRPr="00243FCD">
        <w:rPr>
          <w:lang w:eastAsia="en-US"/>
        </w:rPr>
        <w:t xml:space="preserve">  У</w:t>
      </w:r>
      <w:r w:rsidRPr="00243FCD">
        <w:rPr>
          <w:b/>
          <w:bCs/>
          <w:iCs/>
        </w:rPr>
        <w:t>словия реализации программы.</w:t>
      </w:r>
    </w:p>
    <w:p w:rsidR="007703E5" w:rsidRPr="00243FCD" w:rsidRDefault="007703E5" w:rsidP="00D03B64">
      <w:pPr>
        <w:ind w:firstLine="567"/>
      </w:pPr>
    </w:p>
    <w:p w:rsidR="007703E5" w:rsidRPr="00243FCD" w:rsidRDefault="007703E5" w:rsidP="003E3906">
      <w:pPr>
        <w:spacing w:line="360" w:lineRule="auto"/>
        <w:ind w:firstLine="567"/>
        <w:rPr>
          <w:color w:val="000000"/>
        </w:rPr>
      </w:pPr>
      <w:r w:rsidRPr="00243FCD">
        <w:rPr>
          <w:rStyle w:val="IntenseEmphasis"/>
          <w:bCs/>
          <w:iCs/>
          <w:color w:val="000000"/>
        </w:rPr>
        <w:t>Нормативно-правовые документы</w:t>
      </w:r>
    </w:p>
    <w:p w:rsidR="007703E5" w:rsidRPr="00243FCD" w:rsidRDefault="007703E5" w:rsidP="003E3906">
      <w:pPr>
        <w:pStyle w:val="textbody"/>
        <w:spacing w:before="0" w:beforeAutospacing="0" w:after="0" w:afterAutospacing="0" w:line="360" w:lineRule="auto"/>
        <w:ind w:firstLine="0"/>
        <w:jc w:val="both"/>
        <w:rPr>
          <w:rFonts w:ascii="Times New Roman" w:hAnsi="Times New Roman"/>
          <w:sz w:val="24"/>
          <w:szCs w:val="24"/>
        </w:rPr>
      </w:pPr>
      <w:r w:rsidRPr="00243FCD">
        <w:rPr>
          <w:rFonts w:ascii="Times New Roman" w:hAnsi="Times New Roman"/>
          <w:sz w:val="24"/>
          <w:szCs w:val="24"/>
        </w:rPr>
        <w:t>В основе концепции программы, следующие нормативно-правовые документы:</w:t>
      </w:r>
    </w:p>
    <w:p w:rsidR="007703E5" w:rsidRPr="00243FCD" w:rsidRDefault="007703E5" w:rsidP="003E3906">
      <w:pPr>
        <w:pStyle w:val="textbody"/>
        <w:spacing w:before="0" w:beforeAutospacing="0" w:after="0" w:afterAutospacing="0" w:line="360" w:lineRule="auto"/>
        <w:jc w:val="both"/>
        <w:rPr>
          <w:rFonts w:ascii="Times New Roman" w:hAnsi="Times New Roman"/>
          <w:sz w:val="24"/>
          <w:szCs w:val="24"/>
        </w:rPr>
      </w:pPr>
      <w:r w:rsidRPr="00243FCD">
        <w:rPr>
          <w:rFonts w:ascii="Times New Roman" w:hAnsi="Times New Roman"/>
          <w:sz w:val="24"/>
          <w:szCs w:val="24"/>
        </w:rPr>
        <w:t>1.Конвенция о правах ребенка.</w:t>
      </w:r>
    </w:p>
    <w:p w:rsidR="007703E5" w:rsidRPr="00243FCD" w:rsidRDefault="007703E5" w:rsidP="003E3906">
      <w:pPr>
        <w:pStyle w:val="textbody"/>
        <w:spacing w:before="0" w:beforeAutospacing="0" w:after="0" w:afterAutospacing="0" w:line="360" w:lineRule="auto"/>
        <w:jc w:val="both"/>
        <w:rPr>
          <w:rFonts w:ascii="Times New Roman" w:hAnsi="Times New Roman"/>
          <w:sz w:val="24"/>
          <w:szCs w:val="24"/>
        </w:rPr>
      </w:pPr>
      <w:r w:rsidRPr="00243FCD">
        <w:rPr>
          <w:rFonts w:ascii="Times New Roman" w:hAnsi="Times New Roman"/>
          <w:sz w:val="24"/>
          <w:szCs w:val="24"/>
        </w:rPr>
        <w:t>2.Всемирная Декларация об обеспечении выживания, защиты и развития детей  от 30.09.1990г.</w:t>
      </w:r>
    </w:p>
    <w:p w:rsidR="007703E5" w:rsidRPr="00243FCD" w:rsidRDefault="007703E5" w:rsidP="003E3906">
      <w:pPr>
        <w:pStyle w:val="textbody"/>
        <w:spacing w:before="0" w:beforeAutospacing="0" w:after="0" w:afterAutospacing="0" w:line="360" w:lineRule="auto"/>
        <w:jc w:val="both"/>
        <w:rPr>
          <w:rFonts w:ascii="Times New Roman" w:hAnsi="Times New Roman"/>
          <w:sz w:val="24"/>
          <w:szCs w:val="24"/>
        </w:rPr>
      </w:pPr>
      <w:r w:rsidRPr="00243FCD">
        <w:rPr>
          <w:rFonts w:ascii="Times New Roman" w:hAnsi="Times New Roman"/>
          <w:sz w:val="24"/>
          <w:szCs w:val="24"/>
        </w:rPr>
        <w:t>3.Федеральный закон от 29.12.2012г. № 273-ФЗ «Об образовании в Российской Федерации».</w:t>
      </w:r>
    </w:p>
    <w:p w:rsidR="007703E5" w:rsidRPr="00243FCD" w:rsidRDefault="007703E5" w:rsidP="003E3906">
      <w:pPr>
        <w:pStyle w:val="textbody"/>
        <w:spacing w:before="0" w:beforeAutospacing="0" w:after="0" w:afterAutospacing="0" w:line="360" w:lineRule="auto"/>
        <w:jc w:val="both"/>
        <w:rPr>
          <w:rFonts w:ascii="Times New Roman" w:hAnsi="Times New Roman"/>
          <w:sz w:val="24"/>
          <w:szCs w:val="24"/>
        </w:rPr>
      </w:pPr>
      <w:r w:rsidRPr="00243FCD">
        <w:rPr>
          <w:rFonts w:ascii="Times New Roman" w:hAnsi="Times New Roman"/>
          <w:sz w:val="24"/>
          <w:szCs w:val="24"/>
        </w:rPr>
        <w:t>4.Положение о лагере дневного пребывания.</w:t>
      </w:r>
    </w:p>
    <w:p w:rsidR="007703E5" w:rsidRPr="00243FCD" w:rsidRDefault="007703E5" w:rsidP="003E3906">
      <w:pPr>
        <w:pStyle w:val="textbody"/>
        <w:spacing w:before="0" w:beforeAutospacing="0" w:after="0" w:afterAutospacing="0" w:line="360" w:lineRule="auto"/>
        <w:jc w:val="both"/>
        <w:rPr>
          <w:rFonts w:ascii="Times New Roman" w:hAnsi="Times New Roman"/>
          <w:sz w:val="24"/>
          <w:szCs w:val="24"/>
        </w:rPr>
      </w:pPr>
      <w:r w:rsidRPr="00243FCD">
        <w:rPr>
          <w:rFonts w:ascii="Times New Roman" w:hAnsi="Times New Roman"/>
          <w:sz w:val="24"/>
          <w:szCs w:val="24"/>
        </w:rPr>
        <w:t>5.Правила внутреннего распорядка лагеря дневного пребывания.</w:t>
      </w:r>
    </w:p>
    <w:p w:rsidR="007703E5" w:rsidRPr="00243FCD" w:rsidRDefault="007703E5" w:rsidP="003E3906">
      <w:pPr>
        <w:pStyle w:val="textbody"/>
        <w:spacing w:before="0" w:beforeAutospacing="0" w:after="0" w:afterAutospacing="0" w:line="360" w:lineRule="auto"/>
        <w:jc w:val="both"/>
        <w:rPr>
          <w:rFonts w:ascii="Times New Roman" w:hAnsi="Times New Roman"/>
          <w:sz w:val="24"/>
          <w:szCs w:val="24"/>
        </w:rPr>
      </w:pPr>
      <w:r w:rsidRPr="00243FCD">
        <w:rPr>
          <w:rFonts w:ascii="Times New Roman" w:hAnsi="Times New Roman"/>
          <w:sz w:val="24"/>
          <w:szCs w:val="24"/>
        </w:rPr>
        <w:t>6.Правила по технике безопасности, пожарной безопасности.</w:t>
      </w:r>
    </w:p>
    <w:p w:rsidR="007703E5" w:rsidRPr="00243FCD" w:rsidRDefault="007703E5" w:rsidP="003E3906">
      <w:pPr>
        <w:pStyle w:val="textbody"/>
        <w:spacing w:before="0" w:beforeAutospacing="0" w:after="0" w:afterAutospacing="0" w:line="360" w:lineRule="auto"/>
        <w:jc w:val="both"/>
        <w:rPr>
          <w:rFonts w:ascii="Times New Roman" w:hAnsi="Times New Roman"/>
          <w:sz w:val="24"/>
          <w:szCs w:val="24"/>
        </w:rPr>
      </w:pPr>
      <w:r w:rsidRPr="00243FCD">
        <w:rPr>
          <w:rFonts w:ascii="Times New Roman" w:hAnsi="Times New Roman"/>
          <w:sz w:val="24"/>
          <w:szCs w:val="24"/>
        </w:rPr>
        <w:t>7.Рекомендации по профилактике детского травматизма, предупреждению несчастных случаев с детьми в оздоровительном лагере.</w:t>
      </w:r>
    </w:p>
    <w:p w:rsidR="007703E5" w:rsidRPr="00243FCD" w:rsidRDefault="007703E5" w:rsidP="003E3906">
      <w:pPr>
        <w:pStyle w:val="textbody"/>
        <w:spacing w:before="0" w:beforeAutospacing="0" w:after="0" w:afterAutospacing="0" w:line="360" w:lineRule="auto"/>
        <w:jc w:val="both"/>
        <w:rPr>
          <w:rFonts w:ascii="Times New Roman" w:hAnsi="Times New Roman"/>
          <w:sz w:val="24"/>
          <w:szCs w:val="24"/>
        </w:rPr>
      </w:pPr>
      <w:r w:rsidRPr="00243FCD">
        <w:rPr>
          <w:rFonts w:ascii="Times New Roman" w:hAnsi="Times New Roman"/>
          <w:sz w:val="24"/>
          <w:szCs w:val="24"/>
        </w:rPr>
        <w:t>8.Инструкции по организации и проведению туристических походов и экскурсий.</w:t>
      </w:r>
    </w:p>
    <w:p w:rsidR="007703E5" w:rsidRPr="00243FCD" w:rsidRDefault="007703E5" w:rsidP="003E3906">
      <w:pPr>
        <w:pStyle w:val="textbody"/>
        <w:spacing w:before="0" w:beforeAutospacing="0" w:after="0" w:afterAutospacing="0" w:line="360" w:lineRule="auto"/>
        <w:jc w:val="both"/>
        <w:rPr>
          <w:rFonts w:ascii="Times New Roman" w:hAnsi="Times New Roman"/>
          <w:sz w:val="24"/>
          <w:szCs w:val="24"/>
        </w:rPr>
      </w:pPr>
      <w:r w:rsidRPr="00243FCD">
        <w:rPr>
          <w:rFonts w:ascii="Times New Roman" w:hAnsi="Times New Roman"/>
          <w:sz w:val="24"/>
          <w:szCs w:val="24"/>
        </w:rPr>
        <w:t>9.Приказы Управления образования.</w:t>
      </w:r>
    </w:p>
    <w:p w:rsidR="007703E5" w:rsidRPr="00243FCD" w:rsidRDefault="007703E5" w:rsidP="003E3906">
      <w:pPr>
        <w:pStyle w:val="textbody"/>
        <w:spacing w:before="0" w:beforeAutospacing="0" w:after="0" w:afterAutospacing="0" w:line="360" w:lineRule="auto"/>
        <w:jc w:val="both"/>
        <w:rPr>
          <w:rFonts w:ascii="Times New Roman" w:hAnsi="Times New Roman"/>
          <w:sz w:val="24"/>
          <w:szCs w:val="24"/>
        </w:rPr>
      </w:pPr>
      <w:r w:rsidRPr="00243FCD">
        <w:rPr>
          <w:rFonts w:ascii="Times New Roman" w:hAnsi="Times New Roman"/>
          <w:sz w:val="24"/>
          <w:szCs w:val="24"/>
        </w:rPr>
        <w:t>10.Должностные инструкции работников.</w:t>
      </w:r>
    </w:p>
    <w:p w:rsidR="007703E5" w:rsidRPr="00243FCD" w:rsidRDefault="007703E5" w:rsidP="003E3906">
      <w:pPr>
        <w:pStyle w:val="textbody"/>
        <w:spacing w:before="0" w:beforeAutospacing="0" w:after="0" w:afterAutospacing="0" w:line="360" w:lineRule="auto"/>
        <w:jc w:val="both"/>
        <w:rPr>
          <w:rFonts w:ascii="Times New Roman" w:hAnsi="Times New Roman"/>
          <w:sz w:val="24"/>
          <w:szCs w:val="24"/>
        </w:rPr>
      </w:pPr>
      <w:r w:rsidRPr="00243FCD">
        <w:rPr>
          <w:rFonts w:ascii="Times New Roman" w:hAnsi="Times New Roman"/>
          <w:sz w:val="24"/>
          <w:szCs w:val="24"/>
        </w:rPr>
        <w:t>11.Санитарные правила о прохождении медицинского осмотра.</w:t>
      </w:r>
    </w:p>
    <w:p w:rsidR="007703E5" w:rsidRPr="00243FCD" w:rsidRDefault="007703E5" w:rsidP="003E3906">
      <w:pPr>
        <w:pStyle w:val="textbody"/>
        <w:spacing w:before="0" w:beforeAutospacing="0" w:after="0" w:afterAutospacing="0" w:line="360" w:lineRule="auto"/>
        <w:jc w:val="both"/>
        <w:rPr>
          <w:rFonts w:ascii="Times New Roman" w:hAnsi="Times New Roman"/>
          <w:sz w:val="24"/>
          <w:szCs w:val="24"/>
        </w:rPr>
      </w:pPr>
      <w:r w:rsidRPr="00243FCD">
        <w:rPr>
          <w:rFonts w:ascii="Times New Roman" w:hAnsi="Times New Roman"/>
          <w:sz w:val="24"/>
          <w:szCs w:val="24"/>
        </w:rPr>
        <w:t>12.Заявления от родителей.</w:t>
      </w:r>
    </w:p>
    <w:p w:rsidR="007703E5" w:rsidRPr="00243FCD" w:rsidRDefault="007703E5" w:rsidP="003E3906">
      <w:pPr>
        <w:pStyle w:val="textbody"/>
        <w:spacing w:before="0" w:beforeAutospacing="0" w:after="0" w:afterAutospacing="0" w:line="360" w:lineRule="auto"/>
        <w:jc w:val="both"/>
        <w:rPr>
          <w:rFonts w:ascii="Times New Roman" w:hAnsi="Times New Roman"/>
          <w:sz w:val="24"/>
          <w:szCs w:val="24"/>
        </w:rPr>
      </w:pPr>
      <w:r w:rsidRPr="00243FCD">
        <w:rPr>
          <w:rFonts w:ascii="Times New Roman" w:hAnsi="Times New Roman"/>
          <w:sz w:val="24"/>
          <w:szCs w:val="24"/>
        </w:rPr>
        <w:t>13.Правила регистрации детей при поступлении и выбытии.</w:t>
      </w:r>
    </w:p>
    <w:p w:rsidR="007703E5" w:rsidRPr="00243FCD" w:rsidRDefault="007703E5" w:rsidP="003E3906">
      <w:pPr>
        <w:pStyle w:val="textbody"/>
        <w:spacing w:before="0" w:beforeAutospacing="0" w:after="0" w:afterAutospacing="0" w:line="360" w:lineRule="auto"/>
        <w:jc w:val="both"/>
        <w:rPr>
          <w:rFonts w:ascii="Times New Roman" w:hAnsi="Times New Roman"/>
          <w:sz w:val="24"/>
          <w:szCs w:val="24"/>
        </w:rPr>
      </w:pPr>
      <w:r w:rsidRPr="00243FCD">
        <w:rPr>
          <w:rFonts w:ascii="Times New Roman" w:hAnsi="Times New Roman"/>
          <w:sz w:val="24"/>
          <w:szCs w:val="24"/>
        </w:rPr>
        <w:t>14.Акт приемки лагеря.</w:t>
      </w:r>
    </w:p>
    <w:p w:rsidR="007703E5" w:rsidRPr="00243FCD" w:rsidRDefault="007703E5" w:rsidP="003E3906">
      <w:pPr>
        <w:pStyle w:val="textbody"/>
        <w:spacing w:before="0" w:beforeAutospacing="0" w:after="0" w:afterAutospacing="0" w:line="360" w:lineRule="auto"/>
        <w:jc w:val="both"/>
        <w:rPr>
          <w:rFonts w:ascii="Times New Roman" w:hAnsi="Times New Roman"/>
          <w:sz w:val="24"/>
          <w:szCs w:val="24"/>
        </w:rPr>
      </w:pPr>
      <w:r w:rsidRPr="00243FCD">
        <w:rPr>
          <w:rFonts w:ascii="Times New Roman" w:hAnsi="Times New Roman"/>
          <w:sz w:val="24"/>
          <w:szCs w:val="24"/>
        </w:rPr>
        <w:t xml:space="preserve">15.Планы работы. </w:t>
      </w:r>
    </w:p>
    <w:p w:rsidR="007703E5" w:rsidRPr="00243FCD" w:rsidRDefault="007703E5" w:rsidP="003F3182">
      <w:pPr>
        <w:spacing w:line="360" w:lineRule="auto"/>
        <w:ind w:left="720"/>
        <w:contextualSpacing/>
        <w:jc w:val="both"/>
        <w:rPr>
          <w:lang w:eastAsia="en-US"/>
        </w:rPr>
      </w:pPr>
    </w:p>
    <w:p w:rsidR="007703E5" w:rsidRPr="00243FCD" w:rsidRDefault="007703E5" w:rsidP="00EF07AD">
      <w:pPr>
        <w:spacing w:before="100" w:beforeAutospacing="1"/>
        <w:contextualSpacing/>
        <w:jc w:val="both"/>
        <w:rPr>
          <w:b/>
        </w:rPr>
      </w:pPr>
      <w:r w:rsidRPr="00243FCD">
        <w:rPr>
          <w:b/>
        </w:rPr>
        <w:t xml:space="preserve">                Материально-технические обеспечение</w:t>
      </w:r>
    </w:p>
    <w:p w:rsidR="007703E5" w:rsidRPr="00243FCD" w:rsidRDefault="007703E5" w:rsidP="00A47A74">
      <w:pPr>
        <w:spacing w:before="100" w:beforeAutospacing="1"/>
        <w:contextualSpacing/>
        <w:jc w:val="both"/>
        <w:rPr>
          <w:u w:val="single"/>
        </w:rPr>
      </w:pPr>
    </w:p>
    <w:p w:rsidR="007703E5" w:rsidRPr="00243FCD" w:rsidRDefault="007703E5" w:rsidP="00243FCD">
      <w:pPr>
        <w:spacing w:before="100" w:beforeAutospacing="1" w:line="360" w:lineRule="auto"/>
        <w:contextualSpacing/>
        <w:jc w:val="both"/>
      </w:pPr>
      <w:r w:rsidRPr="00243FCD">
        <w:t>Отрядные комнаты, комнаты для занятий кружковой деятельностью, спортивный зал, спортивная площадка, мячи; бадминтон, скакалки, татами, велосипеды, теннисные столы, ракетки, шахматы, шашки, тренажеры, телевизор, видеокамера, проектор, фотоаппарат.</w:t>
      </w:r>
    </w:p>
    <w:p w:rsidR="007703E5" w:rsidRPr="00243FCD" w:rsidRDefault="007703E5" w:rsidP="00243FCD">
      <w:pPr>
        <w:spacing w:before="100" w:beforeAutospacing="1" w:line="360" w:lineRule="auto"/>
        <w:contextualSpacing/>
        <w:jc w:val="both"/>
        <w:rPr>
          <w:b/>
        </w:rPr>
      </w:pPr>
    </w:p>
    <w:p w:rsidR="007703E5" w:rsidRDefault="007703E5" w:rsidP="00243FCD">
      <w:pPr>
        <w:spacing w:before="100" w:beforeAutospacing="1" w:line="360" w:lineRule="auto"/>
        <w:contextualSpacing/>
        <w:jc w:val="both"/>
        <w:rPr>
          <w:b/>
          <w:u w:val="single"/>
        </w:rPr>
      </w:pPr>
    </w:p>
    <w:p w:rsidR="007703E5" w:rsidRDefault="007703E5" w:rsidP="00A47A74">
      <w:pPr>
        <w:spacing w:before="100" w:beforeAutospacing="1"/>
        <w:contextualSpacing/>
        <w:jc w:val="both"/>
        <w:rPr>
          <w:b/>
          <w:u w:val="single"/>
        </w:rPr>
      </w:pPr>
    </w:p>
    <w:p w:rsidR="007703E5" w:rsidRDefault="007703E5" w:rsidP="00A47A74">
      <w:pPr>
        <w:spacing w:before="100" w:beforeAutospacing="1"/>
        <w:contextualSpacing/>
        <w:jc w:val="both"/>
        <w:rPr>
          <w:b/>
          <w:u w:val="single"/>
        </w:rPr>
      </w:pPr>
    </w:p>
    <w:p w:rsidR="007703E5" w:rsidRDefault="007703E5" w:rsidP="00A47A74">
      <w:pPr>
        <w:spacing w:before="100" w:beforeAutospacing="1"/>
        <w:contextualSpacing/>
        <w:jc w:val="both"/>
        <w:rPr>
          <w:b/>
          <w:u w:val="single"/>
        </w:rPr>
      </w:pPr>
    </w:p>
    <w:p w:rsidR="007703E5" w:rsidRDefault="007703E5" w:rsidP="00A47A74">
      <w:pPr>
        <w:spacing w:before="100" w:beforeAutospacing="1"/>
        <w:contextualSpacing/>
        <w:jc w:val="both"/>
        <w:rPr>
          <w:b/>
          <w:u w:val="single"/>
        </w:rPr>
      </w:pPr>
    </w:p>
    <w:p w:rsidR="007703E5" w:rsidRDefault="007703E5" w:rsidP="00A47A74">
      <w:pPr>
        <w:spacing w:before="100" w:beforeAutospacing="1"/>
        <w:contextualSpacing/>
        <w:jc w:val="both"/>
        <w:rPr>
          <w:b/>
          <w:u w:val="single"/>
        </w:rPr>
      </w:pPr>
    </w:p>
    <w:p w:rsidR="007703E5" w:rsidRDefault="007703E5" w:rsidP="00A47A74">
      <w:pPr>
        <w:spacing w:before="100" w:beforeAutospacing="1"/>
        <w:contextualSpacing/>
        <w:jc w:val="both"/>
        <w:rPr>
          <w:b/>
          <w:u w:val="single"/>
        </w:rPr>
      </w:pPr>
    </w:p>
    <w:p w:rsidR="007703E5" w:rsidRDefault="007703E5" w:rsidP="00A47A74">
      <w:pPr>
        <w:spacing w:before="100" w:beforeAutospacing="1"/>
        <w:contextualSpacing/>
        <w:jc w:val="both"/>
        <w:rPr>
          <w:b/>
          <w:u w:val="single"/>
        </w:rPr>
      </w:pPr>
    </w:p>
    <w:p w:rsidR="007703E5" w:rsidRDefault="007703E5" w:rsidP="00A47A74">
      <w:pPr>
        <w:spacing w:before="100" w:beforeAutospacing="1"/>
        <w:contextualSpacing/>
        <w:jc w:val="both"/>
        <w:rPr>
          <w:b/>
          <w:u w:val="single"/>
        </w:rPr>
      </w:pPr>
    </w:p>
    <w:p w:rsidR="007703E5" w:rsidRPr="00243FCD" w:rsidRDefault="007703E5" w:rsidP="00D03B64">
      <w:pPr>
        <w:spacing w:before="100" w:beforeAutospacing="1"/>
        <w:jc w:val="center"/>
        <w:rPr>
          <w:sz w:val="28"/>
          <w:szCs w:val="28"/>
        </w:rPr>
      </w:pPr>
      <w:r w:rsidRPr="00243FCD">
        <w:rPr>
          <w:sz w:val="28"/>
          <w:szCs w:val="28"/>
        </w:rPr>
        <w:t>Кадровое обеспечение</w:t>
      </w:r>
    </w:p>
    <w:p w:rsidR="007703E5" w:rsidRPr="0015599E" w:rsidRDefault="007703E5" w:rsidP="00D03B64">
      <w:pPr>
        <w:pStyle w:val="ListParagraph"/>
        <w:spacing w:before="100" w:beforeAutospacing="1"/>
        <w:ind w:left="1440"/>
        <w:jc w:val="both"/>
        <w:rPr>
          <w:b/>
          <w:i/>
          <w:color w:val="0000FF"/>
          <w:sz w:val="28"/>
          <w:szCs w:val="28"/>
        </w:rPr>
      </w:pPr>
    </w:p>
    <w:p w:rsidR="007703E5" w:rsidRPr="0015599E" w:rsidRDefault="007703E5" w:rsidP="00D03B64">
      <w:pPr>
        <w:spacing w:before="100" w:beforeAutospacing="1"/>
        <w:ind w:left="567"/>
        <w:contextualSpacing/>
        <w:jc w:val="both"/>
        <w:rPr>
          <w:b/>
          <w:i/>
          <w:color w:val="0000FF"/>
          <w:sz w:val="28"/>
          <w:szCs w:val="28"/>
        </w:rPr>
      </w:pPr>
      <w:r>
        <w:rPr>
          <w:noProof/>
        </w:rPr>
        <w:pict>
          <v:rect id="_x0000_s1074" style="position:absolute;left:0;text-align:left;margin-left:38.1pt;margin-top:279.25pt;width:90.75pt;height:57pt;z-index:251677696" fillcolor="yellow">
            <v:textbox>
              <w:txbxContent>
                <w:p w:rsidR="007703E5" w:rsidRDefault="007703E5" w:rsidP="00D03B64">
                  <w:pPr>
                    <w:jc w:val="center"/>
                    <w:rPr>
                      <w:b/>
                      <w:sz w:val="22"/>
                      <w:szCs w:val="22"/>
                    </w:rPr>
                  </w:pPr>
                  <w:r w:rsidRPr="003F0854">
                    <w:rPr>
                      <w:b/>
                    </w:rPr>
                    <w:t xml:space="preserve">Родители </w:t>
                  </w:r>
                  <w:r w:rsidRPr="003F0854">
                    <w:rPr>
                      <w:b/>
                      <w:sz w:val="22"/>
                      <w:szCs w:val="22"/>
                    </w:rPr>
                    <w:t>воспитан</w:t>
                  </w:r>
                </w:p>
                <w:p w:rsidR="007703E5" w:rsidRDefault="007703E5" w:rsidP="00D03B64">
                  <w:pPr>
                    <w:jc w:val="center"/>
                  </w:pPr>
                  <w:r w:rsidRPr="003F0854">
                    <w:rPr>
                      <w:b/>
                      <w:sz w:val="22"/>
                      <w:szCs w:val="22"/>
                    </w:rPr>
                    <w:t>ников</w:t>
                  </w:r>
                </w:p>
              </w:txbxContent>
            </v:textbox>
          </v:rect>
        </w:pict>
      </w:r>
      <w:r>
        <w:rPr>
          <w:noProof/>
        </w:rPr>
        <w:pict>
          <v:rect id="_x0000_s1075" style="position:absolute;left:0;text-align:left;margin-left:189.6pt;margin-top:279.25pt;width:90pt;height:57pt;z-index:251676672" fillcolor="yellow">
            <v:textbox>
              <w:txbxContent>
                <w:p w:rsidR="007703E5" w:rsidRPr="003F0854" w:rsidRDefault="007703E5" w:rsidP="00D03B64">
                  <w:pPr>
                    <w:jc w:val="center"/>
                    <w:rPr>
                      <w:b/>
                    </w:rPr>
                  </w:pPr>
                  <w:r w:rsidRPr="003F0854">
                    <w:rPr>
                      <w:b/>
                    </w:rPr>
                    <w:t>Воспитатели</w:t>
                  </w:r>
                </w:p>
              </w:txbxContent>
            </v:textbox>
          </v:rect>
        </w:pict>
      </w:r>
      <w:r>
        <w:rPr>
          <w:noProof/>
        </w:rPr>
        <w:pict>
          <v:rect id="_x0000_s1076" style="position:absolute;left:0;text-align:left;margin-left:329.85pt;margin-top:279.25pt;width:90.75pt;height:57pt;z-index:251675648" fillcolor="yellow">
            <v:textbox>
              <w:txbxContent>
                <w:p w:rsidR="007703E5" w:rsidRPr="003F0854" w:rsidRDefault="007703E5" w:rsidP="00D03B64">
                  <w:pPr>
                    <w:jc w:val="center"/>
                    <w:rPr>
                      <w:b/>
                    </w:rPr>
                  </w:pPr>
                  <w:r w:rsidRPr="003F0854">
                    <w:rPr>
                      <w:b/>
                    </w:rPr>
                    <w:t>Работники столовой</w:t>
                  </w:r>
                </w:p>
              </w:txbxContent>
            </v:textbox>
          </v:rect>
        </w:pict>
      </w:r>
      <w:r>
        <w:rPr>
          <w:noProof/>
        </w:rPr>
        <w:pict>
          <v:rect id="_x0000_s1077" style="position:absolute;left:0;text-align:left;margin-left:329.85pt;margin-top:129.25pt;width:90.75pt;height:57.75pt;z-index:251674624" fillcolor="yellow">
            <v:textbox>
              <w:txbxContent>
                <w:p w:rsidR="007703E5" w:rsidRPr="003F0854" w:rsidRDefault="007703E5" w:rsidP="00D03B64">
                  <w:pPr>
                    <w:jc w:val="center"/>
                    <w:rPr>
                      <w:b/>
                    </w:rPr>
                  </w:pPr>
                  <w:r w:rsidRPr="003F0854">
                    <w:rPr>
                      <w:b/>
                      <w:sz w:val="22"/>
                      <w:szCs w:val="22"/>
                    </w:rPr>
                    <w:t>Медицинский</w:t>
                  </w:r>
                  <w:r w:rsidRPr="003F0854">
                    <w:rPr>
                      <w:b/>
                    </w:rPr>
                    <w:t xml:space="preserve"> работник</w:t>
                  </w:r>
                </w:p>
              </w:txbxContent>
            </v:textbox>
          </v:rect>
        </w:pict>
      </w:r>
      <w:r>
        <w:rPr>
          <w:noProof/>
        </w:rPr>
        <w:pict>
          <v:rect id="_x0000_s1078" style="position:absolute;left:0;text-align:left;margin-left:38.1pt;margin-top:129.25pt;width:99pt;height:57.75pt;z-index:251673600" fillcolor="yellow">
            <v:textbox>
              <w:txbxContent>
                <w:p w:rsidR="007703E5" w:rsidRPr="0054474B" w:rsidRDefault="007703E5" w:rsidP="00D03B64">
                  <w:pPr>
                    <w:jc w:val="center"/>
                    <w:rPr>
                      <w:b/>
                    </w:rPr>
                  </w:pPr>
                  <w:r w:rsidRPr="0054474B">
                    <w:rPr>
                      <w:b/>
                    </w:rPr>
                    <w:t>Методисты</w:t>
                  </w:r>
                </w:p>
              </w:txbxContent>
            </v:textbox>
          </v:rect>
        </w:pict>
      </w:r>
      <w:r>
        <w:rPr>
          <w:noProof/>
        </w:rPr>
        <w:pict>
          <v:rect id="_x0000_s1079" style="position:absolute;left:0;text-align:left;margin-left:189.6pt;margin-top:125.5pt;width:90pt;height:57.75pt;z-index:251672576" fillcolor="yellow">
            <v:textbox>
              <w:txbxContent>
                <w:p w:rsidR="007703E5" w:rsidRPr="0054474B" w:rsidRDefault="007703E5" w:rsidP="00D03B64">
                  <w:pPr>
                    <w:jc w:val="center"/>
                    <w:rPr>
                      <w:b/>
                    </w:rPr>
                  </w:pPr>
                  <w:r w:rsidRPr="0054474B">
                    <w:rPr>
                      <w:b/>
                    </w:rPr>
                    <w:t>Начальник лагеря</w:t>
                  </w:r>
                </w:p>
              </w:txbxContent>
            </v:textbox>
          </v:rect>
        </w:pict>
      </w:r>
      <w:r>
        <w:rPr>
          <w:noProof/>
        </w:rPr>
        <w:pict>
          <v:rect id="_x0000_s1080" style="position:absolute;left:0;text-align:left;margin-left:189.6pt;margin-top:25pt;width:90pt;height:57.75pt;z-index:251671552" fillcolor="yellow">
            <v:textbox>
              <w:txbxContent>
                <w:p w:rsidR="007703E5" w:rsidRDefault="007703E5" w:rsidP="00D03B64">
                  <w:pPr>
                    <w:jc w:val="center"/>
                    <w:rPr>
                      <w:b/>
                      <w:sz w:val="22"/>
                      <w:szCs w:val="22"/>
                    </w:rPr>
                  </w:pPr>
                </w:p>
                <w:p w:rsidR="007703E5" w:rsidRPr="0054474B" w:rsidRDefault="007703E5" w:rsidP="00D03B64">
                  <w:pPr>
                    <w:jc w:val="center"/>
                    <w:rPr>
                      <w:b/>
                      <w:sz w:val="22"/>
                      <w:szCs w:val="22"/>
                    </w:rPr>
                  </w:pPr>
                  <w:r w:rsidRPr="0054474B">
                    <w:rPr>
                      <w:b/>
                      <w:sz w:val="22"/>
                      <w:szCs w:val="22"/>
                    </w:rPr>
                    <w:t>Руководитель</w:t>
                  </w:r>
                </w:p>
                <w:p w:rsidR="007703E5" w:rsidRPr="0054474B" w:rsidRDefault="007703E5" w:rsidP="00D03B64">
                  <w:pPr>
                    <w:jc w:val="center"/>
                    <w:rPr>
                      <w:b/>
                      <w:sz w:val="22"/>
                      <w:szCs w:val="22"/>
                    </w:rPr>
                  </w:pPr>
                  <w:r w:rsidRPr="0054474B">
                    <w:rPr>
                      <w:b/>
                      <w:sz w:val="22"/>
                      <w:szCs w:val="22"/>
                    </w:rPr>
                    <w:t>СП ДОД СЮТ</w:t>
                  </w:r>
                </w:p>
              </w:txbxContent>
            </v:textbox>
          </v:rect>
        </w:pict>
      </w:r>
      <w:r w:rsidRPr="0004392D">
        <w:rPr>
          <w:noProof/>
          <w:sz w:val="28"/>
          <w:szCs w:val="28"/>
        </w:rPr>
        <w:pict>
          <v:shape id="Рисунок 8" o:spid="_x0000_i1027" type="#_x0000_t75" alt="http://tatschool1186.ru/2011/0701letnijlagerx/image001.gif" style="width:400.5pt;height:332.25pt;visibility:visible">
            <v:imagedata r:id="rId8" o:title=""/>
          </v:shape>
        </w:pict>
      </w:r>
    </w:p>
    <w:p w:rsidR="007703E5" w:rsidRPr="0015599E" w:rsidRDefault="007703E5" w:rsidP="00D03B64">
      <w:pPr>
        <w:spacing w:before="100" w:beforeAutospacing="1"/>
        <w:ind w:left="567"/>
        <w:contextualSpacing/>
        <w:jc w:val="both"/>
        <w:rPr>
          <w:b/>
          <w:i/>
          <w:color w:val="0000FF"/>
          <w:sz w:val="28"/>
          <w:szCs w:val="28"/>
        </w:rPr>
      </w:pPr>
    </w:p>
    <w:p w:rsidR="007703E5" w:rsidRPr="0015599E" w:rsidRDefault="007703E5" w:rsidP="00D03B64">
      <w:pPr>
        <w:spacing w:before="100" w:beforeAutospacing="1"/>
        <w:ind w:left="567"/>
        <w:contextualSpacing/>
        <w:jc w:val="both"/>
        <w:rPr>
          <w:b/>
          <w:i/>
          <w:color w:val="0000FF"/>
          <w:sz w:val="28"/>
          <w:szCs w:val="28"/>
        </w:rPr>
      </w:pPr>
    </w:p>
    <w:p w:rsidR="007703E5" w:rsidRPr="0015599E" w:rsidRDefault="007703E5" w:rsidP="00D03B64">
      <w:pPr>
        <w:spacing w:before="100" w:beforeAutospacing="1"/>
        <w:ind w:left="567"/>
        <w:contextualSpacing/>
        <w:jc w:val="both"/>
        <w:rPr>
          <w:b/>
          <w:i/>
          <w:color w:val="0000FF"/>
          <w:sz w:val="28"/>
          <w:szCs w:val="28"/>
        </w:rPr>
      </w:pPr>
    </w:p>
    <w:p w:rsidR="007703E5" w:rsidRPr="00243FCD" w:rsidRDefault="007703E5" w:rsidP="00243FCD">
      <w:pPr>
        <w:spacing w:before="100" w:beforeAutospacing="1"/>
        <w:contextualSpacing/>
        <w:jc w:val="both"/>
        <w:rPr>
          <w:b/>
          <w:color w:val="000000"/>
        </w:rPr>
      </w:pPr>
      <w:r w:rsidRPr="00243FCD">
        <w:rPr>
          <w:b/>
          <w:color w:val="000000"/>
        </w:rPr>
        <w:t xml:space="preserve">       Методическое  обеспечение.</w:t>
      </w:r>
    </w:p>
    <w:p w:rsidR="007703E5" w:rsidRPr="00243FCD" w:rsidRDefault="007703E5" w:rsidP="00D03B64">
      <w:pPr>
        <w:spacing w:before="100" w:beforeAutospacing="1"/>
        <w:ind w:firstLine="567"/>
        <w:contextualSpacing/>
        <w:jc w:val="both"/>
        <w:rPr>
          <w:b/>
          <w:i/>
          <w:color w:val="000000"/>
        </w:rPr>
      </w:pPr>
    </w:p>
    <w:p w:rsidR="007703E5" w:rsidRPr="00243FCD" w:rsidRDefault="007703E5" w:rsidP="00E63CA2">
      <w:pPr>
        <w:numPr>
          <w:ilvl w:val="0"/>
          <w:numId w:val="10"/>
        </w:numPr>
        <w:spacing w:line="360" w:lineRule="auto"/>
        <w:jc w:val="both"/>
      </w:pPr>
      <w:r w:rsidRPr="00243FCD">
        <w:t>Наличие программы лагеря, планов работы отрядов, плана-сетки.</w:t>
      </w:r>
    </w:p>
    <w:p w:rsidR="007703E5" w:rsidRPr="00243FCD" w:rsidRDefault="007703E5" w:rsidP="00E63CA2">
      <w:pPr>
        <w:numPr>
          <w:ilvl w:val="0"/>
          <w:numId w:val="10"/>
        </w:numPr>
        <w:spacing w:line="360" w:lineRule="auto"/>
        <w:jc w:val="both"/>
      </w:pPr>
      <w:r w:rsidRPr="00243FCD">
        <w:t>Должностные инструкции всех участников процесса.</w:t>
      </w:r>
    </w:p>
    <w:p w:rsidR="007703E5" w:rsidRPr="00243FCD" w:rsidRDefault="007703E5" w:rsidP="00E63CA2">
      <w:pPr>
        <w:numPr>
          <w:ilvl w:val="0"/>
          <w:numId w:val="10"/>
        </w:numPr>
        <w:spacing w:line="360" w:lineRule="auto"/>
        <w:jc w:val="both"/>
      </w:pPr>
      <w:r w:rsidRPr="00243FCD">
        <w:t>Проведение установочного семинара для всех работающих в течение лагерной смены.</w:t>
      </w:r>
    </w:p>
    <w:p w:rsidR="007703E5" w:rsidRPr="00243FCD" w:rsidRDefault="007703E5" w:rsidP="00E63CA2">
      <w:pPr>
        <w:numPr>
          <w:ilvl w:val="0"/>
          <w:numId w:val="10"/>
        </w:numPr>
        <w:spacing w:line="360" w:lineRule="auto"/>
        <w:jc w:val="both"/>
      </w:pPr>
      <w:r w:rsidRPr="00243FCD">
        <w:t>Подбор методических разработок в соответствии с планом работы.</w:t>
      </w:r>
    </w:p>
    <w:p w:rsidR="007703E5" w:rsidRPr="00243FCD" w:rsidRDefault="007703E5" w:rsidP="00E63CA2">
      <w:pPr>
        <w:numPr>
          <w:ilvl w:val="0"/>
          <w:numId w:val="10"/>
        </w:numPr>
        <w:spacing w:line="360" w:lineRule="auto"/>
        <w:jc w:val="both"/>
      </w:pPr>
      <w:r w:rsidRPr="00243FCD">
        <w:t>Проведение ежедневных планёрок и линеек.</w:t>
      </w:r>
    </w:p>
    <w:p w:rsidR="007703E5" w:rsidRPr="00243FCD" w:rsidRDefault="007703E5" w:rsidP="00E63CA2">
      <w:pPr>
        <w:numPr>
          <w:ilvl w:val="0"/>
          <w:numId w:val="10"/>
        </w:numPr>
        <w:spacing w:line="360" w:lineRule="auto"/>
        <w:jc w:val="both"/>
      </w:pPr>
      <w:r w:rsidRPr="00243FCD">
        <w:t>Разработка системы отслеживания результатов и подведения итогов.</w:t>
      </w:r>
    </w:p>
    <w:p w:rsidR="007703E5" w:rsidRPr="00243FCD" w:rsidRDefault="007703E5" w:rsidP="003E3906">
      <w:pPr>
        <w:pStyle w:val="textbody"/>
        <w:tabs>
          <w:tab w:val="num" w:pos="1852"/>
        </w:tabs>
        <w:spacing w:beforeAutospacing="0" w:after="0" w:afterAutospacing="0" w:line="360" w:lineRule="auto"/>
        <w:contextualSpacing/>
        <w:jc w:val="both"/>
        <w:rPr>
          <w:rFonts w:ascii="Times New Roman" w:hAnsi="Times New Roman"/>
          <w:b/>
          <w:i/>
          <w:color w:val="0000FF"/>
          <w:sz w:val="24"/>
          <w:szCs w:val="24"/>
        </w:rPr>
      </w:pPr>
      <w:r w:rsidRPr="00243FCD">
        <w:rPr>
          <w:rFonts w:ascii="Times New Roman" w:hAnsi="Times New Roman"/>
          <w:b/>
          <w:sz w:val="24"/>
          <w:szCs w:val="24"/>
        </w:rPr>
        <w:t>Кадровые условия</w:t>
      </w:r>
      <w:r w:rsidRPr="00243FCD">
        <w:rPr>
          <w:rFonts w:ascii="Times New Roman" w:hAnsi="Times New Roman"/>
          <w:b/>
          <w:i/>
          <w:color w:val="0000FF"/>
          <w:sz w:val="24"/>
          <w:szCs w:val="24"/>
        </w:rPr>
        <w:t xml:space="preserve">. </w:t>
      </w:r>
    </w:p>
    <w:p w:rsidR="007703E5" w:rsidRPr="00243FCD" w:rsidRDefault="007703E5" w:rsidP="003E3906">
      <w:pPr>
        <w:pStyle w:val="textbody"/>
        <w:spacing w:after="0" w:afterAutospacing="0" w:line="360" w:lineRule="auto"/>
        <w:ind w:firstLine="567"/>
        <w:contextualSpacing/>
        <w:jc w:val="both"/>
        <w:rPr>
          <w:rFonts w:ascii="Times New Roman" w:hAnsi="Times New Roman"/>
          <w:color w:val="000000"/>
          <w:sz w:val="24"/>
          <w:szCs w:val="24"/>
        </w:rPr>
      </w:pPr>
      <w:r w:rsidRPr="00243FCD">
        <w:rPr>
          <w:rFonts w:ascii="Times New Roman" w:hAnsi="Times New Roman"/>
          <w:color w:val="000000"/>
          <w:sz w:val="24"/>
          <w:szCs w:val="24"/>
        </w:rPr>
        <w:t>В соответствии со штатным расписанием в реализации программы участвуют:</w:t>
      </w:r>
    </w:p>
    <w:p w:rsidR="007703E5" w:rsidRPr="00243FCD" w:rsidRDefault="007703E5" w:rsidP="003E3906">
      <w:pPr>
        <w:spacing w:line="360" w:lineRule="auto"/>
        <w:ind w:firstLine="567"/>
        <w:jc w:val="both"/>
        <w:rPr>
          <w:b/>
          <w:bCs/>
          <w:i/>
        </w:rPr>
      </w:pPr>
      <w:r w:rsidRPr="00243FCD">
        <w:rPr>
          <w:b/>
          <w:bCs/>
          <w:i/>
        </w:rPr>
        <w:t>Координаторы смены:</w:t>
      </w:r>
    </w:p>
    <w:p w:rsidR="007703E5" w:rsidRPr="00243FCD" w:rsidRDefault="007703E5" w:rsidP="003E3906">
      <w:pPr>
        <w:spacing w:line="360" w:lineRule="auto"/>
        <w:jc w:val="both"/>
      </w:pPr>
      <w:r w:rsidRPr="00243FCD">
        <w:t>- методисты;</w:t>
      </w:r>
    </w:p>
    <w:p w:rsidR="007703E5" w:rsidRPr="00243FCD" w:rsidRDefault="007703E5" w:rsidP="003E3906">
      <w:pPr>
        <w:spacing w:line="360" w:lineRule="auto"/>
        <w:jc w:val="both"/>
      </w:pPr>
      <w:r w:rsidRPr="00243FCD">
        <w:t xml:space="preserve">- начальник лагеря; </w:t>
      </w:r>
    </w:p>
    <w:p w:rsidR="007703E5" w:rsidRPr="00243FCD" w:rsidRDefault="007703E5" w:rsidP="003E3906">
      <w:pPr>
        <w:spacing w:line="360" w:lineRule="auto"/>
        <w:jc w:val="both"/>
      </w:pPr>
      <w:r w:rsidRPr="00243FCD">
        <w:t xml:space="preserve">- педагог- организатор </w:t>
      </w:r>
    </w:p>
    <w:p w:rsidR="007703E5" w:rsidRPr="00243FCD" w:rsidRDefault="007703E5" w:rsidP="003E3906">
      <w:pPr>
        <w:spacing w:line="360" w:lineRule="auto"/>
        <w:ind w:firstLine="567"/>
        <w:jc w:val="both"/>
        <w:rPr>
          <w:b/>
        </w:rPr>
      </w:pPr>
      <w:r w:rsidRPr="00243FCD">
        <w:rPr>
          <w:i/>
        </w:rPr>
        <w:t>Кураторы отрядов</w:t>
      </w:r>
      <w:r w:rsidRPr="00243FCD">
        <w:rPr>
          <w:b/>
        </w:rPr>
        <w:t>:</w:t>
      </w:r>
    </w:p>
    <w:p w:rsidR="007703E5" w:rsidRPr="00243FCD" w:rsidRDefault="007703E5" w:rsidP="003E3906">
      <w:pPr>
        <w:spacing w:line="360" w:lineRule="auto"/>
        <w:jc w:val="both"/>
      </w:pPr>
      <w:r w:rsidRPr="00243FCD">
        <w:t>- воспитатели отрядов (из числа педагогов СПДОД СЮТ);</w:t>
      </w:r>
    </w:p>
    <w:p w:rsidR="007703E5" w:rsidRPr="00243FCD" w:rsidRDefault="007703E5" w:rsidP="003E3906">
      <w:pPr>
        <w:spacing w:line="360" w:lineRule="auto"/>
        <w:jc w:val="both"/>
      </w:pPr>
      <w:r w:rsidRPr="00243FCD">
        <w:t>- вожатые (из числа актива СПДОД СЮТ)</w:t>
      </w:r>
    </w:p>
    <w:p w:rsidR="007703E5" w:rsidRPr="00243FCD" w:rsidRDefault="007703E5" w:rsidP="003E3906">
      <w:pPr>
        <w:spacing w:line="360" w:lineRule="auto"/>
        <w:ind w:firstLine="567"/>
        <w:jc w:val="both"/>
        <w:rPr>
          <w:i/>
        </w:rPr>
      </w:pPr>
      <w:r w:rsidRPr="00243FCD">
        <w:rPr>
          <w:i/>
        </w:rPr>
        <w:t>Руководители творческих мастерских</w:t>
      </w:r>
    </w:p>
    <w:p w:rsidR="007703E5" w:rsidRPr="00243FCD" w:rsidRDefault="007703E5" w:rsidP="003E3906">
      <w:pPr>
        <w:spacing w:line="360" w:lineRule="auto"/>
        <w:jc w:val="both"/>
      </w:pPr>
      <w:r w:rsidRPr="00243FCD">
        <w:t xml:space="preserve">- из числа педагогов </w:t>
      </w:r>
    </w:p>
    <w:p w:rsidR="007703E5" w:rsidRPr="00243FCD" w:rsidRDefault="007703E5" w:rsidP="00243FCD">
      <w:pPr>
        <w:pStyle w:val="ListParagraph"/>
        <w:spacing w:line="360" w:lineRule="auto"/>
        <w:ind w:left="0"/>
        <w:jc w:val="both"/>
        <w:rPr>
          <w:b/>
          <w:highlight w:val="yellow"/>
          <w:lang w:eastAsia="en-US"/>
        </w:rPr>
      </w:pPr>
      <w:r w:rsidRPr="00243FCD">
        <w:rPr>
          <w:b/>
          <w:bCs/>
          <w:color w:val="000000"/>
        </w:rPr>
        <w:t>Работа с родителями</w:t>
      </w:r>
      <w:r w:rsidRPr="00243FCD">
        <w:rPr>
          <w:color w:val="000000"/>
        </w:rPr>
        <w:t> проходит в течение всей лагерной смены и включает в себя: встречи с начальником лагеря, воспитателями;                                                           индивидуальные беседы;                                                                                              участие в различных мероприятиях</w:t>
      </w:r>
    </w:p>
    <w:p w:rsidR="007703E5" w:rsidRPr="0015599E" w:rsidRDefault="007703E5" w:rsidP="00D03B64">
      <w:pPr>
        <w:ind w:firstLine="567"/>
        <w:rPr>
          <w:b/>
          <w:sz w:val="28"/>
          <w:szCs w:val="28"/>
          <w:lang w:eastAsia="en-US"/>
        </w:rPr>
      </w:pPr>
    </w:p>
    <w:p w:rsidR="007703E5" w:rsidRPr="00243FCD" w:rsidRDefault="007703E5" w:rsidP="00D03B64">
      <w:pPr>
        <w:ind w:firstLine="567"/>
        <w:rPr>
          <w:b/>
          <w:lang w:eastAsia="en-US"/>
        </w:rPr>
      </w:pPr>
      <w:r w:rsidRPr="00243FCD">
        <w:rPr>
          <w:b/>
          <w:lang w:eastAsia="en-US"/>
        </w:rPr>
        <w:t>Диагностика</w:t>
      </w:r>
    </w:p>
    <w:p w:rsidR="007703E5" w:rsidRPr="00243FCD" w:rsidRDefault="007703E5" w:rsidP="00D03B64">
      <w:pPr>
        <w:ind w:firstLine="567"/>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93"/>
        <w:gridCol w:w="8086"/>
      </w:tblGrid>
      <w:tr w:rsidR="007703E5" w:rsidRPr="00243FCD" w:rsidTr="00D03B64">
        <w:tc>
          <w:tcPr>
            <w:tcW w:w="2268" w:type="dxa"/>
          </w:tcPr>
          <w:p w:rsidR="007703E5" w:rsidRPr="00243FCD" w:rsidRDefault="007703E5" w:rsidP="00243FCD">
            <w:pPr>
              <w:spacing w:line="360" w:lineRule="auto"/>
              <w:rPr>
                <w:lang w:eastAsia="en-US"/>
              </w:rPr>
            </w:pPr>
            <w:r w:rsidRPr="00243FCD">
              <w:rPr>
                <w:lang w:eastAsia="en-US"/>
              </w:rPr>
              <w:t>Вводная</w:t>
            </w:r>
          </w:p>
          <w:p w:rsidR="007703E5" w:rsidRPr="00243FCD" w:rsidRDefault="007703E5" w:rsidP="00243FCD">
            <w:pPr>
              <w:spacing w:line="360" w:lineRule="auto"/>
              <w:rPr>
                <w:lang w:eastAsia="en-US"/>
              </w:rPr>
            </w:pPr>
            <w:r w:rsidRPr="00243FCD">
              <w:rPr>
                <w:lang w:eastAsia="en-US"/>
              </w:rPr>
              <w:t>диагностика</w:t>
            </w:r>
          </w:p>
        </w:tc>
        <w:tc>
          <w:tcPr>
            <w:tcW w:w="8720" w:type="dxa"/>
          </w:tcPr>
          <w:p w:rsidR="007703E5" w:rsidRPr="00243FCD" w:rsidRDefault="007703E5" w:rsidP="00243FCD">
            <w:pPr>
              <w:spacing w:line="360" w:lineRule="auto"/>
              <w:ind w:firstLine="567"/>
              <w:rPr>
                <w:lang w:eastAsia="en-US"/>
              </w:rPr>
            </w:pPr>
            <w:r w:rsidRPr="00243FCD">
              <w:rPr>
                <w:lang w:eastAsia="en-US"/>
              </w:rPr>
              <w:t>Начало смены. Выяснение пожеланий и предпочтений, первичное выяснение психологического климата в детских коллективах:</w:t>
            </w:r>
          </w:p>
          <w:p w:rsidR="007703E5" w:rsidRPr="00243FCD" w:rsidRDefault="007703E5" w:rsidP="00243FCD">
            <w:pPr>
              <w:spacing w:line="360" w:lineRule="auto"/>
              <w:ind w:firstLine="567"/>
              <w:rPr>
                <w:lang w:eastAsia="en-US"/>
              </w:rPr>
            </w:pPr>
            <w:r w:rsidRPr="00243FCD">
              <w:rPr>
                <w:lang w:eastAsia="en-US"/>
              </w:rPr>
              <w:t>- анкетирование;</w:t>
            </w:r>
          </w:p>
          <w:p w:rsidR="007703E5" w:rsidRPr="00243FCD" w:rsidRDefault="007703E5" w:rsidP="00243FCD">
            <w:pPr>
              <w:spacing w:line="360" w:lineRule="auto"/>
              <w:ind w:firstLine="567"/>
              <w:rPr>
                <w:lang w:eastAsia="en-US"/>
              </w:rPr>
            </w:pPr>
            <w:r w:rsidRPr="00243FCD">
              <w:rPr>
                <w:lang w:eastAsia="en-US"/>
              </w:rPr>
              <w:t>- беседы в отрядах;</w:t>
            </w:r>
          </w:p>
          <w:p w:rsidR="007703E5" w:rsidRPr="00243FCD" w:rsidRDefault="007703E5" w:rsidP="00243FCD">
            <w:pPr>
              <w:spacing w:line="360" w:lineRule="auto"/>
              <w:ind w:firstLine="567"/>
              <w:rPr>
                <w:lang w:eastAsia="en-US"/>
              </w:rPr>
            </w:pPr>
            <w:r w:rsidRPr="00243FCD">
              <w:rPr>
                <w:lang w:eastAsia="en-US"/>
              </w:rPr>
              <w:t>- планерки администрации лагеря,  воспитателей.</w:t>
            </w:r>
          </w:p>
        </w:tc>
      </w:tr>
      <w:tr w:rsidR="007703E5" w:rsidRPr="00243FCD" w:rsidTr="00D03B64">
        <w:tc>
          <w:tcPr>
            <w:tcW w:w="2268" w:type="dxa"/>
          </w:tcPr>
          <w:p w:rsidR="007703E5" w:rsidRPr="00243FCD" w:rsidRDefault="007703E5" w:rsidP="00243FCD">
            <w:pPr>
              <w:spacing w:line="360" w:lineRule="auto"/>
              <w:rPr>
                <w:lang w:eastAsia="en-US"/>
              </w:rPr>
            </w:pPr>
            <w:r w:rsidRPr="00243FCD">
              <w:rPr>
                <w:lang w:eastAsia="en-US"/>
              </w:rPr>
              <w:t>Пошаговая</w:t>
            </w:r>
          </w:p>
          <w:p w:rsidR="007703E5" w:rsidRPr="00243FCD" w:rsidRDefault="007703E5" w:rsidP="00243FCD">
            <w:pPr>
              <w:spacing w:line="360" w:lineRule="auto"/>
              <w:rPr>
                <w:lang w:eastAsia="en-US"/>
              </w:rPr>
            </w:pPr>
            <w:r w:rsidRPr="00243FCD">
              <w:rPr>
                <w:lang w:eastAsia="en-US"/>
              </w:rPr>
              <w:t>диагностика</w:t>
            </w:r>
          </w:p>
        </w:tc>
        <w:tc>
          <w:tcPr>
            <w:tcW w:w="8720" w:type="dxa"/>
          </w:tcPr>
          <w:p w:rsidR="007703E5" w:rsidRPr="00243FCD" w:rsidRDefault="007703E5" w:rsidP="00243FCD">
            <w:pPr>
              <w:spacing w:line="360" w:lineRule="auto"/>
              <w:rPr>
                <w:lang w:eastAsia="en-US"/>
              </w:rPr>
            </w:pPr>
            <w:r w:rsidRPr="00243FCD">
              <w:rPr>
                <w:lang w:eastAsia="en-US"/>
              </w:rPr>
              <w:t>Цветопись по результатам мероприятий и дел лагеря.</w:t>
            </w:r>
          </w:p>
          <w:p w:rsidR="007703E5" w:rsidRPr="00243FCD" w:rsidRDefault="007703E5" w:rsidP="00243FCD">
            <w:pPr>
              <w:spacing w:line="360" w:lineRule="auto"/>
              <w:rPr>
                <w:lang w:eastAsia="en-US"/>
              </w:rPr>
            </w:pPr>
            <w:r w:rsidRPr="00243FCD">
              <w:rPr>
                <w:lang w:eastAsia="en-US"/>
              </w:rPr>
              <w:t>Беседы на отрядных сборах.</w:t>
            </w:r>
          </w:p>
          <w:p w:rsidR="007703E5" w:rsidRPr="00243FCD" w:rsidRDefault="007703E5" w:rsidP="00243FCD">
            <w:pPr>
              <w:spacing w:line="360" w:lineRule="auto"/>
              <w:ind w:firstLine="567"/>
              <w:rPr>
                <w:lang w:eastAsia="en-US"/>
              </w:rPr>
            </w:pPr>
          </w:p>
        </w:tc>
      </w:tr>
      <w:tr w:rsidR="007703E5" w:rsidRPr="00243FCD" w:rsidTr="00D03B64">
        <w:tc>
          <w:tcPr>
            <w:tcW w:w="2268" w:type="dxa"/>
          </w:tcPr>
          <w:p w:rsidR="007703E5" w:rsidRPr="00243FCD" w:rsidRDefault="007703E5" w:rsidP="00243FCD">
            <w:pPr>
              <w:spacing w:line="360" w:lineRule="auto"/>
              <w:rPr>
                <w:lang w:eastAsia="en-US"/>
              </w:rPr>
            </w:pPr>
            <w:r w:rsidRPr="00243FCD">
              <w:rPr>
                <w:lang w:eastAsia="en-US"/>
              </w:rPr>
              <w:t>Итоговая</w:t>
            </w:r>
          </w:p>
          <w:p w:rsidR="007703E5" w:rsidRPr="00243FCD" w:rsidRDefault="007703E5" w:rsidP="00243FCD">
            <w:pPr>
              <w:spacing w:line="360" w:lineRule="auto"/>
              <w:rPr>
                <w:lang w:eastAsia="en-US"/>
              </w:rPr>
            </w:pPr>
            <w:r w:rsidRPr="00243FCD">
              <w:rPr>
                <w:lang w:eastAsia="en-US"/>
              </w:rPr>
              <w:t>диагностика</w:t>
            </w:r>
          </w:p>
        </w:tc>
        <w:tc>
          <w:tcPr>
            <w:tcW w:w="8720" w:type="dxa"/>
          </w:tcPr>
          <w:p w:rsidR="007703E5" w:rsidRPr="00243FCD" w:rsidRDefault="007703E5" w:rsidP="00243FCD">
            <w:pPr>
              <w:spacing w:line="360" w:lineRule="auto"/>
              <w:rPr>
                <w:lang w:eastAsia="en-US"/>
              </w:rPr>
            </w:pPr>
            <w:r w:rsidRPr="00243FCD">
              <w:rPr>
                <w:lang w:eastAsia="en-US"/>
              </w:rPr>
              <w:t>Анкетирование</w:t>
            </w:r>
          </w:p>
          <w:p w:rsidR="007703E5" w:rsidRPr="00243FCD" w:rsidRDefault="007703E5" w:rsidP="00243FCD">
            <w:pPr>
              <w:spacing w:line="360" w:lineRule="auto"/>
              <w:rPr>
                <w:lang w:eastAsia="en-US"/>
              </w:rPr>
            </w:pPr>
            <w:r w:rsidRPr="00243FCD">
              <w:rPr>
                <w:lang w:eastAsia="en-US"/>
              </w:rPr>
              <w:t>Творческий отзыв ( рисунок « Вместе мы отряд»)</w:t>
            </w:r>
          </w:p>
          <w:p w:rsidR="007703E5" w:rsidRPr="00243FCD" w:rsidRDefault="007703E5" w:rsidP="00243FCD">
            <w:pPr>
              <w:spacing w:line="360" w:lineRule="auto"/>
              <w:rPr>
                <w:lang w:eastAsia="en-US"/>
              </w:rPr>
            </w:pPr>
            <w:r w:rsidRPr="00243FCD">
              <w:rPr>
                <w:lang w:eastAsia="en-US"/>
              </w:rPr>
              <w:t xml:space="preserve">Беседы в отрядах </w:t>
            </w:r>
          </w:p>
          <w:p w:rsidR="007703E5" w:rsidRPr="00243FCD" w:rsidRDefault="007703E5" w:rsidP="00243FCD">
            <w:pPr>
              <w:spacing w:line="360" w:lineRule="auto"/>
              <w:rPr>
                <w:lang w:eastAsia="en-US"/>
              </w:rPr>
            </w:pPr>
            <w:r w:rsidRPr="00243FCD">
              <w:rPr>
                <w:lang w:eastAsia="en-US"/>
              </w:rPr>
              <w:t>Цветопись</w:t>
            </w:r>
          </w:p>
        </w:tc>
      </w:tr>
    </w:tbl>
    <w:p w:rsidR="007703E5" w:rsidRPr="00243FCD" w:rsidRDefault="007703E5" w:rsidP="00D03B64">
      <w:pPr>
        <w:ind w:firstLine="567"/>
        <w:contextualSpacing/>
        <w:jc w:val="center"/>
        <w:rPr>
          <w:lang w:eastAsia="en-US"/>
        </w:rPr>
      </w:pPr>
    </w:p>
    <w:p w:rsidR="007703E5" w:rsidRPr="00243FCD" w:rsidRDefault="007703E5" w:rsidP="00D03B64">
      <w:pPr>
        <w:ind w:firstLine="567"/>
        <w:contextualSpacing/>
        <w:jc w:val="center"/>
        <w:rPr>
          <w:lang w:eastAsia="en-US"/>
        </w:rPr>
      </w:pPr>
    </w:p>
    <w:p w:rsidR="007703E5" w:rsidRPr="00243FCD" w:rsidRDefault="007703E5" w:rsidP="00D03B64">
      <w:pPr>
        <w:ind w:firstLine="567"/>
        <w:contextualSpacing/>
        <w:jc w:val="center"/>
        <w:rPr>
          <w:lang w:eastAsia="en-US"/>
        </w:rPr>
      </w:pPr>
    </w:p>
    <w:p w:rsidR="007703E5" w:rsidRPr="00243FCD" w:rsidRDefault="007703E5" w:rsidP="00D03B64">
      <w:pPr>
        <w:ind w:firstLine="567"/>
        <w:contextualSpacing/>
        <w:jc w:val="center"/>
        <w:rPr>
          <w:b/>
          <w:lang w:eastAsia="en-US"/>
        </w:rPr>
      </w:pPr>
      <w:r w:rsidRPr="00243FCD">
        <w:rPr>
          <w:b/>
          <w:lang w:eastAsia="en-US"/>
        </w:rPr>
        <w:t>Ожидаемые результаты</w:t>
      </w:r>
    </w:p>
    <w:p w:rsidR="007703E5" w:rsidRPr="00243FCD" w:rsidRDefault="007703E5" w:rsidP="00D03B64">
      <w:pPr>
        <w:ind w:firstLine="567"/>
        <w:contextualSpacing/>
        <w:jc w:val="center"/>
        <w:rPr>
          <w:b/>
          <w:lang w:eastAsia="en-US"/>
        </w:rPr>
      </w:pPr>
    </w:p>
    <w:p w:rsidR="007703E5" w:rsidRPr="00243FCD" w:rsidRDefault="007703E5" w:rsidP="002F2DEF">
      <w:pPr>
        <w:pStyle w:val="ListParagraph"/>
        <w:spacing w:line="360" w:lineRule="auto"/>
        <w:ind w:left="360"/>
        <w:rPr>
          <w:lang w:eastAsia="en-US"/>
        </w:rPr>
      </w:pPr>
      <w:r w:rsidRPr="00243FCD">
        <w:rPr>
          <w:lang w:eastAsia="en-US"/>
        </w:rPr>
        <w:t>В ходе реализации данной программы ожидается:</w:t>
      </w:r>
    </w:p>
    <w:p w:rsidR="007703E5" w:rsidRPr="00243FCD" w:rsidRDefault="007703E5" w:rsidP="003F3182">
      <w:pPr>
        <w:pStyle w:val="ListParagraph"/>
        <w:numPr>
          <w:ilvl w:val="0"/>
          <w:numId w:val="8"/>
        </w:numPr>
        <w:spacing w:line="360" w:lineRule="auto"/>
        <w:jc w:val="both"/>
        <w:rPr>
          <w:lang w:eastAsia="en-US"/>
        </w:rPr>
      </w:pPr>
      <w:r w:rsidRPr="00243FCD">
        <w:rPr>
          <w:lang w:eastAsia="en-US"/>
        </w:rPr>
        <w:t>Общее оздоровление воспитанников, укрепление их здоровья</w:t>
      </w:r>
    </w:p>
    <w:p w:rsidR="007703E5" w:rsidRPr="00243FCD" w:rsidRDefault="007703E5" w:rsidP="003F3182">
      <w:pPr>
        <w:pStyle w:val="ListParagraph"/>
        <w:numPr>
          <w:ilvl w:val="0"/>
          <w:numId w:val="8"/>
        </w:numPr>
        <w:spacing w:line="360" w:lineRule="auto"/>
        <w:jc w:val="both"/>
        <w:rPr>
          <w:lang w:eastAsia="en-US"/>
        </w:rPr>
      </w:pPr>
      <w:r w:rsidRPr="00243FCD">
        <w:rPr>
          <w:lang w:eastAsia="en-US"/>
        </w:rPr>
        <w:t>Укрепление физических и психологических сил детей и подростков, развитие лидерских и организаторских качеств, приобретение новых знаний, развитие творческих способностей.</w:t>
      </w:r>
    </w:p>
    <w:p w:rsidR="007703E5" w:rsidRPr="00243FCD" w:rsidRDefault="007703E5" w:rsidP="003F3182">
      <w:pPr>
        <w:pStyle w:val="ListParagraph"/>
        <w:numPr>
          <w:ilvl w:val="0"/>
          <w:numId w:val="8"/>
        </w:numPr>
        <w:spacing w:line="360" w:lineRule="auto"/>
        <w:jc w:val="both"/>
        <w:rPr>
          <w:lang w:eastAsia="en-US"/>
        </w:rPr>
      </w:pPr>
      <w:r w:rsidRPr="00243FCD">
        <w:rPr>
          <w:lang w:eastAsia="en-US"/>
        </w:rPr>
        <w:t>Получение участниками смены умений и навыков  индивидуальной и коллективной творческой и трудовой деятельности, социальной активности.</w:t>
      </w:r>
    </w:p>
    <w:p w:rsidR="007703E5" w:rsidRPr="00243FCD" w:rsidRDefault="007703E5" w:rsidP="003F3182">
      <w:pPr>
        <w:pStyle w:val="ListParagraph"/>
        <w:numPr>
          <w:ilvl w:val="0"/>
          <w:numId w:val="8"/>
        </w:numPr>
        <w:spacing w:line="360" w:lineRule="auto"/>
        <w:jc w:val="both"/>
        <w:rPr>
          <w:lang w:eastAsia="en-US"/>
        </w:rPr>
      </w:pPr>
      <w:r w:rsidRPr="00243FCD">
        <w:rPr>
          <w:lang w:eastAsia="en-US"/>
        </w:rPr>
        <w:t>Развитие коммуникативных способностей и толерантности.</w:t>
      </w:r>
    </w:p>
    <w:p w:rsidR="007703E5" w:rsidRPr="00243FCD" w:rsidRDefault="007703E5" w:rsidP="003F3182">
      <w:pPr>
        <w:pStyle w:val="ListParagraph"/>
        <w:numPr>
          <w:ilvl w:val="0"/>
          <w:numId w:val="8"/>
        </w:numPr>
        <w:spacing w:line="360" w:lineRule="auto"/>
        <w:jc w:val="both"/>
        <w:rPr>
          <w:lang w:eastAsia="en-US"/>
        </w:rPr>
      </w:pPr>
      <w:r w:rsidRPr="00243FCD">
        <w:rPr>
          <w:lang w:eastAsia="en-US"/>
        </w:rPr>
        <w:t>Повышение творческой активности детей путем вовлечения их в социально-значимую деятельность.</w:t>
      </w:r>
    </w:p>
    <w:p w:rsidR="007703E5" w:rsidRPr="00243FCD" w:rsidRDefault="007703E5" w:rsidP="003F3182">
      <w:pPr>
        <w:pStyle w:val="ListParagraph"/>
        <w:numPr>
          <w:ilvl w:val="0"/>
          <w:numId w:val="8"/>
        </w:numPr>
        <w:spacing w:line="360" w:lineRule="auto"/>
        <w:jc w:val="both"/>
        <w:rPr>
          <w:lang w:eastAsia="en-US"/>
        </w:rPr>
      </w:pPr>
      <w:r w:rsidRPr="00243FCD">
        <w:rPr>
          <w:lang w:eastAsia="en-US"/>
        </w:rPr>
        <w:t xml:space="preserve">Приобретение новых знаний и умений в результате занятий в кружках. </w:t>
      </w:r>
    </w:p>
    <w:p w:rsidR="007703E5" w:rsidRPr="00243FCD" w:rsidRDefault="007703E5" w:rsidP="003F3182">
      <w:pPr>
        <w:pStyle w:val="ListParagraph"/>
        <w:numPr>
          <w:ilvl w:val="0"/>
          <w:numId w:val="8"/>
        </w:numPr>
        <w:spacing w:line="360" w:lineRule="auto"/>
        <w:jc w:val="both"/>
        <w:rPr>
          <w:lang w:eastAsia="en-US"/>
        </w:rPr>
      </w:pPr>
      <w:r w:rsidRPr="00243FCD">
        <w:rPr>
          <w:lang w:eastAsia="en-US"/>
        </w:rPr>
        <w:t>Расширение кругозора детей.</w:t>
      </w:r>
    </w:p>
    <w:p w:rsidR="007703E5" w:rsidRPr="00243FCD" w:rsidRDefault="007703E5" w:rsidP="003F3182">
      <w:pPr>
        <w:pStyle w:val="ListParagraph"/>
        <w:numPr>
          <w:ilvl w:val="0"/>
          <w:numId w:val="8"/>
        </w:numPr>
        <w:spacing w:line="360" w:lineRule="auto"/>
        <w:jc w:val="both"/>
        <w:rPr>
          <w:lang w:eastAsia="en-US"/>
        </w:rPr>
      </w:pPr>
      <w:r w:rsidRPr="00243FCD">
        <w:rPr>
          <w:lang w:eastAsia="en-US"/>
        </w:rPr>
        <w:t>Повышение общей культуры учащихся, привитие им социально-нравственных норм.</w:t>
      </w:r>
    </w:p>
    <w:p w:rsidR="007703E5" w:rsidRPr="00243FCD" w:rsidRDefault="007703E5" w:rsidP="003F3182">
      <w:pPr>
        <w:pStyle w:val="ListParagraph"/>
        <w:numPr>
          <w:ilvl w:val="0"/>
          <w:numId w:val="8"/>
        </w:numPr>
        <w:spacing w:line="360" w:lineRule="auto"/>
        <w:jc w:val="both"/>
        <w:rPr>
          <w:lang w:eastAsia="en-US"/>
        </w:rPr>
      </w:pPr>
      <w:r w:rsidRPr="00243FCD">
        <w:rPr>
          <w:lang w:eastAsia="en-US"/>
        </w:rPr>
        <w:t>Личностный рост участников смены.</w:t>
      </w:r>
    </w:p>
    <w:p w:rsidR="007703E5" w:rsidRPr="00243FCD" w:rsidRDefault="007703E5" w:rsidP="003F3182">
      <w:pPr>
        <w:spacing w:line="360" w:lineRule="auto"/>
        <w:ind w:left="567"/>
        <w:rPr>
          <w:b/>
          <w:lang w:eastAsia="en-US"/>
        </w:rPr>
      </w:pPr>
    </w:p>
    <w:p w:rsidR="007703E5" w:rsidRPr="00B34C51" w:rsidRDefault="007703E5" w:rsidP="00CD44A9">
      <w:pPr>
        <w:spacing w:line="360" w:lineRule="auto"/>
        <w:jc w:val="center"/>
        <w:rPr>
          <w:b/>
        </w:rPr>
      </w:pPr>
      <w:r w:rsidRPr="00B34C51">
        <w:rPr>
          <w:b/>
        </w:rPr>
        <w:t xml:space="preserve">План работы летнего   спортивно-оздоровительного лагеря «Олимпийский </w:t>
      </w:r>
      <w:r>
        <w:rPr>
          <w:b/>
        </w:rPr>
        <w:t>городок»</w:t>
      </w:r>
    </w:p>
    <w:tbl>
      <w:tblPr>
        <w:tblW w:w="9639" w:type="dxa"/>
        <w:tblInd w:w="392" w:type="dxa"/>
        <w:tblLayout w:type="fixed"/>
        <w:tblLook w:val="0000"/>
      </w:tblPr>
      <w:tblGrid>
        <w:gridCol w:w="992"/>
        <w:gridCol w:w="6095"/>
        <w:gridCol w:w="2552"/>
      </w:tblGrid>
      <w:tr w:rsidR="007703E5" w:rsidRPr="00B34C51" w:rsidTr="00A961C2">
        <w:trPr>
          <w:trHeight w:val="620"/>
        </w:trPr>
        <w:tc>
          <w:tcPr>
            <w:tcW w:w="992" w:type="dxa"/>
            <w:tcBorders>
              <w:top w:val="single" w:sz="4" w:space="0" w:color="000000"/>
              <w:left w:val="single" w:sz="4" w:space="0" w:color="000000"/>
              <w:bottom w:val="single" w:sz="4" w:space="0" w:color="000000"/>
            </w:tcBorders>
          </w:tcPr>
          <w:p w:rsidR="007703E5" w:rsidRPr="00B34C51" w:rsidRDefault="007703E5" w:rsidP="00A961C2">
            <w:pPr>
              <w:snapToGrid w:val="0"/>
              <w:spacing w:line="360" w:lineRule="auto"/>
              <w:rPr>
                <w:b/>
              </w:rPr>
            </w:pPr>
            <w:r w:rsidRPr="00B34C51">
              <w:rPr>
                <w:b/>
              </w:rPr>
              <w:t>Дата</w:t>
            </w:r>
          </w:p>
        </w:tc>
        <w:tc>
          <w:tcPr>
            <w:tcW w:w="6095" w:type="dxa"/>
            <w:tcBorders>
              <w:top w:val="single" w:sz="4" w:space="0" w:color="000000"/>
              <w:left w:val="single" w:sz="4" w:space="0" w:color="000000"/>
              <w:bottom w:val="single" w:sz="4" w:space="0" w:color="000000"/>
            </w:tcBorders>
          </w:tcPr>
          <w:p w:rsidR="007703E5" w:rsidRPr="00B34C51" w:rsidRDefault="007703E5" w:rsidP="00A961C2">
            <w:pPr>
              <w:pStyle w:val="Heading3"/>
              <w:snapToGrid w:val="0"/>
              <w:spacing w:line="360" w:lineRule="auto"/>
            </w:pPr>
            <w:r w:rsidRPr="00B34C51">
              <w:t>Мероприятия</w:t>
            </w:r>
          </w:p>
        </w:tc>
        <w:tc>
          <w:tcPr>
            <w:tcW w:w="2552" w:type="dxa"/>
            <w:tcBorders>
              <w:top w:val="single" w:sz="4" w:space="0" w:color="000000"/>
              <w:left w:val="single" w:sz="4" w:space="0" w:color="000000"/>
              <w:bottom w:val="single" w:sz="4" w:space="0" w:color="000000"/>
              <w:right w:val="single" w:sz="4" w:space="0" w:color="000000"/>
            </w:tcBorders>
          </w:tcPr>
          <w:p w:rsidR="007703E5" w:rsidRPr="00B34C51" w:rsidRDefault="007703E5" w:rsidP="00A961C2">
            <w:pPr>
              <w:snapToGrid w:val="0"/>
              <w:spacing w:line="360" w:lineRule="auto"/>
              <w:rPr>
                <w:b/>
              </w:rPr>
            </w:pPr>
            <w:r w:rsidRPr="00B34C51">
              <w:rPr>
                <w:b/>
              </w:rPr>
              <w:t>Ответственные</w:t>
            </w:r>
          </w:p>
        </w:tc>
      </w:tr>
      <w:tr w:rsidR="007703E5" w:rsidRPr="00B34C51" w:rsidTr="00A961C2">
        <w:trPr>
          <w:cantSplit/>
        </w:trPr>
        <w:tc>
          <w:tcPr>
            <w:tcW w:w="992" w:type="dxa"/>
            <w:tcBorders>
              <w:top w:val="single" w:sz="4" w:space="0" w:color="000000"/>
              <w:left w:val="single" w:sz="4" w:space="0" w:color="000000"/>
              <w:bottom w:val="single" w:sz="4" w:space="0" w:color="000000"/>
            </w:tcBorders>
          </w:tcPr>
          <w:p w:rsidR="007703E5" w:rsidRPr="00B34C51" w:rsidRDefault="007703E5" w:rsidP="00A961C2">
            <w:pPr>
              <w:snapToGrid w:val="0"/>
              <w:spacing w:line="360" w:lineRule="auto"/>
            </w:pPr>
            <w:r w:rsidRPr="00B34C51">
              <w:t>1 .06</w:t>
            </w:r>
          </w:p>
          <w:p w:rsidR="007703E5" w:rsidRPr="00B34C51" w:rsidRDefault="007703E5" w:rsidP="00A961C2">
            <w:pPr>
              <w:snapToGrid w:val="0"/>
              <w:spacing w:line="360" w:lineRule="auto"/>
            </w:pPr>
            <w:r w:rsidRPr="00B34C51">
              <w:t>1 день</w:t>
            </w:r>
          </w:p>
        </w:tc>
        <w:tc>
          <w:tcPr>
            <w:tcW w:w="6095" w:type="dxa"/>
            <w:tcBorders>
              <w:top w:val="single" w:sz="4" w:space="0" w:color="000000"/>
              <w:left w:val="single" w:sz="4" w:space="0" w:color="000000"/>
              <w:bottom w:val="single" w:sz="4" w:space="0" w:color="000000"/>
            </w:tcBorders>
          </w:tcPr>
          <w:p w:rsidR="007703E5" w:rsidRPr="00B34C51" w:rsidRDefault="007703E5" w:rsidP="00A961C2">
            <w:pPr>
              <w:snapToGrid w:val="0"/>
              <w:spacing w:line="360" w:lineRule="auto"/>
              <w:rPr>
                <w:b/>
              </w:rPr>
            </w:pPr>
            <w:r w:rsidRPr="00B34C51">
              <w:t xml:space="preserve">    </w:t>
            </w:r>
            <w:r w:rsidRPr="00B34C51">
              <w:rPr>
                <w:b/>
              </w:rPr>
              <w:t xml:space="preserve">День знакомств                                     </w:t>
            </w:r>
          </w:p>
          <w:p w:rsidR="007703E5" w:rsidRPr="00B34C51" w:rsidRDefault="007703E5" w:rsidP="00A961C2">
            <w:pPr>
              <w:spacing w:line="360" w:lineRule="auto"/>
            </w:pPr>
            <w:r w:rsidRPr="00B34C51">
              <w:t>1 «Познакомимся поближе»</w:t>
            </w:r>
          </w:p>
          <w:p w:rsidR="007703E5" w:rsidRPr="00B34C51" w:rsidRDefault="007703E5" w:rsidP="00A961C2">
            <w:pPr>
              <w:spacing w:line="360" w:lineRule="auto"/>
            </w:pPr>
            <w:r w:rsidRPr="00B34C51">
              <w:t>Встреча детей, создание отрядов, распределение обязанностей</w:t>
            </w:r>
          </w:p>
          <w:p w:rsidR="007703E5" w:rsidRPr="00B34C51" w:rsidRDefault="007703E5" w:rsidP="00A961C2">
            <w:pPr>
              <w:spacing w:line="360" w:lineRule="auto"/>
            </w:pPr>
            <w:r w:rsidRPr="00B34C51">
              <w:t xml:space="preserve">2.Праздник для детей, посвященный Международному Дню защиты детей </w:t>
            </w:r>
          </w:p>
          <w:p w:rsidR="007703E5" w:rsidRPr="00B34C51" w:rsidRDefault="007703E5" w:rsidP="00A961C2">
            <w:pPr>
              <w:spacing w:line="360" w:lineRule="auto"/>
            </w:pPr>
            <w:r w:rsidRPr="00B34C51">
              <w:t>Конкурс рисунка на асфальте «Мы рисуем мир»</w:t>
            </w:r>
          </w:p>
          <w:p w:rsidR="007703E5" w:rsidRPr="00B34C51" w:rsidRDefault="007703E5" w:rsidP="00A961C2">
            <w:pPr>
              <w:spacing w:line="360" w:lineRule="auto"/>
            </w:pPr>
            <w:r w:rsidRPr="00B34C51">
              <w:t>3.Беседа о ПДД «Не играй на мостовой»</w:t>
            </w:r>
          </w:p>
        </w:tc>
        <w:tc>
          <w:tcPr>
            <w:tcW w:w="2552" w:type="dxa"/>
            <w:tcBorders>
              <w:top w:val="single" w:sz="4" w:space="0" w:color="000000"/>
              <w:left w:val="single" w:sz="4" w:space="0" w:color="000000"/>
              <w:bottom w:val="single" w:sz="4" w:space="0" w:color="000000"/>
              <w:right w:val="single" w:sz="4" w:space="0" w:color="000000"/>
            </w:tcBorders>
          </w:tcPr>
          <w:p w:rsidR="007703E5" w:rsidRPr="00B34C51" w:rsidRDefault="007703E5" w:rsidP="00A961C2">
            <w:pPr>
              <w:snapToGrid w:val="0"/>
              <w:spacing w:line="360" w:lineRule="auto"/>
            </w:pPr>
          </w:p>
          <w:p w:rsidR="007703E5" w:rsidRPr="00B34C51" w:rsidRDefault="007703E5" w:rsidP="00A961C2">
            <w:pPr>
              <w:snapToGrid w:val="0"/>
              <w:spacing w:line="360" w:lineRule="auto"/>
            </w:pPr>
            <w:r w:rsidRPr="00B34C51">
              <w:t>ПДО</w:t>
            </w:r>
          </w:p>
          <w:p w:rsidR="007703E5" w:rsidRPr="00B34C51" w:rsidRDefault="007703E5" w:rsidP="00A961C2">
            <w:pPr>
              <w:snapToGrid w:val="0"/>
              <w:spacing w:line="360" w:lineRule="auto"/>
            </w:pPr>
          </w:p>
          <w:p w:rsidR="007703E5" w:rsidRPr="00B34C51" w:rsidRDefault="007703E5" w:rsidP="00A961C2">
            <w:pPr>
              <w:snapToGrid w:val="0"/>
              <w:spacing w:line="360" w:lineRule="auto"/>
            </w:pPr>
          </w:p>
          <w:p w:rsidR="007703E5" w:rsidRPr="00B34C51" w:rsidRDefault="007703E5" w:rsidP="00A961C2">
            <w:pPr>
              <w:snapToGrid w:val="0"/>
              <w:spacing w:line="360" w:lineRule="auto"/>
            </w:pPr>
          </w:p>
          <w:p w:rsidR="007703E5" w:rsidRPr="00B34C51" w:rsidRDefault="007703E5" w:rsidP="00A961C2">
            <w:pPr>
              <w:snapToGrid w:val="0"/>
              <w:spacing w:line="360" w:lineRule="auto"/>
            </w:pPr>
          </w:p>
          <w:p w:rsidR="007703E5" w:rsidRPr="00B34C51" w:rsidRDefault="007703E5" w:rsidP="00A961C2">
            <w:pPr>
              <w:snapToGrid w:val="0"/>
              <w:spacing w:line="360" w:lineRule="auto"/>
            </w:pPr>
            <w:r w:rsidRPr="00B34C51">
              <w:t>Азамова О.В.</w:t>
            </w:r>
          </w:p>
          <w:p w:rsidR="007703E5" w:rsidRPr="00B34C51" w:rsidRDefault="007703E5" w:rsidP="00A961C2">
            <w:pPr>
              <w:snapToGrid w:val="0"/>
              <w:spacing w:line="360" w:lineRule="auto"/>
            </w:pPr>
            <w:r w:rsidRPr="00B34C51">
              <w:t>Исаков Н.А.</w:t>
            </w:r>
          </w:p>
        </w:tc>
      </w:tr>
      <w:tr w:rsidR="007703E5" w:rsidRPr="00B34C51" w:rsidTr="00A961C2">
        <w:trPr>
          <w:cantSplit/>
          <w:trHeight w:val="1735"/>
        </w:trPr>
        <w:tc>
          <w:tcPr>
            <w:tcW w:w="992" w:type="dxa"/>
            <w:tcBorders>
              <w:top w:val="single" w:sz="4" w:space="0" w:color="000000"/>
              <w:left w:val="single" w:sz="4" w:space="0" w:color="000000"/>
              <w:bottom w:val="single" w:sz="4" w:space="0" w:color="000000"/>
            </w:tcBorders>
          </w:tcPr>
          <w:p w:rsidR="007703E5" w:rsidRPr="00B34C51" w:rsidRDefault="007703E5" w:rsidP="00A961C2">
            <w:pPr>
              <w:snapToGrid w:val="0"/>
              <w:spacing w:line="360" w:lineRule="auto"/>
            </w:pPr>
            <w:r w:rsidRPr="00B34C51">
              <w:t xml:space="preserve">2. 06 </w:t>
            </w:r>
          </w:p>
          <w:p w:rsidR="007703E5" w:rsidRPr="00B34C51" w:rsidRDefault="007703E5" w:rsidP="00A961C2">
            <w:pPr>
              <w:snapToGrid w:val="0"/>
              <w:spacing w:line="360" w:lineRule="auto"/>
            </w:pPr>
            <w:r w:rsidRPr="00B34C51">
              <w:t>2 день</w:t>
            </w:r>
          </w:p>
        </w:tc>
        <w:tc>
          <w:tcPr>
            <w:tcW w:w="6095" w:type="dxa"/>
            <w:tcBorders>
              <w:top w:val="single" w:sz="4" w:space="0" w:color="000000"/>
              <w:left w:val="single" w:sz="4" w:space="0" w:color="000000"/>
              <w:bottom w:val="single" w:sz="4" w:space="0" w:color="000000"/>
            </w:tcBorders>
          </w:tcPr>
          <w:p w:rsidR="007703E5" w:rsidRPr="00CD44A9" w:rsidRDefault="007703E5" w:rsidP="00CD44A9">
            <w:pPr>
              <w:pStyle w:val="Heading1"/>
              <w:spacing w:line="360" w:lineRule="auto"/>
              <w:rPr>
                <w:rFonts w:ascii="Times New Roman" w:hAnsi="Times New Roman"/>
                <w:color w:val="auto"/>
                <w:sz w:val="24"/>
                <w:szCs w:val="24"/>
              </w:rPr>
            </w:pPr>
            <w:r w:rsidRPr="00CD44A9">
              <w:rPr>
                <w:rFonts w:ascii="Times New Roman" w:hAnsi="Times New Roman"/>
                <w:b w:val="0"/>
                <w:color w:val="auto"/>
                <w:sz w:val="24"/>
                <w:szCs w:val="24"/>
              </w:rPr>
              <w:t>Открытие лагерной смены «Олимпийский городок»</w:t>
            </w:r>
            <w:r w:rsidRPr="00CD44A9">
              <w:rPr>
                <w:rFonts w:ascii="Times New Roman" w:hAnsi="Times New Roman"/>
                <w:color w:val="auto"/>
                <w:sz w:val="24"/>
                <w:szCs w:val="24"/>
              </w:rPr>
              <w:t xml:space="preserve">1.«Путешествие в страну Олимпию». </w:t>
            </w:r>
          </w:p>
          <w:p w:rsidR="007703E5" w:rsidRPr="00B34C51" w:rsidRDefault="007703E5" w:rsidP="00A961C2">
            <w:pPr>
              <w:spacing w:line="360" w:lineRule="auto"/>
            </w:pPr>
            <w:r w:rsidRPr="00B34C51">
              <w:t>2. Акция «Будь здоров» (медицинский осмотр)</w:t>
            </w:r>
          </w:p>
          <w:p w:rsidR="007703E5" w:rsidRPr="00B34C51" w:rsidRDefault="007703E5" w:rsidP="00A961C2">
            <w:pPr>
              <w:spacing w:line="360" w:lineRule="auto"/>
            </w:pPr>
            <w:r w:rsidRPr="00B34C51">
              <w:t xml:space="preserve">3.Посещение бассейна «Атлант» </w:t>
            </w:r>
          </w:p>
        </w:tc>
        <w:tc>
          <w:tcPr>
            <w:tcW w:w="2552" w:type="dxa"/>
            <w:tcBorders>
              <w:top w:val="single" w:sz="4" w:space="0" w:color="000000"/>
              <w:left w:val="single" w:sz="4" w:space="0" w:color="000000"/>
              <w:bottom w:val="single" w:sz="4" w:space="0" w:color="000000"/>
              <w:right w:val="single" w:sz="4" w:space="0" w:color="000000"/>
            </w:tcBorders>
          </w:tcPr>
          <w:p w:rsidR="007703E5" w:rsidRPr="00B34C51" w:rsidRDefault="007703E5" w:rsidP="00A961C2">
            <w:pPr>
              <w:snapToGrid w:val="0"/>
              <w:spacing w:line="360" w:lineRule="auto"/>
            </w:pPr>
          </w:p>
          <w:p w:rsidR="007703E5" w:rsidRPr="00B34C51" w:rsidRDefault="007703E5" w:rsidP="00A961C2">
            <w:pPr>
              <w:snapToGrid w:val="0"/>
              <w:spacing w:line="360" w:lineRule="auto"/>
            </w:pPr>
            <w:r w:rsidRPr="00B34C51">
              <w:t>Азамова О.В.</w:t>
            </w:r>
          </w:p>
          <w:p w:rsidR="007703E5" w:rsidRPr="00B34C51" w:rsidRDefault="007703E5" w:rsidP="00A961C2">
            <w:pPr>
              <w:snapToGrid w:val="0"/>
              <w:spacing w:line="360" w:lineRule="auto"/>
            </w:pPr>
            <w:r w:rsidRPr="00B34C51">
              <w:t>Исаков Н.А.</w:t>
            </w:r>
          </w:p>
          <w:p w:rsidR="007703E5" w:rsidRPr="00B34C51" w:rsidRDefault="007703E5" w:rsidP="00A961C2">
            <w:pPr>
              <w:snapToGrid w:val="0"/>
              <w:spacing w:line="360" w:lineRule="auto"/>
            </w:pPr>
            <w:r w:rsidRPr="00B34C51">
              <w:t>ПДО</w:t>
            </w:r>
          </w:p>
          <w:p w:rsidR="007703E5" w:rsidRPr="00B34C51" w:rsidRDefault="007703E5" w:rsidP="00A961C2">
            <w:pPr>
              <w:spacing w:line="360" w:lineRule="auto"/>
            </w:pPr>
          </w:p>
        </w:tc>
      </w:tr>
      <w:tr w:rsidR="007703E5" w:rsidRPr="00B34C51" w:rsidTr="00A961C2">
        <w:trPr>
          <w:cantSplit/>
          <w:trHeight w:val="1870"/>
        </w:trPr>
        <w:tc>
          <w:tcPr>
            <w:tcW w:w="992" w:type="dxa"/>
            <w:tcBorders>
              <w:top w:val="single" w:sz="4" w:space="0" w:color="000000"/>
              <w:left w:val="single" w:sz="4" w:space="0" w:color="000000"/>
              <w:bottom w:val="single" w:sz="4" w:space="0" w:color="000000"/>
            </w:tcBorders>
          </w:tcPr>
          <w:p w:rsidR="007703E5" w:rsidRPr="00B34C51" w:rsidRDefault="007703E5" w:rsidP="00A961C2">
            <w:pPr>
              <w:snapToGrid w:val="0"/>
              <w:spacing w:line="360" w:lineRule="auto"/>
            </w:pPr>
            <w:r w:rsidRPr="00B34C51">
              <w:t>3.06</w:t>
            </w:r>
          </w:p>
          <w:p w:rsidR="007703E5" w:rsidRPr="00B34C51" w:rsidRDefault="007703E5" w:rsidP="00A961C2">
            <w:pPr>
              <w:snapToGrid w:val="0"/>
              <w:spacing w:line="360" w:lineRule="auto"/>
            </w:pPr>
            <w:r w:rsidRPr="00B34C51">
              <w:t>3 день</w:t>
            </w:r>
          </w:p>
        </w:tc>
        <w:tc>
          <w:tcPr>
            <w:tcW w:w="6095" w:type="dxa"/>
            <w:tcBorders>
              <w:top w:val="single" w:sz="4" w:space="0" w:color="000000"/>
              <w:left w:val="single" w:sz="4" w:space="0" w:color="000000"/>
              <w:bottom w:val="single" w:sz="4" w:space="0" w:color="000000"/>
            </w:tcBorders>
          </w:tcPr>
          <w:p w:rsidR="007703E5" w:rsidRPr="00CD44A9" w:rsidRDefault="007703E5" w:rsidP="00A961C2">
            <w:pPr>
              <w:spacing w:line="360" w:lineRule="auto"/>
              <w:rPr>
                <w:b/>
                <w:i/>
              </w:rPr>
            </w:pPr>
            <w:r w:rsidRPr="00CD44A9">
              <w:rPr>
                <w:b/>
                <w:i/>
              </w:rPr>
              <w:t>Неделя легкой атлетики</w:t>
            </w:r>
          </w:p>
          <w:p w:rsidR="007703E5" w:rsidRPr="00B34C51" w:rsidRDefault="007703E5" w:rsidP="00A961C2">
            <w:pPr>
              <w:spacing w:line="360" w:lineRule="auto"/>
              <w:rPr>
                <w:b/>
              </w:rPr>
            </w:pPr>
            <w:r w:rsidRPr="00B34C51">
              <w:rPr>
                <w:b/>
              </w:rPr>
              <w:t>День футбола</w:t>
            </w:r>
          </w:p>
          <w:p w:rsidR="007703E5" w:rsidRPr="00B34C51" w:rsidRDefault="007703E5" w:rsidP="00A961C2">
            <w:pPr>
              <w:spacing w:line="360" w:lineRule="auto"/>
            </w:pPr>
            <w:r w:rsidRPr="00B34C51">
              <w:t>Участие команды воспитанников лагеря в муниципальном этапе турнира «Лето с футбольным мячом»</w:t>
            </w:r>
          </w:p>
          <w:p w:rsidR="007703E5" w:rsidRPr="00B34C51" w:rsidRDefault="007703E5" w:rsidP="00A961C2">
            <w:pPr>
              <w:spacing w:line="360" w:lineRule="auto"/>
            </w:pPr>
            <w:r w:rsidRPr="00B34C51">
              <w:t>3.Игры на свежем воздухе</w:t>
            </w:r>
          </w:p>
        </w:tc>
        <w:tc>
          <w:tcPr>
            <w:tcW w:w="2552" w:type="dxa"/>
            <w:tcBorders>
              <w:top w:val="single" w:sz="4" w:space="0" w:color="000000"/>
              <w:left w:val="single" w:sz="4" w:space="0" w:color="000000"/>
              <w:bottom w:val="single" w:sz="4" w:space="0" w:color="000000"/>
              <w:right w:val="single" w:sz="4" w:space="0" w:color="000000"/>
            </w:tcBorders>
          </w:tcPr>
          <w:p w:rsidR="007703E5" w:rsidRPr="00B34C51" w:rsidRDefault="007703E5" w:rsidP="00A961C2">
            <w:pPr>
              <w:snapToGrid w:val="0"/>
              <w:spacing w:line="360" w:lineRule="auto"/>
            </w:pPr>
            <w:r w:rsidRPr="00B34C51">
              <w:t>Ибрагимов Р.И.</w:t>
            </w:r>
          </w:p>
          <w:p w:rsidR="007703E5" w:rsidRPr="00B34C51" w:rsidRDefault="007703E5" w:rsidP="00A961C2">
            <w:pPr>
              <w:snapToGrid w:val="0"/>
              <w:spacing w:line="360" w:lineRule="auto"/>
            </w:pPr>
            <w:r w:rsidRPr="00B34C51">
              <w:t>Азамова О.В.</w:t>
            </w:r>
          </w:p>
          <w:p w:rsidR="007703E5" w:rsidRPr="00B34C51" w:rsidRDefault="007703E5" w:rsidP="00A961C2">
            <w:pPr>
              <w:snapToGrid w:val="0"/>
              <w:spacing w:line="360" w:lineRule="auto"/>
            </w:pPr>
            <w:r w:rsidRPr="00B34C51">
              <w:t>Исаков Н.А.</w:t>
            </w:r>
          </w:p>
          <w:p w:rsidR="007703E5" w:rsidRPr="00B34C51" w:rsidRDefault="007703E5" w:rsidP="00A961C2">
            <w:pPr>
              <w:snapToGrid w:val="0"/>
              <w:spacing w:line="360" w:lineRule="auto"/>
            </w:pPr>
            <w:r w:rsidRPr="00B34C51">
              <w:t>ПДО</w:t>
            </w:r>
          </w:p>
          <w:p w:rsidR="007703E5" w:rsidRPr="00B34C51" w:rsidRDefault="007703E5" w:rsidP="00A961C2">
            <w:pPr>
              <w:snapToGrid w:val="0"/>
              <w:spacing w:line="360" w:lineRule="auto"/>
            </w:pPr>
          </w:p>
          <w:p w:rsidR="007703E5" w:rsidRPr="00B34C51" w:rsidRDefault="007703E5" w:rsidP="00A961C2">
            <w:pPr>
              <w:snapToGrid w:val="0"/>
              <w:spacing w:line="360" w:lineRule="auto"/>
            </w:pPr>
          </w:p>
          <w:p w:rsidR="007703E5" w:rsidRPr="00B34C51" w:rsidRDefault="007703E5" w:rsidP="00A961C2">
            <w:pPr>
              <w:snapToGrid w:val="0"/>
              <w:spacing w:line="360" w:lineRule="auto"/>
            </w:pPr>
          </w:p>
        </w:tc>
      </w:tr>
      <w:tr w:rsidR="007703E5" w:rsidRPr="00B34C51" w:rsidTr="00A961C2">
        <w:trPr>
          <w:cantSplit/>
          <w:trHeight w:val="1307"/>
        </w:trPr>
        <w:tc>
          <w:tcPr>
            <w:tcW w:w="992" w:type="dxa"/>
            <w:tcBorders>
              <w:top w:val="single" w:sz="4" w:space="0" w:color="000000"/>
              <w:left w:val="single" w:sz="4" w:space="0" w:color="000000"/>
              <w:bottom w:val="single" w:sz="4" w:space="0" w:color="000000"/>
            </w:tcBorders>
          </w:tcPr>
          <w:p w:rsidR="007703E5" w:rsidRPr="00B34C51" w:rsidRDefault="007703E5" w:rsidP="00A961C2">
            <w:pPr>
              <w:snapToGrid w:val="0"/>
              <w:spacing w:line="360" w:lineRule="auto"/>
            </w:pPr>
            <w:r w:rsidRPr="00B34C51">
              <w:t>5.06</w:t>
            </w:r>
          </w:p>
          <w:p w:rsidR="007703E5" w:rsidRPr="00B34C51" w:rsidRDefault="007703E5" w:rsidP="00A961C2">
            <w:pPr>
              <w:snapToGrid w:val="0"/>
              <w:spacing w:line="360" w:lineRule="auto"/>
            </w:pPr>
            <w:r w:rsidRPr="00B34C51">
              <w:t>4 день</w:t>
            </w:r>
          </w:p>
        </w:tc>
        <w:tc>
          <w:tcPr>
            <w:tcW w:w="6095" w:type="dxa"/>
            <w:tcBorders>
              <w:top w:val="single" w:sz="4" w:space="0" w:color="000000"/>
              <w:left w:val="single" w:sz="4" w:space="0" w:color="000000"/>
              <w:bottom w:val="single" w:sz="4" w:space="0" w:color="000000"/>
            </w:tcBorders>
          </w:tcPr>
          <w:p w:rsidR="007703E5" w:rsidRPr="00B34C51" w:rsidRDefault="007703E5" w:rsidP="00A961C2">
            <w:pPr>
              <w:snapToGrid w:val="0"/>
              <w:spacing w:line="360" w:lineRule="auto"/>
              <w:rPr>
                <w:b/>
              </w:rPr>
            </w:pPr>
            <w:r w:rsidRPr="00B34C51">
              <w:rPr>
                <w:b/>
              </w:rPr>
              <w:t>День прыгуна.</w:t>
            </w:r>
          </w:p>
          <w:p w:rsidR="007703E5" w:rsidRPr="00B34C51" w:rsidRDefault="007703E5" w:rsidP="00A961C2">
            <w:pPr>
              <w:snapToGrid w:val="0"/>
              <w:spacing w:line="360" w:lineRule="auto"/>
            </w:pPr>
            <w:r w:rsidRPr="00B34C51">
              <w:t>Соревнования по прыжкам.</w:t>
            </w:r>
          </w:p>
          <w:p w:rsidR="007703E5" w:rsidRPr="00B34C51" w:rsidRDefault="007703E5" w:rsidP="00A961C2">
            <w:pPr>
              <w:spacing w:line="360" w:lineRule="auto"/>
            </w:pPr>
            <w:r w:rsidRPr="00B34C51">
              <w:t>2.Занятия в кружках:«Шашки», «Настольный теннис», «Дзюдо»</w:t>
            </w:r>
          </w:p>
        </w:tc>
        <w:tc>
          <w:tcPr>
            <w:tcW w:w="2552" w:type="dxa"/>
            <w:tcBorders>
              <w:top w:val="single" w:sz="4" w:space="0" w:color="000000"/>
              <w:left w:val="single" w:sz="4" w:space="0" w:color="000000"/>
              <w:bottom w:val="single" w:sz="4" w:space="0" w:color="000000"/>
              <w:right w:val="single" w:sz="4" w:space="0" w:color="000000"/>
            </w:tcBorders>
          </w:tcPr>
          <w:p w:rsidR="007703E5" w:rsidRPr="00B34C51" w:rsidRDefault="007703E5" w:rsidP="00A961C2">
            <w:pPr>
              <w:snapToGrid w:val="0"/>
              <w:spacing w:line="360" w:lineRule="auto"/>
            </w:pPr>
            <w:r w:rsidRPr="00B34C51">
              <w:t>Исаков Н.А.</w:t>
            </w:r>
          </w:p>
          <w:p w:rsidR="007703E5" w:rsidRPr="00B34C51" w:rsidRDefault="007703E5" w:rsidP="00A961C2">
            <w:pPr>
              <w:snapToGrid w:val="0"/>
              <w:spacing w:line="360" w:lineRule="auto"/>
            </w:pPr>
            <w:r w:rsidRPr="00B34C51">
              <w:t>ПДО</w:t>
            </w:r>
          </w:p>
        </w:tc>
      </w:tr>
      <w:tr w:rsidR="007703E5" w:rsidRPr="00B34C51" w:rsidTr="00A961C2">
        <w:trPr>
          <w:cantSplit/>
          <w:trHeight w:val="1735"/>
        </w:trPr>
        <w:tc>
          <w:tcPr>
            <w:tcW w:w="992" w:type="dxa"/>
            <w:tcBorders>
              <w:top w:val="single" w:sz="4" w:space="0" w:color="000000"/>
              <w:left w:val="single" w:sz="4" w:space="0" w:color="000000"/>
              <w:bottom w:val="single" w:sz="4" w:space="0" w:color="000000"/>
            </w:tcBorders>
          </w:tcPr>
          <w:p w:rsidR="007703E5" w:rsidRPr="00B34C51" w:rsidRDefault="007703E5" w:rsidP="00A961C2">
            <w:pPr>
              <w:snapToGrid w:val="0"/>
              <w:spacing w:line="360" w:lineRule="auto"/>
            </w:pPr>
            <w:r w:rsidRPr="00B34C51">
              <w:t>7.06</w:t>
            </w:r>
          </w:p>
          <w:p w:rsidR="007703E5" w:rsidRPr="00B34C51" w:rsidRDefault="007703E5" w:rsidP="00A961C2">
            <w:pPr>
              <w:snapToGrid w:val="0"/>
              <w:spacing w:line="360" w:lineRule="auto"/>
            </w:pPr>
            <w:r w:rsidRPr="00B34C51">
              <w:t>5 день</w:t>
            </w:r>
          </w:p>
        </w:tc>
        <w:tc>
          <w:tcPr>
            <w:tcW w:w="6095" w:type="dxa"/>
            <w:tcBorders>
              <w:top w:val="single" w:sz="4" w:space="0" w:color="000000"/>
              <w:left w:val="single" w:sz="4" w:space="0" w:color="000000"/>
              <w:bottom w:val="single" w:sz="4" w:space="0" w:color="000000"/>
            </w:tcBorders>
          </w:tcPr>
          <w:p w:rsidR="007703E5" w:rsidRPr="00B34C51" w:rsidRDefault="007703E5" w:rsidP="00A961C2">
            <w:pPr>
              <w:snapToGrid w:val="0"/>
              <w:spacing w:line="360" w:lineRule="auto"/>
              <w:rPr>
                <w:b/>
              </w:rPr>
            </w:pPr>
            <w:r w:rsidRPr="00B34C51">
              <w:rPr>
                <w:b/>
              </w:rPr>
              <w:t>День принтера</w:t>
            </w:r>
          </w:p>
          <w:p w:rsidR="007703E5" w:rsidRPr="00B34C51" w:rsidRDefault="007703E5" w:rsidP="00A961C2">
            <w:pPr>
              <w:snapToGrid w:val="0"/>
              <w:spacing w:line="360" w:lineRule="auto"/>
            </w:pPr>
            <w:r w:rsidRPr="00B34C51">
              <w:t>1. «Я самый, самый, самый». Спортивная программа</w:t>
            </w:r>
          </w:p>
          <w:p w:rsidR="007703E5" w:rsidRPr="00B34C51" w:rsidRDefault="007703E5" w:rsidP="00A961C2">
            <w:pPr>
              <w:spacing w:line="360" w:lineRule="auto"/>
            </w:pPr>
            <w:r w:rsidRPr="00B34C51">
              <w:t>2.Занятия в кружках: «Шашки», «Настольный теннис» , «Дзюдо»</w:t>
            </w:r>
          </w:p>
          <w:p w:rsidR="007703E5" w:rsidRPr="00B34C51" w:rsidRDefault="007703E5" w:rsidP="00A961C2">
            <w:pPr>
              <w:spacing w:line="360" w:lineRule="auto"/>
            </w:pPr>
            <w:r w:rsidRPr="00B34C51">
              <w:t>4. Минутка здоровья «Оказание первой помощи при ушибах, порезах»</w:t>
            </w:r>
          </w:p>
        </w:tc>
        <w:tc>
          <w:tcPr>
            <w:tcW w:w="2552" w:type="dxa"/>
            <w:tcBorders>
              <w:top w:val="single" w:sz="4" w:space="0" w:color="000000"/>
              <w:left w:val="single" w:sz="4" w:space="0" w:color="000000"/>
              <w:bottom w:val="single" w:sz="4" w:space="0" w:color="000000"/>
              <w:right w:val="single" w:sz="4" w:space="0" w:color="000000"/>
            </w:tcBorders>
          </w:tcPr>
          <w:p w:rsidR="007703E5" w:rsidRPr="00B34C51" w:rsidRDefault="007703E5" w:rsidP="00A961C2">
            <w:pPr>
              <w:snapToGrid w:val="0"/>
              <w:spacing w:line="360" w:lineRule="auto"/>
            </w:pPr>
          </w:p>
          <w:p w:rsidR="007703E5" w:rsidRPr="00B34C51" w:rsidRDefault="007703E5" w:rsidP="00A961C2">
            <w:pPr>
              <w:snapToGrid w:val="0"/>
              <w:spacing w:line="360" w:lineRule="auto"/>
            </w:pPr>
            <w:r w:rsidRPr="00B34C51">
              <w:t>Поротикова О.Н.</w:t>
            </w:r>
          </w:p>
          <w:p w:rsidR="007703E5" w:rsidRPr="00B34C51" w:rsidRDefault="007703E5" w:rsidP="00A961C2">
            <w:pPr>
              <w:snapToGrid w:val="0"/>
              <w:spacing w:line="360" w:lineRule="auto"/>
            </w:pPr>
          </w:p>
          <w:p w:rsidR="007703E5" w:rsidRPr="00B34C51" w:rsidRDefault="007703E5" w:rsidP="00A961C2">
            <w:pPr>
              <w:spacing w:line="360" w:lineRule="auto"/>
            </w:pPr>
            <w:r w:rsidRPr="00B34C51">
              <w:t>ПДО</w:t>
            </w:r>
          </w:p>
          <w:p w:rsidR="007703E5" w:rsidRPr="00B34C51" w:rsidRDefault="007703E5" w:rsidP="00A961C2">
            <w:pPr>
              <w:spacing w:line="360" w:lineRule="auto"/>
            </w:pPr>
          </w:p>
        </w:tc>
      </w:tr>
      <w:tr w:rsidR="007703E5" w:rsidRPr="00B34C51" w:rsidTr="00A961C2">
        <w:trPr>
          <w:trHeight w:val="1549"/>
        </w:trPr>
        <w:tc>
          <w:tcPr>
            <w:tcW w:w="992" w:type="dxa"/>
            <w:tcBorders>
              <w:top w:val="single" w:sz="4" w:space="0" w:color="000000"/>
              <w:left w:val="single" w:sz="4" w:space="0" w:color="000000"/>
              <w:bottom w:val="single" w:sz="4" w:space="0" w:color="000000"/>
            </w:tcBorders>
          </w:tcPr>
          <w:p w:rsidR="007703E5" w:rsidRPr="00B34C51" w:rsidRDefault="007703E5" w:rsidP="00A961C2">
            <w:pPr>
              <w:snapToGrid w:val="0"/>
              <w:spacing w:line="360" w:lineRule="auto"/>
            </w:pPr>
            <w:r w:rsidRPr="00B34C51">
              <w:t>9.06</w:t>
            </w:r>
          </w:p>
          <w:p w:rsidR="007703E5" w:rsidRPr="00B34C51" w:rsidRDefault="007703E5" w:rsidP="00A961C2">
            <w:pPr>
              <w:snapToGrid w:val="0"/>
              <w:spacing w:line="360" w:lineRule="auto"/>
            </w:pPr>
            <w:r w:rsidRPr="00B34C51">
              <w:t>6 день</w:t>
            </w:r>
          </w:p>
        </w:tc>
        <w:tc>
          <w:tcPr>
            <w:tcW w:w="6095" w:type="dxa"/>
            <w:tcBorders>
              <w:top w:val="single" w:sz="4" w:space="0" w:color="000000"/>
              <w:left w:val="single" w:sz="4" w:space="0" w:color="000000"/>
              <w:bottom w:val="single" w:sz="4" w:space="0" w:color="000000"/>
            </w:tcBorders>
          </w:tcPr>
          <w:p w:rsidR="007703E5" w:rsidRPr="00B34C51" w:rsidRDefault="007703E5" w:rsidP="00A961C2">
            <w:pPr>
              <w:spacing w:line="360" w:lineRule="auto"/>
              <w:rPr>
                <w:b/>
              </w:rPr>
            </w:pPr>
            <w:r w:rsidRPr="00B34C51">
              <w:rPr>
                <w:b/>
              </w:rPr>
              <w:t>День марафонца.</w:t>
            </w:r>
          </w:p>
          <w:p w:rsidR="007703E5" w:rsidRPr="00B34C51" w:rsidRDefault="007703E5" w:rsidP="00A961C2">
            <w:pPr>
              <w:spacing w:line="360" w:lineRule="auto"/>
            </w:pPr>
            <w:r w:rsidRPr="00B34C51">
              <w:t xml:space="preserve"> 1. Марафон народных игр «Если мы едины  - мы непобедимы!» </w:t>
            </w:r>
          </w:p>
          <w:p w:rsidR="007703E5" w:rsidRPr="00B34C51" w:rsidRDefault="007703E5" w:rsidP="00A961C2">
            <w:pPr>
              <w:spacing w:line="360" w:lineRule="auto"/>
            </w:pPr>
            <w:r w:rsidRPr="00B34C51">
              <w:t>2.Занятия в кружках:«Шашки», «Настольный теннис», «Дзюдо»</w:t>
            </w:r>
          </w:p>
          <w:p w:rsidR="007703E5" w:rsidRPr="00B34C51" w:rsidRDefault="007703E5" w:rsidP="00A961C2">
            <w:pPr>
              <w:spacing w:line="360" w:lineRule="auto"/>
            </w:pPr>
          </w:p>
        </w:tc>
        <w:tc>
          <w:tcPr>
            <w:tcW w:w="2552" w:type="dxa"/>
            <w:tcBorders>
              <w:top w:val="single" w:sz="4" w:space="0" w:color="000000"/>
              <w:left w:val="single" w:sz="4" w:space="0" w:color="000000"/>
              <w:bottom w:val="single" w:sz="4" w:space="0" w:color="000000"/>
              <w:right w:val="single" w:sz="4" w:space="0" w:color="000000"/>
            </w:tcBorders>
          </w:tcPr>
          <w:p w:rsidR="007703E5" w:rsidRPr="00B34C51" w:rsidRDefault="007703E5" w:rsidP="00A961C2">
            <w:pPr>
              <w:spacing w:line="360" w:lineRule="auto"/>
            </w:pPr>
            <w:r w:rsidRPr="00B34C51">
              <w:t>Исаков Н.А.</w:t>
            </w:r>
          </w:p>
          <w:p w:rsidR="007703E5" w:rsidRPr="00B34C51" w:rsidRDefault="007703E5" w:rsidP="00A961C2">
            <w:pPr>
              <w:spacing w:line="360" w:lineRule="auto"/>
            </w:pPr>
            <w:r w:rsidRPr="00B34C51">
              <w:t>ПДО</w:t>
            </w:r>
          </w:p>
        </w:tc>
      </w:tr>
      <w:tr w:rsidR="007703E5" w:rsidRPr="00B34C51" w:rsidTr="00A961C2">
        <w:tc>
          <w:tcPr>
            <w:tcW w:w="992" w:type="dxa"/>
            <w:tcBorders>
              <w:top w:val="single" w:sz="4" w:space="0" w:color="000000"/>
              <w:left w:val="single" w:sz="4" w:space="0" w:color="000000"/>
              <w:bottom w:val="single" w:sz="4" w:space="0" w:color="000000"/>
            </w:tcBorders>
          </w:tcPr>
          <w:p w:rsidR="007703E5" w:rsidRPr="00B34C51" w:rsidRDefault="007703E5" w:rsidP="00A961C2">
            <w:pPr>
              <w:snapToGrid w:val="0"/>
              <w:spacing w:line="360" w:lineRule="auto"/>
            </w:pPr>
            <w:r w:rsidRPr="00B34C51">
              <w:t>10.06</w:t>
            </w:r>
          </w:p>
          <w:p w:rsidR="007703E5" w:rsidRPr="00B34C51" w:rsidRDefault="007703E5" w:rsidP="00A961C2">
            <w:pPr>
              <w:snapToGrid w:val="0"/>
              <w:spacing w:line="360" w:lineRule="auto"/>
            </w:pPr>
            <w:r w:rsidRPr="00B34C51">
              <w:t>7 день</w:t>
            </w:r>
          </w:p>
        </w:tc>
        <w:tc>
          <w:tcPr>
            <w:tcW w:w="6095" w:type="dxa"/>
            <w:tcBorders>
              <w:top w:val="single" w:sz="4" w:space="0" w:color="000000"/>
              <w:left w:val="single" w:sz="4" w:space="0" w:color="000000"/>
              <w:bottom w:val="single" w:sz="4" w:space="0" w:color="000000"/>
            </w:tcBorders>
          </w:tcPr>
          <w:p w:rsidR="007703E5" w:rsidRPr="00B34C51" w:rsidRDefault="007703E5" w:rsidP="00A961C2">
            <w:pPr>
              <w:spacing w:line="360" w:lineRule="auto"/>
              <w:rPr>
                <w:b/>
              </w:rPr>
            </w:pPr>
            <w:r w:rsidRPr="00B34C51">
              <w:rPr>
                <w:b/>
              </w:rPr>
              <w:t xml:space="preserve">День России. </w:t>
            </w:r>
          </w:p>
          <w:p w:rsidR="007703E5" w:rsidRPr="00B34C51" w:rsidRDefault="007703E5" w:rsidP="00A961C2">
            <w:pPr>
              <w:spacing w:line="360" w:lineRule="auto"/>
              <w:rPr>
                <w:b/>
              </w:rPr>
            </w:pPr>
            <w:r w:rsidRPr="00B34C51">
              <w:rPr>
                <w:b/>
              </w:rPr>
              <w:t>Экскурсия в краеведческий музей г.Жигулевска</w:t>
            </w:r>
          </w:p>
          <w:p w:rsidR="007703E5" w:rsidRPr="00B34C51" w:rsidRDefault="007703E5" w:rsidP="00A961C2">
            <w:pPr>
              <w:spacing w:line="360" w:lineRule="auto"/>
            </w:pPr>
            <w:r w:rsidRPr="00B34C51">
              <w:t>1. «Моя Родина – Россия». Тематический патриотический час.</w:t>
            </w:r>
          </w:p>
          <w:p w:rsidR="007703E5" w:rsidRPr="00B34C51" w:rsidRDefault="007703E5" w:rsidP="00A961C2">
            <w:pPr>
              <w:spacing w:line="360" w:lineRule="auto"/>
            </w:pPr>
            <w:r w:rsidRPr="00B34C51">
              <w:t>Занятия в кружках: Занятия в кружках:«Шашки», «Настольный теннис», «Дзюдо»</w:t>
            </w:r>
          </w:p>
          <w:p w:rsidR="007703E5" w:rsidRPr="00B34C51" w:rsidRDefault="007703E5" w:rsidP="00A961C2">
            <w:pPr>
              <w:spacing w:line="360" w:lineRule="auto"/>
            </w:pPr>
            <w:r w:rsidRPr="00B34C51">
              <w:t xml:space="preserve"> 3.Минутка здоровья «Что мы едим»</w:t>
            </w:r>
          </w:p>
        </w:tc>
        <w:tc>
          <w:tcPr>
            <w:tcW w:w="2552" w:type="dxa"/>
            <w:tcBorders>
              <w:top w:val="single" w:sz="4" w:space="0" w:color="000000"/>
              <w:left w:val="single" w:sz="4" w:space="0" w:color="000000"/>
              <w:bottom w:val="single" w:sz="4" w:space="0" w:color="000000"/>
              <w:right w:val="single" w:sz="4" w:space="0" w:color="000000"/>
            </w:tcBorders>
          </w:tcPr>
          <w:p w:rsidR="007703E5" w:rsidRPr="00B34C51" w:rsidRDefault="007703E5" w:rsidP="00A961C2">
            <w:pPr>
              <w:spacing w:line="360" w:lineRule="auto"/>
            </w:pPr>
            <w:r w:rsidRPr="00B34C51">
              <w:t>Макарова Л.В.</w:t>
            </w:r>
          </w:p>
          <w:p w:rsidR="007703E5" w:rsidRPr="00B34C51" w:rsidRDefault="007703E5" w:rsidP="00A961C2">
            <w:pPr>
              <w:spacing w:line="360" w:lineRule="auto"/>
            </w:pPr>
          </w:p>
          <w:p w:rsidR="007703E5" w:rsidRPr="00B34C51" w:rsidRDefault="007703E5" w:rsidP="00A961C2">
            <w:pPr>
              <w:spacing w:line="360" w:lineRule="auto"/>
            </w:pPr>
          </w:p>
          <w:p w:rsidR="007703E5" w:rsidRPr="00B34C51" w:rsidRDefault="007703E5" w:rsidP="00A961C2">
            <w:pPr>
              <w:spacing w:line="360" w:lineRule="auto"/>
            </w:pPr>
          </w:p>
          <w:p w:rsidR="007703E5" w:rsidRPr="00B34C51" w:rsidRDefault="007703E5" w:rsidP="00A961C2">
            <w:pPr>
              <w:spacing w:line="360" w:lineRule="auto"/>
            </w:pPr>
          </w:p>
          <w:p w:rsidR="007703E5" w:rsidRPr="00B34C51" w:rsidRDefault="007703E5" w:rsidP="00A961C2">
            <w:pPr>
              <w:spacing w:line="360" w:lineRule="auto"/>
            </w:pPr>
          </w:p>
          <w:p w:rsidR="007703E5" w:rsidRPr="00B34C51" w:rsidRDefault="007703E5" w:rsidP="00A961C2">
            <w:pPr>
              <w:spacing w:line="360" w:lineRule="auto"/>
            </w:pPr>
            <w:r w:rsidRPr="00B34C51">
              <w:t>ПДО</w:t>
            </w:r>
          </w:p>
          <w:p w:rsidR="007703E5" w:rsidRPr="00B34C51" w:rsidRDefault="007703E5" w:rsidP="00A961C2">
            <w:pPr>
              <w:spacing w:line="360" w:lineRule="auto"/>
            </w:pPr>
          </w:p>
          <w:p w:rsidR="007703E5" w:rsidRPr="00B34C51" w:rsidRDefault="007703E5" w:rsidP="00A961C2">
            <w:pPr>
              <w:spacing w:line="360" w:lineRule="auto"/>
            </w:pPr>
          </w:p>
        </w:tc>
      </w:tr>
      <w:tr w:rsidR="007703E5" w:rsidRPr="00B34C51" w:rsidTr="00A961C2">
        <w:trPr>
          <w:cantSplit/>
        </w:trPr>
        <w:tc>
          <w:tcPr>
            <w:tcW w:w="992" w:type="dxa"/>
            <w:tcBorders>
              <w:top w:val="single" w:sz="4" w:space="0" w:color="000000"/>
              <w:left w:val="single" w:sz="4" w:space="0" w:color="000000"/>
              <w:bottom w:val="single" w:sz="4" w:space="0" w:color="000000"/>
            </w:tcBorders>
          </w:tcPr>
          <w:p w:rsidR="007703E5" w:rsidRPr="00B34C51" w:rsidRDefault="007703E5" w:rsidP="00A961C2">
            <w:pPr>
              <w:snapToGrid w:val="0"/>
              <w:spacing w:line="360" w:lineRule="auto"/>
            </w:pPr>
            <w:r w:rsidRPr="00B34C51">
              <w:t>13.06</w:t>
            </w:r>
          </w:p>
          <w:p w:rsidR="007703E5" w:rsidRPr="00B34C51" w:rsidRDefault="007703E5" w:rsidP="00A961C2">
            <w:pPr>
              <w:snapToGrid w:val="0"/>
              <w:spacing w:line="360" w:lineRule="auto"/>
            </w:pPr>
            <w:r w:rsidRPr="00B34C51">
              <w:t>8 день</w:t>
            </w:r>
          </w:p>
        </w:tc>
        <w:tc>
          <w:tcPr>
            <w:tcW w:w="6095" w:type="dxa"/>
            <w:tcBorders>
              <w:top w:val="single" w:sz="4" w:space="0" w:color="000000"/>
              <w:left w:val="single" w:sz="4" w:space="0" w:color="000000"/>
              <w:bottom w:val="single" w:sz="4" w:space="0" w:color="000000"/>
            </w:tcBorders>
          </w:tcPr>
          <w:p w:rsidR="007703E5" w:rsidRPr="00CD44A9" w:rsidRDefault="007703E5" w:rsidP="00A961C2">
            <w:pPr>
              <w:snapToGrid w:val="0"/>
              <w:spacing w:line="360" w:lineRule="auto"/>
              <w:rPr>
                <w:b/>
                <w:i/>
              </w:rPr>
            </w:pPr>
            <w:r w:rsidRPr="00CD44A9">
              <w:rPr>
                <w:b/>
                <w:i/>
              </w:rPr>
              <w:t>Неделя игровых видов спорта</w:t>
            </w:r>
          </w:p>
          <w:p w:rsidR="007703E5" w:rsidRPr="00B34C51" w:rsidRDefault="007703E5" w:rsidP="00A961C2">
            <w:pPr>
              <w:snapToGrid w:val="0"/>
              <w:spacing w:line="360" w:lineRule="auto"/>
              <w:rPr>
                <w:b/>
              </w:rPr>
            </w:pPr>
            <w:r w:rsidRPr="00B34C51">
              <w:rPr>
                <w:b/>
              </w:rPr>
              <w:t>День веселых игр</w:t>
            </w:r>
          </w:p>
          <w:p w:rsidR="007703E5" w:rsidRPr="00B34C51" w:rsidRDefault="007703E5" w:rsidP="00A961C2">
            <w:pPr>
              <w:snapToGrid w:val="0"/>
              <w:spacing w:line="360" w:lineRule="auto"/>
              <w:rPr>
                <w:b/>
              </w:rPr>
            </w:pPr>
            <w:r w:rsidRPr="00B34C51">
              <w:rPr>
                <w:b/>
              </w:rPr>
              <w:t>1.Игровая программа «Форд – боя</w:t>
            </w:r>
          </w:p>
          <w:p w:rsidR="007703E5" w:rsidRPr="00B34C51" w:rsidRDefault="007703E5" w:rsidP="00A961C2">
            <w:pPr>
              <w:spacing w:line="360" w:lineRule="auto"/>
            </w:pPr>
            <w:r w:rsidRPr="00B34C51">
              <w:t xml:space="preserve">2.Минутка здоровья «Солнце, Воздух и Вода – наши лучшие друзья!» </w:t>
            </w:r>
          </w:p>
          <w:p w:rsidR="007703E5" w:rsidRPr="00B34C51" w:rsidRDefault="007703E5" w:rsidP="00A961C2">
            <w:pPr>
              <w:spacing w:line="360" w:lineRule="auto"/>
            </w:pPr>
            <w:r w:rsidRPr="00B34C51">
              <w:t>3.Занятия в кружках: :«Шашки», «Настольный теннис», «Дзюдо»</w:t>
            </w:r>
          </w:p>
          <w:p w:rsidR="007703E5" w:rsidRPr="00B34C51" w:rsidRDefault="007703E5" w:rsidP="00A961C2">
            <w:pPr>
              <w:spacing w:line="360" w:lineRule="auto"/>
            </w:pPr>
          </w:p>
        </w:tc>
        <w:tc>
          <w:tcPr>
            <w:tcW w:w="2552" w:type="dxa"/>
            <w:tcBorders>
              <w:top w:val="single" w:sz="4" w:space="0" w:color="000000"/>
              <w:left w:val="single" w:sz="4" w:space="0" w:color="000000"/>
              <w:bottom w:val="single" w:sz="4" w:space="0" w:color="000000"/>
              <w:right w:val="single" w:sz="4" w:space="0" w:color="000000"/>
            </w:tcBorders>
          </w:tcPr>
          <w:p w:rsidR="007703E5" w:rsidRPr="00B34C51" w:rsidRDefault="007703E5" w:rsidP="00A961C2">
            <w:pPr>
              <w:snapToGrid w:val="0"/>
              <w:spacing w:line="360" w:lineRule="auto"/>
            </w:pPr>
            <w:r w:rsidRPr="00B34C51">
              <w:t>Соколова Н.В.</w:t>
            </w:r>
          </w:p>
          <w:p w:rsidR="007703E5" w:rsidRPr="00B34C51" w:rsidRDefault="007703E5" w:rsidP="00A961C2">
            <w:pPr>
              <w:spacing w:line="360" w:lineRule="auto"/>
            </w:pPr>
          </w:p>
          <w:p w:rsidR="007703E5" w:rsidRPr="00B34C51" w:rsidRDefault="007703E5" w:rsidP="00A961C2">
            <w:pPr>
              <w:spacing w:line="360" w:lineRule="auto"/>
            </w:pPr>
          </w:p>
          <w:p w:rsidR="007703E5" w:rsidRPr="00B34C51" w:rsidRDefault="007703E5" w:rsidP="00A961C2">
            <w:pPr>
              <w:spacing w:line="360" w:lineRule="auto"/>
            </w:pPr>
          </w:p>
          <w:p w:rsidR="007703E5" w:rsidRPr="00B34C51" w:rsidRDefault="007703E5" w:rsidP="00A961C2">
            <w:pPr>
              <w:spacing w:line="360" w:lineRule="auto"/>
            </w:pPr>
          </w:p>
          <w:p w:rsidR="007703E5" w:rsidRPr="00B34C51" w:rsidRDefault="007703E5" w:rsidP="00A961C2">
            <w:pPr>
              <w:spacing w:line="360" w:lineRule="auto"/>
            </w:pPr>
            <w:r w:rsidRPr="00B34C51">
              <w:t>ПДО</w:t>
            </w:r>
          </w:p>
        </w:tc>
      </w:tr>
      <w:tr w:rsidR="007703E5" w:rsidRPr="00B34C51" w:rsidTr="00A961C2">
        <w:trPr>
          <w:cantSplit/>
        </w:trPr>
        <w:tc>
          <w:tcPr>
            <w:tcW w:w="992" w:type="dxa"/>
            <w:tcBorders>
              <w:top w:val="single" w:sz="4" w:space="0" w:color="000000"/>
              <w:left w:val="single" w:sz="4" w:space="0" w:color="000000"/>
              <w:bottom w:val="single" w:sz="4" w:space="0" w:color="000000"/>
            </w:tcBorders>
          </w:tcPr>
          <w:p w:rsidR="007703E5" w:rsidRPr="00B34C51" w:rsidRDefault="007703E5" w:rsidP="00A961C2">
            <w:pPr>
              <w:snapToGrid w:val="0"/>
              <w:spacing w:line="360" w:lineRule="auto"/>
            </w:pPr>
            <w:r w:rsidRPr="00B34C51">
              <w:t>14.06</w:t>
            </w:r>
          </w:p>
          <w:p w:rsidR="007703E5" w:rsidRPr="00B34C51" w:rsidRDefault="007703E5" w:rsidP="00A961C2">
            <w:pPr>
              <w:snapToGrid w:val="0"/>
              <w:spacing w:line="360" w:lineRule="auto"/>
            </w:pPr>
            <w:r w:rsidRPr="00B34C51">
              <w:t>9 день</w:t>
            </w:r>
          </w:p>
          <w:p w:rsidR="007703E5" w:rsidRPr="00B34C51" w:rsidRDefault="007703E5" w:rsidP="00A961C2">
            <w:pPr>
              <w:spacing w:line="360" w:lineRule="auto"/>
            </w:pPr>
          </w:p>
        </w:tc>
        <w:tc>
          <w:tcPr>
            <w:tcW w:w="6095" w:type="dxa"/>
            <w:tcBorders>
              <w:top w:val="single" w:sz="4" w:space="0" w:color="000000"/>
              <w:left w:val="single" w:sz="4" w:space="0" w:color="000000"/>
              <w:bottom w:val="single" w:sz="4" w:space="0" w:color="000000"/>
            </w:tcBorders>
          </w:tcPr>
          <w:p w:rsidR="007703E5" w:rsidRPr="00B34C51" w:rsidRDefault="007703E5" w:rsidP="00A961C2">
            <w:pPr>
              <w:snapToGrid w:val="0"/>
              <w:spacing w:line="360" w:lineRule="auto"/>
              <w:rPr>
                <w:b/>
              </w:rPr>
            </w:pPr>
            <w:r w:rsidRPr="00B34C51">
              <w:rPr>
                <w:b/>
              </w:rPr>
              <w:t>День баскетбола</w:t>
            </w:r>
          </w:p>
          <w:p w:rsidR="007703E5" w:rsidRPr="00B34C51" w:rsidRDefault="007703E5" w:rsidP="00A961C2">
            <w:pPr>
              <w:snapToGrid w:val="0"/>
              <w:spacing w:line="360" w:lineRule="auto"/>
              <w:rPr>
                <w:b/>
              </w:rPr>
            </w:pPr>
            <w:r w:rsidRPr="00B34C51">
              <w:rPr>
                <w:b/>
              </w:rPr>
              <w:t>1.Соревнования по баскетболу</w:t>
            </w:r>
          </w:p>
          <w:p w:rsidR="007703E5" w:rsidRPr="00B34C51" w:rsidRDefault="007703E5" w:rsidP="00A961C2">
            <w:pPr>
              <w:spacing w:line="360" w:lineRule="auto"/>
            </w:pPr>
            <w:r w:rsidRPr="00B34C51">
              <w:t>2.  Занятия в кружках :«Шашки», «Настольный теннис» , «Дзюдо»</w:t>
            </w:r>
          </w:p>
          <w:p w:rsidR="007703E5" w:rsidRPr="00B34C51" w:rsidRDefault="007703E5" w:rsidP="00A961C2">
            <w:pPr>
              <w:spacing w:line="360" w:lineRule="auto"/>
            </w:pPr>
          </w:p>
        </w:tc>
        <w:tc>
          <w:tcPr>
            <w:tcW w:w="2552" w:type="dxa"/>
            <w:tcBorders>
              <w:top w:val="single" w:sz="4" w:space="0" w:color="000000"/>
              <w:left w:val="single" w:sz="4" w:space="0" w:color="000000"/>
              <w:bottom w:val="single" w:sz="4" w:space="0" w:color="000000"/>
              <w:right w:val="single" w:sz="4" w:space="0" w:color="000000"/>
            </w:tcBorders>
          </w:tcPr>
          <w:p w:rsidR="007703E5" w:rsidRPr="00B34C51" w:rsidRDefault="007703E5" w:rsidP="00CD44A9">
            <w:pPr>
              <w:pStyle w:val="Heading2"/>
              <w:snapToGrid w:val="0"/>
              <w:spacing w:line="360" w:lineRule="auto"/>
              <w:jc w:val="left"/>
              <w:rPr>
                <w:b w:val="0"/>
                <w:sz w:val="24"/>
              </w:rPr>
            </w:pPr>
            <w:r w:rsidRPr="00B34C51">
              <w:rPr>
                <w:b w:val="0"/>
                <w:sz w:val="24"/>
              </w:rPr>
              <w:t>Азамова О.В.</w:t>
            </w:r>
          </w:p>
          <w:p w:rsidR="007703E5" w:rsidRPr="00B34C51" w:rsidRDefault="007703E5" w:rsidP="00A961C2">
            <w:pPr>
              <w:spacing w:line="360" w:lineRule="auto"/>
              <w:rPr>
                <w:b/>
              </w:rPr>
            </w:pPr>
            <w:r w:rsidRPr="00B34C51">
              <w:t>Исаков Н.А.</w:t>
            </w:r>
            <w:r w:rsidRPr="00B34C51">
              <w:rPr>
                <w:b/>
              </w:rPr>
              <w:t xml:space="preserve"> </w:t>
            </w:r>
          </w:p>
          <w:p w:rsidR="007703E5" w:rsidRPr="00B34C51" w:rsidRDefault="007703E5" w:rsidP="00A961C2">
            <w:pPr>
              <w:spacing w:line="360" w:lineRule="auto"/>
              <w:rPr>
                <w:b/>
              </w:rPr>
            </w:pPr>
            <w:r w:rsidRPr="00B34C51">
              <w:rPr>
                <w:b/>
              </w:rPr>
              <w:t>ПДО</w:t>
            </w:r>
          </w:p>
          <w:p w:rsidR="007703E5" w:rsidRPr="00B34C51" w:rsidRDefault="007703E5" w:rsidP="00A961C2">
            <w:pPr>
              <w:spacing w:line="360" w:lineRule="auto"/>
            </w:pPr>
          </w:p>
        </w:tc>
      </w:tr>
      <w:tr w:rsidR="007703E5" w:rsidRPr="00B34C51" w:rsidTr="00A961C2">
        <w:trPr>
          <w:cantSplit/>
        </w:trPr>
        <w:tc>
          <w:tcPr>
            <w:tcW w:w="992" w:type="dxa"/>
            <w:tcBorders>
              <w:top w:val="single" w:sz="4" w:space="0" w:color="000000"/>
              <w:left w:val="single" w:sz="4" w:space="0" w:color="000000"/>
              <w:bottom w:val="single" w:sz="4" w:space="0" w:color="000000"/>
            </w:tcBorders>
          </w:tcPr>
          <w:p w:rsidR="007703E5" w:rsidRPr="00B34C51" w:rsidRDefault="007703E5" w:rsidP="00A961C2">
            <w:pPr>
              <w:snapToGrid w:val="0"/>
              <w:spacing w:line="360" w:lineRule="auto"/>
            </w:pPr>
            <w:r w:rsidRPr="00B34C51">
              <w:t>15.06</w:t>
            </w:r>
          </w:p>
          <w:p w:rsidR="007703E5" w:rsidRPr="00B34C51" w:rsidRDefault="007703E5" w:rsidP="00A961C2">
            <w:pPr>
              <w:snapToGrid w:val="0"/>
              <w:spacing w:line="360" w:lineRule="auto"/>
            </w:pPr>
            <w:r w:rsidRPr="00B34C51">
              <w:t>10 день</w:t>
            </w:r>
          </w:p>
        </w:tc>
        <w:tc>
          <w:tcPr>
            <w:tcW w:w="6095" w:type="dxa"/>
            <w:tcBorders>
              <w:top w:val="single" w:sz="4" w:space="0" w:color="000000"/>
              <w:left w:val="single" w:sz="4" w:space="0" w:color="000000"/>
              <w:bottom w:val="single" w:sz="4" w:space="0" w:color="000000"/>
            </w:tcBorders>
          </w:tcPr>
          <w:p w:rsidR="007703E5" w:rsidRPr="00B34C51" w:rsidRDefault="007703E5" w:rsidP="00A961C2">
            <w:pPr>
              <w:snapToGrid w:val="0"/>
              <w:spacing w:line="360" w:lineRule="auto"/>
              <w:rPr>
                <w:b/>
              </w:rPr>
            </w:pPr>
            <w:r w:rsidRPr="00B34C51">
              <w:rPr>
                <w:b/>
              </w:rPr>
              <w:t>День эстафет</w:t>
            </w:r>
          </w:p>
          <w:p w:rsidR="007703E5" w:rsidRPr="00B34C51" w:rsidRDefault="007703E5" w:rsidP="00A961C2">
            <w:pPr>
              <w:snapToGrid w:val="0"/>
              <w:spacing w:line="360" w:lineRule="auto"/>
            </w:pPr>
            <w:r w:rsidRPr="00B34C51">
              <w:t>1. «Быстрее! Выше! Сильнее!» спортивные состязания</w:t>
            </w:r>
          </w:p>
          <w:p w:rsidR="007703E5" w:rsidRPr="00B34C51" w:rsidRDefault="007703E5" w:rsidP="00A961C2">
            <w:pPr>
              <w:snapToGrid w:val="0"/>
              <w:spacing w:line="360" w:lineRule="auto"/>
            </w:pPr>
            <w:r w:rsidRPr="00B34C51">
              <w:t>2. Посещение бассейна</w:t>
            </w:r>
          </w:p>
        </w:tc>
        <w:tc>
          <w:tcPr>
            <w:tcW w:w="2552" w:type="dxa"/>
            <w:tcBorders>
              <w:top w:val="single" w:sz="4" w:space="0" w:color="000000"/>
              <w:left w:val="single" w:sz="4" w:space="0" w:color="000000"/>
              <w:bottom w:val="single" w:sz="4" w:space="0" w:color="000000"/>
              <w:right w:val="single" w:sz="4" w:space="0" w:color="000000"/>
            </w:tcBorders>
          </w:tcPr>
          <w:p w:rsidR="007703E5" w:rsidRPr="00B34C51" w:rsidRDefault="007703E5" w:rsidP="00A961C2">
            <w:pPr>
              <w:snapToGrid w:val="0"/>
              <w:spacing w:line="360" w:lineRule="auto"/>
            </w:pPr>
            <w:r w:rsidRPr="00B34C51">
              <w:t>Сафронова Р.Н.</w:t>
            </w:r>
          </w:p>
          <w:p w:rsidR="007703E5" w:rsidRPr="00B34C51" w:rsidRDefault="007703E5" w:rsidP="00A961C2">
            <w:pPr>
              <w:snapToGrid w:val="0"/>
              <w:spacing w:line="360" w:lineRule="auto"/>
            </w:pPr>
            <w:r w:rsidRPr="00B34C51">
              <w:t>Поротикова О.Н.</w:t>
            </w:r>
          </w:p>
          <w:p w:rsidR="007703E5" w:rsidRPr="00B34C51" w:rsidRDefault="007703E5" w:rsidP="00A961C2">
            <w:pPr>
              <w:spacing w:line="360" w:lineRule="auto"/>
            </w:pPr>
          </w:p>
          <w:p w:rsidR="007703E5" w:rsidRPr="00B34C51" w:rsidRDefault="007703E5" w:rsidP="00A961C2">
            <w:pPr>
              <w:spacing w:line="360" w:lineRule="auto"/>
            </w:pPr>
          </w:p>
        </w:tc>
      </w:tr>
      <w:tr w:rsidR="007703E5" w:rsidRPr="00B34C51" w:rsidTr="00A961C2">
        <w:trPr>
          <w:cantSplit/>
          <w:trHeight w:val="1270"/>
        </w:trPr>
        <w:tc>
          <w:tcPr>
            <w:tcW w:w="992" w:type="dxa"/>
            <w:tcBorders>
              <w:top w:val="single" w:sz="4" w:space="0" w:color="000000"/>
              <w:left w:val="single" w:sz="4" w:space="0" w:color="000000"/>
              <w:bottom w:val="single" w:sz="4" w:space="0" w:color="000000"/>
            </w:tcBorders>
          </w:tcPr>
          <w:p w:rsidR="007703E5" w:rsidRPr="00B34C51" w:rsidRDefault="007703E5" w:rsidP="00A961C2">
            <w:pPr>
              <w:snapToGrid w:val="0"/>
              <w:spacing w:line="360" w:lineRule="auto"/>
            </w:pPr>
            <w:r w:rsidRPr="00B34C51">
              <w:t>16.06</w:t>
            </w:r>
          </w:p>
          <w:p w:rsidR="007703E5" w:rsidRPr="00B34C51" w:rsidRDefault="007703E5" w:rsidP="00A961C2">
            <w:pPr>
              <w:snapToGrid w:val="0"/>
              <w:spacing w:line="360" w:lineRule="auto"/>
            </w:pPr>
            <w:r w:rsidRPr="00B34C51">
              <w:t>11 день</w:t>
            </w:r>
          </w:p>
        </w:tc>
        <w:tc>
          <w:tcPr>
            <w:tcW w:w="6095" w:type="dxa"/>
            <w:tcBorders>
              <w:top w:val="single" w:sz="4" w:space="0" w:color="000000"/>
              <w:left w:val="single" w:sz="4" w:space="0" w:color="000000"/>
              <w:bottom w:val="single" w:sz="4" w:space="0" w:color="000000"/>
            </w:tcBorders>
          </w:tcPr>
          <w:p w:rsidR="007703E5" w:rsidRPr="00B34C51" w:rsidRDefault="007703E5" w:rsidP="00A961C2">
            <w:pPr>
              <w:snapToGrid w:val="0"/>
              <w:spacing w:line="360" w:lineRule="auto"/>
            </w:pPr>
            <w:r w:rsidRPr="00B34C51">
              <w:rPr>
                <w:b/>
              </w:rPr>
              <w:t>День метателя</w:t>
            </w:r>
            <w:r w:rsidRPr="00B34C51">
              <w:t>.</w:t>
            </w:r>
          </w:p>
          <w:p w:rsidR="007703E5" w:rsidRPr="00B34C51" w:rsidRDefault="007703E5" w:rsidP="00A961C2">
            <w:pPr>
              <w:snapToGrid w:val="0"/>
              <w:spacing w:line="360" w:lineRule="auto"/>
            </w:pPr>
            <w:r w:rsidRPr="00B34C51">
              <w:t>1.Соревнование по легкой атлетике – метание дротиков, теннисных мячей, гранат и т. д.</w:t>
            </w:r>
          </w:p>
          <w:p w:rsidR="007703E5" w:rsidRPr="00B34C51" w:rsidRDefault="007703E5" w:rsidP="00A961C2">
            <w:pPr>
              <w:spacing w:line="360" w:lineRule="auto"/>
            </w:pPr>
            <w:r w:rsidRPr="00B34C51">
              <w:t>2. Занятия в кружках :«Шашки», «Настольный теннис» , «Дзюдо»</w:t>
            </w:r>
          </w:p>
          <w:p w:rsidR="007703E5" w:rsidRPr="00B34C51" w:rsidRDefault="007703E5" w:rsidP="00A961C2">
            <w:pPr>
              <w:spacing w:line="360" w:lineRule="auto"/>
            </w:pPr>
            <w:r w:rsidRPr="00B34C51">
              <w:t>Игры на свежем воздухе</w:t>
            </w:r>
          </w:p>
        </w:tc>
        <w:tc>
          <w:tcPr>
            <w:tcW w:w="2552" w:type="dxa"/>
            <w:tcBorders>
              <w:top w:val="single" w:sz="4" w:space="0" w:color="000000"/>
              <w:left w:val="single" w:sz="4" w:space="0" w:color="000000"/>
              <w:bottom w:val="single" w:sz="4" w:space="0" w:color="000000"/>
              <w:right w:val="single" w:sz="4" w:space="0" w:color="000000"/>
            </w:tcBorders>
          </w:tcPr>
          <w:p w:rsidR="007703E5" w:rsidRPr="00B34C51" w:rsidRDefault="007703E5" w:rsidP="00A961C2">
            <w:pPr>
              <w:snapToGrid w:val="0"/>
              <w:spacing w:line="360" w:lineRule="auto"/>
            </w:pPr>
          </w:p>
          <w:p w:rsidR="007703E5" w:rsidRPr="00B34C51" w:rsidRDefault="007703E5" w:rsidP="00A961C2">
            <w:pPr>
              <w:snapToGrid w:val="0"/>
              <w:spacing w:line="360" w:lineRule="auto"/>
            </w:pPr>
            <w:r w:rsidRPr="00B34C51">
              <w:t>Исаков Н.А.</w:t>
            </w:r>
          </w:p>
          <w:p w:rsidR="007703E5" w:rsidRPr="00B34C51" w:rsidRDefault="007703E5" w:rsidP="00A961C2">
            <w:pPr>
              <w:spacing w:line="360" w:lineRule="auto"/>
            </w:pPr>
          </w:p>
          <w:p w:rsidR="007703E5" w:rsidRPr="00B34C51" w:rsidRDefault="007703E5" w:rsidP="00A961C2">
            <w:pPr>
              <w:spacing w:line="360" w:lineRule="auto"/>
            </w:pPr>
            <w:r w:rsidRPr="00B34C51">
              <w:t>ПДО</w:t>
            </w:r>
          </w:p>
        </w:tc>
      </w:tr>
      <w:tr w:rsidR="007703E5" w:rsidRPr="00B34C51" w:rsidTr="00A961C2">
        <w:trPr>
          <w:cantSplit/>
          <w:trHeight w:val="970"/>
        </w:trPr>
        <w:tc>
          <w:tcPr>
            <w:tcW w:w="992" w:type="dxa"/>
            <w:tcBorders>
              <w:top w:val="single" w:sz="4" w:space="0" w:color="000000"/>
              <w:left w:val="single" w:sz="4" w:space="0" w:color="000000"/>
              <w:bottom w:val="single" w:sz="4" w:space="0" w:color="000000"/>
            </w:tcBorders>
          </w:tcPr>
          <w:p w:rsidR="007703E5" w:rsidRPr="00B34C51" w:rsidRDefault="007703E5" w:rsidP="00A961C2">
            <w:pPr>
              <w:snapToGrid w:val="0"/>
              <w:spacing w:line="360" w:lineRule="auto"/>
            </w:pPr>
            <w:r w:rsidRPr="00B34C51">
              <w:t>20.06</w:t>
            </w:r>
          </w:p>
          <w:p w:rsidR="007703E5" w:rsidRPr="00B34C51" w:rsidRDefault="007703E5" w:rsidP="00A961C2">
            <w:pPr>
              <w:snapToGrid w:val="0"/>
              <w:spacing w:line="360" w:lineRule="auto"/>
            </w:pPr>
            <w:r w:rsidRPr="00B34C51">
              <w:t>12 день</w:t>
            </w:r>
          </w:p>
        </w:tc>
        <w:tc>
          <w:tcPr>
            <w:tcW w:w="6095" w:type="dxa"/>
            <w:tcBorders>
              <w:top w:val="single" w:sz="4" w:space="0" w:color="000000"/>
              <w:left w:val="single" w:sz="4" w:space="0" w:color="000000"/>
              <w:bottom w:val="single" w:sz="4" w:space="0" w:color="000000"/>
            </w:tcBorders>
          </w:tcPr>
          <w:p w:rsidR="007703E5" w:rsidRPr="00B34C51" w:rsidRDefault="007703E5" w:rsidP="00A961C2">
            <w:pPr>
              <w:spacing w:line="360" w:lineRule="auto"/>
              <w:rPr>
                <w:b/>
              </w:rPr>
            </w:pPr>
            <w:r w:rsidRPr="00B34C51">
              <w:rPr>
                <w:b/>
              </w:rPr>
              <w:t>День пионербола.</w:t>
            </w:r>
          </w:p>
          <w:p w:rsidR="007703E5" w:rsidRPr="00B34C51" w:rsidRDefault="007703E5" w:rsidP="00A961C2">
            <w:pPr>
              <w:spacing w:line="360" w:lineRule="auto"/>
            </w:pPr>
            <w:r w:rsidRPr="00B34C51">
              <w:t>1.Соревнования по пионерболу</w:t>
            </w:r>
          </w:p>
          <w:p w:rsidR="007703E5" w:rsidRPr="00B34C51" w:rsidRDefault="007703E5" w:rsidP="00A961C2">
            <w:pPr>
              <w:spacing w:line="360" w:lineRule="auto"/>
            </w:pPr>
            <w:r w:rsidRPr="00B34C51">
              <w:t>2. Занятия в кружках: «Шашки», «Настольный теннис», «Дзюдо»</w:t>
            </w:r>
          </w:p>
          <w:p w:rsidR="007703E5" w:rsidRPr="00B34C51" w:rsidRDefault="007703E5" w:rsidP="00A961C2">
            <w:pPr>
              <w:spacing w:line="360" w:lineRule="auto"/>
            </w:pPr>
          </w:p>
        </w:tc>
        <w:tc>
          <w:tcPr>
            <w:tcW w:w="2552" w:type="dxa"/>
            <w:tcBorders>
              <w:top w:val="single" w:sz="4" w:space="0" w:color="000000"/>
              <w:left w:val="single" w:sz="4" w:space="0" w:color="000000"/>
              <w:bottom w:val="single" w:sz="4" w:space="0" w:color="000000"/>
              <w:right w:val="single" w:sz="4" w:space="0" w:color="000000"/>
            </w:tcBorders>
          </w:tcPr>
          <w:p w:rsidR="007703E5" w:rsidRPr="00B34C51" w:rsidRDefault="007703E5" w:rsidP="00A961C2">
            <w:pPr>
              <w:spacing w:line="360" w:lineRule="auto"/>
            </w:pPr>
            <w:r w:rsidRPr="00B34C51">
              <w:t>Исаков Н.А.</w:t>
            </w:r>
          </w:p>
          <w:p w:rsidR="007703E5" w:rsidRPr="00B34C51" w:rsidRDefault="007703E5" w:rsidP="00A961C2">
            <w:pPr>
              <w:spacing w:line="360" w:lineRule="auto"/>
            </w:pPr>
            <w:r w:rsidRPr="00B34C51">
              <w:t>ПДО</w:t>
            </w:r>
          </w:p>
        </w:tc>
      </w:tr>
      <w:tr w:rsidR="007703E5" w:rsidRPr="00B34C51" w:rsidTr="00A961C2">
        <w:trPr>
          <w:cantSplit/>
        </w:trPr>
        <w:tc>
          <w:tcPr>
            <w:tcW w:w="992" w:type="dxa"/>
            <w:tcBorders>
              <w:top w:val="single" w:sz="4" w:space="0" w:color="000000"/>
              <w:left w:val="single" w:sz="4" w:space="0" w:color="000000"/>
              <w:bottom w:val="single" w:sz="4" w:space="0" w:color="000000"/>
            </w:tcBorders>
          </w:tcPr>
          <w:p w:rsidR="007703E5" w:rsidRPr="00B34C51" w:rsidRDefault="007703E5" w:rsidP="00A961C2">
            <w:pPr>
              <w:snapToGrid w:val="0"/>
              <w:spacing w:line="360" w:lineRule="auto"/>
            </w:pPr>
            <w:r w:rsidRPr="00B34C51">
              <w:t>21.06</w:t>
            </w:r>
          </w:p>
          <w:p w:rsidR="007703E5" w:rsidRPr="00B34C51" w:rsidRDefault="007703E5" w:rsidP="00A961C2">
            <w:pPr>
              <w:snapToGrid w:val="0"/>
              <w:spacing w:line="360" w:lineRule="auto"/>
            </w:pPr>
            <w:r w:rsidRPr="00B34C51">
              <w:t>13 день</w:t>
            </w:r>
          </w:p>
        </w:tc>
        <w:tc>
          <w:tcPr>
            <w:tcW w:w="6095" w:type="dxa"/>
            <w:tcBorders>
              <w:top w:val="single" w:sz="4" w:space="0" w:color="000000"/>
              <w:left w:val="single" w:sz="4" w:space="0" w:color="000000"/>
              <w:bottom w:val="single" w:sz="4" w:space="0" w:color="000000"/>
            </w:tcBorders>
          </w:tcPr>
          <w:p w:rsidR="007703E5" w:rsidRPr="00B34C51" w:rsidRDefault="007703E5" w:rsidP="00A961C2">
            <w:pPr>
              <w:spacing w:line="360" w:lineRule="auto"/>
              <w:rPr>
                <w:b/>
              </w:rPr>
            </w:pPr>
            <w:r w:rsidRPr="00B34C51">
              <w:rPr>
                <w:b/>
              </w:rPr>
              <w:t>День спасателя</w:t>
            </w:r>
          </w:p>
          <w:p w:rsidR="007703E5" w:rsidRPr="00B34C51" w:rsidRDefault="007703E5" w:rsidP="00A961C2">
            <w:pPr>
              <w:spacing w:line="360" w:lineRule="auto"/>
            </w:pPr>
            <w:r w:rsidRPr="00B34C51">
              <w:t>1.Соревнования «Юный спасатель»</w:t>
            </w:r>
          </w:p>
          <w:p w:rsidR="007703E5" w:rsidRPr="00B34C51" w:rsidRDefault="007703E5" w:rsidP="00A961C2">
            <w:pPr>
              <w:spacing w:line="360" w:lineRule="auto"/>
            </w:pPr>
            <w:r w:rsidRPr="00B34C51">
              <w:t xml:space="preserve">2.Посещение бассейна </w:t>
            </w:r>
          </w:p>
          <w:p w:rsidR="007703E5" w:rsidRPr="00B34C51" w:rsidRDefault="007703E5" w:rsidP="00A961C2">
            <w:pPr>
              <w:snapToGrid w:val="0"/>
              <w:spacing w:line="360" w:lineRule="auto"/>
            </w:pPr>
            <w:r w:rsidRPr="00B34C51">
              <w:t>3.Минутки здоровья «Гигиена тела»</w:t>
            </w:r>
          </w:p>
        </w:tc>
        <w:tc>
          <w:tcPr>
            <w:tcW w:w="2552" w:type="dxa"/>
            <w:tcBorders>
              <w:top w:val="single" w:sz="4" w:space="0" w:color="000000"/>
              <w:left w:val="single" w:sz="4" w:space="0" w:color="000000"/>
              <w:bottom w:val="single" w:sz="4" w:space="0" w:color="000000"/>
              <w:right w:val="single" w:sz="4" w:space="0" w:color="000000"/>
            </w:tcBorders>
          </w:tcPr>
          <w:p w:rsidR="007703E5" w:rsidRPr="00B34C51" w:rsidRDefault="007703E5" w:rsidP="00A961C2">
            <w:pPr>
              <w:snapToGrid w:val="0"/>
              <w:spacing w:line="360" w:lineRule="auto"/>
            </w:pPr>
            <w:r w:rsidRPr="00B34C51">
              <w:t>Соломатов В.Б.</w:t>
            </w:r>
          </w:p>
          <w:p w:rsidR="007703E5" w:rsidRPr="00B34C51" w:rsidRDefault="007703E5" w:rsidP="00A961C2">
            <w:pPr>
              <w:spacing w:line="360" w:lineRule="auto"/>
            </w:pPr>
            <w:r w:rsidRPr="00B34C51">
              <w:t>ПДО</w:t>
            </w:r>
          </w:p>
        </w:tc>
      </w:tr>
      <w:tr w:rsidR="007703E5" w:rsidRPr="00B34C51" w:rsidTr="00A961C2">
        <w:trPr>
          <w:cantSplit/>
        </w:trPr>
        <w:tc>
          <w:tcPr>
            <w:tcW w:w="992" w:type="dxa"/>
            <w:tcBorders>
              <w:top w:val="single" w:sz="4" w:space="0" w:color="000000"/>
              <w:left w:val="single" w:sz="4" w:space="0" w:color="000000"/>
              <w:bottom w:val="single" w:sz="4" w:space="0" w:color="000000"/>
            </w:tcBorders>
          </w:tcPr>
          <w:p w:rsidR="007703E5" w:rsidRPr="00B34C51" w:rsidRDefault="007703E5" w:rsidP="00A961C2">
            <w:pPr>
              <w:snapToGrid w:val="0"/>
              <w:spacing w:line="360" w:lineRule="auto"/>
            </w:pPr>
            <w:r w:rsidRPr="00B34C51">
              <w:t>22.06</w:t>
            </w:r>
          </w:p>
          <w:p w:rsidR="007703E5" w:rsidRPr="00B34C51" w:rsidRDefault="007703E5" w:rsidP="00A961C2">
            <w:pPr>
              <w:snapToGrid w:val="0"/>
              <w:spacing w:line="360" w:lineRule="auto"/>
            </w:pPr>
            <w:r w:rsidRPr="00B34C51">
              <w:t>14 день</w:t>
            </w:r>
          </w:p>
        </w:tc>
        <w:tc>
          <w:tcPr>
            <w:tcW w:w="6095" w:type="dxa"/>
            <w:tcBorders>
              <w:top w:val="single" w:sz="4" w:space="0" w:color="000000"/>
              <w:left w:val="single" w:sz="4" w:space="0" w:color="000000"/>
              <w:bottom w:val="single" w:sz="4" w:space="0" w:color="000000"/>
            </w:tcBorders>
          </w:tcPr>
          <w:p w:rsidR="007703E5" w:rsidRPr="00B34C51" w:rsidRDefault="007703E5" w:rsidP="00A961C2">
            <w:pPr>
              <w:snapToGrid w:val="0"/>
              <w:spacing w:line="360" w:lineRule="auto"/>
              <w:rPr>
                <w:b/>
              </w:rPr>
            </w:pPr>
            <w:r w:rsidRPr="00B34C51">
              <w:rPr>
                <w:b/>
              </w:rPr>
              <w:t xml:space="preserve">День памяти и скорби. </w:t>
            </w:r>
          </w:p>
          <w:p w:rsidR="007703E5" w:rsidRPr="00B34C51" w:rsidRDefault="007703E5" w:rsidP="00A961C2">
            <w:pPr>
              <w:spacing w:line="360" w:lineRule="auto"/>
            </w:pPr>
            <w:r w:rsidRPr="00B34C51">
              <w:rPr>
                <w:b/>
              </w:rPr>
              <w:t>1.Возложение цветов к памятнику погибших воинов</w:t>
            </w:r>
            <w:r w:rsidRPr="00B34C51">
              <w:t>.</w:t>
            </w:r>
          </w:p>
          <w:p w:rsidR="007703E5" w:rsidRPr="00B34C51" w:rsidRDefault="007703E5" w:rsidP="00A961C2">
            <w:pPr>
              <w:spacing w:line="360" w:lineRule="auto"/>
            </w:pPr>
            <w:r w:rsidRPr="00B34C51">
              <w:t xml:space="preserve">2. «Скорбим и помним» Литературный час </w:t>
            </w:r>
          </w:p>
          <w:p w:rsidR="007703E5" w:rsidRPr="00B34C51" w:rsidRDefault="007703E5" w:rsidP="00A961C2">
            <w:pPr>
              <w:spacing w:line="360" w:lineRule="auto"/>
            </w:pPr>
            <w:r w:rsidRPr="00B34C51">
              <w:t xml:space="preserve">3. Посещение бассейна                             </w:t>
            </w:r>
          </w:p>
        </w:tc>
        <w:tc>
          <w:tcPr>
            <w:tcW w:w="2552" w:type="dxa"/>
            <w:tcBorders>
              <w:top w:val="single" w:sz="4" w:space="0" w:color="000000"/>
              <w:left w:val="single" w:sz="4" w:space="0" w:color="000000"/>
              <w:bottom w:val="single" w:sz="4" w:space="0" w:color="000000"/>
              <w:right w:val="single" w:sz="4" w:space="0" w:color="000000"/>
            </w:tcBorders>
          </w:tcPr>
          <w:p w:rsidR="007703E5" w:rsidRPr="00B34C51" w:rsidRDefault="007703E5" w:rsidP="00A961C2">
            <w:pPr>
              <w:snapToGrid w:val="0"/>
              <w:spacing w:line="360" w:lineRule="auto"/>
            </w:pPr>
          </w:p>
          <w:p w:rsidR="007703E5" w:rsidRPr="00B34C51" w:rsidRDefault="007703E5" w:rsidP="00A961C2">
            <w:pPr>
              <w:snapToGrid w:val="0"/>
              <w:spacing w:line="360" w:lineRule="auto"/>
            </w:pPr>
            <w:r w:rsidRPr="00B34C51">
              <w:t>Азамова О.В.</w:t>
            </w:r>
          </w:p>
          <w:p w:rsidR="007703E5" w:rsidRPr="00B34C51" w:rsidRDefault="007703E5" w:rsidP="00A961C2">
            <w:pPr>
              <w:spacing w:line="360" w:lineRule="auto"/>
            </w:pPr>
            <w:r w:rsidRPr="00B34C51">
              <w:t>ПДО</w:t>
            </w:r>
          </w:p>
        </w:tc>
      </w:tr>
      <w:tr w:rsidR="007703E5" w:rsidRPr="00B34C51" w:rsidTr="00A961C2">
        <w:trPr>
          <w:cantSplit/>
        </w:trPr>
        <w:tc>
          <w:tcPr>
            <w:tcW w:w="992" w:type="dxa"/>
            <w:tcBorders>
              <w:top w:val="single" w:sz="4" w:space="0" w:color="000000"/>
              <w:left w:val="single" w:sz="4" w:space="0" w:color="000000"/>
              <w:bottom w:val="single" w:sz="4" w:space="0" w:color="000000"/>
            </w:tcBorders>
          </w:tcPr>
          <w:p w:rsidR="007703E5" w:rsidRPr="00B34C51" w:rsidRDefault="007703E5" w:rsidP="00A961C2">
            <w:pPr>
              <w:snapToGrid w:val="0"/>
              <w:spacing w:line="360" w:lineRule="auto"/>
            </w:pPr>
            <w:r w:rsidRPr="00B34C51">
              <w:t>23.06</w:t>
            </w:r>
          </w:p>
          <w:p w:rsidR="007703E5" w:rsidRPr="00B34C51" w:rsidRDefault="007703E5" w:rsidP="00A961C2">
            <w:pPr>
              <w:snapToGrid w:val="0"/>
              <w:spacing w:line="360" w:lineRule="auto"/>
            </w:pPr>
            <w:r w:rsidRPr="00B34C51">
              <w:t>15 день</w:t>
            </w:r>
          </w:p>
        </w:tc>
        <w:tc>
          <w:tcPr>
            <w:tcW w:w="6095" w:type="dxa"/>
            <w:tcBorders>
              <w:top w:val="single" w:sz="4" w:space="0" w:color="000000"/>
              <w:left w:val="single" w:sz="4" w:space="0" w:color="000000"/>
              <w:bottom w:val="single" w:sz="4" w:space="0" w:color="000000"/>
            </w:tcBorders>
          </w:tcPr>
          <w:p w:rsidR="007703E5" w:rsidRPr="00B34C51" w:rsidRDefault="007703E5" w:rsidP="00A961C2">
            <w:pPr>
              <w:snapToGrid w:val="0"/>
              <w:spacing w:line="360" w:lineRule="auto"/>
              <w:rPr>
                <w:b/>
              </w:rPr>
            </w:pPr>
            <w:r w:rsidRPr="00CD44A9">
              <w:rPr>
                <w:i/>
              </w:rPr>
              <w:t xml:space="preserve"> </w:t>
            </w:r>
            <w:r w:rsidRPr="00CD44A9">
              <w:rPr>
                <w:b/>
                <w:i/>
              </w:rPr>
              <w:t>Неделя интеллектуальных игр</w:t>
            </w:r>
            <w:r w:rsidRPr="00B34C51">
              <w:rPr>
                <w:b/>
              </w:rPr>
              <w:t>.</w:t>
            </w:r>
          </w:p>
          <w:p w:rsidR="007703E5" w:rsidRPr="00B34C51" w:rsidRDefault="007703E5" w:rsidP="00A961C2">
            <w:pPr>
              <w:snapToGrid w:val="0"/>
              <w:spacing w:line="360" w:lineRule="auto"/>
            </w:pPr>
            <w:r w:rsidRPr="00B34C51">
              <w:rPr>
                <w:b/>
              </w:rPr>
              <w:t>День шахмат</w:t>
            </w:r>
            <w:r w:rsidRPr="00B34C51">
              <w:t>.</w:t>
            </w:r>
          </w:p>
          <w:p w:rsidR="007703E5" w:rsidRPr="00B34C51" w:rsidRDefault="007703E5" w:rsidP="00A961C2">
            <w:pPr>
              <w:snapToGrid w:val="0"/>
              <w:spacing w:line="360" w:lineRule="auto"/>
            </w:pPr>
            <w:r w:rsidRPr="00B34C51">
              <w:t>1.Шахматно-шашечный турнир под девизом «Мы за здоровый образ жизни»</w:t>
            </w:r>
          </w:p>
          <w:p w:rsidR="007703E5" w:rsidRPr="00B34C51" w:rsidRDefault="007703E5" w:rsidP="00A961C2">
            <w:pPr>
              <w:snapToGrid w:val="0"/>
              <w:spacing w:line="360" w:lineRule="auto"/>
            </w:pPr>
            <w:r w:rsidRPr="00B34C51">
              <w:t>Интеллектуальный конкурс «Символы Российского государства»</w:t>
            </w:r>
          </w:p>
          <w:p w:rsidR="007703E5" w:rsidRPr="00B34C51" w:rsidRDefault="007703E5" w:rsidP="00A961C2">
            <w:pPr>
              <w:spacing w:line="360" w:lineRule="auto"/>
            </w:pPr>
            <w:r w:rsidRPr="00B34C51">
              <w:t>Конкурс рисунка  «Мы за здоровый образ жизни»</w:t>
            </w:r>
          </w:p>
        </w:tc>
        <w:tc>
          <w:tcPr>
            <w:tcW w:w="2552" w:type="dxa"/>
            <w:tcBorders>
              <w:top w:val="single" w:sz="4" w:space="0" w:color="000000"/>
              <w:left w:val="single" w:sz="4" w:space="0" w:color="000000"/>
              <w:bottom w:val="single" w:sz="4" w:space="0" w:color="000000"/>
              <w:right w:val="single" w:sz="4" w:space="0" w:color="000000"/>
            </w:tcBorders>
          </w:tcPr>
          <w:p w:rsidR="007703E5" w:rsidRPr="00B34C51" w:rsidRDefault="007703E5" w:rsidP="00A961C2">
            <w:pPr>
              <w:snapToGrid w:val="0"/>
              <w:spacing w:line="360" w:lineRule="auto"/>
            </w:pPr>
            <w:r w:rsidRPr="00B34C51">
              <w:t>Балабаева С.В.</w:t>
            </w:r>
          </w:p>
          <w:p w:rsidR="007703E5" w:rsidRPr="00B34C51" w:rsidRDefault="007703E5" w:rsidP="00A961C2">
            <w:pPr>
              <w:snapToGrid w:val="0"/>
              <w:spacing w:line="360" w:lineRule="auto"/>
            </w:pPr>
          </w:p>
          <w:p w:rsidR="007703E5" w:rsidRPr="00B34C51" w:rsidRDefault="007703E5" w:rsidP="00A961C2">
            <w:pPr>
              <w:snapToGrid w:val="0"/>
              <w:spacing w:line="360" w:lineRule="auto"/>
            </w:pPr>
            <w:r w:rsidRPr="00B34C51">
              <w:t>Макарова Л.В.</w:t>
            </w:r>
          </w:p>
          <w:p w:rsidR="007703E5" w:rsidRPr="00B34C51" w:rsidRDefault="007703E5" w:rsidP="00A961C2">
            <w:pPr>
              <w:snapToGrid w:val="0"/>
              <w:spacing w:line="360" w:lineRule="auto"/>
            </w:pPr>
            <w:r w:rsidRPr="00B34C51">
              <w:t>ПДО</w:t>
            </w:r>
          </w:p>
          <w:p w:rsidR="007703E5" w:rsidRPr="00B34C51" w:rsidRDefault="007703E5" w:rsidP="00A961C2">
            <w:pPr>
              <w:snapToGrid w:val="0"/>
              <w:spacing w:line="360" w:lineRule="auto"/>
            </w:pPr>
          </w:p>
          <w:p w:rsidR="007703E5" w:rsidRPr="00B34C51" w:rsidRDefault="007703E5" w:rsidP="00A961C2">
            <w:pPr>
              <w:snapToGrid w:val="0"/>
              <w:spacing w:line="360" w:lineRule="auto"/>
            </w:pPr>
          </w:p>
        </w:tc>
      </w:tr>
      <w:tr w:rsidR="007703E5" w:rsidRPr="00B34C51" w:rsidTr="00A961C2">
        <w:trPr>
          <w:cantSplit/>
        </w:trPr>
        <w:tc>
          <w:tcPr>
            <w:tcW w:w="992" w:type="dxa"/>
            <w:tcBorders>
              <w:top w:val="single" w:sz="4" w:space="0" w:color="000000"/>
              <w:left w:val="single" w:sz="4" w:space="0" w:color="000000"/>
              <w:bottom w:val="single" w:sz="4" w:space="0" w:color="000000"/>
            </w:tcBorders>
          </w:tcPr>
          <w:p w:rsidR="007703E5" w:rsidRPr="00B34C51" w:rsidRDefault="007703E5" w:rsidP="00A961C2">
            <w:pPr>
              <w:snapToGrid w:val="0"/>
              <w:spacing w:line="360" w:lineRule="auto"/>
            </w:pPr>
            <w:r w:rsidRPr="00B34C51">
              <w:t>24.06</w:t>
            </w:r>
          </w:p>
          <w:p w:rsidR="007703E5" w:rsidRPr="00B34C51" w:rsidRDefault="007703E5" w:rsidP="00A961C2">
            <w:pPr>
              <w:snapToGrid w:val="0"/>
              <w:spacing w:line="360" w:lineRule="auto"/>
            </w:pPr>
            <w:r w:rsidRPr="00B34C51">
              <w:t>16 день</w:t>
            </w:r>
          </w:p>
        </w:tc>
        <w:tc>
          <w:tcPr>
            <w:tcW w:w="6095" w:type="dxa"/>
            <w:tcBorders>
              <w:top w:val="single" w:sz="4" w:space="0" w:color="000000"/>
              <w:left w:val="single" w:sz="4" w:space="0" w:color="000000"/>
              <w:bottom w:val="single" w:sz="4" w:space="0" w:color="000000"/>
            </w:tcBorders>
          </w:tcPr>
          <w:p w:rsidR="007703E5" w:rsidRPr="00B34C51" w:rsidRDefault="007703E5" w:rsidP="00A961C2">
            <w:pPr>
              <w:snapToGrid w:val="0"/>
              <w:spacing w:line="360" w:lineRule="auto"/>
              <w:rPr>
                <w:b/>
              </w:rPr>
            </w:pPr>
            <w:r w:rsidRPr="00B34C51">
              <w:rPr>
                <w:b/>
              </w:rPr>
              <w:t>День конкурсов.</w:t>
            </w:r>
          </w:p>
          <w:p w:rsidR="007703E5" w:rsidRPr="00B34C51" w:rsidRDefault="007703E5" w:rsidP="00A961C2">
            <w:pPr>
              <w:snapToGrid w:val="0"/>
              <w:spacing w:line="360" w:lineRule="auto"/>
            </w:pPr>
            <w:r w:rsidRPr="00B34C51">
              <w:rPr>
                <w:b/>
              </w:rPr>
              <w:t>1. Конкурс на лучшего знатока Олимпийских игр.</w:t>
            </w:r>
          </w:p>
          <w:p w:rsidR="007703E5" w:rsidRPr="00B34C51" w:rsidRDefault="007703E5" w:rsidP="00A961C2">
            <w:pPr>
              <w:snapToGrid w:val="0"/>
              <w:spacing w:line="360" w:lineRule="auto"/>
            </w:pPr>
            <w:r w:rsidRPr="00B34C51">
              <w:t>1.Шуточные состязания «Все наоборот»</w:t>
            </w:r>
          </w:p>
          <w:p w:rsidR="007703E5" w:rsidRPr="00B34C51" w:rsidRDefault="007703E5" w:rsidP="00A961C2">
            <w:pPr>
              <w:spacing w:line="360" w:lineRule="auto"/>
            </w:pPr>
            <w:r w:rsidRPr="00B34C51">
              <w:t>2.Занятия в кружках : «Шашки», «Настольный теннис» , «Дзюдо»</w:t>
            </w:r>
          </w:p>
          <w:p w:rsidR="007703E5" w:rsidRPr="00B34C51" w:rsidRDefault="007703E5" w:rsidP="00A961C2">
            <w:pPr>
              <w:snapToGrid w:val="0"/>
              <w:spacing w:line="360" w:lineRule="auto"/>
            </w:pPr>
          </w:p>
        </w:tc>
        <w:tc>
          <w:tcPr>
            <w:tcW w:w="2552" w:type="dxa"/>
            <w:tcBorders>
              <w:top w:val="single" w:sz="4" w:space="0" w:color="000000"/>
              <w:left w:val="single" w:sz="4" w:space="0" w:color="000000"/>
              <w:bottom w:val="single" w:sz="4" w:space="0" w:color="000000"/>
              <w:right w:val="single" w:sz="4" w:space="0" w:color="000000"/>
            </w:tcBorders>
          </w:tcPr>
          <w:p w:rsidR="007703E5" w:rsidRPr="00B34C51" w:rsidRDefault="007703E5" w:rsidP="00A961C2">
            <w:pPr>
              <w:snapToGrid w:val="0"/>
              <w:spacing w:line="360" w:lineRule="auto"/>
            </w:pPr>
            <w:r w:rsidRPr="00B34C51">
              <w:t>Соколова Н.В.</w:t>
            </w:r>
          </w:p>
        </w:tc>
      </w:tr>
      <w:tr w:rsidR="007703E5" w:rsidRPr="00B34C51" w:rsidTr="00A961C2">
        <w:trPr>
          <w:cantSplit/>
        </w:trPr>
        <w:tc>
          <w:tcPr>
            <w:tcW w:w="992" w:type="dxa"/>
            <w:tcBorders>
              <w:top w:val="single" w:sz="4" w:space="0" w:color="000000"/>
              <w:left w:val="single" w:sz="4" w:space="0" w:color="000000"/>
              <w:bottom w:val="single" w:sz="4" w:space="0" w:color="000000"/>
            </w:tcBorders>
          </w:tcPr>
          <w:p w:rsidR="007703E5" w:rsidRPr="00B34C51" w:rsidRDefault="007703E5" w:rsidP="00A961C2">
            <w:pPr>
              <w:snapToGrid w:val="0"/>
              <w:spacing w:line="360" w:lineRule="auto"/>
            </w:pPr>
            <w:r w:rsidRPr="00B34C51">
              <w:t>26.06</w:t>
            </w:r>
          </w:p>
          <w:p w:rsidR="007703E5" w:rsidRPr="00B34C51" w:rsidRDefault="007703E5" w:rsidP="00A961C2">
            <w:pPr>
              <w:snapToGrid w:val="0"/>
              <w:spacing w:line="360" w:lineRule="auto"/>
            </w:pPr>
            <w:r w:rsidRPr="00B34C51">
              <w:t>17 день</w:t>
            </w:r>
          </w:p>
        </w:tc>
        <w:tc>
          <w:tcPr>
            <w:tcW w:w="6095" w:type="dxa"/>
            <w:tcBorders>
              <w:top w:val="single" w:sz="4" w:space="0" w:color="000000"/>
              <w:left w:val="single" w:sz="4" w:space="0" w:color="000000"/>
              <w:bottom w:val="single" w:sz="4" w:space="0" w:color="000000"/>
            </w:tcBorders>
          </w:tcPr>
          <w:p w:rsidR="007703E5" w:rsidRPr="00B34C51" w:rsidRDefault="007703E5" w:rsidP="00A961C2">
            <w:pPr>
              <w:snapToGrid w:val="0"/>
              <w:spacing w:line="360" w:lineRule="auto"/>
              <w:rPr>
                <w:b/>
              </w:rPr>
            </w:pPr>
            <w:r w:rsidRPr="00B34C51">
              <w:rPr>
                <w:b/>
              </w:rPr>
              <w:t>День успехов.</w:t>
            </w:r>
          </w:p>
          <w:p w:rsidR="007703E5" w:rsidRPr="00B34C51" w:rsidRDefault="007703E5" w:rsidP="00A961C2">
            <w:pPr>
              <w:spacing w:line="360" w:lineRule="auto"/>
            </w:pPr>
            <w:r w:rsidRPr="00B34C51">
              <w:t>1. «А вам слабо?». Конкурсная программа</w:t>
            </w:r>
          </w:p>
          <w:p w:rsidR="007703E5" w:rsidRPr="00B34C51" w:rsidRDefault="007703E5" w:rsidP="00A961C2">
            <w:pPr>
              <w:spacing w:line="360" w:lineRule="auto"/>
            </w:pPr>
            <w:r w:rsidRPr="00B34C51">
              <w:t>2.Занятия в кружках : «Шашки», «Настольный теннис», «Дзюдо»</w:t>
            </w:r>
          </w:p>
          <w:p w:rsidR="007703E5" w:rsidRPr="00B34C51" w:rsidRDefault="007703E5" w:rsidP="00A961C2">
            <w:pPr>
              <w:spacing w:line="360" w:lineRule="auto"/>
            </w:pPr>
            <w:r w:rsidRPr="00B34C51">
              <w:t>3.Минутка здоровья «Твой режим дня»</w:t>
            </w:r>
          </w:p>
        </w:tc>
        <w:tc>
          <w:tcPr>
            <w:tcW w:w="2552" w:type="dxa"/>
            <w:tcBorders>
              <w:top w:val="single" w:sz="4" w:space="0" w:color="000000"/>
              <w:left w:val="single" w:sz="4" w:space="0" w:color="000000"/>
              <w:bottom w:val="single" w:sz="4" w:space="0" w:color="000000"/>
              <w:right w:val="single" w:sz="4" w:space="0" w:color="000000"/>
            </w:tcBorders>
          </w:tcPr>
          <w:p w:rsidR="007703E5" w:rsidRPr="00B34C51" w:rsidRDefault="007703E5" w:rsidP="00A961C2">
            <w:pPr>
              <w:snapToGrid w:val="0"/>
              <w:spacing w:line="360" w:lineRule="auto"/>
            </w:pPr>
            <w:r w:rsidRPr="00B34C51">
              <w:t>Сафронова Р.Н.</w:t>
            </w:r>
          </w:p>
          <w:p w:rsidR="007703E5" w:rsidRPr="00B34C51" w:rsidRDefault="007703E5" w:rsidP="00A961C2">
            <w:pPr>
              <w:snapToGrid w:val="0"/>
              <w:spacing w:line="360" w:lineRule="auto"/>
            </w:pPr>
            <w:r w:rsidRPr="00B34C51">
              <w:t>Поротикова О.Н.</w:t>
            </w:r>
            <w:r w:rsidRPr="00B34C51">
              <w:br/>
            </w:r>
          </w:p>
          <w:p w:rsidR="007703E5" w:rsidRPr="00B34C51" w:rsidRDefault="007703E5" w:rsidP="00A961C2">
            <w:pPr>
              <w:spacing w:line="360" w:lineRule="auto"/>
            </w:pPr>
          </w:p>
        </w:tc>
      </w:tr>
      <w:tr w:rsidR="007703E5" w:rsidRPr="00B34C51" w:rsidTr="00A961C2">
        <w:trPr>
          <w:cantSplit/>
          <w:trHeight w:val="90"/>
        </w:trPr>
        <w:tc>
          <w:tcPr>
            <w:tcW w:w="992" w:type="dxa"/>
            <w:tcBorders>
              <w:top w:val="single" w:sz="4" w:space="0" w:color="000000"/>
              <w:left w:val="single" w:sz="4" w:space="0" w:color="000000"/>
              <w:bottom w:val="single" w:sz="4" w:space="0" w:color="000000"/>
            </w:tcBorders>
          </w:tcPr>
          <w:p w:rsidR="007703E5" w:rsidRPr="00B34C51" w:rsidRDefault="007703E5" w:rsidP="00A961C2">
            <w:pPr>
              <w:snapToGrid w:val="0"/>
              <w:spacing w:line="360" w:lineRule="auto"/>
            </w:pPr>
            <w:r w:rsidRPr="00B34C51">
              <w:t>27.06</w:t>
            </w:r>
          </w:p>
          <w:p w:rsidR="007703E5" w:rsidRPr="00B34C51" w:rsidRDefault="007703E5" w:rsidP="00A961C2">
            <w:pPr>
              <w:snapToGrid w:val="0"/>
              <w:spacing w:line="360" w:lineRule="auto"/>
            </w:pPr>
            <w:r w:rsidRPr="00B34C51">
              <w:t>18 день</w:t>
            </w:r>
          </w:p>
        </w:tc>
        <w:tc>
          <w:tcPr>
            <w:tcW w:w="6095" w:type="dxa"/>
            <w:tcBorders>
              <w:top w:val="single" w:sz="4" w:space="0" w:color="000000"/>
              <w:left w:val="single" w:sz="4" w:space="0" w:color="000000"/>
              <w:bottom w:val="single" w:sz="4" w:space="0" w:color="000000"/>
            </w:tcBorders>
          </w:tcPr>
          <w:p w:rsidR="007703E5" w:rsidRPr="00B34C51" w:rsidRDefault="007703E5" w:rsidP="00A961C2">
            <w:pPr>
              <w:snapToGrid w:val="0"/>
              <w:spacing w:line="360" w:lineRule="auto"/>
              <w:rPr>
                <w:b/>
              </w:rPr>
            </w:pPr>
            <w:r w:rsidRPr="00B34C51">
              <w:rPr>
                <w:b/>
              </w:rPr>
              <w:t xml:space="preserve"> Закрытие Олимпийских игр</w:t>
            </w:r>
          </w:p>
          <w:p w:rsidR="007703E5" w:rsidRPr="00B34C51" w:rsidRDefault="007703E5" w:rsidP="00A961C2">
            <w:pPr>
              <w:snapToGrid w:val="0"/>
              <w:spacing w:line="360" w:lineRule="auto"/>
            </w:pPr>
            <w:r w:rsidRPr="00B34C51">
              <w:rPr>
                <w:b/>
              </w:rPr>
              <w:t>1. Праздничная программа</w:t>
            </w:r>
            <w:r w:rsidRPr="00B34C51">
              <w:t>.</w:t>
            </w:r>
            <w:r w:rsidRPr="00B34C51">
              <w:rPr>
                <w:b/>
              </w:rPr>
              <w:t xml:space="preserve"> «Быть здоровым здорово!».</w:t>
            </w:r>
          </w:p>
          <w:p w:rsidR="007703E5" w:rsidRPr="00B34C51" w:rsidRDefault="007703E5" w:rsidP="00A961C2">
            <w:pPr>
              <w:spacing w:line="360" w:lineRule="auto"/>
            </w:pPr>
            <w:r w:rsidRPr="00B34C51">
              <w:t xml:space="preserve"> Подведение итогов работы лагеря, вручение грамот.</w:t>
            </w:r>
          </w:p>
          <w:p w:rsidR="007703E5" w:rsidRPr="00B34C51" w:rsidRDefault="007703E5" w:rsidP="00A961C2">
            <w:pPr>
              <w:spacing w:line="360" w:lineRule="auto"/>
            </w:pPr>
            <w:r w:rsidRPr="00B34C51">
              <w:t>Анкетирование детей</w:t>
            </w:r>
          </w:p>
          <w:p w:rsidR="007703E5" w:rsidRPr="00B34C51" w:rsidRDefault="007703E5" w:rsidP="00A961C2">
            <w:pPr>
              <w:spacing w:line="360" w:lineRule="auto"/>
            </w:pPr>
          </w:p>
        </w:tc>
        <w:tc>
          <w:tcPr>
            <w:tcW w:w="2552" w:type="dxa"/>
            <w:tcBorders>
              <w:top w:val="single" w:sz="4" w:space="0" w:color="000000"/>
              <w:left w:val="single" w:sz="4" w:space="0" w:color="000000"/>
              <w:bottom w:val="single" w:sz="4" w:space="0" w:color="000000"/>
              <w:right w:val="single" w:sz="4" w:space="0" w:color="000000"/>
            </w:tcBorders>
          </w:tcPr>
          <w:p w:rsidR="007703E5" w:rsidRPr="00B34C51" w:rsidRDefault="007703E5" w:rsidP="00A961C2">
            <w:pPr>
              <w:snapToGrid w:val="0"/>
              <w:spacing w:line="360" w:lineRule="auto"/>
            </w:pPr>
            <w:r w:rsidRPr="00B34C51">
              <w:t>Азамова О.В.</w:t>
            </w:r>
          </w:p>
          <w:p w:rsidR="007703E5" w:rsidRPr="00B34C51" w:rsidRDefault="007703E5" w:rsidP="00A961C2">
            <w:pPr>
              <w:spacing w:line="360" w:lineRule="auto"/>
            </w:pPr>
          </w:p>
          <w:p w:rsidR="007703E5" w:rsidRPr="00B34C51" w:rsidRDefault="007703E5" w:rsidP="00A961C2">
            <w:pPr>
              <w:spacing w:line="360" w:lineRule="auto"/>
            </w:pPr>
            <w:r w:rsidRPr="00B34C51">
              <w:t>ПДО</w:t>
            </w:r>
          </w:p>
        </w:tc>
      </w:tr>
    </w:tbl>
    <w:p w:rsidR="007703E5" w:rsidRPr="00243FCD" w:rsidRDefault="007703E5" w:rsidP="00FB546D">
      <w:pPr>
        <w:ind w:firstLine="567"/>
        <w:jc w:val="center"/>
        <w:rPr>
          <w:b/>
          <w:lang w:eastAsia="en-US"/>
        </w:rPr>
      </w:pPr>
      <w:r w:rsidRPr="00243FCD">
        <w:rPr>
          <w:b/>
          <w:lang w:eastAsia="en-US"/>
        </w:rPr>
        <w:t>Список используемой литературы:</w:t>
      </w:r>
    </w:p>
    <w:p w:rsidR="007703E5" w:rsidRPr="00243FCD" w:rsidRDefault="007703E5" w:rsidP="00FB546D">
      <w:pPr>
        <w:ind w:firstLine="567"/>
        <w:rPr>
          <w:b/>
          <w:lang w:eastAsia="en-US"/>
        </w:rPr>
      </w:pPr>
    </w:p>
    <w:p w:rsidR="007703E5" w:rsidRPr="00243FCD" w:rsidRDefault="007703E5" w:rsidP="00FB546D">
      <w:pPr>
        <w:numPr>
          <w:ilvl w:val="0"/>
          <w:numId w:val="4"/>
        </w:numPr>
        <w:spacing w:line="360" w:lineRule="auto"/>
        <w:ind w:left="0" w:firstLine="567"/>
        <w:jc w:val="both"/>
        <w:rPr>
          <w:lang w:eastAsia="en-US"/>
        </w:rPr>
      </w:pPr>
      <w:r w:rsidRPr="00243FCD">
        <w:rPr>
          <w:lang w:eastAsia="en-US"/>
        </w:rPr>
        <w:t>Григоренко Ю.Н., Кострецова У.Ю., Кипарис-2: Учебное пособие по организации детского досуга в детских оздоровительных лагерях и школе. – М.: Педагогическое общество России, 2012.</w:t>
      </w:r>
    </w:p>
    <w:p w:rsidR="007703E5" w:rsidRPr="00243FCD" w:rsidRDefault="007703E5" w:rsidP="00FB546D">
      <w:pPr>
        <w:numPr>
          <w:ilvl w:val="0"/>
          <w:numId w:val="4"/>
        </w:numPr>
        <w:spacing w:line="360" w:lineRule="auto"/>
        <w:ind w:left="0" w:firstLine="567"/>
        <w:contextualSpacing/>
        <w:jc w:val="both"/>
        <w:rPr>
          <w:lang w:eastAsia="en-US"/>
        </w:rPr>
      </w:pPr>
      <w:r w:rsidRPr="00243FCD">
        <w:rPr>
          <w:lang w:eastAsia="en-US"/>
        </w:rPr>
        <w:t>Гузенко А.П. Как сделать отдых детей незабываемым праздником. Волгоград: Учитель, 2007</w:t>
      </w:r>
    </w:p>
    <w:p w:rsidR="007703E5" w:rsidRPr="00243FCD" w:rsidRDefault="007703E5" w:rsidP="00FB546D">
      <w:pPr>
        <w:numPr>
          <w:ilvl w:val="0"/>
          <w:numId w:val="4"/>
        </w:numPr>
        <w:spacing w:line="360" w:lineRule="auto"/>
        <w:ind w:left="0" w:firstLine="567"/>
        <w:jc w:val="both"/>
        <w:rPr>
          <w:lang w:eastAsia="en-US"/>
        </w:rPr>
      </w:pPr>
      <w:r w:rsidRPr="00243FCD">
        <w:rPr>
          <w:lang w:eastAsia="en-US"/>
        </w:rPr>
        <w:t>Нещерет Л.Г. Хочу быть лидером! Выпуск 4.-Н. Новгород: изд-во ООО «Педагогические технологии», 2008.</w:t>
      </w:r>
    </w:p>
    <w:p w:rsidR="007703E5" w:rsidRPr="00243FCD" w:rsidRDefault="007703E5" w:rsidP="00FB546D">
      <w:pPr>
        <w:numPr>
          <w:ilvl w:val="0"/>
          <w:numId w:val="4"/>
        </w:numPr>
        <w:tabs>
          <w:tab w:val="num" w:pos="1210"/>
        </w:tabs>
        <w:spacing w:line="360" w:lineRule="auto"/>
        <w:ind w:left="0" w:firstLine="567"/>
        <w:jc w:val="both"/>
        <w:rPr>
          <w:b/>
          <w:lang w:eastAsia="en-US"/>
        </w:rPr>
      </w:pPr>
      <w:r w:rsidRPr="00243FCD">
        <w:rPr>
          <w:lang w:eastAsia="en-US"/>
        </w:rPr>
        <w:t xml:space="preserve">Организация досуговых, творческих и игровых мероприятий в летнем лагере.  С.И.Лобачева.Москва: ВАКО, </w:t>
      </w:r>
      <w:smartTag w:uri="urn:schemas-microsoft-com:office:smarttags" w:element="metricconverter">
        <w:smartTagPr>
          <w:attr w:name="ProductID" w:val="2009 г"/>
        </w:smartTagPr>
        <w:r w:rsidRPr="00243FCD">
          <w:rPr>
            <w:lang w:eastAsia="en-US"/>
          </w:rPr>
          <w:t>2009 г</w:t>
        </w:r>
      </w:smartTag>
      <w:r w:rsidRPr="00243FCD">
        <w:rPr>
          <w:lang w:eastAsia="en-US"/>
        </w:rPr>
        <w:t>.</w:t>
      </w:r>
    </w:p>
    <w:p w:rsidR="007703E5" w:rsidRPr="00243FCD" w:rsidRDefault="007703E5" w:rsidP="00FB546D">
      <w:pPr>
        <w:numPr>
          <w:ilvl w:val="0"/>
          <w:numId w:val="4"/>
        </w:numPr>
        <w:tabs>
          <w:tab w:val="num" w:pos="1210"/>
        </w:tabs>
        <w:spacing w:line="360" w:lineRule="auto"/>
        <w:ind w:left="0" w:firstLine="567"/>
        <w:jc w:val="both"/>
        <w:rPr>
          <w:b/>
          <w:lang w:eastAsia="en-US"/>
        </w:rPr>
      </w:pPr>
      <w:r w:rsidRPr="00243FCD">
        <w:rPr>
          <w:lang w:eastAsia="en-US"/>
        </w:rPr>
        <w:t>Программа пришкольного оздоровительного лагеря «Лето» при МОУ  «Октяборьская средняя общеобразовательная школа №1». Автор: Кондрашова С.А.</w:t>
      </w:r>
    </w:p>
    <w:p w:rsidR="007703E5" w:rsidRPr="00243FCD" w:rsidRDefault="007703E5" w:rsidP="00FB546D">
      <w:pPr>
        <w:numPr>
          <w:ilvl w:val="0"/>
          <w:numId w:val="4"/>
        </w:numPr>
        <w:tabs>
          <w:tab w:val="num" w:pos="1210"/>
        </w:tabs>
        <w:spacing w:line="360" w:lineRule="auto"/>
        <w:ind w:left="0" w:firstLine="567"/>
        <w:jc w:val="both"/>
        <w:rPr>
          <w:b/>
          <w:lang w:eastAsia="en-US"/>
        </w:rPr>
      </w:pPr>
      <w:r w:rsidRPr="00243FCD">
        <w:rPr>
          <w:lang w:eastAsia="en-US"/>
        </w:rPr>
        <w:t>Программа оздоровительного лагеря «Солнышко»</w:t>
      </w:r>
      <w:r w:rsidRPr="00243FCD">
        <w:rPr>
          <w:b/>
          <w:lang w:eastAsia="en-US"/>
        </w:rPr>
        <w:t xml:space="preserve"> </w:t>
      </w:r>
      <w:r w:rsidRPr="00243FCD">
        <w:rPr>
          <w:lang w:eastAsia="en-US"/>
        </w:rPr>
        <w:t>Муниципальная Осановецкая средняя общеобразовательная школа. Авторы: Евсеева О.Г., Кириллова Т. А.</w:t>
      </w:r>
    </w:p>
    <w:p w:rsidR="007703E5" w:rsidRPr="00243FCD" w:rsidRDefault="007703E5" w:rsidP="00FB546D">
      <w:pPr>
        <w:numPr>
          <w:ilvl w:val="0"/>
          <w:numId w:val="4"/>
        </w:numPr>
        <w:tabs>
          <w:tab w:val="num" w:pos="1210"/>
        </w:tabs>
        <w:spacing w:line="360" w:lineRule="auto"/>
        <w:ind w:left="0" w:firstLine="567"/>
        <w:jc w:val="both"/>
        <w:rPr>
          <w:b/>
          <w:lang w:eastAsia="en-US"/>
        </w:rPr>
      </w:pPr>
      <w:r w:rsidRPr="00243FCD">
        <w:rPr>
          <w:lang w:eastAsia="en-US"/>
        </w:rPr>
        <w:t>Программа летнего оздоровительного лагеря дневного пребывания «Радужное творчество» МОУ  «Средняя общеобразовательная школа №12» Автор: Корнеева Н.Д.</w:t>
      </w:r>
    </w:p>
    <w:p w:rsidR="007703E5" w:rsidRPr="00B34C51" w:rsidRDefault="007703E5" w:rsidP="00FB546D">
      <w:pPr>
        <w:tabs>
          <w:tab w:val="left" w:pos="8550"/>
        </w:tabs>
        <w:spacing w:line="360" w:lineRule="auto"/>
        <w:rPr>
          <w:b/>
        </w:rPr>
      </w:pPr>
      <w:r w:rsidRPr="00B34C51">
        <w:rPr>
          <w:b/>
        </w:rPr>
        <w:t xml:space="preserve"> </w:t>
      </w:r>
      <w:r>
        <w:rPr>
          <w:b/>
        </w:rPr>
        <w:tab/>
      </w:r>
    </w:p>
    <w:p w:rsidR="007703E5" w:rsidRPr="00B34C51" w:rsidRDefault="007703E5" w:rsidP="00FB546D">
      <w:pPr>
        <w:spacing w:line="360" w:lineRule="auto"/>
        <w:rPr>
          <w:b/>
        </w:rPr>
      </w:pPr>
      <w:r w:rsidRPr="00B34C51">
        <w:rPr>
          <w:b/>
        </w:rPr>
        <w:t xml:space="preserve">      </w:t>
      </w:r>
    </w:p>
    <w:p w:rsidR="007703E5" w:rsidRPr="00243FCD" w:rsidRDefault="007703E5" w:rsidP="00243FCD">
      <w:pPr>
        <w:spacing w:after="240" w:line="360" w:lineRule="auto"/>
        <w:jc w:val="right"/>
        <w:rPr>
          <w:rFonts w:ascii="Arial" w:hAnsi="Arial" w:cs="Arial"/>
        </w:rPr>
      </w:pPr>
      <w:r w:rsidRPr="00243FCD">
        <w:t> Приложение 1</w:t>
      </w:r>
    </w:p>
    <w:p w:rsidR="007703E5" w:rsidRPr="00243FCD" w:rsidRDefault="007703E5" w:rsidP="002F2DEF">
      <w:pPr>
        <w:jc w:val="center"/>
        <w:rPr>
          <w:b/>
          <w:bCs/>
          <w:i/>
        </w:rPr>
      </w:pPr>
      <w:r w:rsidRPr="00243FCD">
        <w:t xml:space="preserve"> </w:t>
      </w:r>
      <w:r w:rsidRPr="00243FCD">
        <w:rPr>
          <w:b/>
          <w:bCs/>
          <w:i/>
        </w:rPr>
        <w:t>РЕЖИМ   РАБОТЫ     ЛАГЕРЯ   ДНЕВНОГО  ПРЕБЫВАНИЯ  ДЕТЕЙ</w:t>
      </w:r>
    </w:p>
    <w:p w:rsidR="007703E5" w:rsidRPr="00243FCD" w:rsidRDefault="007703E5" w:rsidP="002F2DEF">
      <w:pPr>
        <w:jc w:val="center"/>
        <w:rPr>
          <w:b/>
          <w:bCs/>
        </w:rPr>
      </w:pPr>
      <w:r w:rsidRPr="00243FCD">
        <w:rPr>
          <w:b/>
          <w:bCs/>
          <w:i/>
        </w:rPr>
        <w:t>«Олимпийский городок»</w:t>
      </w:r>
    </w:p>
    <w:p w:rsidR="007703E5" w:rsidRPr="00243FCD" w:rsidRDefault="007703E5" w:rsidP="002F2DEF">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7"/>
        <w:gridCol w:w="1724"/>
        <w:gridCol w:w="4325"/>
        <w:gridCol w:w="2985"/>
      </w:tblGrid>
      <w:tr w:rsidR="007703E5" w:rsidRPr="00243FCD" w:rsidTr="00A606AE">
        <w:tc>
          <w:tcPr>
            <w:tcW w:w="537" w:type="dxa"/>
          </w:tcPr>
          <w:p w:rsidR="007703E5" w:rsidRPr="00243FCD" w:rsidRDefault="007703E5" w:rsidP="00243FCD">
            <w:pPr>
              <w:spacing w:line="360" w:lineRule="auto"/>
              <w:rPr>
                <w:b/>
                <w:bCs/>
              </w:rPr>
            </w:pPr>
            <w:r w:rsidRPr="00243FCD">
              <w:rPr>
                <w:b/>
                <w:bCs/>
              </w:rPr>
              <w:t>№</w:t>
            </w:r>
          </w:p>
        </w:tc>
        <w:tc>
          <w:tcPr>
            <w:tcW w:w="1724" w:type="dxa"/>
          </w:tcPr>
          <w:p w:rsidR="007703E5" w:rsidRPr="00243FCD" w:rsidRDefault="007703E5" w:rsidP="00243FCD">
            <w:pPr>
              <w:spacing w:line="360" w:lineRule="auto"/>
              <w:rPr>
                <w:b/>
                <w:bCs/>
              </w:rPr>
            </w:pPr>
            <w:r w:rsidRPr="00243FCD">
              <w:rPr>
                <w:b/>
                <w:bCs/>
              </w:rPr>
              <w:t>Время проведения</w:t>
            </w:r>
          </w:p>
        </w:tc>
        <w:tc>
          <w:tcPr>
            <w:tcW w:w="4325" w:type="dxa"/>
          </w:tcPr>
          <w:p w:rsidR="007703E5" w:rsidRPr="00243FCD" w:rsidRDefault="007703E5" w:rsidP="00243FCD">
            <w:pPr>
              <w:pStyle w:val="Heading2"/>
              <w:spacing w:line="360" w:lineRule="auto"/>
              <w:rPr>
                <w:rFonts w:eastAsia="Times New Roman"/>
                <w:sz w:val="24"/>
              </w:rPr>
            </w:pPr>
            <w:r w:rsidRPr="00243FCD">
              <w:rPr>
                <w:rFonts w:eastAsia="Times New Roman"/>
                <w:sz w:val="24"/>
              </w:rPr>
              <w:t>Название  дела</w:t>
            </w:r>
          </w:p>
        </w:tc>
        <w:tc>
          <w:tcPr>
            <w:tcW w:w="2985" w:type="dxa"/>
          </w:tcPr>
          <w:p w:rsidR="007703E5" w:rsidRPr="00243FCD" w:rsidRDefault="007703E5" w:rsidP="00243FCD">
            <w:pPr>
              <w:spacing w:line="360" w:lineRule="auto"/>
              <w:rPr>
                <w:b/>
                <w:bCs/>
              </w:rPr>
            </w:pPr>
            <w:r w:rsidRPr="00243FCD">
              <w:rPr>
                <w:b/>
                <w:bCs/>
              </w:rPr>
              <w:t>Ответственный</w:t>
            </w:r>
          </w:p>
        </w:tc>
      </w:tr>
      <w:tr w:rsidR="007703E5" w:rsidRPr="00243FCD" w:rsidTr="00A606AE">
        <w:tc>
          <w:tcPr>
            <w:tcW w:w="537" w:type="dxa"/>
          </w:tcPr>
          <w:p w:rsidR="007703E5" w:rsidRPr="00243FCD" w:rsidRDefault="007703E5" w:rsidP="00243FCD">
            <w:pPr>
              <w:spacing w:line="360" w:lineRule="auto"/>
            </w:pPr>
            <w:r w:rsidRPr="00243FCD">
              <w:t>1.</w:t>
            </w:r>
          </w:p>
        </w:tc>
        <w:tc>
          <w:tcPr>
            <w:tcW w:w="1724" w:type="dxa"/>
          </w:tcPr>
          <w:p w:rsidR="007703E5" w:rsidRPr="00243FCD" w:rsidRDefault="007703E5" w:rsidP="00243FCD">
            <w:pPr>
              <w:spacing w:line="360" w:lineRule="auto"/>
            </w:pPr>
            <w:r w:rsidRPr="00243FCD">
              <w:t>8.30 – 9.00</w:t>
            </w:r>
          </w:p>
        </w:tc>
        <w:tc>
          <w:tcPr>
            <w:tcW w:w="4325" w:type="dxa"/>
          </w:tcPr>
          <w:p w:rsidR="007703E5" w:rsidRPr="00243FCD" w:rsidRDefault="007703E5" w:rsidP="00243FCD">
            <w:pPr>
              <w:spacing w:line="360" w:lineRule="auto"/>
            </w:pPr>
            <w:r w:rsidRPr="00243FCD">
              <w:t>Встреча детей</w:t>
            </w:r>
          </w:p>
        </w:tc>
        <w:tc>
          <w:tcPr>
            <w:tcW w:w="2985" w:type="dxa"/>
          </w:tcPr>
          <w:p w:rsidR="007703E5" w:rsidRPr="00243FCD" w:rsidRDefault="007703E5" w:rsidP="00243FCD">
            <w:pPr>
              <w:spacing w:line="360" w:lineRule="auto"/>
            </w:pPr>
            <w:r w:rsidRPr="00243FCD">
              <w:t xml:space="preserve">ПДО </w:t>
            </w:r>
          </w:p>
        </w:tc>
      </w:tr>
      <w:tr w:rsidR="007703E5" w:rsidRPr="00243FCD" w:rsidTr="00A606AE">
        <w:tc>
          <w:tcPr>
            <w:tcW w:w="537" w:type="dxa"/>
          </w:tcPr>
          <w:p w:rsidR="007703E5" w:rsidRPr="00243FCD" w:rsidRDefault="007703E5" w:rsidP="00243FCD">
            <w:pPr>
              <w:spacing w:line="360" w:lineRule="auto"/>
            </w:pPr>
            <w:r w:rsidRPr="00243FCD">
              <w:t>2.</w:t>
            </w:r>
          </w:p>
        </w:tc>
        <w:tc>
          <w:tcPr>
            <w:tcW w:w="1724" w:type="dxa"/>
          </w:tcPr>
          <w:p w:rsidR="007703E5" w:rsidRPr="00243FCD" w:rsidRDefault="007703E5" w:rsidP="00243FCD">
            <w:pPr>
              <w:spacing w:line="360" w:lineRule="auto"/>
            </w:pPr>
            <w:r w:rsidRPr="00243FCD">
              <w:t>9.00 - 9.15</w:t>
            </w:r>
          </w:p>
        </w:tc>
        <w:tc>
          <w:tcPr>
            <w:tcW w:w="4325" w:type="dxa"/>
          </w:tcPr>
          <w:p w:rsidR="007703E5" w:rsidRPr="00243FCD" w:rsidRDefault="007703E5" w:rsidP="00243FCD">
            <w:pPr>
              <w:spacing w:line="360" w:lineRule="auto"/>
            </w:pPr>
            <w:r w:rsidRPr="00243FCD">
              <w:t>Зарядка</w:t>
            </w:r>
          </w:p>
        </w:tc>
        <w:tc>
          <w:tcPr>
            <w:tcW w:w="2985" w:type="dxa"/>
          </w:tcPr>
          <w:p w:rsidR="007703E5" w:rsidRPr="00243FCD" w:rsidRDefault="007703E5" w:rsidP="00243FCD">
            <w:pPr>
              <w:spacing w:line="360" w:lineRule="auto"/>
            </w:pPr>
            <w:r w:rsidRPr="00243FCD">
              <w:t>ПДО</w:t>
            </w:r>
          </w:p>
        </w:tc>
      </w:tr>
      <w:tr w:rsidR="007703E5" w:rsidRPr="00243FCD" w:rsidTr="00A606AE">
        <w:tc>
          <w:tcPr>
            <w:tcW w:w="537" w:type="dxa"/>
          </w:tcPr>
          <w:p w:rsidR="007703E5" w:rsidRPr="00243FCD" w:rsidRDefault="007703E5" w:rsidP="00243FCD">
            <w:pPr>
              <w:spacing w:line="360" w:lineRule="auto"/>
            </w:pPr>
            <w:r w:rsidRPr="00243FCD">
              <w:t>3.</w:t>
            </w:r>
          </w:p>
        </w:tc>
        <w:tc>
          <w:tcPr>
            <w:tcW w:w="1724" w:type="dxa"/>
          </w:tcPr>
          <w:p w:rsidR="007703E5" w:rsidRPr="00243FCD" w:rsidRDefault="007703E5" w:rsidP="00243FCD">
            <w:pPr>
              <w:spacing w:line="360" w:lineRule="auto"/>
            </w:pPr>
            <w:r w:rsidRPr="00243FCD">
              <w:t>9.15 – 9.30</w:t>
            </w:r>
          </w:p>
        </w:tc>
        <w:tc>
          <w:tcPr>
            <w:tcW w:w="4325" w:type="dxa"/>
          </w:tcPr>
          <w:p w:rsidR="007703E5" w:rsidRPr="00243FCD" w:rsidRDefault="007703E5" w:rsidP="00243FCD">
            <w:pPr>
              <w:spacing w:line="360" w:lineRule="auto"/>
            </w:pPr>
            <w:r w:rsidRPr="00243FCD">
              <w:t>Линейка/ объявление плана работы на день/</w:t>
            </w:r>
          </w:p>
        </w:tc>
        <w:tc>
          <w:tcPr>
            <w:tcW w:w="2985" w:type="dxa"/>
          </w:tcPr>
          <w:p w:rsidR="007703E5" w:rsidRPr="00243FCD" w:rsidRDefault="007703E5" w:rsidP="00243FCD">
            <w:pPr>
              <w:spacing w:line="360" w:lineRule="auto"/>
            </w:pPr>
            <w:r w:rsidRPr="00243FCD">
              <w:t>Начальник лагеря.</w:t>
            </w:r>
          </w:p>
        </w:tc>
      </w:tr>
      <w:tr w:rsidR="007703E5" w:rsidRPr="00243FCD" w:rsidTr="00A606AE">
        <w:tc>
          <w:tcPr>
            <w:tcW w:w="537" w:type="dxa"/>
          </w:tcPr>
          <w:p w:rsidR="007703E5" w:rsidRPr="00243FCD" w:rsidRDefault="007703E5" w:rsidP="00243FCD">
            <w:pPr>
              <w:spacing w:line="360" w:lineRule="auto"/>
            </w:pPr>
            <w:r w:rsidRPr="00243FCD">
              <w:t>4.</w:t>
            </w:r>
          </w:p>
        </w:tc>
        <w:tc>
          <w:tcPr>
            <w:tcW w:w="1724" w:type="dxa"/>
          </w:tcPr>
          <w:p w:rsidR="007703E5" w:rsidRPr="00243FCD" w:rsidRDefault="007703E5" w:rsidP="00243FCD">
            <w:pPr>
              <w:spacing w:line="360" w:lineRule="auto"/>
            </w:pPr>
            <w:r w:rsidRPr="00243FCD">
              <w:t>9.30 – 10.00</w:t>
            </w:r>
          </w:p>
        </w:tc>
        <w:tc>
          <w:tcPr>
            <w:tcW w:w="4325" w:type="dxa"/>
          </w:tcPr>
          <w:p w:rsidR="007703E5" w:rsidRPr="00243FCD" w:rsidRDefault="007703E5" w:rsidP="00243FCD">
            <w:pPr>
              <w:spacing w:line="360" w:lineRule="auto"/>
            </w:pPr>
            <w:r w:rsidRPr="00243FCD">
              <w:t>Завтрак</w:t>
            </w:r>
          </w:p>
        </w:tc>
        <w:tc>
          <w:tcPr>
            <w:tcW w:w="2985" w:type="dxa"/>
          </w:tcPr>
          <w:p w:rsidR="007703E5" w:rsidRPr="00243FCD" w:rsidRDefault="007703E5" w:rsidP="00243FCD">
            <w:pPr>
              <w:spacing w:line="360" w:lineRule="auto"/>
            </w:pPr>
            <w:r w:rsidRPr="00243FCD">
              <w:t>ПДО</w:t>
            </w:r>
          </w:p>
        </w:tc>
      </w:tr>
      <w:tr w:rsidR="007703E5" w:rsidRPr="00243FCD" w:rsidTr="00A606AE">
        <w:tc>
          <w:tcPr>
            <w:tcW w:w="537" w:type="dxa"/>
          </w:tcPr>
          <w:p w:rsidR="007703E5" w:rsidRPr="00243FCD" w:rsidRDefault="007703E5" w:rsidP="00243FCD">
            <w:pPr>
              <w:spacing w:line="360" w:lineRule="auto"/>
            </w:pPr>
            <w:r w:rsidRPr="00243FCD">
              <w:t>5.</w:t>
            </w:r>
          </w:p>
        </w:tc>
        <w:tc>
          <w:tcPr>
            <w:tcW w:w="1724" w:type="dxa"/>
          </w:tcPr>
          <w:p w:rsidR="007703E5" w:rsidRPr="00243FCD" w:rsidRDefault="007703E5" w:rsidP="00243FCD">
            <w:pPr>
              <w:spacing w:line="360" w:lineRule="auto"/>
            </w:pPr>
            <w:r w:rsidRPr="00243FCD">
              <w:t>10.00-11.00</w:t>
            </w:r>
          </w:p>
        </w:tc>
        <w:tc>
          <w:tcPr>
            <w:tcW w:w="4325" w:type="dxa"/>
          </w:tcPr>
          <w:p w:rsidR="007703E5" w:rsidRPr="00243FCD" w:rsidRDefault="007703E5" w:rsidP="00243FCD">
            <w:pPr>
              <w:spacing w:line="360" w:lineRule="auto"/>
            </w:pPr>
            <w:r w:rsidRPr="00243FCD">
              <w:t>Занятия в кружках по интересам, тренировки, подготовка к творческим обще лагерным мероприятиям</w:t>
            </w:r>
          </w:p>
        </w:tc>
        <w:tc>
          <w:tcPr>
            <w:tcW w:w="2985" w:type="dxa"/>
          </w:tcPr>
          <w:p w:rsidR="007703E5" w:rsidRPr="00243FCD" w:rsidRDefault="007703E5" w:rsidP="00243FCD">
            <w:pPr>
              <w:spacing w:line="360" w:lineRule="auto"/>
            </w:pPr>
            <w:r w:rsidRPr="00243FCD">
              <w:t>ПДО</w:t>
            </w:r>
          </w:p>
        </w:tc>
      </w:tr>
      <w:tr w:rsidR="007703E5" w:rsidRPr="00243FCD" w:rsidTr="00A606AE">
        <w:tc>
          <w:tcPr>
            <w:tcW w:w="537" w:type="dxa"/>
          </w:tcPr>
          <w:p w:rsidR="007703E5" w:rsidRPr="00243FCD" w:rsidRDefault="007703E5" w:rsidP="00243FCD">
            <w:pPr>
              <w:spacing w:line="360" w:lineRule="auto"/>
            </w:pPr>
            <w:r w:rsidRPr="00243FCD">
              <w:t>6.</w:t>
            </w:r>
          </w:p>
        </w:tc>
        <w:tc>
          <w:tcPr>
            <w:tcW w:w="1724" w:type="dxa"/>
          </w:tcPr>
          <w:p w:rsidR="007703E5" w:rsidRPr="00243FCD" w:rsidRDefault="007703E5" w:rsidP="00243FCD">
            <w:pPr>
              <w:spacing w:line="360" w:lineRule="auto"/>
            </w:pPr>
            <w:r w:rsidRPr="00243FCD">
              <w:t>11.00-14.00</w:t>
            </w:r>
          </w:p>
        </w:tc>
        <w:tc>
          <w:tcPr>
            <w:tcW w:w="4325" w:type="dxa"/>
          </w:tcPr>
          <w:p w:rsidR="007703E5" w:rsidRPr="00243FCD" w:rsidRDefault="007703E5" w:rsidP="00243FCD">
            <w:pPr>
              <w:spacing w:line="360" w:lineRule="auto"/>
            </w:pPr>
            <w:r w:rsidRPr="00243FCD">
              <w:t>Мероприятия</w:t>
            </w:r>
          </w:p>
        </w:tc>
        <w:tc>
          <w:tcPr>
            <w:tcW w:w="2985" w:type="dxa"/>
          </w:tcPr>
          <w:p w:rsidR="007703E5" w:rsidRPr="00243FCD" w:rsidRDefault="007703E5" w:rsidP="00243FCD">
            <w:pPr>
              <w:spacing w:line="360" w:lineRule="auto"/>
            </w:pPr>
            <w:r w:rsidRPr="00243FCD">
              <w:t>Педагог-организатор, начальник лагеря.</w:t>
            </w:r>
          </w:p>
        </w:tc>
      </w:tr>
      <w:tr w:rsidR="007703E5" w:rsidRPr="00243FCD" w:rsidTr="00A606AE">
        <w:tc>
          <w:tcPr>
            <w:tcW w:w="537" w:type="dxa"/>
          </w:tcPr>
          <w:p w:rsidR="007703E5" w:rsidRPr="00243FCD" w:rsidRDefault="007703E5" w:rsidP="00243FCD">
            <w:pPr>
              <w:spacing w:line="360" w:lineRule="auto"/>
            </w:pPr>
            <w:r w:rsidRPr="00243FCD">
              <w:t>7.</w:t>
            </w:r>
          </w:p>
        </w:tc>
        <w:tc>
          <w:tcPr>
            <w:tcW w:w="1724" w:type="dxa"/>
          </w:tcPr>
          <w:p w:rsidR="007703E5" w:rsidRPr="00243FCD" w:rsidRDefault="007703E5" w:rsidP="00243FCD">
            <w:pPr>
              <w:spacing w:line="360" w:lineRule="auto"/>
            </w:pPr>
            <w:r w:rsidRPr="00243FCD">
              <w:t>14.00-14.30</w:t>
            </w:r>
          </w:p>
        </w:tc>
        <w:tc>
          <w:tcPr>
            <w:tcW w:w="4325" w:type="dxa"/>
          </w:tcPr>
          <w:p w:rsidR="007703E5" w:rsidRPr="00243FCD" w:rsidRDefault="007703E5" w:rsidP="00243FCD">
            <w:pPr>
              <w:spacing w:line="360" w:lineRule="auto"/>
            </w:pPr>
            <w:r w:rsidRPr="00243FCD">
              <w:t>Обед</w:t>
            </w:r>
          </w:p>
        </w:tc>
        <w:tc>
          <w:tcPr>
            <w:tcW w:w="2985" w:type="dxa"/>
          </w:tcPr>
          <w:p w:rsidR="007703E5" w:rsidRPr="00243FCD" w:rsidRDefault="007703E5" w:rsidP="00243FCD">
            <w:pPr>
              <w:spacing w:line="360" w:lineRule="auto"/>
            </w:pPr>
            <w:r w:rsidRPr="00243FCD">
              <w:t>ПДО</w:t>
            </w:r>
          </w:p>
        </w:tc>
      </w:tr>
      <w:tr w:rsidR="007703E5" w:rsidRPr="00243FCD" w:rsidTr="00A606AE">
        <w:tc>
          <w:tcPr>
            <w:tcW w:w="537" w:type="dxa"/>
          </w:tcPr>
          <w:p w:rsidR="007703E5" w:rsidRPr="00243FCD" w:rsidRDefault="007703E5" w:rsidP="00243FCD">
            <w:pPr>
              <w:spacing w:line="360" w:lineRule="auto"/>
            </w:pPr>
            <w:r w:rsidRPr="00243FCD">
              <w:t>8.</w:t>
            </w:r>
          </w:p>
        </w:tc>
        <w:tc>
          <w:tcPr>
            <w:tcW w:w="1724" w:type="dxa"/>
          </w:tcPr>
          <w:p w:rsidR="007703E5" w:rsidRPr="00243FCD" w:rsidRDefault="007703E5" w:rsidP="00243FCD">
            <w:pPr>
              <w:spacing w:line="360" w:lineRule="auto"/>
            </w:pPr>
            <w:r w:rsidRPr="00243FCD">
              <w:t xml:space="preserve">14.30                </w:t>
            </w:r>
          </w:p>
        </w:tc>
        <w:tc>
          <w:tcPr>
            <w:tcW w:w="4325" w:type="dxa"/>
          </w:tcPr>
          <w:p w:rsidR="007703E5" w:rsidRPr="00243FCD" w:rsidRDefault="007703E5" w:rsidP="00243FCD">
            <w:pPr>
              <w:spacing w:line="360" w:lineRule="auto"/>
            </w:pPr>
            <w:r w:rsidRPr="00243FCD">
              <w:t>Уход домой</w:t>
            </w:r>
          </w:p>
        </w:tc>
        <w:tc>
          <w:tcPr>
            <w:tcW w:w="2985" w:type="dxa"/>
          </w:tcPr>
          <w:p w:rsidR="007703E5" w:rsidRPr="00243FCD" w:rsidRDefault="007703E5" w:rsidP="00243FCD">
            <w:pPr>
              <w:spacing w:line="360" w:lineRule="auto"/>
            </w:pPr>
            <w:r w:rsidRPr="00243FCD">
              <w:t>ПДО,    нач.лагеря.</w:t>
            </w:r>
          </w:p>
        </w:tc>
      </w:tr>
    </w:tbl>
    <w:p w:rsidR="007703E5" w:rsidRPr="00243FCD" w:rsidRDefault="007703E5" w:rsidP="002F2DEF"/>
    <w:p w:rsidR="007703E5" w:rsidRPr="00243FCD" w:rsidRDefault="007703E5" w:rsidP="002F2DEF"/>
    <w:p w:rsidR="007703E5" w:rsidRPr="00243FCD" w:rsidRDefault="007703E5" w:rsidP="002F2DEF"/>
    <w:p w:rsidR="007703E5" w:rsidRPr="00243FCD" w:rsidRDefault="007703E5" w:rsidP="002F2DEF"/>
    <w:p w:rsidR="007703E5" w:rsidRPr="00243FCD" w:rsidRDefault="007703E5" w:rsidP="002F2DEF"/>
    <w:p w:rsidR="007703E5" w:rsidRPr="00243FCD" w:rsidRDefault="007703E5" w:rsidP="002F2DEF"/>
    <w:p w:rsidR="007703E5" w:rsidRPr="00243FCD" w:rsidRDefault="007703E5" w:rsidP="002F2DEF"/>
    <w:p w:rsidR="007703E5" w:rsidRPr="00243FCD" w:rsidRDefault="007703E5" w:rsidP="002F2DEF"/>
    <w:p w:rsidR="007703E5" w:rsidRPr="00243FCD" w:rsidRDefault="007703E5" w:rsidP="003F3182">
      <w:pPr>
        <w:spacing w:line="360" w:lineRule="auto"/>
        <w:ind w:firstLine="709"/>
        <w:jc w:val="center"/>
        <w:rPr>
          <w:rFonts w:ascii="Arial" w:hAnsi="Arial" w:cs="Arial"/>
        </w:rPr>
      </w:pPr>
    </w:p>
    <w:p w:rsidR="007703E5" w:rsidRPr="00243FCD" w:rsidRDefault="007703E5" w:rsidP="003F3182">
      <w:pPr>
        <w:rPr>
          <w:rFonts w:ascii="Arial" w:hAnsi="Arial" w:cs="Arial"/>
        </w:rPr>
      </w:pPr>
    </w:p>
    <w:p w:rsidR="007703E5" w:rsidRPr="00243FCD" w:rsidRDefault="007703E5" w:rsidP="003F3182">
      <w:pPr>
        <w:rPr>
          <w:rFonts w:ascii="Arial" w:hAnsi="Arial" w:cs="Arial"/>
        </w:rPr>
      </w:pPr>
    </w:p>
    <w:p w:rsidR="007703E5" w:rsidRPr="00243FCD" w:rsidRDefault="007703E5" w:rsidP="003F3182">
      <w:pPr>
        <w:rPr>
          <w:rFonts w:ascii="Arial" w:hAnsi="Arial" w:cs="Arial"/>
        </w:rPr>
      </w:pPr>
    </w:p>
    <w:p w:rsidR="007703E5" w:rsidRPr="00243FCD" w:rsidRDefault="007703E5" w:rsidP="003F3182">
      <w:pPr>
        <w:rPr>
          <w:rFonts w:ascii="Arial" w:hAnsi="Arial" w:cs="Arial"/>
        </w:rPr>
      </w:pPr>
    </w:p>
    <w:p w:rsidR="007703E5" w:rsidRPr="00243FCD" w:rsidRDefault="007703E5" w:rsidP="003F3182">
      <w:pPr>
        <w:rPr>
          <w:rFonts w:ascii="Arial" w:hAnsi="Arial" w:cs="Arial"/>
        </w:rPr>
      </w:pPr>
    </w:p>
    <w:p w:rsidR="007703E5" w:rsidRPr="00243FCD" w:rsidRDefault="007703E5" w:rsidP="003F3182">
      <w:pPr>
        <w:rPr>
          <w:rFonts w:ascii="Arial" w:hAnsi="Arial" w:cs="Arial"/>
        </w:rPr>
      </w:pPr>
    </w:p>
    <w:p w:rsidR="007703E5" w:rsidRPr="00243FCD" w:rsidRDefault="007703E5" w:rsidP="003F3182">
      <w:pPr>
        <w:rPr>
          <w:rFonts w:ascii="Arial" w:hAnsi="Arial" w:cs="Arial"/>
        </w:rPr>
      </w:pPr>
    </w:p>
    <w:p w:rsidR="007703E5" w:rsidRPr="00243FCD" w:rsidRDefault="007703E5" w:rsidP="003F3182">
      <w:pPr>
        <w:rPr>
          <w:rFonts w:ascii="Arial" w:hAnsi="Arial" w:cs="Arial"/>
        </w:rPr>
      </w:pPr>
    </w:p>
    <w:p w:rsidR="007703E5" w:rsidRPr="00243FCD" w:rsidRDefault="007703E5" w:rsidP="003F3182">
      <w:pPr>
        <w:rPr>
          <w:rFonts w:ascii="Arial" w:hAnsi="Arial" w:cs="Arial"/>
        </w:rPr>
      </w:pPr>
    </w:p>
    <w:p w:rsidR="007703E5" w:rsidRPr="00243FCD" w:rsidRDefault="007703E5" w:rsidP="003F3182">
      <w:pPr>
        <w:rPr>
          <w:rFonts w:ascii="Arial" w:hAnsi="Arial" w:cs="Arial"/>
        </w:rPr>
      </w:pPr>
    </w:p>
    <w:p w:rsidR="007703E5" w:rsidRPr="00243FCD" w:rsidRDefault="007703E5" w:rsidP="003F3182">
      <w:pPr>
        <w:rPr>
          <w:rFonts w:ascii="Arial" w:hAnsi="Arial" w:cs="Arial"/>
        </w:rPr>
      </w:pPr>
    </w:p>
    <w:p w:rsidR="007703E5" w:rsidRPr="00243FCD" w:rsidRDefault="007703E5" w:rsidP="003F3182">
      <w:pPr>
        <w:rPr>
          <w:rFonts w:ascii="Arial" w:hAnsi="Arial" w:cs="Arial"/>
        </w:rPr>
      </w:pPr>
    </w:p>
    <w:p w:rsidR="007703E5" w:rsidRPr="00243FCD" w:rsidRDefault="007703E5" w:rsidP="003F3182">
      <w:pPr>
        <w:rPr>
          <w:rFonts w:ascii="Arial" w:hAnsi="Arial" w:cs="Arial"/>
        </w:rPr>
      </w:pPr>
    </w:p>
    <w:p w:rsidR="007703E5" w:rsidRPr="00243FCD" w:rsidRDefault="007703E5" w:rsidP="003F3182">
      <w:pPr>
        <w:rPr>
          <w:rFonts w:ascii="Arial" w:hAnsi="Arial" w:cs="Arial"/>
        </w:rPr>
      </w:pPr>
    </w:p>
    <w:p w:rsidR="007703E5" w:rsidRPr="00243FCD" w:rsidRDefault="007703E5" w:rsidP="003F3182">
      <w:pPr>
        <w:rPr>
          <w:rFonts w:ascii="Arial" w:hAnsi="Arial" w:cs="Arial"/>
        </w:rPr>
      </w:pPr>
    </w:p>
    <w:p w:rsidR="007703E5" w:rsidRPr="00243FCD" w:rsidRDefault="007703E5" w:rsidP="008C6C01">
      <w:pPr>
        <w:ind w:firstLine="709"/>
        <w:jc w:val="center"/>
      </w:pPr>
      <w:r w:rsidRPr="00243FCD">
        <w:t xml:space="preserve">                                                                                      Приложение 2    </w:t>
      </w:r>
    </w:p>
    <w:p w:rsidR="007703E5" w:rsidRPr="00243FCD" w:rsidRDefault="007703E5" w:rsidP="008C6C01">
      <w:pPr>
        <w:ind w:firstLine="709"/>
        <w:jc w:val="center"/>
        <w:rPr>
          <w:b/>
        </w:rPr>
      </w:pPr>
    </w:p>
    <w:p w:rsidR="007703E5" w:rsidRPr="00243FCD" w:rsidRDefault="007703E5" w:rsidP="008C6C01">
      <w:pPr>
        <w:ind w:firstLine="709"/>
        <w:jc w:val="center"/>
        <w:rPr>
          <w:b/>
        </w:rPr>
      </w:pPr>
      <w:r w:rsidRPr="00243FCD">
        <w:rPr>
          <w:b/>
        </w:rPr>
        <w:t>Инструктажи и беседы  для  воспитанников лагеря</w:t>
      </w:r>
    </w:p>
    <w:p w:rsidR="007703E5" w:rsidRPr="00243FCD" w:rsidRDefault="007703E5" w:rsidP="008C6C01">
      <w:pPr>
        <w:ind w:firstLine="709"/>
        <w:jc w:val="center"/>
        <w:rPr>
          <w:b/>
        </w:rPr>
      </w:pPr>
    </w:p>
    <w:p w:rsidR="007703E5" w:rsidRPr="00243FCD" w:rsidRDefault="007703E5" w:rsidP="007C5E71">
      <w:pPr>
        <w:numPr>
          <w:ilvl w:val="0"/>
          <w:numId w:val="5"/>
        </w:numPr>
        <w:spacing w:line="360" w:lineRule="auto"/>
        <w:ind w:left="0" w:firstLine="1080"/>
        <w:jc w:val="both"/>
      </w:pPr>
      <w:r w:rsidRPr="00243FCD">
        <w:t>«Безопасность при организации общественно – полезного и производительного труда и проведении мероприятий».</w:t>
      </w:r>
    </w:p>
    <w:p w:rsidR="007703E5" w:rsidRPr="00243FCD" w:rsidRDefault="007703E5" w:rsidP="007C5E71">
      <w:pPr>
        <w:numPr>
          <w:ilvl w:val="0"/>
          <w:numId w:val="5"/>
        </w:numPr>
        <w:spacing w:line="360" w:lineRule="auto"/>
        <w:ind w:left="0" w:firstLine="1080"/>
        <w:jc w:val="both"/>
      </w:pPr>
      <w:r w:rsidRPr="00243FCD">
        <w:t xml:space="preserve"> Инструктаж  по  ОТ и ТБ при проведении занятий по спортивным и подвижным играм (футбол, волейбол, баскетбол, настольный теннис и др.).</w:t>
      </w:r>
    </w:p>
    <w:p w:rsidR="007703E5" w:rsidRPr="00243FCD" w:rsidRDefault="007703E5" w:rsidP="007C5E71">
      <w:pPr>
        <w:numPr>
          <w:ilvl w:val="0"/>
          <w:numId w:val="5"/>
        </w:numPr>
        <w:spacing w:line="360" w:lineRule="auto"/>
        <w:ind w:left="0" w:firstLine="1080"/>
        <w:jc w:val="both"/>
      </w:pPr>
      <w:r w:rsidRPr="00243FCD">
        <w:t>Инструктаж по пожарной безопасности.</w:t>
      </w:r>
    </w:p>
    <w:p w:rsidR="007703E5" w:rsidRPr="00243FCD" w:rsidRDefault="007703E5" w:rsidP="007C5E71">
      <w:pPr>
        <w:numPr>
          <w:ilvl w:val="0"/>
          <w:numId w:val="5"/>
        </w:numPr>
        <w:spacing w:line="360" w:lineRule="auto"/>
        <w:ind w:left="0" w:firstLine="1080"/>
        <w:jc w:val="both"/>
      </w:pPr>
      <w:r w:rsidRPr="00243FCD">
        <w:t>Инструктаж по профилактике дорожно-транспортного травматизма.</w:t>
      </w:r>
    </w:p>
    <w:p w:rsidR="007703E5" w:rsidRPr="00243FCD" w:rsidRDefault="007703E5" w:rsidP="003F3182">
      <w:pPr>
        <w:tabs>
          <w:tab w:val="left" w:pos="700"/>
        </w:tabs>
        <w:spacing w:line="360" w:lineRule="auto"/>
        <w:ind w:firstLine="1080"/>
      </w:pPr>
      <w:r w:rsidRPr="00243FCD">
        <w:t>Беседы:</w:t>
      </w:r>
    </w:p>
    <w:p w:rsidR="007703E5" w:rsidRPr="00243FCD" w:rsidRDefault="007703E5" w:rsidP="007C5E71">
      <w:pPr>
        <w:numPr>
          <w:ilvl w:val="0"/>
          <w:numId w:val="6"/>
        </w:numPr>
        <w:tabs>
          <w:tab w:val="left" w:pos="700"/>
        </w:tabs>
        <w:spacing w:line="360" w:lineRule="auto"/>
        <w:ind w:left="0" w:firstLine="1080"/>
      </w:pPr>
      <w:r w:rsidRPr="00243FCD">
        <w:t>«Профилактика тепловых и солнечных ударов»</w:t>
      </w:r>
    </w:p>
    <w:p w:rsidR="007703E5" w:rsidRPr="00243FCD" w:rsidRDefault="007703E5" w:rsidP="007C5E71">
      <w:pPr>
        <w:numPr>
          <w:ilvl w:val="0"/>
          <w:numId w:val="6"/>
        </w:numPr>
        <w:tabs>
          <w:tab w:val="left" w:pos="700"/>
        </w:tabs>
        <w:spacing w:line="360" w:lineRule="auto"/>
        <w:ind w:left="0" w:firstLine="1080"/>
      </w:pPr>
      <w:r w:rsidRPr="00243FCD">
        <w:t>«Безопасность на воде».</w:t>
      </w:r>
    </w:p>
    <w:p w:rsidR="007703E5" w:rsidRPr="00243FCD" w:rsidRDefault="007703E5" w:rsidP="007C5E71">
      <w:pPr>
        <w:numPr>
          <w:ilvl w:val="0"/>
          <w:numId w:val="6"/>
        </w:numPr>
        <w:tabs>
          <w:tab w:val="left" w:pos="700"/>
        </w:tabs>
        <w:spacing w:line="360" w:lineRule="auto"/>
        <w:ind w:left="0" w:firstLine="1080"/>
        <w:jc w:val="both"/>
      </w:pPr>
      <w:r w:rsidRPr="00243FCD">
        <w:t xml:space="preserve">«Профилактика укуса клещей». </w:t>
      </w:r>
    </w:p>
    <w:p w:rsidR="007703E5" w:rsidRPr="00243FCD" w:rsidRDefault="007703E5" w:rsidP="008C6C01">
      <w:pPr>
        <w:tabs>
          <w:tab w:val="left" w:pos="700"/>
        </w:tabs>
        <w:ind w:left="1080"/>
        <w:jc w:val="both"/>
      </w:pPr>
      <w:r w:rsidRPr="00243FCD">
        <w:t xml:space="preserve">                                                                                   </w:t>
      </w:r>
    </w:p>
    <w:p w:rsidR="007703E5" w:rsidRPr="00243FCD" w:rsidRDefault="007703E5" w:rsidP="008C6C01">
      <w:pPr>
        <w:tabs>
          <w:tab w:val="left" w:pos="700"/>
        </w:tabs>
        <w:ind w:left="1080"/>
        <w:jc w:val="both"/>
      </w:pPr>
    </w:p>
    <w:p w:rsidR="007703E5" w:rsidRPr="00243FCD" w:rsidRDefault="007703E5" w:rsidP="008C6C01">
      <w:pPr>
        <w:tabs>
          <w:tab w:val="left" w:pos="700"/>
        </w:tabs>
        <w:ind w:left="1080"/>
        <w:jc w:val="both"/>
      </w:pPr>
    </w:p>
    <w:p w:rsidR="007703E5" w:rsidRPr="00243FCD" w:rsidRDefault="007703E5" w:rsidP="008C6C01">
      <w:pPr>
        <w:tabs>
          <w:tab w:val="left" w:pos="700"/>
        </w:tabs>
        <w:ind w:left="1080"/>
        <w:jc w:val="both"/>
      </w:pPr>
    </w:p>
    <w:p w:rsidR="007703E5" w:rsidRPr="00243FCD" w:rsidRDefault="007703E5" w:rsidP="008C6C01">
      <w:pPr>
        <w:tabs>
          <w:tab w:val="left" w:pos="700"/>
        </w:tabs>
        <w:ind w:left="1080"/>
        <w:jc w:val="both"/>
      </w:pPr>
    </w:p>
    <w:p w:rsidR="007703E5" w:rsidRPr="00243FCD" w:rsidRDefault="007703E5" w:rsidP="008C6C01">
      <w:pPr>
        <w:tabs>
          <w:tab w:val="left" w:pos="700"/>
        </w:tabs>
        <w:ind w:left="1080"/>
        <w:jc w:val="both"/>
      </w:pPr>
    </w:p>
    <w:p w:rsidR="007703E5" w:rsidRPr="00243FCD" w:rsidRDefault="007703E5" w:rsidP="008C6C01">
      <w:pPr>
        <w:tabs>
          <w:tab w:val="left" w:pos="700"/>
        </w:tabs>
        <w:ind w:left="1080"/>
        <w:jc w:val="both"/>
      </w:pPr>
    </w:p>
    <w:p w:rsidR="007703E5" w:rsidRPr="00243FCD" w:rsidRDefault="007703E5" w:rsidP="008C6C01">
      <w:pPr>
        <w:tabs>
          <w:tab w:val="left" w:pos="700"/>
        </w:tabs>
        <w:ind w:left="1080"/>
        <w:jc w:val="both"/>
      </w:pPr>
    </w:p>
    <w:p w:rsidR="007703E5" w:rsidRPr="00243FCD" w:rsidRDefault="007703E5" w:rsidP="008C6C01">
      <w:pPr>
        <w:tabs>
          <w:tab w:val="left" w:pos="700"/>
        </w:tabs>
        <w:ind w:left="1080"/>
        <w:jc w:val="both"/>
      </w:pPr>
    </w:p>
    <w:p w:rsidR="007703E5" w:rsidRPr="00243FCD" w:rsidRDefault="007703E5" w:rsidP="008C6C01">
      <w:pPr>
        <w:tabs>
          <w:tab w:val="left" w:pos="700"/>
        </w:tabs>
        <w:ind w:left="1080"/>
        <w:jc w:val="both"/>
      </w:pPr>
    </w:p>
    <w:p w:rsidR="007703E5" w:rsidRPr="00243FCD" w:rsidRDefault="007703E5" w:rsidP="008C6C01">
      <w:pPr>
        <w:tabs>
          <w:tab w:val="left" w:pos="700"/>
        </w:tabs>
        <w:ind w:left="1080"/>
        <w:jc w:val="both"/>
      </w:pPr>
    </w:p>
    <w:p w:rsidR="007703E5" w:rsidRPr="00243FCD" w:rsidRDefault="007703E5" w:rsidP="008C6C01">
      <w:pPr>
        <w:tabs>
          <w:tab w:val="left" w:pos="700"/>
        </w:tabs>
        <w:ind w:left="1080"/>
        <w:jc w:val="both"/>
      </w:pPr>
    </w:p>
    <w:p w:rsidR="007703E5" w:rsidRPr="00243FCD" w:rsidRDefault="007703E5" w:rsidP="008C6C01">
      <w:pPr>
        <w:tabs>
          <w:tab w:val="left" w:pos="700"/>
        </w:tabs>
        <w:ind w:left="1080"/>
        <w:jc w:val="both"/>
      </w:pPr>
    </w:p>
    <w:p w:rsidR="007703E5" w:rsidRPr="00243FCD" w:rsidRDefault="007703E5" w:rsidP="008C6C01">
      <w:pPr>
        <w:tabs>
          <w:tab w:val="left" w:pos="700"/>
        </w:tabs>
        <w:ind w:left="1080"/>
        <w:jc w:val="both"/>
      </w:pPr>
    </w:p>
    <w:p w:rsidR="007703E5" w:rsidRPr="00243FCD" w:rsidRDefault="007703E5" w:rsidP="008C6C01">
      <w:pPr>
        <w:tabs>
          <w:tab w:val="left" w:pos="700"/>
        </w:tabs>
        <w:ind w:left="1080"/>
        <w:jc w:val="both"/>
      </w:pPr>
    </w:p>
    <w:p w:rsidR="007703E5" w:rsidRPr="00243FCD" w:rsidRDefault="007703E5" w:rsidP="008C6C01">
      <w:pPr>
        <w:tabs>
          <w:tab w:val="left" w:pos="700"/>
        </w:tabs>
        <w:ind w:left="1080"/>
        <w:jc w:val="both"/>
      </w:pPr>
    </w:p>
    <w:p w:rsidR="007703E5" w:rsidRPr="00243FCD" w:rsidRDefault="007703E5" w:rsidP="008C6C01">
      <w:pPr>
        <w:tabs>
          <w:tab w:val="left" w:pos="700"/>
        </w:tabs>
        <w:ind w:left="1080"/>
        <w:jc w:val="both"/>
      </w:pPr>
    </w:p>
    <w:p w:rsidR="007703E5" w:rsidRPr="00243FCD" w:rsidRDefault="007703E5" w:rsidP="008C6C01">
      <w:pPr>
        <w:tabs>
          <w:tab w:val="left" w:pos="700"/>
        </w:tabs>
        <w:ind w:left="1080"/>
        <w:jc w:val="both"/>
      </w:pPr>
    </w:p>
    <w:p w:rsidR="007703E5" w:rsidRPr="00243FCD" w:rsidRDefault="007703E5" w:rsidP="008C6C01">
      <w:pPr>
        <w:tabs>
          <w:tab w:val="left" w:pos="700"/>
        </w:tabs>
        <w:ind w:left="1080"/>
        <w:jc w:val="both"/>
      </w:pPr>
    </w:p>
    <w:p w:rsidR="007703E5" w:rsidRPr="00243FCD" w:rsidRDefault="007703E5" w:rsidP="008C6C01">
      <w:pPr>
        <w:tabs>
          <w:tab w:val="left" w:pos="700"/>
        </w:tabs>
        <w:ind w:left="1080"/>
        <w:jc w:val="both"/>
      </w:pPr>
    </w:p>
    <w:p w:rsidR="007703E5" w:rsidRPr="00243FCD" w:rsidRDefault="007703E5" w:rsidP="008C6C01">
      <w:pPr>
        <w:tabs>
          <w:tab w:val="left" w:pos="700"/>
        </w:tabs>
        <w:ind w:left="1080"/>
        <w:jc w:val="both"/>
      </w:pPr>
    </w:p>
    <w:p w:rsidR="007703E5" w:rsidRPr="00243FCD" w:rsidRDefault="007703E5" w:rsidP="008C6C01">
      <w:pPr>
        <w:tabs>
          <w:tab w:val="left" w:pos="700"/>
        </w:tabs>
        <w:ind w:left="1080"/>
        <w:jc w:val="both"/>
      </w:pPr>
    </w:p>
    <w:p w:rsidR="007703E5" w:rsidRPr="00243FCD" w:rsidRDefault="007703E5" w:rsidP="008C6C01">
      <w:pPr>
        <w:tabs>
          <w:tab w:val="left" w:pos="700"/>
        </w:tabs>
        <w:ind w:left="1080"/>
        <w:jc w:val="both"/>
      </w:pPr>
    </w:p>
    <w:p w:rsidR="007703E5" w:rsidRPr="00243FCD" w:rsidRDefault="007703E5" w:rsidP="008C6C01">
      <w:pPr>
        <w:tabs>
          <w:tab w:val="left" w:pos="700"/>
        </w:tabs>
        <w:ind w:left="1080"/>
        <w:jc w:val="both"/>
      </w:pPr>
    </w:p>
    <w:p w:rsidR="007703E5" w:rsidRPr="00243FCD" w:rsidRDefault="007703E5" w:rsidP="008C6C01">
      <w:pPr>
        <w:tabs>
          <w:tab w:val="left" w:pos="700"/>
        </w:tabs>
        <w:ind w:left="1080"/>
        <w:jc w:val="both"/>
      </w:pPr>
    </w:p>
    <w:p w:rsidR="007703E5" w:rsidRPr="00243FCD" w:rsidRDefault="007703E5" w:rsidP="008C6C01">
      <w:pPr>
        <w:tabs>
          <w:tab w:val="left" w:pos="700"/>
        </w:tabs>
        <w:ind w:left="1080"/>
        <w:jc w:val="both"/>
      </w:pPr>
    </w:p>
    <w:p w:rsidR="007703E5" w:rsidRPr="00243FCD" w:rsidRDefault="007703E5" w:rsidP="008C6C01">
      <w:pPr>
        <w:tabs>
          <w:tab w:val="left" w:pos="700"/>
        </w:tabs>
        <w:ind w:left="1080"/>
        <w:jc w:val="both"/>
      </w:pPr>
    </w:p>
    <w:p w:rsidR="007703E5" w:rsidRPr="00243FCD" w:rsidRDefault="007703E5" w:rsidP="008C6C01">
      <w:pPr>
        <w:tabs>
          <w:tab w:val="left" w:pos="700"/>
        </w:tabs>
        <w:ind w:left="1080"/>
        <w:jc w:val="both"/>
      </w:pPr>
    </w:p>
    <w:p w:rsidR="007703E5" w:rsidRDefault="007703E5" w:rsidP="008C6C01">
      <w:pPr>
        <w:tabs>
          <w:tab w:val="left" w:pos="700"/>
        </w:tabs>
        <w:ind w:left="1080"/>
        <w:jc w:val="both"/>
      </w:pPr>
    </w:p>
    <w:p w:rsidR="007703E5" w:rsidRDefault="007703E5" w:rsidP="008C6C01">
      <w:pPr>
        <w:tabs>
          <w:tab w:val="left" w:pos="700"/>
        </w:tabs>
        <w:ind w:left="1080"/>
        <w:jc w:val="both"/>
      </w:pPr>
    </w:p>
    <w:p w:rsidR="007703E5" w:rsidRDefault="007703E5" w:rsidP="008C6C01">
      <w:pPr>
        <w:tabs>
          <w:tab w:val="left" w:pos="700"/>
        </w:tabs>
        <w:ind w:left="1080"/>
        <w:jc w:val="both"/>
      </w:pPr>
    </w:p>
    <w:p w:rsidR="007703E5" w:rsidRDefault="007703E5" w:rsidP="008C6C01">
      <w:pPr>
        <w:tabs>
          <w:tab w:val="left" w:pos="700"/>
        </w:tabs>
        <w:ind w:left="1080"/>
        <w:jc w:val="both"/>
      </w:pPr>
    </w:p>
    <w:p w:rsidR="007703E5" w:rsidRPr="00243FCD" w:rsidRDefault="007703E5" w:rsidP="008C6C01">
      <w:pPr>
        <w:tabs>
          <w:tab w:val="left" w:pos="700"/>
        </w:tabs>
        <w:ind w:left="1080"/>
        <w:jc w:val="both"/>
      </w:pPr>
    </w:p>
    <w:p w:rsidR="007703E5" w:rsidRPr="00243FCD" w:rsidRDefault="007703E5" w:rsidP="002F2DEF">
      <w:pPr>
        <w:shd w:val="clear" w:color="auto" w:fill="FFFFFF"/>
        <w:jc w:val="both"/>
      </w:pPr>
      <w:r w:rsidRPr="00243FCD">
        <w:t xml:space="preserve">                                                                                                     </w:t>
      </w:r>
    </w:p>
    <w:p w:rsidR="007703E5" w:rsidRPr="00243FCD" w:rsidRDefault="007703E5" w:rsidP="00FC5C70">
      <w:pPr>
        <w:shd w:val="clear" w:color="auto" w:fill="FFFFFF"/>
        <w:spacing w:line="360" w:lineRule="auto"/>
        <w:ind w:firstLine="708"/>
        <w:jc w:val="both"/>
        <w:rPr>
          <w:rFonts w:ascii="Arial" w:hAnsi="Arial" w:cs="Arial"/>
        </w:rPr>
      </w:pPr>
      <w:r w:rsidRPr="00243FCD">
        <w:t xml:space="preserve">  </w:t>
      </w:r>
    </w:p>
    <w:p w:rsidR="007703E5" w:rsidRPr="00243FCD" w:rsidRDefault="007703E5" w:rsidP="003F3182">
      <w:pPr>
        <w:shd w:val="clear" w:color="auto" w:fill="FFFFFF"/>
        <w:spacing w:line="360" w:lineRule="auto"/>
        <w:jc w:val="right"/>
        <w:rPr>
          <w:rFonts w:ascii="Arial" w:hAnsi="Arial" w:cs="Arial"/>
        </w:rPr>
      </w:pPr>
      <w:r>
        <w:t>Пиложение 3</w:t>
      </w:r>
    </w:p>
    <w:p w:rsidR="007703E5" w:rsidRPr="00243FCD" w:rsidRDefault="007703E5" w:rsidP="003F3182">
      <w:pPr>
        <w:shd w:val="clear" w:color="auto" w:fill="FFFFFF"/>
        <w:spacing w:line="360" w:lineRule="auto"/>
        <w:jc w:val="center"/>
        <w:rPr>
          <w:rFonts w:ascii="Arial" w:hAnsi="Arial" w:cs="Arial"/>
        </w:rPr>
      </w:pPr>
      <w:r w:rsidRPr="00243FCD">
        <w:rPr>
          <w:b/>
          <w:bCs/>
        </w:rPr>
        <w:t>Анкетирование (начало смены) «Чего я ожидаю от лагеря»</w:t>
      </w:r>
    </w:p>
    <w:p w:rsidR="007703E5" w:rsidRPr="00243FCD" w:rsidRDefault="007703E5" w:rsidP="003F3182">
      <w:pPr>
        <w:shd w:val="clear" w:color="auto" w:fill="FFFFFF"/>
        <w:spacing w:line="360" w:lineRule="auto"/>
        <w:jc w:val="both"/>
        <w:rPr>
          <w:rFonts w:ascii="Arial" w:hAnsi="Arial" w:cs="Arial"/>
        </w:rPr>
      </w:pPr>
      <w:r w:rsidRPr="00243FCD">
        <w:t>Мы снова вместе! Для того, чтобы сделать жизнь в нашем лагере более интересной, мы просим тебя ответить на некоторые вопросы:</w:t>
      </w:r>
    </w:p>
    <w:p w:rsidR="007703E5" w:rsidRPr="00243FCD" w:rsidRDefault="007703E5" w:rsidP="003F3182">
      <w:pPr>
        <w:shd w:val="clear" w:color="auto" w:fill="FFFFFF"/>
        <w:spacing w:line="360" w:lineRule="auto"/>
        <w:rPr>
          <w:rFonts w:ascii="Arial" w:hAnsi="Arial" w:cs="Arial"/>
        </w:rPr>
      </w:pPr>
      <w:r w:rsidRPr="00243FCD">
        <w:t>- Твои первые впечатления от лагеря?</w:t>
      </w:r>
    </w:p>
    <w:p w:rsidR="007703E5" w:rsidRPr="00243FCD" w:rsidRDefault="007703E5" w:rsidP="003F3182">
      <w:pPr>
        <w:shd w:val="clear" w:color="auto" w:fill="FFFFFF"/>
        <w:spacing w:line="360" w:lineRule="auto"/>
        <w:rPr>
          <w:rFonts w:ascii="Arial" w:hAnsi="Arial" w:cs="Arial"/>
        </w:rPr>
      </w:pPr>
      <w:r w:rsidRPr="00243FCD">
        <w:t>- Что ты ждешь от лагеря?</w:t>
      </w:r>
    </w:p>
    <w:p w:rsidR="007703E5" w:rsidRPr="00243FCD" w:rsidRDefault="007703E5" w:rsidP="003F3182">
      <w:pPr>
        <w:shd w:val="clear" w:color="auto" w:fill="FFFFFF"/>
        <w:spacing w:line="360" w:lineRule="auto"/>
        <w:rPr>
          <w:rFonts w:ascii="Arial" w:hAnsi="Arial" w:cs="Arial"/>
        </w:rPr>
      </w:pPr>
      <w:r w:rsidRPr="00243FCD">
        <w:t>- Есть ли у тебя идея, как сделать жизнь в нашем лагере интересной и радостной для всех?</w:t>
      </w:r>
    </w:p>
    <w:p w:rsidR="007703E5" w:rsidRPr="00243FCD" w:rsidRDefault="007703E5" w:rsidP="003F3182">
      <w:pPr>
        <w:shd w:val="clear" w:color="auto" w:fill="FFFFFF"/>
        <w:spacing w:line="360" w:lineRule="auto"/>
        <w:rPr>
          <w:rFonts w:ascii="Arial" w:hAnsi="Arial" w:cs="Arial"/>
        </w:rPr>
      </w:pPr>
      <w:r w:rsidRPr="00243FCD">
        <w:t>- В каких делах ты хочешь участвовать?</w:t>
      </w:r>
    </w:p>
    <w:p w:rsidR="007703E5" w:rsidRPr="00243FCD" w:rsidRDefault="007703E5" w:rsidP="003F3182">
      <w:pPr>
        <w:shd w:val="clear" w:color="auto" w:fill="FFFFFF"/>
        <w:spacing w:line="360" w:lineRule="auto"/>
        <w:rPr>
          <w:rFonts w:ascii="Arial" w:hAnsi="Arial" w:cs="Arial"/>
        </w:rPr>
      </w:pPr>
      <w:r w:rsidRPr="00243FCD">
        <w:t>- Что тебе нравится делать?</w:t>
      </w:r>
    </w:p>
    <w:p w:rsidR="007703E5" w:rsidRPr="00243FCD" w:rsidRDefault="007703E5" w:rsidP="003F3182">
      <w:pPr>
        <w:shd w:val="clear" w:color="auto" w:fill="FFFFFF"/>
        <w:spacing w:line="360" w:lineRule="auto"/>
        <w:rPr>
          <w:rFonts w:ascii="Arial" w:hAnsi="Arial" w:cs="Arial"/>
        </w:rPr>
      </w:pPr>
      <w:r w:rsidRPr="00243FCD">
        <w:t>- Хочешь ли ты чему-нибудь научиться или научить других?</w:t>
      </w:r>
    </w:p>
    <w:p w:rsidR="007703E5" w:rsidRPr="00243FCD" w:rsidRDefault="007703E5" w:rsidP="003F3182">
      <w:pPr>
        <w:shd w:val="clear" w:color="auto" w:fill="FFFFFF"/>
        <w:spacing w:line="360" w:lineRule="auto"/>
        <w:rPr>
          <w:rFonts w:ascii="Arial" w:hAnsi="Arial" w:cs="Arial"/>
        </w:rPr>
      </w:pPr>
      <w:r w:rsidRPr="00243FCD">
        <w:t>- Кто твои друзья в лагере?</w:t>
      </w:r>
    </w:p>
    <w:p w:rsidR="007703E5" w:rsidRPr="00243FCD" w:rsidRDefault="007703E5" w:rsidP="003F3182">
      <w:pPr>
        <w:shd w:val="clear" w:color="auto" w:fill="FFFFFF"/>
        <w:spacing w:line="360" w:lineRule="auto"/>
        <w:ind w:hanging="360"/>
        <w:rPr>
          <w:rFonts w:ascii="Arial" w:hAnsi="Arial" w:cs="Arial"/>
        </w:rPr>
      </w:pPr>
      <w:r w:rsidRPr="00243FCD">
        <w:t>    Пожалуйста, закончи предложения (фразы):</w:t>
      </w:r>
    </w:p>
    <w:p w:rsidR="007703E5" w:rsidRPr="00243FCD" w:rsidRDefault="007703E5" w:rsidP="003F3182">
      <w:pPr>
        <w:shd w:val="clear" w:color="auto" w:fill="FFFFFF"/>
        <w:spacing w:line="360" w:lineRule="auto"/>
        <w:rPr>
          <w:rFonts w:ascii="Arial" w:hAnsi="Arial" w:cs="Arial"/>
        </w:rPr>
      </w:pPr>
      <w:r w:rsidRPr="00243FCD">
        <w:t>Я пришел в лагерь, потому что………………………………………………….</w:t>
      </w:r>
    </w:p>
    <w:p w:rsidR="007703E5" w:rsidRPr="00243FCD" w:rsidRDefault="007703E5" w:rsidP="003F3182">
      <w:pPr>
        <w:shd w:val="clear" w:color="auto" w:fill="FFFFFF"/>
        <w:spacing w:line="360" w:lineRule="auto"/>
        <w:rPr>
          <w:rFonts w:ascii="Arial" w:hAnsi="Arial" w:cs="Arial"/>
        </w:rPr>
      </w:pPr>
      <w:r w:rsidRPr="00243FCD">
        <w:t>Я не хочу, чтобы…………………………………………………………………..</w:t>
      </w:r>
    </w:p>
    <w:p w:rsidR="007703E5" w:rsidRPr="00243FCD" w:rsidRDefault="007703E5" w:rsidP="003F3182">
      <w:pPr>
        <w:shd w:val="clear" w:color="auto" w:fill="FFFFFF"/>
        <w:spacing w:line="360" w:lineRule="auto"/>
        <w:rPr>
          <w:rFonts w:ascii="Arial" w:hAnsi="Arial" w:cs="Arial"/>
        </w:rPr>
      </w:pPr>
      <w:r w:rsidRPr="00243FCD">
        <w:t>Я боюсь, что……………………………………………………………………….</w:t>
      </w:r>
    </w:p>
    <w:p w:rsidR="007703E5" w:rsidRPr="00243FCD" w:rsidRDefault="007703E5" w:rsidP="003F3182">
      <w:pPr>
        <w:shd w:val="clear" w:color="auto" w:fill="FFFFFF"/>
        <w:spacing w:line="360" w:lineRule="auto"/>
        <w:rPr>
          <w:rFonts w:ascii="Arial" w:hAnsi="Arial" w:cs="Arial"/>
        </w:rPr>
      </w:pPr>
      <w:r w:rsidRPr="00243FCD">
        <w:t>Пожалуйста, напиши также:</w:t>
      </w:r>
    </w:p>
    <w:p w:rsidR="007703E5" w:rsidRPr="00243FCD" w:rsidRDefault="007703E5" w:rsidP="003F3182">
      <w:pPr>
        <w:shd w:val="clear" w:color="auto" w:fill="FFFFFF"/>
        <w:spacing w:line="360" w:lineRule="auto"/>
        <w:rPr>
          <w:rFonts w:ascii="Arial" w:hAnsi="Arial" w:cs="Arial"/>
        </w:rPr>
      </w:pPr>
      <w:r w:rsidRPr="00243FCD">
        <w:t>Имя……………………….. Фамилию……………………………..</w:t>
      </w:r>
    </w:p>
    <w:p w:rsidR="007703E5" w:rsidRPr="00243FCD" w:rsidRDefault="007703E5" w:rsidP="00BB522E">
      <w:pPr>
        <w:shd w:val="clear" w:color="auto" w:fill="FFFFFF"/>
        <w:spacing w:line="360" w:lineRule="auto"/>
        <w:jc w:val="right"/>
        <w:rPr>
          <w:rFonts w:ascii="Arial" w:hAnsi="Arial" w:cs="Arial"/>
        </w:rPr>
      </w:pPr>
      <w:r>
        <w:rPr>
          <w:b/>
          <w:bCs/>
        </w:rPr>
        <w:tab/>
      </w:r>
      <w:r>
        <w:t>Пиложение 4</w:t>
      </w:r>
    </w:p>
    <w:p w:rsidR="007703E5" w:rsidRDefault="007703E5" w:rsidP="00BB522E">
      <w:pPr>
        <w:shd w:val="clear" w:color="auto" w:fill="FFFFFF"/>
        <w:tabs>
          <w:tab w:val="left" w:pos="8595"/>
        </w:tabs>
        <w:spacing w:line="360" w:lineRule="auto"/>
        <w:rPr>
          <w:b/>
          <w:bCs/>
        </w:rPr>
      </w:pPr>
    </w:p>
    <w:p w:rsidR="007703E5" w:rsidRPr="00243FCD" w:rsidRDefault="007703E5" w:rsidP="003F3182">
      <w:pPr>
        <w:shd w:val="clear" w:color="auto" w:fill="FFFFFF"/>
        <w:spacing w:line="360" w:lineRule="auto"/>
        <w:rPr>
          <w:rFonts w:ascii="Arial" w:hAnsi="Arial" w:cs="Arial"/>
        </w:rPr>
      </w:pPr>
      <w:r w:rsidRPr="00243FCD">
        <w:rPr>
          <w:b/>
          <w:bCs/>
        </w:rPr>
        <w:t>Анкетирование (конец смены)      </w:t>
      </w:r>
      <w:r>
        <w:rPr>
          <w:b/>
          <w:bCs/>
        </w:rPr>
        <w:t>    </w:t>
      </w:r>
      <w:r w:rsidRPr="00243FCD">
        <w:rPr>
          <w:b/>
          <w:bCs/>
        </w:rPr>
        <w:t>  «Что я получил за время пребывания в лагере»</w:t>
      </w:r>
    </w:p>
    <w:p w:rsidR="007703E5" w:rsidRPr="00243FCD" w:rsidRDefault="007703E5" w:rsidP="003F3182">
      <w:pPr>
        <w:shd w:val="clear" w:color="auto" w:fill="FFFFFF"/>
        <w:spacing w:line="360" w:lineRule="auto"/>
        <w:rPr>
          <w:rFonts w:ascii="Arial" w:hAnsi="Arial" w:cs="Arial"/>
        </w:rPr>
      </w:pPr>
      <w:r w:rsidRPr="00243FCD">
        <w:t>- Что ты ожидал от лагеря?</w:t>
      </w:r>
    </w:p>
    <w:p w:rsidR="007703E5" w:rsidRPr="00243FCD" w:rsidRDefault="007703E5" w:rsidP="003F3182">
      <w:pPr>
        <w:shd w:val="clear" w:color="auto" w:fill="FFFFFF"/>
        <w:spacing w:line="360" w:lineRule="auto"/>
        <w:rPr>
          <w:rFonts w:ascii="Arial" w:hAnsi="Arial" w:cs="Arial"/>
        </w:rPr>
      </w:pPr>
      <w:r w:rsidRPr="00243FCD">
        <w:t>- Что тебе понравилось в лагере?</w:t>
      </w:r>
    </w:p>
    <w:p w:rsidR="007703E5" w:rsidRPr="00243FCD" w:rsidRDefault="007703E5" w:rsidP="003F3182">
      <w:pPr>
        <w:shd w:val="clear" w:color="auto" w:fill="FFFFFF"/>
        <w:spacing w:line="360" w:lineRule="auto"/>
        <w:rPr>
          <w:rFonts w:ascii="Arial" w:hAnsi="Arial" w:cs="Arial"/>
        </w:rPr>
      </w:pPr>
      <w:r w:rsidRPr="00243FCD">
        <w:t>- Что тебе не понравилось?</w:t>
      </w:r>
    </w:p>
    <w:p w:rsidR="007703E5" w:rsidRPr="00243FCD" w:rsidRDefault="007703E5" w:rsidP="003F3182">
      <w:pPr>
        <w:shd w:val="clear" w:color="auto" w:fill="FFFFFF"/>
        <w:spacing w:line="360" w:lineRule="auto"/>
        <w:rPr>
          <w:rFonts w:ascii="Arial" w:hAnsi="Arial" w:cs="Arial"/>
        </w:rPr>
      </w:pPr>
      <w:r w:rsidRPr="00243FCD">
        <w:t>- С кем из ребят ты подружился?</w:t>
      </w:r>
    </w:p>
    <w:p w:rsidR="007703E5" w:rsidRPr="00243FCD" w:rsidRDefault="007703E5" w:rsidP="003F3182">
      <w:pPr>
        <w:shd w:val="clear" w:color="auto" w:fill="FFFFFF"/>
        <w:spacing w:line="360" w:lineRule="auto"/>
        <w:rPr>
          <w:rFonts w:ascii="Arial" w:hAnsi="Arial" w:cs="Arial"/>
        </w:rPr>
      </w:pPr>
      <w:r w:rsidRPr="00243FCD">
        <w:t>- Какие из мероприятий лагеря понравились тебе больше всего? Почему?</w:t>
      </w:r>
    </w:p>
    <w:p w:rsidR="007703E5" w:rsidRPr="00243FCD" w:rsidRDefault="007703E5" w:rsidP="003F3182">
      <w:pPr>
        <w:shd w:val="clear" w:color="auto" w:fill="FFFFFF"/>
        <w:spacing w:line="360" w:lineRule="auto"/>
        <w:rPr>
          <w:rFonts w:ascii="Arial" w:hAnsi="Arial" w:cs="Arial"/>
        </w:rPr>
      </w:pPr>
      <w:r w:rsidRPr="00243FCD">
        <w:t>- Какие мероприятия ты будешь рад увидеть в лагере в следующем году?</w:t>
      </w:r>
    </w:p>
    <w:p w:rsidR="007703E5" w:rsidRPr="00243FCD" w:rsidRDefault="007703E5" w:rsidP="003F3182">
      <w:pPr>
        <w:shd w:val="clear" w:color="auto" w:fill="FFFFFF"/>
        <w:spacing w:line="360" w:lineRule="auto"/>
        <w:rPr>
          <w:rFonts w:ascii="Arial" w:hAnsi="Arial" w:cs="Arial"/>
        </w:rPr>
      </w:pPr>
      <w:r w:rsidRPr="00243FCD">
        <w:t>- Было ли скучно в лагере?</w:t>
      </w:r>
    </w:p>
    <w:p w:rsidR="007703E5" w:rsidRPr="00243FCD" w:rsidRDefault="007703E5" w:rsidP="003F3182">
      <w:pPr>
        <w:shd w:val="clear" w:color="auto" w:fill="FFFFFF"/>
        <w:spacing w:line="360" w:lineRule="auto"/>
        <w:rPr>
          <w:rFonts w:ascii="Arial" w:hAnsi="Arial" w:cs="Arial"/>
        </w:rPr>
      </w:pPr>
      <w:r w:rsidRPr="00243FCD">
        <w:t>- Было ли тебе страшно?</w:t>
      </w:r>
    </w:p>
    <w:p w:rsidR="007703E5" w:rsidRPr="00243FCD" w:rsidRDefault="007703E5" w:rsidP="003F3182">
      <w:pPr>
        <w:shd w:val="clear" w:color="auto" w:fill="FFFFFF"/>
        <w:spacing w:line="360" w:lineRule="auto"/>
        <w:rPr>
          <w:rFonts w:ascii="Arial" w:hAnsi="Arial" w:cs="Arial"/>
        </w:rPr>
      </w:pPr>
      <w:r w:rsidRPr="00243FCD">
        <w:t>- Жалеешь ли ты о чем-то, что произошло за время пребывания в лагере?      О чем?</w:t>
      </w:r>
    </w:p>
    <w:p w:rsidR="007703E5" w:rsidRPr="00243FCD" w:rsidRDefault="007703E5" w:rsidP="003F3182">
      <w:pPr>
        <w:shd w:val="clear" w:color="auto" w:fill="FFFFFF"/>
        <w:spacing w:line="360" w:lineRule="auto"/>
        <w:rPr>
          <w:rFonts w:ascii="Arial" w:hAnsi="Arial" w:cs="Arial"/>
        </w:rPr>
      </w:pPr>
      <w:r w:rsidRPr="00243FCD">
        <w:t>- Что из того, что ты получил в лагере, ты можешь использовать в своей повседневной жизни уже сейчас?</w:t>
      </w:r>
    </w:p>
    <w:p w:rsidR="007703E5" w:rsidRPr="00243FCD" w:rsidRDefault="007703E5" w:rsidP="003F3182">
      <w:pPr>
        <w:shd w:val="clear" w:color="auto" w:fill="FFFFFF"/>
        <w:spacing w:line="360" w:lineRule="auto"/>
        <w:rPr>
          <w:rFonts w:ascii="Arial" w:hAnsi="Arial" w:cs="Arial"/>
        </w:rPr>
      </w:pPr>
      <w:r w:rsidRPr="00243FCD">
        <w:t>- Что бы ты хотел пожелать себе?</w:t>
      </w:r>
    </w:p>
    <w:p w:rsidR="007703E5" w:rsidRPr="00243FCD" w:rsidRDefault="007703E5" w:rsidP="003F3182">
      <w:pPr>
        <w:shd w:val="clear" w:color="auto" w:fill="FFFFFF"/>
        <w:spacing w:line="360" w:lineRule="auto"/>
        <w:rPr>
          <w:rFonts w:ascii="Arial" w:hAnsi="Arial" w:cs="Arial"/>
        </w:rPr>
      </w:pPr>
      <w:r w:rsidRPr="00243FCD">
        <w:t>- Что бы ты хотел пожелать другим ребятам?</w:t>
      </w:r>
    </w:p>
    <w:p w:rsidR="007703E5" w:rsidRPr="00243FCD" w:rsidRDefault="007703E5" w:rsidP="003F3182">
      <w:pPr>
        <w:shd w:val="clear" w:color="auto" w:fill="FFFFFF"/>
        <w:spacing w:line="360" w:lineRule="auto"/>
        <w:rPr>
          <w:rFonts w:ascii="Arial" w:hAnsi="Arial" w:cs="Arial"/>
        </w:rPr>
      </w:pPr>
      <w:r w:rsidRPr="00243FCD">
        <w:t>- Что бы ты хотел пожелать педагогам?</w:t>
      </w:r>
    </w:p>
    <w:p w:rsidR="007703E5" w:rsidRPr="00243FCD" w:rsidRDefault="007703E5" w:rsidP="003F3182">
      <w:pPr>
        <w:shd w:val="clear" w:color="auto" w:fill="FFFFFF"/>
        <w:spacing w:line="360" w:lineRule="auto"/>
        <w:rPr>
          <w:rFonts w:ascii="Arial" w:hAnsi="Arial" w:cs="Arial"/>
        </w:rPr>
      </w:pPr>
      <w:r w:rsidRPr="00243FCD">
        <w:t>- Самое важное событие в лагере? Было ли оно?</w:t>
      </w:r>
    </w:p>
    <w:p w:rsidR="007703E5" w:rsidRPr="00243FCD" w:rsidRDefault="007703E5" w:rsidP="003F3182">
      <w:pPr>
        <w:shd w:val="clear" w:color="auto" w:fill="FFFFFF"/>
        <w:spacing w:line="360" w:lineRule="auto"/>
        <w:rPr>
          <w:rFonts w:ascii="Arial" w:hAnsi="Arial" w:cs="Arial"/>
        </w:rPr>
      </w:pPr>
      <w:r w:rsidRPr="00243FCD">
        <w:t>-Можно ли сказать, что ты чему-то научился в лагере?</w:t>
      </w:r>
    </w:p>
    <w:p w:rsidR="007703E5" w:rsidRPr="00243FCD" w:rsidRDefault="007703E5" w:rsidP="003F3182">
      <w:pPr>
        <w:shd w:val="clear" w:color="auto" w:fill="FFFFFF"/>
        <w:spacing w:line="360" w:lineRule="auto"/>
        <w:rPr>
          <w:rFonts w:ascii="Arial" w:hAnsi="Arial" w:cs="Arial"/>
        </w:rPr>
      </w:pPr>
      <w:r w:rsidRPr="00243FCD">
        <w:t>Закончи предложения:</w:t>
      </w:r>
    </w:p>
    <w:p w:rsidR="007703E5" w:rsidRPr="00243FCD" w:rsidRDefault="007703E5" w:rsidP="003F3182">
      <w:pPr>
        <w:shd w:val="clear" w:color="auto" w:fill="FFFFFF"/>
        <w:spacing w:line="360" w:lineRule="auto"/>
        <w:rPr>
          <w:rFonts w:ascii="Arial" w:hAnsi="Arial" w:cs="Arial"/>
        </w:rPr>
      </w:pPr>
      <w:r w:rsidRPr="00243FCD">
        <w:t>Я рад, что…………………………………………..……………………………</w:t>
      </w:r>
    </w:p>
    <w:p w:rsidR="007703E5" w:rsidRPr="00243FCD" w:rsidRDefault="007703E5" w:rsidP="003F3182">
      <w:pPr>
        <w:shd w:val="clear" w:color="auto" w:fill="FFFFFF"/>
        <w:spacing w:line="360" w:lineRule="auto"/>
        <w:rPr>
          <w:rFonts w:ascii="Arial" w:hAnsi="Arial" w:cs="Arial"/>
        </w:rPr>
      </w:pPr>
      <w:r w:rsidRPr="00243FCD">
        <w:t>Мне жаль, что………………………………………………………….……….</w:t>
      </w:r>
    </w:p>
    <w:p w:rsidR="007703E5" w:rsidRPr="00243FCD" w:rsidRDefault="007703E5" w:rsidP="003F3182">
      <w:pPr>
        <w:shd w:val="clear" w:color="auto" w:fill="FFFFFF"/>
        <w:spacing w:line="360" w:lineRule="auto"/>
        <w:rPr>
          <w:rFonts w:ascii="Arial" w:hAnsi="Arial" w:cs="Arial"/>
        </w:rPr>
      </w:pPr>
      <w:r w:rsidRPr="00243FCD">
        <w:t>Я надеюсь, что…………………………………………………………………</w:t>
      </w:r>
    </w:p>
    <w:p w:rsidR="007703E5" w:rsidRPr="00243FCD" w:rsidRDefault="007703E5" w:rsidP="003F3182">
      <w:pPr>
        <w:shd w:val="clear" w:color="auto" w:fill="FFFFFF"/>
        <w:spacing w:line="360" w:lineRule="auto"/>
      </w:pPr>
      <w:r w:rsidRPr="00243FCD">
        <w:t>Твое имя, фамилия и автограф на память………………………………………………………………….……….</w:t>
      </w:r>
    </w:p>
    <w:p w:rsidR="007703E5" w:rsidRPr="00243FCD" w:rsidRDefault="007703E5" w:rsidP="00883A30">
      <w:pPr>
        <w:shd w:val="clear" w:color="auto" w:fill="FFFFFF"/>
      </w:pPr>
    </w:p>
    <w:p w:rsidR="007703E5" w:rsidRPr="00243FCD" w:rsidRDefault="007703E5" w:rsidP="00883A30">
      <w:pPr>
        <w:shd w:val="clear" w:color="auto" w:fill="FFFFFF"/>
      </w:pPr>
    </w:p>
    <w:p w:rsidR="007703E5" w:rsidRPr="00243FCD" w:rsidRDefault="007703E5" w:rsidP="00883A30">
      <w:pPr>
        <w:shd w:val="clear" w:color="auto" w:fill="FFFFFF"/>
      </w:pPr>
    </w:p>
    <w:p w:rsidR="007703E5" w:rsidRPr="00243FCD" w:rsidRDefault="007703E5" w:rsidP="00883A30">
      <w:pPr>
        <w:shd w:val="clear" w:color="auto" w:fill="FFFFFF"/>
      </w:pPr>
    </w:p>
    <w:p w:rsidR="007703E5" w:rsidRPr="00243FCD" w:rsidRDefault="007703E5" w:rsidP="00883A30">
      <w:pPr>
        <w:shd w:val="clear" w:color="auto" w:fill="FFFFFF"/>
      </w:pPr>
    </w:p>
    <w:p w:rsidR="007703E5" w:rsidRPr="00243FCD" w:rsidRDefault="007703E5" w:rsidP="00883A30">
      <w:pPr>
        <w:shd w:val="clear" w:color="auto" w:fill="FFFFFF"/>
      </w:pPr>
    </w:p>
    <w:p w:rsidR="007703E5" w:rsidRPr="00243FCD" w:rsidRDefault="007703E5" w:rsidP="00883A30">
      <w:pPr>
        <w:shd w:val="clear" w:color="auto" w:fill="FFFFFF"/>
        <w:jc w:val="right"/>
        <w:rPr>
          <w:rFonts w:ascii="Arial" w:hAnsi="Arial" w:cs="Arial"/>
        </w:rPr>
      </w:pPr>
      <w:r>
        <w:t>Приложение 5</w:t>
      </w:r>
    </w:p>
    <w:p w:rsidR="007703E5" w:rsidRPr="00243FCD" w:rsidRDefault="007703E5" w:rsidP="00883A30">
      <w:pPr>
        <w:shd w:val="clear" w:color="auto" w:fill="FFFFFF"/>
        <w:spacing w:line="408" w:lineRule="atLeast"/>
        <w:jc w:val="center"/>
        <w:rPr>
          <w:b/>
          <w:bCs/>
        </w:rPr>
      </w:pPr>
    </w:p>
    <w:p w:rsidR="007703E5" w:rsidRPr="00243FCD" w:rsidRDefault="007703E5" w:rsidP="00883A30">
      <w:pPr>
        <w:shd w:val="clear" w:color="auto" w:fill="FFFFFF"/>
        <w:spacing w:line="408" w:lineRule="atLeast"/>
        <w:jc w:val="center"/>
        <w:rPr>
          <w:rFonts w:ascii="Arial" w:hAnsi="Arial" w:cs="Arial"/>
        </w:rPr>
      </w:pPr>
      <w:r w:rsidRPr="00243FCD">
        <w:rPr>
          <w:b/>
          <w:bCs/>
        </w:rPr>
        <w:t>Карта успеха воспитанника лагеря ДП «Олимпийский городок»</w:t>
      </w:r>
    </w:p>
    <w:p w:rsidR="007703E5" w:rsidRPr="00243FCD" w:rsidRDefault="007703E5" w:rsidP="00883A30">
      <w:pPr>
        <w:shd w:val="clear" w:color="auto" w:fill="FFFFFF"/>
        <w:spacing w:line="408" w:lineRule="atLeast"/>
        <w:rPr>
          <w:rFonts w:ascii="Arial" w:hAnsi="Arial" w:cs="Arial"/>
        </w:rPr>
      </w:pPr>
      <w:r w:rsidRPr="00243FCD">
        <w:rPr>
          <w:b/>
          <w:bCs/>
        </w:rPr>
        <w:t>Ф.И. ребенка_________________________________________</w:t>
      </w:r>
    </w:p>
    <w:p w:rsidR="007703E5" w:rsidRPr="00243FCD" w:rsidRDefault="007703E5" w:rsidP="00883A30">
      <w:pPr>
        <w:shd w:val="clear" w:color="auto" w:fill="FFFFFF"/>
        <w:spacing w:line="408" w:lineRule="atLeast"/>
        <w:rPr>
          <w:b/>
          <w:bCs/>
        </w:rPr>
      </w:pPr>
      <w:r w:rsidRPr="00243FCD">
        <w:rPr>
          <w:b/>
          <w:bCs/>
        </w:rPr>
        <w:t>Возраст__________________ Смена ___________</w:t>
      </w:r>
    </w:p>
    <w:p w:rsidR="007703E5" w:rsidRPr="00243FCD" w:rsidRDefault="007703E5" w:rsidP="00883A30">
      <w:pPr>
        <w:shd w:val="clear" w:color="auto" w:fill="FFFFFF"/>
        <w:spacing w:line="408" w:lineRule="atLeast"/>
        <w:rPr>
          <w:rFonts w:ascii="Arial" w:hAnsi="Arial" w:cs="Arial"/>
        </w:rPr>
      </w:pPr>
    </w:p>
    <w:tbl>
      <w:tblPr>
        <w:tblW w:w="9465" w:type="dxa"/>
        <w:tblCellMar>
          <w:left w:w="0" w:type="dxa"/>
          <w:right w:w="0" w:type="dxa"/>
        </w:tblCellMar>
        <w:tblLook w:val="00A0"/>
      </w:tblPr>
      <w:tblGrid>
        <w:gridCol w:w="1527"/>
        <w:gridCol w:w="2126"/>
        <w:gridCol w:w="1985"/>
        <w:gridCol w:w="1842"/>
        <w:gridCol w:w="1985"/>
      </w:tblGrid>
      <w:tr w:rsidR="007703E5" w:rsidRPr="00243FCD" w:rsidTr="00256444">
        <w:tc>
          <w:tcPr>
            <w:tcW w:w="152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tcPr>
          <w:p w:rsidR="007703E5" w:rsidRPr="00243FCD" w:rsidRDefault="007703E5" w:rsidP="00794A8A">
            <w:pPr>
              <w:spacing w:line="312" w:lineRule="atLeast"/>
              <w:rPr>
                <w:rFonts w:ascii="Arial" w:hAnsi="Arial" w:cs="Arial"/>
              </w:rPr>
            </w:pPr>
            <w:r w:rsidRPr="00243FCD">
              <w:t>ДНИ</w:t>
            </w:r>
          </w:p>
        </w:tc>
        <w:tc>
          <w:tcPr>
            <w:tcW w:w="212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tcPr>
          <w:p w:rsidR="007703E5" w:rsidRPr="00243FCD" w:rsidRDefault="007703E5" w:rsidP="00794A8A">
            <w:pPr>
              <w:spacing w:line="312" w:lineRule="atLeast"/>
              <w:rPr>
                <w:rFonts w:ascii="Arial" w:hAnsi="Arial" w:cs="Arial"/>
              </w:rPr>
            </w:pPr>
            <w:r w:rsidRPr="00243FCD">
              <w:t>Общелагерное дело, КТД</w:t>
            </w:r>
          </w:p>
        </w:tc>
        <w:tc>
          <w:tcPr>
            <w:tcW w:w="198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tcPr>
          <w:p w:rsidR="007703E5" w:rsidRPr="00243FCD" w:rsidRDefault="007703E5" w:rsidP="00794A8A">
            <w:pPr>
              <w:spacing w:line="312" w:lineRule="atLeast"/>
              <w:rPr>
                <w:rFonts w:ascii="Arial" w:hAnsi="Arial" w:cs="Arial"/>
              </w:rPr>
            </w:pPr>
            <w:r w:rsidRPr="00243FCD">
              <w:t>Спортивные мероприятия</w:t>
            </w:r>
          </w:p>
        </w:tc>
        <w:tc>
          <w:tcPr>
            <w:tcW w:w="184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tcPr>
          <w:p w:rsidR="007703E5" w:rsidRPr="00243FCD" w:rsidRDefault="007703E5" w:rsidP="00794A8A">
            <w:pPr>
              <w:spacing w:line="312" w:lineRule="atLeast"/>
              <w:rPr>
                <w:rFonts w:ascii="Arial" w:hAnsi="Arial" w:cs="Arial"/>
              </w:rPr>
            </w:pPr>
            <w:r w:rsidRPr="00243FCD">
              <w:t>Работа в отряде (поручение)</w:t>
            </w:r>
          </w:p>
        </w:tc>
        <w:tc>
          <w:tcPr>
            <w:tcW w:w="198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tcPr>
          <w:p w:rsidR="007703E5" w:rsidRPr="00243FCD" w:rsidRDefault="007703E5" w:rsidP="00794A8A">
            <w:pPr>
              <w:spacing w:line="312" w:lineRule="atLeast"/>
              <w:rPr>
                <w:rFonts w:ascii="Arial" w:hAnsi="Arial" w:cs="Arial"/>
              </w:rPr>
            </w:pPr>
            <w:r w:rsidRPr="00243FCD">
              <w:t>Сбор информации</w:t>
            </w:r>
          </w:p>
        </w:tc>
      </w:tr>
      <w:tr w:rsidR="007703E5" w:rsidRPr="00243FCD" w:rsidTr="00256444">
        <w:tc>
          <w:tcPr>
            <w:tcW w:w="152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tcPr>
          <w:p w:rsidR="007703E5" w:rsidRPr="00243FCD" w:rsidRDefault="007703E5" w:rsidP="00794A8A">
            <w:pPr>
              <w:spacing w:line="312" w:lineRule="atLeast"/>
              <w:rPr>
                <w:rFonts w:ascii="Arial" w:hAnsi="Arial" w:cs="Arial"/>
              </w:rPr>
            </w:pPr>
            <w:r w:rsidRPr="00243FCD">
              <w:t>1 день</w:t>
            </w:r>
          </w:p>
        </w:tc>
        <w:tc>
          <w:tcPr>
            <w:tcW w:w="212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tcPr>
          <w:p w:rsidR="007703E5" w:rsidRPr="00243FCD" w:rsidRDefault="007703E5" w:rsidP="00794A8A">
            <w:pPr>
              <w:rPr>
                <w:rFonts w:ascii="Arial" w:hAnsi="Arial" w:cs="Arial"/>
              </w:rPr>
            </w:pPr>
            <w:r w:rsidRPr="00243FCD">
              <w:rPr>
                <w:rFonts w:ascii="Arial" w:hAnsi="Arial" w:cs="Arial"/>
              </w:rPr>
              <w:t> </w:t>
            </w:r>
          </w:p>
        </w:tc>
        <w:tc>
          <w:tcPr>
            <w:tcW w:w="198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tcPr>
          <w:p w:rsidR="007703E5" w:rsidRPr="00243FCD" w:rsidRDefault="007703E5" w:rsidP="00794A8A">
            <w:pPr>
              <w:rPr>
                <w:rFonts w:ascii="Arial" w:hAnsi="Arial" w:cs="Arial"/>
              </w:rPr>
            </w:pPr>
            <w:r w:rsidRPr="00243FCD">
              <w:rPr>
                <w:rFonts w:ascii="Arial" w:hAnsi="Arial" w:cs="Arial"/>
              </w:rPr>
              <w:t> </w:t>
            </w:r>
          </w:p>
        </w:tc>
        <w:tc>
          <w:tcPr>
            <w:tcW w:w="184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tcPr>
          <w:p w:rsidR="007703E5" w:rsidRPr="00243FCD" w:rsidRDefault="007703E5" w:rsidP="00794A8A">
            <w:pPr>
              <w:rPr>
                <w:rFonts w:ascii="Arial" w:hAnsi="Arial" w:cs="Arial"/>
              </w:rPr>
            </w:pPr>
            <w:r w:rsidRPr="00243FCD">
              <w:rPr>
                <w:rFonts w:ascii="Arial" w:hAnsi="Arial" w:cs="Arial"/>
              </w:rPr>
              <w:t> </w:t>
            </w:r>
          </w:p>
        </w:tc>
        <w:tc>
          <w:tcPr>
            <w:tcW w:w="198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tcPr>
          <w:p w:rsidR="007703E5" w:rsidRPr="00243FCD" w:rsidRDefault="007703E5" w:rsidP="00794A8A">
            <w:pPr>
              <w:rPr>
                <w:rFonts w:ascii="Arial" w:hAnsi="Arial" w:cs="Arial"/>
              </w:rPr>
            </w:pPr>
            <w:r w:rsidRPr="00243FCD">
              <w:rPr>
                <w:rFonts w:ascii="Arial" w:hAnsi="Arial" w:cs="Arial"/>
              </w:rPr>
              <w:t> </w:t>
            </w:r>
          </w:p>
        </w:tc>
      </w:tr>
      <w:tr w:rsidR="007703E5" w:rsidRPr="00243FCD" w:rsidTr="00256444">
        <w:tc>
          <w:tcPr>
            <w:tcW w:w="152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tcPr>
          <w:p w:rsidR="007703E5" w:rsidRPr="00243FCD" w:rsidRDefault="007703E5" w:rsidP="00794A8A">
            <w:pPr>
              <w:spacing w:line="312" w:lineRule="atLeast"/>
              <w:rPr>
                <w:rFonts w:ascii="Arial" w:hAnsi="Arial" w:cs="Arial"/>
              </w:rPr>
            </w:pPr>
            <w:r w:rsidRPr="00243FCD">
              <w:t>2 день</w:t>
            </w:r>
          </w:p>
        </w:tc>
        <w:tc>
          <w:tcPr>
            <w:tcW w:w="212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tcPr>
          <w:p w:rsidR="007703E5" w:rsidRPr="00243FCD" w:rsidRDefault="007703E5" w:rsidP="00794A8A">
            <w:pPr>
              <w:rPr>
                <w:rFonts w:ascii="Arial" w:hAnsi="Arial" w:cs="Arial"/>
              </w:rPr>
            </w:pPr>
            <w:r w:rsidRPr="00243FCD">
              <w:rPr>
                <w:rFonts w:ascii="Arial" w:hAnsi="Arial" w:cs="Arial"/>
              </w:rPr>
              <w:t> </w:t>
            </w:r>
          </w:p>
        </w:tc>
        <w:tc>
          <w:tcPr>
            <w:tcW w:w="198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tcPr>
          <w:p w:rsidR="007703E5" w:rsidRPr="00243FCD" w:rsidRDefault="007703E5" w:rsidP="00794A8A">
            <w:pPr>
              <w:rPr>
                <w:rFonts w:ascii="Arial" w:hAnsi="Arial" w:cs="Arial"/>
              </w:rPr>
            </w:pPr>
            <w:r w:rsidRPr="00243FCD">
              <w:rPr>
                <w:rFonts w:ascii="Arial" w:hAnsi="Arial" w:cs="Arial"/>
              </w:rPr>
              <w:t> </w:t>
            </w:r>
          </w:p>
        </w:tc>
        <w:tc>
          <w:tcPr>
            <w:tcW w:w="184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tcPr>
          <w:p w:rsidR="007703E5" w:rsidRPr="00243FCD" w:rsidRDefault="007703E5" w:rsidP="00794A8A">
            <w:pPr>
              <w:rPr>
                <w:rFonts w:ascii="Arial" w:hAnsi="Arial" w:cs="Arial"/>
              </w:rPr>
            </w:pPr>
            <w:r w:rsidRPr="00243FCD">
              <w:rPr>
                <w:rFonts w:ascii="Arial" w:hAnsi="Arial" w:cs="Arial"/>
              </w:rPr>
              <w:t> </w:t>
            </w:r>
          </w:p>
        </w:tc>
        <w:tc>
          <w:tcPr>
            <w:tcW w:w="198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tcPr>
          <w:p w:rsidR="007703E5" w:rsidRPr="00243FCD" w:rsidRDefault="007703E5" w:rsidP="00794A8A">
            <w:pPr>
              <w:rPr>
                <w:rFonts w:ascii="Arial" w:hAnsi="Arial" w:cs="Arial"/>
              </w:rPr>
            </w:pPr>
            <w:r w:rsidRPr="00243FCD">
              <w:rPr>
                <w:rFonts w:ascii="Arial" w:hAnsi="Arial" w:cs="Arial"/>
              </w:rPr>
              <w:t> </w:t>
            </w:r>
          </w:p>
        </w:tc>
      </w:tr>
    </w:tbl>
    <w:p w:rsidR="007703E5" w:rsidRPr="00243FCD" w:rsidRDefault="007703E5" w:rsidP="00256444">
      <w:pPr>
        <w:shd w:val="clear" w:color="auto" w:fill="FFFFFF"/>
        <w:spacing w:line="360" w:lineRule="auto"/>
        <w:jc w:val="both"/>
      </w:pPr>
    </w:p>
    <w:p w:rsidR="007703E5" w:rsidRPr="00243FCD" w:rsidRDefault="007703E5" w:rsidP="00256444">
      <w:pPr>
        <w:shd w:val="clear" w:color="auto" w:fill="FFFFFF"/>
        <w:spacing w:line="360" w:lineRule="auto"/>
        <w:jc w:val="both"/>
        <w:rPr>
          <w:rFonts w:ascii="Arial" w:hAnsi="Arial" w:cs="Arial"/>
        </w:rPr>
      </w:pPr>
      <w:r w:rsidRPr="00243FCD">
        <w:t>Отслеживает участие детей в мероприятиях лагеря. В конце смены подводится итог, выявляется самый активный, творческий, спортивный, любознательный участник смены.</w:t>
      </w:r>
    </w:p>
    <w:p w:rsidR="007703E5" w:rsidRPr="00243FCD" w:rsidRDefault="007703E5" w:rsidP="00256444">
      <w:pPr>
        <w:spacing w:line="360" w:lineRule="auto"/>
      </w:pPr>
    </w:p>
    <w:p w:rsidR="007703E5" w:rsidRPr="00243FCD" w:rsidRDefault="007703E5" w:rsidP="00256444">
      <w:pPr>
        <w:spacing w:line="360" w:lineRule="auto"/>
      </w:pPr>
    </w:p>
    <w:p w:rsidR="007703E5" w:rsidRPr="00243FCD" w:rsidRDefault="007703E5" w:rsidP="00975B63"/>
    <w:sectPr w:rsidR="007703E5" w:rsidRPr="00243FCD" w:rsidSect="00DB01CE">
      <w:footerReference w:type="even" r:id="rId9"/>
      <w:footerReference w:type="default" r:id="rId10"/>
      <w:pgSz w:w="11906" w:h="16838"/>
      <w:pgMar w:top="1134" w:right="850" w:bottom="1134" w:left="993"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03E5" w:rsidRDefault="007703E5">
      <w:r>
        <w:separator/>
      </w:r>
    </w:p>
  </w:endnote>
  <w:endnote w:type="continuationSeparator" w:id="1">
    <w:p w:rsidR="007703E5" w:rsidRDefault="007703E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20000287" w:usb1="00000000" w:usb2="00000000" w:usb3="00000000" w:csb0="0000019F" w:csb1="00000000"/>
  </w:font>
  <w:font w:name="Tahoma">
    <w:altName w:val="Ubuntu"/>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03E5" w:rsidRDefault="007703E5" w:rsidP="004B0D4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703E5" w:rsidRDefault="007703E5" w:rsidP="00DB01C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03E5" w:rsidRDefault="007703E5" w:rsidP="004B0D4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25</w:t>
    </w:r>
    <w:r>
      <w:rPr>
        <w:rStyle w:val="PageNumber"/>
      </w:rPr>
      <w:fldChar w:fldCharType="end"/>
    </w:r>
  </w:p>
  <w:p w:rsidR="007703E5" w:rsidRDefault="007703E5" w:rsidP="00DB01CE">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03E5" w:rsidRDefault="007703E5">
      <w:r>
        <w:separator/>
      </w:r>
    </w:p>
  </w:footnote>
  <w:footnote w:type="continuationSeparator" w:id="1">
    <w:p w:rsidR="007703E5" w:rsidRDefault="007703E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
      </v:shape>
    </w:pict>
  </w:numPicBullet>
  <w:abstractNum w:abstractNumId="0">
    <w:nsid w:val="02C15296"/>
    <w:multiLevelType w:val="hybridMultilevel"/>
    <w:tmpl w:val="E026B13E"/>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89B55CC"/>
    <w:multiLevelType w:val="hybridMultilevel"/>
    <w:tmpl w:val="672EE3F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08E56093"/>
    <w:multiLevelType w:val="hybridMultilevel"/>
    <w:tmpl w:val="6F9ACC9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A4A6148"/>
    <w:multiLevelType w:val="hybridMultilevel"/>
    <w:tmpl w:val="A1BE85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FCE0D54"/>
    <w:multiLevelType w:val="hybridMultilevel"/>
    <w:tmpl w:val="137CF0FA"/>
    <w:lvl w:ilvl="0" w:tplc="83500C9C">
      <w:start w:val="1"/>
      <w:numFmt w:val="bullet"/>
      <w:lvlText w:val=""/>
      <w:lvlPicBulletId w:val="0"/>
      <w:lvlJc w:val="left"/>
      <w:pPr>
        <w:ind w:left="720" w:hanging="360"/>
      </w:pPr>
      <w:rPr>
        <w:rFonts w:ascii="Symbol" w:hAnsi="Symbol" w:hint="default"/>
        <w:b w:val="0"/>
        <w:i w:val="0"/>
        <w:outline w:val="0"/>
        <w:color w:val="auto"/>
        <w:sz w:val="32"/>
        <w:effect w:val="shimmer"/>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31F3E04"/>
    <w:multiLevelType w:val="multilevel"/>
    <w:tmpl w:val="A7A04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7D01E9"/>
    <w:multiLevelType w:val="multilevel"/>
    <w:tmpl w:val="D69A7E3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24DB1F78"/>
    <w:multiLevelType w:val="hybridMultilevel"/>
    <w:tmpl w:val="906859C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2FAE4FED"/>
    <w:multiLevelType w:val="multilevel"/>
    <w:tmpl w:val="18049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1D90958"/>
    <w:multiLevelType w:val="hybridMultilevel"/>
    <w:tmpl w:val="46E05CC6"/>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10">
    <w:nsid w:val="467D7A78"/>
    <w:multiLevelType w:val="hybridMultilevel"/>
    <w:tmpl w:val="DCA8D0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49590D69"/>
    <w:multiLevelType w:val="hybridMultilevel"/>
    <w:tmpl w:val="B8E24AC4"/>
    <w:lvl w:ilvl="0" w:tplc="998C010C">
      <w:start w:val="1"/>
      <w:numFmt w:val="decimal"/>
      <w:lvlText w:val="%1."/>
      <w:lvlJc w:val="left"/>
      <w:pPr>
        <w:tabs>
          <w:tab w:val="num" w:pos="1020"/>
        </w:tabs>
        <w:ind w:left="1020" w:hanging="360"/>
      </w:pPr>
      <w:rPr>
        <w:rFonts w:cs="Times New Roman"/>
        <w:b/>
        <w:sz w:val="28"/>
        <w:szCs w:val="28"/>
      </w:rPr>
    </w:lvl>
    <w:lvl w:ilvl="1" w:tplc="04190019" w:tentative="1">
      <w:start w:val="1"/>
      <w:numFmt w:val="lowerLetter"/>
      <w:lvlText w:val="%2."/>
      <w:lvlJc w:val="left"/>
      <w:pPr>
        <w:tabs>
          <w:tab w:val="num" w:pos="1740"/>
        </w:tabs>
        <w:ind w:left="1740" w:hanging="360"/>
      </w:pPr>
      <w:rPr>
        <w:rFonts w:cs="Times New Roman"/>
      </w:rPr>
    </w:lvl>
    <w:lvl w:ilvl="2" w:tplc="0419001B" w:tentative="1">
      <w:start w:val="1"/>
      <w:numFmt w:val="lowerRoman"/>
      <w:lvlText w:val="%3."/>
      <w:lvlJc w:val="right"/>
      <w:pPr>
        <w:tabs>
          <w:tab w:val="num" w:pos="2460"/>
        </w:tabs>
        <w:ind w:left="2460" w:hanging="180"/>
      </w:pPr>
      <w:rPr>
        <w:rFonts w:cs="Times New Roman"/>
      </w:rPr>
    </w:lvl>
    <w:lvl w:ilvl="3" w:tplc="0419000F">
      <w:start w:val="1"/>
      <w:numFmt w:val="decimal"/>
      <w:lvlText w:val="%4."/>
      <w:lvlJc w:val="left"/>
      <w:pPr>
        <w:tabs>
          <w:tab w:val="num" w:pos="3180"/>
        </w:tabs>
        <w:ind w:left="3180" w:hanging="360"/>
      </w:pPr>
      <w:rPr>
        <w:rFonts w:cs="Times New Roman"/>
      </w:rPr>
    </w:lvl>
    <w:lvl w:ilvl="4" w:tplc="04190019" w:tentative="1">
      <w:start w:val="1"/>
      <w:numFmt w:val="lowerLetter"/>
      <w:lvlText w:val="%5."/>
      <w:lvlJc w:val="left"/>
      <w:pPr>
        <w:tabs>
          <w:tab w:val="num" w:pos="3900"/>
        </w:tabs>
        <w:ind w:left="3900" w:hanging="360"/>
      </w:pPr>
      <w:rPr>
        <w:rFonts w:cs="Times New Roman"/>
      </w:rPr>
    </w:lvl>
    <w:lvl w:ilvl="5" w:tplc="0419001B" w:tentative="1">
      <w:start w:val="1"/>
      <w:numFmt w:val="lowerRoman"/>
      <w:lvlText w:val="%6."/>
      <w:lvlJc w:val="right"/>
      <w:pPr>
        <w:tabs>
          <w:tab w:val="num" w:pos="4620"/>
        </w:tabs>
        <w:ind w:left="4620" w:hanging="180"/>
      </w:pPr>
      <w:rPr>
        <w:rFonts w:cs="Times New Roman"/>
      </w:rPr>
    </w:lvl>
    <w:lvl w:ilvl="6" w:tplc="0419000F" w:tentative="1">
      <w:start w:val="1"/>
      <w:numFmt w:val="decimal"/>
      <w:lvlText w:val="%7."/>
      <w:lvlJc w:val="left"/>
      <w:pPr>
        <w:tabs>
          <w:tab w:val="num" w:pos="5340"/>
        </w:tabs>
        <w:ind w:left="5340" w:hanging="360"/>
      </w:pPr>
      <w:rPr>
        <w:rFonts w:cs="Times New Roman"/>
      </w:rPr>
    </w:lvl>
    <w:lvl w:ilvl="7" w:tplc="04190019" w:tentative="1">
      <w:start w:val="1"/>
      <w:numFmt w:val="lowerLetter"/>
      <w:lvlText w:val="%8."/>
      <w:lvlJc w:val="left"/>
      <w:pPr>
        <w:tabs>
          <w:tab w:val="num" w:pos="6060"/>
        </w:tabs>
        <w:ind w:left="6060" w:hanging="360"/>
      </w:pPr>
      <w:rPr>
        <w:rFonts w:cs="Times New Roman"/>
      </w:rPr>
    </w:lvl>
    <w:lvl w:ilvl="8" w:tplc="0419001B" w:tentative="1">
      <w:start w:val="1"/>
      <w:numFmt w:val="lowerRoman"/>
      <w:lvlText w:val="%9."/>
      <w:lvlJc w:val="right"/>
      <w:pPr>
        <w:tabs>
          <w:tab w:val="num" w:pos="6780"/>
        </w:tabs>
        <w:ind w:left="6780" w:hanging="180"/>
      </w:pPr>
      <w:rPr>
        <w:rFonts w:cs="Times New Roman"/>
      </w:rPr>
    </w:lvl>
  </w:abstractNum>
  <w:abstractNum w:abstractNumId="12">
    <w:nsid w:val="56E55EFB"/>
    <w:multiLevelType w:val="hybridMultilevel"/>
    <w:tmpl w:val="FA647E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6FC4917"/>
    <w:multiLevelType w:val="hybridMultilevel"/>
    <w:tmpl w:val="90861014"/>
    <w:lvl w:ilvl="0" w:tplc="04190001">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14">
    <w:nsid w:val="5C376B15"/>
    <w:multiLevelType w:val="multilevel"/>
    <w:tmpl w:val="A810E42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64991567"/>
    <w:multiLevelType w:val="hybridMultilevel"/>
    <w:tmpl w:val="C162475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70D44D66"/>
    <w:multiLevelType w:val="hybridMultilevel"/>
    <w:tmpl w:val="CBB2E28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79DD575A"/>
    <w:multiLevelType w:val="hybridMultilevel"/>
    <w:tmpl w:val="509CDB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11"/>
  </w:num>
  <w:num w:numId="5">
    <w:abstractNumId w:val="0"/>
  </w:num>
  <w:num w:numId="6">
    <w:abstractNumId w:val="3"/>
  </w:num>
  <w:num w:numId="7">
    <w:abstractNumId w:val="13"/>
  </w:num>
  <w:num w:numId="8">
    <w:abstractNumId w:val="17"/>
  </w:num>
  <w:num w:numId="9">
    <w:abstractNumId w:val="6"/>
  </w:num>
  <w:num w:numId="10">
    <w:abstractNumId w:val="1"/>
  </w:num>
  <w:num w:numId="11">
    <w:abstractNumId w:val="15"/>
  </w:num>
  <w:num w:numId="12">
    <w:abstractNumId w:val="2"/>
  </w:num>
  <w:num w:numId="13">
    <w:abstractNumId w:val="10"/>
  </w:num>
  <w:num w:numId="14">
    <w:abstractNumId w:val="7"/>
  </w:num>
  <w:num w:numId="15">
    <w:abstractNumId w:val="9"/>
  </w:num>
  <w:num w:numId="16">
    <w:abstractNumId w:val="14"/>
  </w:num>
  <w:num w:numId="17">
    <w:abstractNumId w:val="4"/>
  </w:num>
  <w:num w:numId="18">
    <w:abstractNumId w:val="16"/>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A2B45"/>
    <w:rsid w:val="00021F8B"/>
    <w:rsid w:val="00023FBD"/>
    <w:rsid w:val="000373FE"/>
    <w:rsid w:val="0004392D"/>
    <w:rsid w:val="00055992"/>
    <w:rsid w:val="0006115B"/>
    <w:rsid w:val="0006687D"/>
    <w:rsid w:val="000677F3"/>
    <w:rsid w:val="00092871"/>
    <w:rsid w:val="000B7DAC"/>
    <w:rsid w:val="000C366D"/>
    <w:rsid w:val="000C4047"/>
    <w:rsid w:val="000E2D41"/>
    <w:rsid w:val="000E3F0D"/>
    <w:rsid w:val="000E518A"/>
    <w:rsid w:val="000E67FD"/>
    <w:rsid w:val="001177FF"/>
    <w:rsid w:val="0012222C"/>
    <w:rsid w:val="001223DA"/>
    <w:rsid w:val="0013090C"/>
    <w:rsid w:val="001550C5"/>
    <w:rsid w:val="0015599E"/>
    <w:rsid w:val="00162A8F"/>
    <w:rsid w:val="00176834"/>
    <w:rsid w:val="00190117"/>
    <w:rsid w:val="00190C13"/>
    <w:rsid w:val="00197CED"/>
    <w:rsid w:val="001B1012"/>
    <w:rsid w:val="001B32C9"/>
    <w:rsid w:val="001C2706"/>
    <w:rsid w:val="001F12E3"/>
    <w:rsid w:val="00224785"/>
    <w:rsid w:val="00226E23"/>
    <w:rsid w:val="00243FCD"/>
    <w:rsid w:val="00245C71"/>
    <w:rsid w:val="00256444"/>
    <w:rsid w:val="002A4B1A"/>
    <w:rsid w:val="002A71DD"/>
    <w:rsid w:val="002B5012"/>
    <w:rsid w:val="002B753C"/>
    <w:rsid w:val="002D4C17"/>
    <w:rsid w:val="002D5192"/>
    <w:rsid w:val="002E3837"/>
    <w:rsid w:val="002E698C"/>
    <w:rsid w:val="002F2DEF"/>
    <w:rsid w:val="00313A75"/>
    <w:rsid w:val="00313CA2"/>
    <w:rsid w:val="003233B3"/>
    <w:rsid w:val="0032468F"/>
    <w:rsid w:val="00333AF3"/>
    <w:rsid w:val="00352C34"/>
    <w:rsid w:val="0035400F"/>
    <w:rsid w:val="0036268A"/>
    <w:rsid w:val="00365A08"/>
    <w:rsid w:val="003753C2"/>
    <w:rsid w:val="0037710F"/>
    <w:rsid w:val="0038333E"/>
    <w:rsid w:val="00383DDC"/>
    <w:rsid w:val="003A0A3B"/>
    <w:rsid w:val="003A3114"/>
    <w:rsid w:val="003A3293"/>
    <w:rsid w:val="003A58CA"/>
    <w:rsid w:val="003C134D"/>
    <w:rsid w:val="003C5322"/>
    <w:rsid w:val="003C5C4C"/>
    <w:rsid w:val="003D356E"/>
    <w:rsid w:val="003E3906"/>
    <w:rsid w:val="003E4C2B"/>
    <w:rsid w:val="003E6F27"/>
    <w:rsid w:val="003F0854"/>
    <w:rsid w:val="003F3182"/>
    <w:rsid w:val="003F612A"/>
    <w:rsid w:val="00430640"/>
    <w:rsid w:val="00441EB0"/>
    <w:rsid w:val="00442904"/>
    <w:rsid w:val="00443BD4"/>
    <w:rsid w:val="004552F3"/>
    <w:rsid w:val="00455DAA"/>
    <w:rsid w:val="0046740D"/>
    <w:rsid w:val="004829E0"/>
    <w:rsid w:val="00485D77"/>
    <w:rsid w:val="004879C8"/>
    <w:rsid w:val="004A721B"/>
    <w:rsid w:val="004B0D43"/>
    <w:rsid w:val="004C0369"/>
    <w:rsid w:val="004C7E20"/>
    <w:rsid w:val="004D316F"/>
    <w:rsid w:val="004D4A11"/>
    <w:rsid w:val="005147EF"/>
    <w:rsid w:val="005168F6"/>
    <w:rsid w:val="005213C1"/>
    <w:rsid w:val="00534D67"/>
    <w:rsid w:val="0054474B"/>
    <w:rsid w:val="00545CB3"/>
    <w:rsid w:val="00562584"/>
    <w:rsid w:val="00566C15"/>
    <w:rsid w:val="005733E2"/>
    <w:rsid w:val="005914F2"/>
    <w:rsid w:val="005D4099"/>
    <w:rsid w:val="005E2740"/>
    <w:rsid w:val="005F157B"/>
    <w:rsid w:val="005F624C"/>
    <w:rsid w:val="005F7F8E"/>
    <w:rsid w:val="005F7FB0"/>
    <w:rsid w:val="006000A6"/>
    <w:rsid w:val="00603CA7"/>
    <w:rsid w:val="00612F47"/>
    <w:rsid w:val="006160D1"/>
    <w:rsid w:val="00616103"/>
    <w:rsid w:val="006304C2"/>
    <w:rsid w:val="00630980"/>
    <w:rsid w:val="00645D5C"/>
    <w:rsid w:val="00653D67"/>
    <w:rsid w:val="0066580F"/>
    <w:rsid w:val="00677D8A"/>
    <w:rsid w:val="00685A82"/>
    <w:rsid w:val="006862A5"/>
    <w:rsid w:val="00692351"/>
    <w:rsid w:val="006952C8"/>
    <w:rsid w:val="006A5BA6"/>
    <w:rsid w:val="006A755B"/>
    <w:rsid w:val="006C26B6"/>
    <w:rsid w:val="006C6A18"/>
    <w:rsid w:val="006C7C61"/>
    <w:rsid w:val="006D3D2C"/>
    <w:rsid w:val="006E20D2"/>
    <w:rsid w:val="006E5297"/>
    <w:rsid w:val="006F7B24"/>
    <w:rsid w:val="007028A7"/>
    <w:rsid w:val="00710CA5"/>
    <w:rsid w:val="0071610A"/>
    <w:rsid w:val="007217A5"/>
    <w:rsid w:val="007249C4"/>
    <w:rsid w:val="00732B3B"/>
    <w:rsid w:val="00751459"/>
    <w:rsid w:val="007517A0"/>
    <w:rsid w:val="00762A36"/>
    <w:rsid w:val="00767620"/>
    <w:rsid w:val="007703E5"/>
    <w:rsid w:val="0077231C"/>
    <w:rsid w:val="00774460"/>
    <w:rsid w:val="007765FC"/>
    <w:rsid w:val="007844C1"/>
    <w:rsid w:val="00794A8A"/>
    <w:rsid w:val="007B1502"/>
    <w:rsid w:val="007B33D5"/>
    <w:rsid w:val="007C49D7"/>
    <w:rsid w:val="007C51C7"/>
    <w:rsid w:val="007C5E71"/>
    <w:rsid w:val="007D0161"/>
    <w:rsid w:val="007D26FD"/>
    <w:rsid w:val="007D44BA"/>
    <w:rsid w:val="007D788F"/>
    <w:rsid w:val="007E0A2E"/>
    <w:rsid w:val="007E2045"/>
    <w:rsid w:val="007E38D4"/>
    <w:rsid w:val="007E3FD9"/>
    <w:rsid w:val="007F3B9D"/>
    <w:rsid w:val="00803201"/>
    <w:rsid w:val="00803C1C"/>
    <w:rsid w:val="008146DF"/>
    <w:rsid w:val="008505BC"/>
    <w:rsid w:val="00863A0A"/>
    <w:rsid w:val="0086561F"/>
    <w:rsid w:val="00877F0D"/>
    <w:rsid w:val="00883A30"/>
    <w:rsid w:val="00884809"/>
    <w:rsid w:val="008978B6"/>
    <w:rsid w:val="008A01B3"/>
    <w:rsid w:val="008A5071"/>
    <w:rsid w:val="008B429B"/>
    <w:rsid w:val="008C6C01"/>
    <w:rsid w:val="008D6059"/>
    <w:rsid w:val="008F11E5"/>
    <w:rsid w:val="00907B9A"/>
    <w:rsid w:val="00912A36"/>
    <w:rsid w:val="009146C1"/>
    <w:rsid w:val="00915971"/>
    <w:rsid w:val="009222FD"/>
    <w:rsid w:val="00931D7D"/>
    <w:rsid w:val="009379B8"/>
    <w:rsid w:val="0096511C"/>
    <w:rsid w:val="00975B63"/>
    <w:rsid w:val="00980BF7"/>
    <w:rsid w:val="00997DDE"/>
    <w:rsid w:val="009B0FBF"/>
    <w:rsid w:val="009D26DF"/>
    <w:rsid w:val="009D6C84"/>
    <w:rsid w:val="009E00BE"/>
    <w:rsid w:val="00A04E46"/>
    <w:rsid w:val="00A303B6"/>
    <w:rsid w:val="00A34898"/>
    <w:rsid w:val="00A421C8"/>
    <w:rsid w:val="00A4462A"/>
    <w:rsid w:val="00A44983"/>
    <w:rsid w:val="00A45231"/>
    <w:rsid w:val="00A47A74"/>
    <w:rsid w:val="00A55894"/>
    <w:rsid w:val="00A572AD"/>
    <w:rsid w:val="00A606AE"/>
    <w:rsid w:val="00A640F8"/>
    <w:rsid w:val="00A93007"/>
    <w:rsid w:val="00A961C2"/>
    <w:rsid w:val="00AA2B45"/>
    <w:rsid w:val="00AA6D7D"/>
    <w:rsid w:val="00AA7831"/>
    <w:rsid w:val="00AB32B8"/>
    <w:rsid w:val="00AD468B"/>
    <w:rsid w:val="00AE26B3"/>
    <w:rsid w:val="00AE36F0"/>
    <w:rsid w:val="00AE6DCB"/>
    <w:rsid w:val="00AF5503"/>
    <w:rsid w:val="00B05673"/>
    <w:rsid w:val="00B06229"/>
    <w:rsid w:val="00B1511F"/>
    <w:rsid w:val="00B1563A"/>
    <w:rsid w:val="00B250C7"/>
    <w:rsid w:val="00B34C51"/>
    <w:rsid w:val="00B43372"/>
    <w:rsid w:val="00B43873"/>
    <w:rsid w:val="00B5132C"/>
    <w:rsid w:val="00B6187C"/>
    <w:rsid w:val="00B6419A"/>
    <w:rsid w:val="00B72F18"/>
    <w:rsid w:val="00B759C9"/>
    <w:rsid w:val="00B91334"/>
    <w:rsid w:val="00B93902"/>
    <w:rsid w:val="00BB522E"/>
    <w:rsid w:val="00BB704E"/>
    <w:rsid w:val="00BC0373"/>
    <w:rsid w:val="00BC1600"/>
    <w:rsid w:val="00BC4866"/>
    <w:rsid w:val="00BC555F"/>
    <w:rsid w:val="00BD17D6"/>
    <w:rsid w:val="00BF57CE"/>
    <w:rsid w:val="00C03F95"/>
    <w:rsid w:val="00C129A2"/>
    <w:rsid w:val="00C47151"/>
    <w:rsid w:val="00C567A7"/>
    <w:rsid w:val="00C57D03"/>
    <w:rsid w:val="00C61B2D"/>
    <w:rsid w:val="00C64363"/>
    <w:rsid w:val="00C67364"/>
    <w:rsid w:val="00C83215"/>
    <w:rsid w:val="00C9286F"/>
    <w:rsid w:val="00CA2AE0"/>
    <w:rsid w:val="00CB0394"/>
    <w:rsid w:val="00CB39DA"/>
    <w:rsid w:val="00CD44A9"/>
    <w:rsid w:val="00D01A81"/>
    <w:rsid w:val="00D03B64"/>
    <w:rsid w:val="00D13013"/>
    <w:rsid w:val="00D26CCE"/>
    <w:rsid w:val="00D41C68"/>
    <w:rsid w:val="00D5108B"/>
    <w:rsid w:val="00D624EA"/>
    <w:rsid w:val="00D85E62"/>
    <w:rsid w:val="00D8654D"/>
    <w:rsid w:val="00DB01CE"/>
    <w:rsid w:val="00DE44E3"/>
    <w:rsid w:val="00E001B3"/>
    <w:rsid w:val="00E02AE2"/>
    <w:rsid w:val="00E04E2F"/>
    <w:rsid w:val="00E1136E"/>
    <w:rsid w:val="00E11D31"/>
    <w:rsid w:val="00E24653"/>
    <w:rsid w:val="00E45E9C"/>
    <w:rsid w:val="00E55782"/>
    <w:rsid w:val="00E57E2B"/>
    <w:rsid w:val="00E609D5"/>
    <w:rsid w:val="00E63CA2"/>
    <w:rsid w:val="00E64629"/>
    <w:rsid w:val="00E826B8"/>
    <w:rsid w:val="00E849A4"/>
    <w:rsid w:val="00E95588"/>
    <w:rsid w:val="00E960F0"/>
    <w:rsid w:val="00E97C33"/>
    <w:rsid w:val="00EA221D"/>
    <w:rsid w:val="00EB2DED"/>
    <w:rsid w:val="00EC46C6"/>
    <w:rsid w:val="00ED3C73"/>
    <w:rsid w:val="00EF07AD"/>
    <w:rsid w:val="00EF167D"/>
    <w:rsid w:val="00EF264B"/>
    <w:rsid w:val="00F02DE1"/>
    <w:rsid w:val="00F05DB7"/>
    <w:rsid w:val="00F079C1"/>
    <w:rsid w:val="00F75313"/>
    <w:rsid w:val="00F75AAA"/>
    <w:rsid w:val="00F7700C"/>
    <w:rsid w:val="00F779A0"/>
    <w:rsid w:val="00F83340"/>
    <w:rsid w:val="00FA6822"/>
    <w:rsid w:val="00FB546D"/>
    <w:rsid w:val="00FC1499"/>
    <w:rsid w:val="00FC5C70"/>
    <w:rsid w:val="00FC5D1B"/>
    <w:rsid w:val="00FD3E55"/>
    <w:rsid w:val="00FE2CBF"/>
    <w:rsid w:val="00FE2D09"/>
    <w:rsid w:val="00FE2F88"/>
    <w:rsid w:val="00FE7D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B45"/>
    <w:rPr>
      <w:rFonts w:ascii="Times New Roman" w:eastAsia="Times New Roman" w:hAnsi="Times New Roman"/>
      <w:sz w:val="24"/>
      <w:szCs w:val="24"/>
    </w:rPr>
  </w:style>
  <w:style w:type="paragraph" w:styleId="Heading1">
    <w:name w:val="heading 1"/>
    <w:basedOn w:val="Normal"/>
    <w:next w:val="Normal"/>
    <w:link w:val="Heading1Char"/>
    <w:uiPriority w:val="99"/>
    <w:qFormat/>
    <w:rsid w:val="00975B63"/>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9"/>
    <w:qFormat/>
    <w:rsid w:val="00AA2B45"/>
    <w:pPr>
      <w:keepNext/>
      <w:jc w:val="center"/>
      <w:outlineLvl w:val="1"/>
    </w:pPr>
    <w:rPr>
      <w:rFonts w:eastAsia="Arial Unicode MS"/>
      <w:b/>
      <w:bCs/>
      <w:sz w:val="28"/>
    </w:rPr>
  </w:style>
  <w:style w:type="paragraph" w:styleId="Heading3">
    <w:name w:val="heading 3"/>
    <w:basedOn w:val="Normal"/>
    <w:next w:val="Normal"/>
    <w:link w:val="Heading3Char"/>
    <w:uiPriority w:val="99"/>
    <w:qFormat/>
    <w:rsid w:val="00AA2B45"/>
    <w:pPr>
      <w:keepNext/>
      <w:jc w:val="center"/>
      <w:outlineLvl w:val="2"/>
    </w:pPr>
    <w:rPr>
      <w:rFonts w:eastAsia="Arial Unicode MS"/>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75B63"/>
    <w:rPr>
      <w:rFonts w:ascii="Cambria" w:hAnsi="Cambria" w:cs="Times New Roman"/>
      <w:b/>
      <w:bCs/>
      <w:color w:val="365F91"/>
      <w:sz w:val="28"/>
      <w:szCs w:val="28"/>
      <w:lang w:eastAsia="ru-RU"/>
    </w:rPr>
  </w:style>
  <w:style w:type="character" w:customStyle="1" w:styleId="Heading2Char">
    <w:name w:val="Heading 2 Char"/>
    <w:basedOn w:val="DefaultParagraphFont"/>
    <w:link w:val="Heading2"/>
    <w:uiPriority w:val="99"/>
    <w:semiHidden/>
    <w:locked/>
    <w:rsid w:val="00AA2B45"/>
    <w:rPr>
      <w:rFonts w:ascii="Times New Roman" w:eastAsia="Arial Unicode MS" w:hAnsi="Times New Roman" w:cs="Times New Roman"/>
      <w:b/>
      <w:bCs/>
      <w:sz w:val="24"/>
      <w:szCs w:val="24"/>
      <w:lang w:eastAsia="ru-RU"/>
    </w:rPr>
  </w:style>
  <w:style w:type="character" w:customStyle="1" w:styleId="Heading3Char">
    <w:name w:val="Heading 3 Char"/>
    <w:basedOn w:val="DefaultParagraphFont"/>
    <w:link w:val="Heading3"/>
    <w:uiPriority w:val="99"/>
    <w:semiHidden/>
    <w:locked/>
    <w:rsid w:val="00AA2B45"/>
    <w:rPr>
      <w:rFonts w:ascii="Times New Roman" w:eastAsia="Arial Unicode MS" w:hAnsi="Times New Roman" w:cs="Times New Roman"/>
      <w:b/>
      <w:bCs/>
      <w:sz w:val="24"/>
      <w:szCs w:val="24"/>
      <w:lang w:eastAsia="ru-RU"/>
    </w:rPr>
  </w:style>
  <w:style w:type="paragraph" w:styleId="BodyText2">
    <w:name w:val="Body Text 2"/>
    <w:basedOn w:val="Normal"/>
    <w:link w:val="BodyText2Char"/>
    <w:uiPriority w:val="99"/>
    <w:semiHidden/>
    <w:rsid w:val="00AA2B45"/>
    <w:pPr>
      <w:jc w:val="right"/>
    </w:pPr>
  </w:style>
  <w:style w:type="character" w:customStyle="1" w:styleId="BodyText2Char">
    <w:name w:val="Body Text 2 Char"/>
    <w:basedOn w:val="DefaultParagraphFont"/>
    <w:link w:val="BodyText2"/>
    <w:uiPriority w:val="99"/>
    <w:semiHidden/>
    <w:locked/>
    <w:rsid w:val="00AA2B45"/>
    <w:rPr>
      <w:rFonts w:ascii="Times New Roman" w:hAnsi="Times New Roman" w:cs="Times New Roman"/>
      <w:sz w:val="24"/>
      <w:szCs w:val="24"/>
      <w:lang w:eastAsia="ru-RU"/>
    </w:rPr>
  </w:style>
  <w:style w:type="paragraph" w:customStyle="1" w:styleId="textbody">
    <w:name w:val="textbody"/>
    <w:basedOn w:val="Normal"/>
    <w:uiPriority w:val="99"/>
    <w:rsid w:val="00975B63"/>
    <w:pPr>
      <w:spacing w:before="100" w:beforeAutospacing="1" w:after="100" w:afterAutospacing="1"/>
      <w:ind w:firstLine="480"/>
    </w:pPr>
    <w:rPr>
      <w:rFonts w:ascii="Verdana" w:hAnsi="Verdana"/>
      <w:sz w:val="19"/>
      <w:szCs w:val="19"/>
    </w:rPr>
  </w:style>
  <w:style w:type="table" w:styleId="TableGrid">
    <w:name w:val="Table Grid"/>
    <w:basedOn w:val="TableNormal"/>
    <w:uiPriority w:val="99"/>
    <w:rsid w:val="00FC149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FC1499"/>
    <w:pPr>
      <w:ind w:left="720"/>
      <w:contextualSpacing/>
    </w:pPr>
  </w:style>
  <w:style w:type="paragraph" w:styleId="BalloonText">
    <w:name w:val="Balloon Text"/>
    <w:basedOn w:val="Normal"/>
    <w:link w:val="BalloonTextChar"/>
    <w:uiPriority w:val="99"/>
    <w:semiHidden/>
    <w:rsid w:val="00D03B6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03B64"/>
    <w:rPr>
      <w:rFonts w:ascii="Tahoma" w:hAnsi="Tahoma" w:cs="Tahoma"/>
      <w:sz w:val="16"/>
      <w:szCs w:val="16"/>
      <w:lang w:eastAsia="ru-RU"/>
    </w:rPr>
  </w:style>
  <w:style w:type="paragraph" w:styleId="NormalWeb">
    <w:name w:val="Normal (Web)"/>
    <w:basedOn w:val="Normal"/>
    <w:uiPriority w:val="99"/>
    <w:rsid w:val="00883A30"/>
    <w:pPr>
      <w:spacing w:before="100" w:beforeAutospacing="1" w:after="100" w:afterAutospacing="1"/>
    </w:pPr>
  </w:style>
  <w:style w:type="character" w:styleId="Strong">
    <w:name w:val="Strong"/>
    <w:basedOn w:val="DefaultParagraphFont"/>
    <w:uiPriority w:val="99"/>
    <w:qFormat/>
    <w:rsid w:val="00883A30"/>
    <w:rPr>
      <w:rFonts w:cs="Times New Roman"/>
      <w:b/>
      <w:bCs/>
    </w:rPr>
  </w:style>
  <w:style w:type="character" w:customStyle="1" w:styleId="apple-converted-space">
    <w:name w:val="apple-converted-space"/>
    <w:basedOn w:val="DefaultParagraphFont"/>
    <w:uiPriority w:val="99"/>
    <w:rsid w:val="00883A30"/>
    <w:rPr>
      <w:rFonts w:cs="Times New Roman"/>
    </w:rPr>
  </w:style>
  <w:style w:type="character" w:styleId="Emphasis">
    <w:name w:val="Emphasis"/>
    <w:basedOn w:val="DefaultParagraphFont"/>
    <w:uiPriority w:val="99"/>
    <w:qFormat/>
    <w:rsid w:val="00883A30"/>
    <w:rPr>
      <w:rFonts w:cs="Times New Roman"/>
      <w:i/>
      <w:iCs/>
    </w:rPr>
  </w:style>
  <w:style w:type="paragraph" w:customStyle="1" w:styleId="1">
    <w:name w:val="1"/>
    <w:basedOn w:val="Normal"/>
    <w:uiPriority w:val="99"/>
    <w:rsid w:val="00883A30"/>
    <w:pPr>
      <w:spacing w:before="100" w:beforeAutospacing="1" w:after="100" w:afterAutospacing="1"/>
    </w:pPr>
  </w:style>
  <w:style w:type="character" w:styleId="IntenseEmphasis">
    <w:name w:val="Intense Emphasis"/>
    <w:basedOn w:val="DefaultParagraphFont"/>
    <w:uiPriority w:val="99"/>
    <w:qFormat/>
    <w:rsid w:val="003A3114"/>
    <w:rPr>
      <w:rFonts w:cs="Times New Roman"/>
      <w:b/>
      <w:i/>
      <w:color w:val="4F81BD"/>
    </w:rPr>
  </w:style>
  <w:style w:type="paragraph" w:styleId="Footer">
    <w:name w:val="footer"/>
    <w:basedOn w:val="Normal"/>
    <w:link w:val="FooterChar"/>
    <w:uiPriority w:val="99"/>
    <w:rsid w:val="00DB01CE"/>
    <w:pPr>
      <w:tabs>
        <w:tab w:val="center" w:pos="4677"/>
        <w:tab w:val="right" w:pos="9355"/>
      </w:tabs>
    </w:pPr>
  </w:style>
  <w:style w:type="character" w:customStyle="1" w:styleId="FooterChar">
    <w:name w:val="Footer Char"/>
    <w:basedOn w:val="DefaultParagraphFont"/>
    <w:link w:val="Footer"/>
    <w:uiPriority w:val="99"/>
    <w:semiHidden/>
    <w:locked/>
    <w:rsid w:val="00C64363"/>
    <w:rPr>
      <w:rFonts w:ascii="Times New Roman" w:hAnsi="Times New Roman" w:cs="Times New Roman"/>
      <w:sz w:val="24"/>
      <w:szCs w:val="24"/>
    </w:rPr>
  </w:style>
  <w:style w:type="character" w:styleId="PageNumber">
    <w:name w:val="page number"/>
    <w:basedOn w:val="DefaultParagraphFont"/>
    <w:uiPriority w:val="99"/>
    <w:rsid w:val="00DB01CE"/>
    <w:rPr>
      <w:rFonts w:cs="Times New Roman"/>
    </w:rPr>
  </w:style>
  <w:style w:type="character" w:customStyle="1" w:styleId="ts4">
    <w:name w:val="ts4"/>
    <w:basedOn w:val="DefaultParagraphFont"/>
    <w:uiPriority w:val="99"/>
    <w:rsid w:val="00863A0A"/>
    <w:rPr>
      <w:rFonts w:cs="Times New Roman"/>
    </w:rPr>
  </w:style>
  <w:style w:type="character" w:styleId="Hyperlink">
    <w:name w:val="Hyperlink"/>
    <w:basedOn w:val="DefaultParagraphFont"/>
    <w:uiPriority w:val="99"/>
    <w:rsid w:val="00863A0A"/>
    <w:rPr>
      <w:rFonts w:cs="Times New Roman"/>
      <w:color w:val="0000FF"/>
      <w:u w:val="single"/>
    </w:rPr>
  </w:style>
  <w:style w:type="paragraph" w:styleId="NoSpacing">
    <w:name w:val="No Spacing"/>
    <w:uiPriority w:val="99"/>
    <w:qFormat/>
    <w:rsid w:val="00B250C7"/>
    <w:rPr>
      <w:rFonts w:eastAsia="Times New Roman"/>
    </w:rPr>
  </w:style>
  <w:style w:type="paragraph" w:styleId="BodyTextIndent">
    <w:name w:val="Body Text Indent"/>
    <w:basedOn w:val="Normal"/>
    <w:link w:val="BodyTextIndentChar"/>
    <w:uiPriority w:val="99"/>
    <w:rsid w:val="007D26FD"/>
    <w:pPr>
      <w:spacing w:after="120"/>
      <w:ind w:left="283"/>
    </w:pPr>
  </w:style>
  <w:style w:type="character" w:customStyle="1" w:styleId="BodyTextIndentChar">
    <w:name w:val="Body Text Indent Char"/>
    <w:basedOn w:val="DefaultParagraphFont"/>
    <w:link w:val="BodyTextIndent"/>
    <w:uiPriority w:val="99"/>
    <w:semiHidden/>
    <w:locked/>
    <w:rsid w:val="005147EF"/>
    <w:rPr>
      <w:rFonts w:ascii="Times New Roman" w:hAnsi="Times New Roman" w:cs="Times New Roman"/>
      <w:sz w:val="24"/>
      <w:szCs w:val="24"/>
    </w:rPr>
  </w:style>
  <w:style w:type="paragraph" w:customStyle="1" w:styleId="Style4">
    <w:name w:val="Style4"/>
    <w:basedOn w:val="Normal"/>
    <w:uiPriority w:val="99"/>
    <w:rsid w:val="007E3FD9"/>
    <w:pPr>
      <w:widowControl w:val="0"/>
      <w:autoSpaceDE w:val="0"/>
      <w:autoSpaceDN w:val="0"/>
      <w:adjustRightInd w:val="0"/>
    </w:pPr>
    <w:rPr>
      <w:rFonts w:eastAsia="Calibri"/>
    </w:rPr>
  </w:style>
  <w:style w:type="paragraph" w:customStyle="1" w:styleId="3">
    <w:name w:val="Знак Знак3 Знак Знак"/>
    <w:basedOn w:val="Normal"/>
    <w:uiPriority w:val="99"/>
    <w:rsid w:val="007E3FD9"/>
    <w:pPr>
      <w:spacing w:after="160" w:line="240" w:lineRule="exact"/>
    </w:pPr>
    <w:rPr>
      <w:rFonts w:ascii="Verdana" w:eastAsia="Calibri" w:hAnsi="Verdana"/>
      <w:sz w:val="20"/>
      <w:szCs w:val="20"/>
      <w:lang w:val="en-US" w:eastAsia="en-US"/>
    </w:rPr>
  </w:style>
  <w:style w:type="paragraph" w:styleId="PlainText">
    <w:name w:val="Plain Text"/>
    <w:aliases w:val="Знак7"/>
    <w:basedOn w:val="Normal"/>
    <w:link w:val="PlainTextChar1"/>
    <w:uiPriority w:val="99"/>
    <w:rsid w:val="007E3FD9"/>
    <w:rPr>
      <w:rFonts w:ascii="Courier New" w:eastAsia="Calibri" w:hAnsi="Courier New"/>
      <w:sz w:val="20"/>
      <w:szCs w:val="20"/>
    </w:rPr>
  </w:style>
  <w:style w:type="character" w:customStyle="1" w:styleId="PlainTextChar">
    <w:name w:val="Plain Text Char"/>
    <w:aliases w:val="Знак7 Char"/>
    <w:basedOn w:val="DefaultParagraphFont"/>
    <w:link w:val="PlainText"/>
    <w:uiPriority w:val="99"/>
    <w:semiHidden/>
    <w:locked/>
    <w:rsid w:val="00907B9A"/>
    <w:rPr>
      <w:rFonts w:ascii="Courier New" w:hAnsi="Courier New" w:cs="Courier New"/>
      <w:sz w:val="20"/>
      <w:szCs w:val="20"/>
    </w:rPr>
  </w:style>
  <w:style w:type="character" w:customStyle="1" w:styleId="PlainTextChar1">
    <w:name w:val="Plain Text Char1"/>
    <w:aliases w:val="Знак7 Char1"/>
    <w:link w:val="PlainText"/>
    <w:uiPriority w:val="99"/>
    <w:locked/>
    <w:rsid w:val="007E3FD9"/>
    <w:rPr>
      <w:rFonts w:ascii="Courier New" w:hAnsi="Courier New"/>
      <w:lang w:val="ru-RU" w:eastAsia="ru-RU"/>
    </w:rPr>
  </w:style>
</w:styles>
</file>

<file path=word/webSettings.xml><?xml version="1.0" encoding="utf-8"?>
<w:webSettings xmlns:r="http://schemas.openxmlformats.org/officeDocument/2006/relationships" xmlns:w="http://schemas.openxmlformats.org/wordprocessingml/2006/main">
  <w:divs>
    <w:div w:id="963999874">
      <w:marLeft w:val="0"/>
      <w:marRight w:val="0"/>
      <w:marTop w:val="0"/>
      <w:marBottom w:val="0"/>
      <w:divBdr>
        <w:top w:val="none" w:sz="0" w:space="0" w:color="auto"/>
        <w:left w:val="none" w:sz="0" w:space="0" w:color="auto"/>
        <w:bottom w:val="none" w:sz="0" w:space="0" w:color="auto"/>
        <w:right w:val="none" w:sz="0" w:space="0" w:color="auto"/>
      </w:divBdr>
    </w:div>
    <w:div w:id="963999875">
      <w:marLeft w:val="0"/>
      <w:marRight w:val="0"/>
      <w:marTop w:val="0"/>
      <w:marBottom w:val="0"/>
      <w:divBdr>
        <w:top w:val="none" w:sz="0" w:space="0" w:color="auto"/>
        <w:left w:val="none" w:sz="0" w:space="0" w:color="auto"/>
        <w:bottom w:val="none" w:sz="0" w:space="0" w:color="auto"/>
        <w:right w:val="none" w:sz="0" w:space="0" w:color="auto"/>
      </w:divBdr>
    </w:div>
    <w:div w:id="963999876">
      <w:marLeft w:val="0"/>
      <w:marRight w:val="0"/>
      <w:marTop w:val="0"/>
      <w:marBottom w:val="0"/>
      <w:divBdr>
        <w:top w:val="none" w:sz="0" w:space="0" w:color="auto"/>
        <w:left w:val="none" w:sz="0" w:space="0" w:color="auto"/>
        <w:bottom w:val="none" w:sz="0" w:space="0" w:color="auto"/>
        <w:right w:val="none" w:sz="0" w:space="0" w:color="auto"/>
      </w:divBdr>
    </w:div>
    <w:div w:id="963999877">
      <w:marLeft w:val="0"/>
      <w:marRight w:val="0"/>
      <w:marTop w:val="0"/>
      <w:marBottom w:val="0"/>
      <w:divBdr>
        <w:top w:val="none" w:sz="0" w:space="0" w:color="auto"/>
        <w:left w:val="none" w:sz="0" w:space="0" w:color="auto"/>
        <w:bottom w:val="none" w:sz="0" w:space="0" w:color="auto"/>
        <w:right w:val="none" w:sz="0" w:space="0" w:color="auto"/>
      </w:divBdr>
    </w:div>
    <w:div w:id="963999878">
      <w:marLeft w:val="0"/>
      <w:marRight w:val="0"/>
      <w:marTop w:val="0"/>
      <w:marBottom w:val="0"/>
      <w:divBdr>
        <w:top w:val="none" w:sz="0" w:space="0" w:color="auto"/>
        <w:left w:val="none" w:sz="0" w:space="0" w:color="auto"/>
        <w:bottom w:val="none" w:sz="0" w:space="0" w:color="auto"/>
        <w:right w:val="none" w:sz="0" w:space="0" w:color="auto"/>
      </w:divBdr>
    </w:div>
    <w:div w:id="963999879">
      <w:marLeft w:val="0"/>
      <w:marRight w:val="0"/>
      <w:marTop w:val="0"/>
      <w:marBottom w:val="0"/>
      <w:divBdr>
        <w:top w:val="none" w:sz="0" w:space="0" w:color="auto"/>
        <w:left w:val="none" w:sz="0" w:space="0" w:color="auto"/>
        <w:bottom w:val="none" w:sz="0" w:space="0" w:color="auto"/>
        <w:right w:val="none" w:sz="0" w:space="0" w:color="auto"/>
      </w:divBdr>
    </w:div>
    <w:div w:id="963999880">
      <w:marLeft w:val="0"/>
      <w:marRight w:val="0"/>
      <w:marTop w:val="0"/>
      <w:marBottom w:val="0"/>
      <w:divBdr>
        <w:top w:val="none" w:sz="0" w:space="0" w:color="auto"/>
        <w:left w:val="none" w:sz="0" w:space="0" w:color="auto"/>
        <w:bottom w:val="none" w:sz="0" w:space="0" w:color="auto"/>
        <w:right w:val="none" w:sz="0" w:space="0" w:color="auto"/>
      </w:divBdr>
    </w:div>
    <w:div w:id="963999881">
      <w:marLeft w:val="0"/>
      <w:marRight w:val="0"/>
      <w:marTop w:val="0"/>
      <w:marBottom w:val="0"/>
      <w:divBdr>
        <w:top w:val="none" w:sz="0" w:space="0" w:color="auto"/>
        <w:left w:val="none" w:sz="0" w:space="0" w:color="auto"/>
        <w:bottom w:val="none" w:sz="0" w:space="0" w:color="auto"/>
        <w:right w:val="none" w:sz="0" w:space="0" w:color="auto"/>
      </w:divBdr>
    </w:div>
    <w:div w:id="963999882">
      <w:marLeft w:val="0"/>
      <w:marRight w:val="0"/>
      <w:marTop w:val="0"/>
      <w:marBottom w:val="0"/>
      <w:divBdr>
        <w:top w:val="none" w:sz="0" w:space="0" w:color="auto"/>
        <w:left w:val="none" w:sz="0" w:space="0" w:color="auto"/>
        <w:bottom w:val="none" w:sz="0" w:space="0" w:color="auto"/>
        <w:right w:val="none" w:sz="0" w:space="0" w:color="auto"/>
      </w:divBdr>
    </w:div>
    <w:div w:id="963999883">
      <w:marLeft w:val="0"/>
      <w:marRight w:val="0"/>
      <w:marTop w:val="0"/>
      <w:marBottom w:val="0"/>
      <w:divBdr>
        <w:top w:val="none" w:sz="0" w:space="0" w:color="auto"/>
        <w:left w:val="none" w:sz="0" w:space="0" w:color="auto"/>
        <w:bottom w:val="none" w:sz="0" w:space="0" w:color="auto"/>
        <w:right w:val="none" w:sz="0" w:space="0" w:color="auto"/>
      </w:divBdr>
    </w:div>
    <w:div w:id="9639998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pandia.ru/text/category/ozdorovitelmznie_programm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1653</TotalTime>
  <Pages>25</Pages>
  <Words>4881</Words>
  <Characters>27824</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84</cp:revision>
  <cp:lastPrinted>2017-12-08T12:28:00Z</cp:lastPrinted>
  <dcterms:created xsi:type="dcterms:W3CDTF">2017-05-17T08:53:00Z</dcterms:created>
  <dcterms:modified xsi:type="dcterms:W3CDTF">2021-07-01T10:46:00Z</dcterms:modified>
</cp:coreProperties>
</file>