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312" w:rsidRDefault="00271312" w:rsidP="004353B6">
      <w:pPr>
        <w:spacing w:after="5"/>
        <w:ind w:left="0" w:right="304" w:firstLine="0"/>
        <w:jc w:val="center"/>
        <w:rPr>
          <w:b/>
        </w:rPr>
      </w:pPr>
      <w:r>
        <w:rPr>
          <w:b/>
        </w:rPr>
        <w:t>Агитбригада ГБОУ «Дятьковская кадетская школа»</w:t>
      </w:r>
    </w:p>
    <w:p w:rsidR="00271312" w:rsidRDefault="00271312" w:rsidP="004353B6">
      <w:pPr>
        <w:spacing w:after="5"/>
        <w:ind w:left="0" w:right="304" w:firstLine="0"/>
        <w:jc w:val="center"/>
        <w:rPr>
          <w:b/>
          <w:i/>
        </w:rPr>
      </w:pPr>
      <w:r>
        <w:rPr>
          <w:b/>
        </w:rPr>
        <w:t>«…Любить, надеяться и верить…»</w:t>
      </w:r>
    </w:p>
    <w:p w:rsidR="00271312" w:rsidRPr="009844C2" w:rsidRDefault="00271312" w:rsidP="004353B6">
      <w:pPr>
        <w:spacing w:after="5"/>
        <w:ind w:left="-5" w:right="304"/>
        <w:rPr>
          <w:sz w:val="24"/>
          <w:szCs w:val="24"/>
        </w:rPr>
      </w:pPr>
      <w:r w:rsidRPr="009844C2">
        <w:rPr>
          <w:b/>
          <w:i/>
          <w:sz w:val="24"/>
          <w:szCs w:val="24"/>
        </w:rPr>
        <w:t>ЦЕЛЬ:</w:t>
      </w:r>
      <w:r w:rsidRPr="009844C2">
        <w:rPr>
          <w:b/>
          <w:sz w:val="24"/>
          <w:szCs w:val="24"/>
        </w:rPr>
        <w:t xml:space="preserve"> </w:t>
      </w:r>
    </w:p>
    <w:p w:rsidR="00271312" w:rsidRPr="009844C2" w:rsidRDefault="00271312" w:rsidP="004353B6">
      <w:pPr>
        <w:spacing w:after="9" w:line="268" w:lineRule="auto"/>
        <w:ind w:left="91" w:right="927" w:firstLine="0"/>
        <w:jc w:val="both"/>
        <w:rPr>
          <w:sz w:val="24"/>
          <w:szCs w:val="24"/>
        </w:rPr>
      </w:pPr>
      <w:r>
        <w:rPr>
          <w:noProof/>
        </w:rPr>
        <w:pict>
          <v:group id="Group 22139" o:spid="_x0000_s1026" style="position:absolute;left:0;text-align:left;margin-left:0;margin-top:-.2pt;width:9.1pt;height:28.45pt;z-index:251658240" coordsize="115824,3611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12" o:spid="_x0000_s1027" type="#_x0000_t75" style="position:absolute;width:115824;height:15544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cFWbEAAAA3AAAAA8AAABkcnMvZG93bnJldi54bWxEj0GLwjAUhO/C/ofwFvamqT2IVqPsirIe&#10;KrJd8fxonm2xeSlNtPXfG0HwOMzMN8xi1Zta3Kh1lWUF41EEgji3uuJCwfF/O5yCcB5ZY22ZFNzJ&#10;wWr5MVhgom3Hf3TLfCEChF2CCkrvm0RKl5dk0I1sQxy8s20N+iDbQuoWuwA3tYyjaCINVhwWSmxo&#10;XVJ+ya5Gwa+7nrrJofnZmGyW7rdptTmla6W+PvvvOQhPvX+HX+2dVhCPY3ieCUdALh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ycFWbEAAAA3AAAAA8AAAAAAAAAAAAAAAAA&#10;nwIAAGRycy9kb3ducmV2LnhtbFBLBQYAAAAABAAEAPcAAACQAwAAAAA=&#10;">
              <v:imagedata r:id="rId7" o:title=""/>
            </v:shape>
            <v:shape id="Picture 216" o:spid="_x0000_s1028" type="#_x0000_t75" style="position:absolute;top:205740;width:115824;height:15544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nE2XEAAAA3AAAAA8AAABkcnMvZG93bnJldi54bWxEj0GLwjAUhO/C/ofwFvamqR6KVqPsirJ7&#10;qIhVPD+aZ1tsXkoTbfffG0HwOMzMN8xi1Zta3Kl1lWUF41EEgji3uuJCwem4HU5BOI+ssbZMCv7J&#10;wWr5MVhgom3HB7pnvhABwi5BBaX3TSKly0sy6Ea2IQ7exbYGfZBtIXWLXYCbWk6iKJYGKw4LJTa0&#10;Lim/Zjej4Nfdzl28b342Jpulu21abc7pWqmvz/57DsJT79/hV/tPK5iMY3ieCUdALh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OnE2XEAAAA3AAAAA8AAAAAAAAAAAAAAAAA&#10;nwIAAGRycy9kb3ducmV2LnhtbFBLBQYAAAAABAAEAPcAAACQAwAAAAA=&#10;">
              <v:imagedata r:id="rId7" o:title=""/>
            </v:shape>
            <w10:wrap type="square"/>
          </v:group>
        </w:pict>
      </w:r>
      <w:r w:rsidRPr="009844C2">
        <w:rPr>
          <w:rFonts w:ascii="Arial" w:hAnsi="Arial" w:cs="Arial"/>
          <w:sz w:val="24"/>
          <w:szCs w:val="24"/>
        </w:rPr>
        <w:t xml:space="preserve"> </w:t>
      </w:r>
      <w:r w:rsidRPr="009844C2">
        <w:rPr>
          <w:i/>
          <w:sz w:val="24"/>
          <w:szCs w:val="24"/>
        </w:rPr>
        <w:t>пропаганда здорового образа жизни</w:t>
      </w:r>
      <w:r w:rsidRPr="009844C2">
        <w:rPr>
          <w:sz w:val="24"/>
          <w:szCs w:val="24"/>
        </w:rPr>
        <w:t xml:space="preserve">, </w:t>
      </w:r>
      <w:r w:rsidRPr="009844C2">
        <w:rPr>
          <w:i/>
          <w:sz w:val="24"/>
          <w:szCs w:val="24"/>
        </w:rPr>
        <w:t xml:space="preserve">формирование ценностного отношения к собственному здоровью при помощи углубления знаний о пагубном влиянии вредных привычек на организм.  </w:t>
      </w:r>
    </w:p>
    <w:p w:rsidR="00271312" w:rsidRPr="009844C2" w:rsidRDefault="00271312" w:rsidP="004353B6">
      <w:pPr>
        <w:spacing w:after="29" w:line="259" w:lineRule="auto"/>
        <w:ind w:left="0" w:right="0" w:firstLine="0"/>
        <w:rPr>
          <w:sz w:val="24"/>
          <w:szCs w:val="24"/>
        </w:rPr>
      </w:pPr>
      <w:r w:rsidRPr="009844C2">
        <w:rPr>
          <w:b/>
          <w:i/>
          <w:sz w:val="24"/>
          <w:szCs w:val="24"/>
        </w:rPr>
        <w:t xml:space="preserve"> </w:t>
      </w:r>
    </w:p>
    <w:p w:rsidR="00271312" w:rsidRPr="009844C2" w:rsidRDefault="00271312" w:rsidP="004353B6">
      <w:pPr>
        <w:pStyle w:val="ListParagraph"/>
        <w:numPr>
          <w:ilvl w:val="0"/>
          <w:numId w:val="24"/>
        </w:numPr>
        <w:spacing w:after="9" w:line="268" w:lineRule="auto"/>
        <w:ind w:right="4538"/>
        <w:jc w:val="both"/>
        <w:rPr>
          <w:sz w:val="24"/>
          <w:szCs w:val="24"/>
        </w:rPr>
      </w:pPr>
      <w:r w:rsidRPr="009844C2">
        <w:rPr>
          <w:i/>
          <w:sz w:val="24"/>
          <w:szCs w:val="24"/>
        </w:rPr>
        <w:t xml:space="preserve">Формирование социально – активной личности. </w:t>
      </w:r>
      <w:r w:rsidRPr="009844C2">
        <w:rPr>
          <w:sz w:val="24"/>
          <w:szCs w:val="24"/>
        </w:rPr>
        <w:t xml:space="preserve"> </w:t>
      </w:r>
    </w:p>
    <w:p w:rsidR="00271312" w:rsidRPr="009844C2" w:rsidRDefault="00271312" w:rsidP="004353B6">
      <w:pPr>
        <w:spacing w:after="27" w:line="259" w:lineRule="auto"/>
        <w:ind w:left="0" w:right="0" w:firstLine="0"/>
        <w:rPr>
          <w:sz w:val="24"/>
          <w:szCs w:val="24"/>
        </w:rPr>
      </w:pPr>
      <w:r w:rsidRPr="009844C2">
        <w:rPr>
          <w:b/>
          <w:i/>
          <w:sz w:val="24"/>
          <w:szCs w:val="24"/>
        </w:rPr>
        <w:t xml:space="preserve"> </w:t>
      </w:r>
    </w:p>
    <w:p w:rsidR="00271312" w:rsidRPr="009844C2" w:rsidRDefault="00271312" w:rsidP="004353B6">
      <w:pPr>
        <w:spacing w:after="5"/>
        <w:ind w:left="-5" w:right="304"/>
        <w:rPr>
          <w:sz w:val="24"/>
          <w:szCs w:val="24"/>
        </w:rPr>
      </w:pPr>
      <w:r w:rsidRPr="009844C2">
        <w:rPr>
          <w:b/>
          <w:i/>
          <w:sz w:val="24"/>
          <w:szCs w:val="24"/>
        </w:rPr>
        <w:t>Задачи:</w:t>
      </w:r>
      <w:r w:rsidRPr="009844C2">
        <w:rPr>
          <w:sz w:val="24"/>
          <w:szCs w:val="24"/>
        </w:rPr>
        <w:t xml:space="preserve"> </w:t>
      </w:r>
    </w:p>
    <w:p w:rsidR="00271312" w:rsidRPr="009844C2" w:rsidRDefault="00271312" w:rsidP="004353B6">
      <w:pPr>
        <w:spacing w:after="9" w:line="268" w:lineRule="auto"/>
        <w:ind w:right="444"/>
        <w:jc w:val="both"/>
        <w:rPr>
          <w:sz w:val="24"/>
          <w:szCs w:val="24"/>
        </w:rPr>
      </w:pPr>
    </w:p>
    <w:p w:rsidR="00271312" w:rsidRPr="009844C2" w:rsidRDefault="00271312" w:rsidP="004353B6">
      <w:pPr>
        <w:pStyle w:val="ListParagraph"/>
        <w:numPr>
          <w:ilvl w:val="0"/>
          <w:numId w:val="24"/>
        </w:numPr>
        <w:spacing w:after="9" w:line="268" w:lineRule="auto"/>
        <w:ind w:right="444"/>
        <w:jc w:val="both"/>
        <w:rPr>
          <w:sz w:val="24"/>
          <w:szCs w:val="24"/>
        </w:rPr>
      </w:pPr>
      <w:r w:rsidRPr="009844C2">
        <w:rPr>
          <w:i/>
          <w:sz w:val="24"/>
          <w:szCs w:val="24"/>
        </w:rPr>
        <w:t xml:space="preserve">воспитывать негативное отношение к табакокурению, пьянству, наркомании, воспитывать желание вести здоровый образ жизни и пропагандировать его. </w:t>
      </w:r>
    </w:p>
    <w:p w:rsidR="00271312" w:rsidRPr="009844C2" w:rsidRDefault="00271312" w:rsidP="004353B6">
      <w:pPr>
        <w:spacing w:after="9" w:line="268" w:lineRule="auto"/>
        <w:ind w:right="444"/>
        <w:jc w:val="both"/>
        <w:rPr>
          <w:sz w:val="24"/>
          <w:szCs w:val="24"/>
        </w:rPr>
      </w:pPr>
    </w:p>
    <w:p w:rsidR="00271312" w:rsidRPr="009844C2" w:rsidRDefault="00271312" w:rsidP="004353B6">
      <w:pPr>
        <w:pStyle w:val="ListParagraph"/>
        <w:numPr>
          <w:ilvl w:val="0"/>
          <w:numId w:val="24"/>
        </w:numPr>
        <w:tabs>
          <w:tab w:val="center" w:pos="2591"/>
          <w:tab w:val="center" w:pos="4471"/>
          <w:tab w:val="center" w:pos="6257"/>
          <w:tab w:val="center" w:pos="7874"/>
          <w:tab w:val="center" w:pos="9546"/>
        </w:tabs>
        <w:spacing w:after="9" w:line="268" w:lineRule="auto"/>
        <w:ind w:right="0"/>
        <w:rPr>
          <w:sz w:val="24"/>
          <w:szCs w:val="24"/>
        </w:rPr>
      </w:pPr>
      <w:r w:rsidRPr="009844C2">
        <w:rPr>
          <w:i/>
          <w:sz w:val="24"/>
          <w:szCs w:val="24"/>
        </w:rPr>
        <w:t xml:space="preserve">развивать </w:t>
      </w:r>
      <w:r w:rsidRPr="009844C2">
        <w:rPr>
          <w:i/>
          <w:sz w:val="24"/>
          <w:szCs w:val="24"/>
        </w:rPr>
        <w:tab/>
        <w:t xml:space="preserve">творческие </w:t>
      </w:r>
      <w:r w:rsidRPr="009844C2">
        <w:rPr>
          <w:i/>
          <w:sz w:val="24"/>
          <w:szCs w:val="24"/>
        </w:rPr>
        <w:tab/>
        <w:t xml:space="preserve">способности, </w:t>
      </w:r>
      <w:r w:rsidRPr="009844C2">
        <w:rPr>
          <w:i/>
          <w:sz w:val="24"/>
          <w:szCs w:val="24"/>
        </w:rPr>
        <w:tab/>
        <w:t xml:space="preserve">внимание, </w:t>
      </w:r>
      <w:r w:rsidRPr="009844C2">
        <w:rPr>
          <w:i/>
          <w:sz w:val="24"/>
          <w:szCs w:val="24"/>
        </w:rPr>
        <w:tab/>
        <w:t xml:space="preserve">логическое </w:t>
      </w:r>
      <w:r w:rsidRPr="009844C2">
        <w:rPr>
          <w:i/>
          <w:sz w:val="24"/>
          <w:szCs w:val="24"/>
        </w:rPr>
        <w:tab/>
        <w:t xml:space="preserve">мышление. </w:t>
      </w:r>
    </w:p>
    <w:p w:rsidR="00271312" w:rsidRPr="009844C2" w:rsidRDefault="00271312" w:rsidP="004353B6">
      <w:pPr>
        <w:spacing w:after="24" w:line="259" w:lineRule="auto"/>
        <w:ind w:left="283" w:right="0" w:firstLine="75"/>
        <w:rPr>
          <w:sz w:val="24"/>
          <w:szCs w:val="24"/>
        </w:rPr>
      </w:pPr>
    </w:p>
    <w:p w:rsidR="00271312" w:rsidRPr="009844C2" w:rsidRDefault="00271312" w:rsidP="004353B6">
      <w:pPr>
        <w:spacing w:after="33" w:line="259" w:lineRule="auto"/>
        <w:ind w:left="0" w:right="0" w:firstLine="0"/>
        <w:rPr>
          <w:sz w:val="24"/>
          <w:szCs w:val="24"/>
        </w:rPr>
      </w:pPr>
    </w:p>
    <w:p w:rsidR="00271312" w:rsidRPr="009844C2" w:rsidRDefault="00271312" w:rsidP="004353B6">
      <w:pPr>
        <w:spacing w:after="5"/>
        <w:ind w:left="-5" w:right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Действующие лица: </w:t>
      </w:r>
    </w:p>
    <w:p w:rsidR="00271312" w:rsidRPr="009844C2" w:rsidRDefault="00271312" w:rsidP="004353B6">
      <w:pPr>
        <w:numPr>
          <w:ilvl w:val="0"/>
          <w:numId w:val="2"/>
        </w:numPr>
        <w:ind w:left="438" w:right="0" w:hanging="427"/>
        <w:rPr>
          <w:sz w:val="24"/>
          <w:szCs w:val="24"/>
        </w:rPr>
      </w:pPr>
      <w:r>
        <w:rPr>
          <w:sz w:val="24"/>
          <w:szCs w:val="24"/>
        </w:rPr>
        <w:t>Сказочник – Денисов Д</w:t>
      </w:r>
      <w:r w:rsidRPr="009844C2">
        <w:rPr>
          <w:sz w:val="24"/>
          <w:szCs w:val="24"/>
        </w:rPr>
        <w:t>.</w:t>
      </w:r>
    </w:p>
    <w:p w:rsidR="00271312" w:rsidRPr="009844C2" w:rsidRDefault="00271312" w:rsidP="004353B6">
      <w:pPr>
        <w:numPr>
          <w:ilvl w:val="0"/>
          <w:numId w:val="2"/>
        </w:numPr>
        <w:ind w:left="438" w:right="0" w:hanging="427"/>
        <w:rPr>
          <w:sz w:val="24"/>
          <w:szCs w:val="24"/>
        </w:rPr>
      </w:pPr>
      <w:r w:rsidRPr="009844C2">
        <w:rPr>
          <w:sz w:val="24"/>
          <w:szCs w:val="24"/>
        </w:rPr>
        <w:t>Царь  - Лисевич Я.</w:t>
      </w:r>
    </w:p>
    <w:p w:rsidR="00271312" w:rsidRPr="009844C2" w:rsidRDefault="00271312" w:rsidP="004353B6">
      <w:pPr>
        <w:numPr>
          <w:ilvl w:val="0"/>
          <w:numId w:val="2"/>
        </w:numPr>
        <w:ind w:left="438" w:right="0" w:hanging="427"/>
        <w:rPr>
          <w:sz w:val="24"/>
          <w:szCs w:val="24"/>
        </w:rPr>
      </w:pPr>
      <w:r w:rsidRPr="009844C2">
        <w:rPr>
          <w:sz w:val="24"/>
          <w:szCs w:val="24"/>
        </w:rPr>
        <w:t>Царь-2 – Захаров И.</w:t>
      </w:r>
    </w:p>
    <w:p w:rsidR="00271312" w:rsidRPr="009844C2" w:rsidRDefault="00271312" w:rsidP="004353B6">
      <w:pPr>
        <w:numPr>
          <w:ilvl w:val="0"/>
          <w:numId w:val="2"/>
        </w:numPr>
        <w:ind w:left="438" w:right="0" w:hanging="427"/>
        <w:rPr>
          <w:sz w:val="24"/>
          <w:szCs w:val="24"/>
        </w:rPr>
      </w:pPr>
      <w:r w:rsidRPr="009844C2">
        <w:rPr>
          <w:sz w:val="24"/>
          <w:szCs w:val="24"/>
        </w:rPr>
        <w:t>Два старш</w:t>
      </w:r>
      <w:r>
        <w:rPr>
          <w:sz w:val="24"/>
          <w:szCs w:val="24"/>
        </w:rPr>
        <w:t>их сына – Концевые Д.и Н.</w:t>
      </w:r>
    </w:p>
    <w:p w:rsidR="00271312" w:rsidRPr="009844C2" w:rsidRDefault="00271312" w:rsidP="004353B6">
      <w:pPr>
        <w:numPr>
          <w:ilvl w:val="0"/>
          <w:numId w:val="2"/>
        </w:numPr>
        <w:ind w:left="438" w:right="0" w:hanging="427"/>
        <w:rPr>
          <w:sz w:val="24"/>
          <w:szCs w:val="24"/>
        </w:rPr>
      </w:pPr>
      <w:r w:rsidRPr="009844C2">
        <w:rPr>
          <w:sz w:val="24"/>
          <w:szCs w:val="24"/>
        </w:rPr>
        <w:t>Иван-царевич – Денисов Дмитр.</w:t>
      </w:r>
    </w:p>
    <w:p w:rsidR="00271312" w:rsidRPr="009844C2" w:rsidRDefault="00271312" w:rsidP="004353B6">
      <w:pPr>
        <w:numPr>
          <w:ilvl w:val="0"/>
          <w:numId w:val="2"/>
        </w:numPr>
        <w:ind w:left="438" w:right="0" w:hanging="427"/>
        <w:rPr>
          <w:sz w:val="24"/>
          <w:szCs w:val="24"/>
        </w:rPr>
      </w:pPr>
      <w:r>
        <w:rPr>
          <w:sz w:val="24"/>
          <w:szCs w:val="24"/>
        </w:rPr>
        <w:t>Первая царевна – Настя</w:t>
      </w:r>
    </w:p>
    <w:p w:rsidR="00271312" w:rsidRPr="009844C2" w:rsidRDefault="00271312" w:rsidP="004353B6">
      <w:pPr>
        <w:numPr>
          <w:ilvl w:val="0"/>
          <w:numId w:val="2"/>
        </w:numPr>
        <w:ind w:left="438" w:right="0" w:hanging="427"/>
        <w:rPr>
          <w:sz w:val="24"/>
          <w:szCs w:val="24"/>
        </w:rPr>
      </w:pPr>
      <w:r w:rsidRPr="009844C2">
        <w:rPr>
          <w:sz w:val="24"/>
          <w:szCs w:val="24"/>
        </w:rPr>
        <w:t>Вторая царевна – Ветошко В.</w:t>
      </w:r>
    </w:p>
    <w:p w:rsidR="00271312" w:rsidRPr="009844C2" w:rsidRDefault="00271312" w:rsidP="004353B6">
      <w:pPr>
        <w:numPr>
          <w:ilvl w:val="0"/>
          <w:numId w:val="2"/>
        </w:numPr>
        <w:ind w:left="438" w:right="0" w:hanging="427"/>
        <w:rPr>
          <w:sz w:val="24"/>
          <w:szCs w:val="24"/>
        </w:rPr>
      </w:pPr>
      <w:r>
        <w:rPr>
          <w:sz w:val="24"/>
          <w:szCs w:val="24"/>
        </w:rPr>
        <w:t>Третья царевна – Евдачева А</w:t>
      </w:r>
      <w:r w:rsidRPr="009844C2">
        <w:rPr>
          <w:sz w:val="24"/>
          <w:szCs w:val="24"/>
        </w:rPr>
        <w:t xml:space="preserve">. </w:t>
      </w:r>
    </w:p>
    <w:p w:rsidR="00271312" w:rsidRPr="009844C2" w:rsidRDefault="00271312" w:rsidP="004353B6">
      <w:pPr>
        <w:numPr>
          <w:ilvl w:val="0"/>
          <w:numId w:val="2"/>
        </w:numPr>
        <w:ind w:left="438" w:right="0" w:hanging="427"/>
        <w:rPr>
          <w:sz w:val="24"/>
          <w:szCs w:val="24"/>
        </w:rPr>
      </w:pPr>
      <w:r w:rsidRPr="009844C2">
        <w:rPr>
          <w:sz w:val="24"/>
          <w:szCs w:val="24"/>
        </w:rPr>
        <w:t>Блондин – Задворный Н.</w:t>
      </w:r>
    </w:p>
    <w:p w:rsidR="00271312" w:rsidRPr="009844C2" w:rsidRDefault="00271312" w:rsidP="004353B6">
      <w:pPr>
        <w:spacing w:after="0" w:line="259" w:lineRule="auto"/>
        <w:ind w:left="0" w:right="0" w:firstLine="0"/>
        <w:rPr>
          <w:sz w:val="24"/>
          <w:szCs w:val="24"/>
        </w:rPr>
      </w:pPr>
      <w:r w:rsidRPr="009844C2">
        <w:rPr>
          <w:rFonts w:ascii="Calibri" w:hAnsi="Calibri" w:cs="Calibri"/>
          <w:sz w:val="24"/>
          <w:szCs w:val="24"/>
        </w:rPr>
        <w:t xml:space="preserve"> </w:t>
      </w:r>
      <w:r w:rsidRPr="009844C2">
        <w:rPr>
          <w:sz w:val="24"/>
          <w:szCs w:val="24"/>
        </w:rPr>
        <w:t xml:space="preserve">       </w:t>
      </w:r>
    </w:p>
    <w:p w:rsidR="00271312" w:rsidRPr="009844C2" w:rsidRDefault="00271312" w:rsidP="004353B6">
      <w:pPr>
        <w:spacing w:after="15" w:line="269" w:lineRule="auto"/>
        <w:ind w:left="761" w:right="1208"/>
        <w:jc w:val="center"/>
        <w:rPr>
          <w:sz w:val="24"/>
          <w:szCs w:val="24"/>
        </w:rPr>
      </w:pPr>
      <w:r w:rsidRPr="009844C2">
        <w:rPr>
          <w:b/>
          <w:i/>
          <w:sz w:val="24"/>
          <w:szCs w:val="24"/>
        </w:rPr>
        <w:t xml:space="preserve">Звучит музыка «В гостях у сказки» </w:t>
      </w:r>
    </w:p>
    <w:p w:rsidR="00271312" w:rsidRPr="009844C2" w:rsidRDefault="00271312" w:rsidP="004353B6">
      <w:pPr>
        <w:spacing w:after="15" w:line="269" w:lineRule="auto"/>
        <w:ind w:left="761" w:right="1206"/>
        <w:jc w:val="center"/>
        <w:rPr>
          <w:sz w:val="24"/>
          <w:szCs w:val="24"/>
        </w:rPr>
      </w:pPr>
      <w:r w:rsidRPr="009844C2">
        <w:rPr>
          <w:b/>
          <w:i/>
          <w:sz w:val="24"/>
          <w:szCs w:val="24"/>
        </w:rPr>
        <w:t xml:space="preserve">Презентация  </w:t>
      </w:r>
      <w:r>
        <w:rPr>
          <w:b/>
          <w:i/>
          <w:sz w:val="24"/>
          <w:szCs w:val="24"/>
        </w:rPr>
        <w:t>- слайд 1</w:t>
      </w:r>
    </w:p>
    <w:p w:rsidR="00271312" w:rsidRPr="009844C2" w:rsidRDefault="00271312" w:rsidP="004353B6">
      <w:pPr>
        <w:spacing w:after="32" w:line="259" w:lineRule="auto"/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</w:p>
    <w:p w:rsidR="00271312" w:rsidRPr="009844C2" w:rsidRDefault="00271312" w:rsidP="004353B6">
      <w:pPr>
        <w:spacing w:after="5"/>
        <w:ind w:left="-5" w:right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Сказочник: </w:t>
      </w:r>
    </w:p>
    <w:p w:rsidR="00271312" w:rsidRPr="009844C2" w:rsidRDefault="00271312" w:rsidP="004353B6">
      <w:pPr>
        <w:ind w:left="21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Добрый день, честной народ! </w:t>
      </w:r>
    </w:p>
    <w:p w:rsidR="00271312" w:rsidRPr="009844C2" w:rsidRDefault="00271312" w:rsidP="004353B6">
      <w:pPr>
        <w:ind w:left="21" w:right="7306"/>
        <w:rPr>
          <w:sz w:val="24"/>
          <w:szCs w:val="24"/>
        </w:rPr>
      </w:pPr>
      <w:r>
        <w:rPr>
          <w:sz w:val="24"/>
          <w:szCs w:val="24"/>
        </w:rPr>
        <w:t xml:space="preserve">Сказ сейчас у нас </w:t>
      </w:r>
      <w:r w:rsidRPr="009844C2">
        <w:rPr>
          <w:sz w:val="24"/>
          <w:szCs w:val="24"/>
        </w:rPr>
        <w:t xml:space="preserve">пойдет </w:t>
      </w:r>
    </w:p>
    <w:p w:rsidR="00271312" w:rsidRPr="009844C2" w:rsidRDefault="00271312" w:rsidP="004353B6">
      <w:pPr>
        <w:ind w:left="21" w:right="7306"/>
        <w:rPr>
          <w:sz w:val="24"/>
          <w:szCs w:val="24"/>
        </w:rPr>
      </w:pPr>
      <w:r w:rsidRPr="009844C2">
        <w:rPr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 w:rsidRPr="009844C2">
        <w:rPr>
          <w:sz w:val="24"/>
          <w:szCs w:val="24"/>
        </w:rPr>
        <w:t xml:space="preserve">веселый, не смешной, </w:t>
      </w:r>
    </w:p>
    <w:p w:rsidR="00271312" w:rsidRPr="009844C2" w:rsidRDefault="00271312" w:rsidP="004353B6">
      <w:pPr>
        <w:ind w:left="21" w:right="7306"/>
        <w:rPr>
          <w:sz w:val="24"/>
          <w:szCs w:val="24"/>
        </w:rPr>
      </w:pPr>
      <w:r w:rsidRPr="009844C2">
        <w:rPr>
          <w:sz w:val="24"/>
          <w:szCs w:val="24"/>
        </w:rPr>
        <w:t xml:space="preserve">Но с сарказмом да чудной. </w:t>
      </w:r>
    </w:p>
    <w:p w:rsidR="00271312" w:rsidRPr="009844C2" w:rsidRDefault="00271312" w:rsidP="004353B6">
      <w:pPr>
        <w:ind w:left="21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В нем расскажем мы о том,  </w:t>
      </w:r>
    </w:p>
    <w:p w:rsidR="00271312" w:rsidRPr="009844C2" w:rsidRDefault="00271312" w:rsidP="004353B6">
      <w:pPr>
        <w:ind w:left="21" w:right="7377"/>
        <w:rPr>
          <w:sz w:val="24"/>
          <w:szCs w:val="24"/>
        </w:rPr>
      </w:pPr>
      <w:r w:rsidRPr="009844C2">
        <w:rPr>
          <w:sz w:val="24"/>
          <w:szCs w:val="24"/>
        </w:rPr>
        <w:t xml:space="preserve">Что еще давным-давно </w:t>
      </w:r>
    </w:p>
    <w:p w:rsidR="00271312" w:rsidRDefault="00271312" w:rsidP="004353B6">
      <w:pPr>
        <w:ind w:left="21" w:right="7377"/>
        <w:rPr>
          <w:sz w:val="24"/>
          <w:szCs w:val="24"/>
        </w:rPr>
      </w:pPr>
      <w:r w:rsidRPr="009844C2">
        <w:rPr>
          <w:sz w:val="24"/>
          <w:szCs w:val="24"/>
        </w:rPr>
        <w:t xml:space="preserve">Корень зла в Руси явился, </w:t>
      </w:r>
    </w:p>
    <w:p w:rsidR="00271312" w:rsidRDefault="00271312" w:rsidP="004353B6">
      <w:pPr>
        <w:ind w:left="21" w:right="7377"/>
        <w:rPr>
          <w:sz w:val="24"/>
          <w:szCs w:val="24"/>
        </w:rPr>
      </w:pPr>
    </w:p>
    <w:p w:rsidR="00271312" w:rsidRPr="00E33E98" w:rsidRDefault="00271312" w:rsidP="004353B6">
      <w:pPr>
        <w:ind w:left="21" w:right="7377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>
        <w:rPr>
          <w:b/>
          <w:i/>
          <w:sz w:val="24"/>
          <w:szCs w:val="24"/>
        </w:rPr>
        <w:t>Слайд -2</w:t>
      </w:r>
    </w:p>
    <w:p w:rsidR="00271312" w:rsidRPr="009844C2" w:rsidRDefault="00271312" w:rsidP="004353B6">
      <w:pPr>
        <w:ind w:left="21" w:right="7377"/>
        <w:rPr>
          <w:sz w:val="24"/>
          <w:szCs w:val="24"/>
        </w:rPr>
      </w:pPr>
      <w:r w:rsidRPr="009844C2">
        <w:rPr>
          <w:sz w:val="24"/>
          <w:szCs w:val="24"/>
        </w:rPr>
        <w:t xml:space="preserve">В наркоцарство обратился! </w:t>
      </w:r>
    </w:p>
    <w:p w:rsidR="00271312" w:rsidRPr="009844C2" w:rsidRDefault="00271312" w:rsidP="004353B6">
      <w:pPr>
        <w:ind w:left="21" w:right="6265"/>
        <w:rPr>
          <w:sz w:val="24"/>
          <w:szCs w:val="24"/>
        </w:rPr>
      </w:pPr>
      <w:r w:rsidRPr="009844C2">
        <w:rPr>
          <w:sz w:val="24"/>
          <w:szCs w:val="24"/>
        </w:rPr>
        <w:t>В ентом царстве люд живет, Гадость колет, часто мр</w:t>
      </w:r>
      <w:r w:rsidRPr="009844C2">
        <w:rPr>
          <w:rFonts w:ascii="Tahoma" w:hAnsi="Tahoma" w:cs="Tahoma"/>
          <w:sz w:val="24"/>
          <w:szCs w:val="24"/>
        </w:rPr>
        <w:t>ѐ</w:t>
      </w:r>
      <w:r w:rsidRPr="009844C2">
        <w:rPr>
          <w:sz w:val="24"/>
          <w:szCs w:val="24"/>
        </w:rPr>
        <w:t xml:space="preserve">т… </w:t>
      </w:r>
    </w:p>
    <w:p w:rsidR="00271312" w:rsidRPr="009844C2" w:rsidRDefault="00271312" w:rsidP="004353B6">
      <w:pPr>
        <w:ind w:left="21" w:right="6753"/>
        <w:rPr>
          <w:sz w:val="24"/>
          <w:szCs w:val="24"/>
        </w:rPr>
      </w:pPr>
      <w:r w:rsidRPr="009844C2">
        <w:rPr>
          <w:sz w:val="24"/>
          <w:szCs w:val="24"/>
        </w:rPr>
        <w:t xml:space="preserve">Что же делать, как им быть? </w:t>
      </w:r>
    </w:p>
    <w:p w:rsidR="00271312" w:rsidRPr="009844C2" w:rsidRDefault="00271312" w:rsidP="004353B6">
      <w:pPr>
        <w:ind w:left="21" w:right="6753"/>
        <w:rPr>
          <w:sz w:val="24"/>
          <w:szCs w:val="24"/>
        </w:rPr>
      </w:pPr>
      <w:r w:rsidRPr="009844C2">
        <w:rPr>
          <w:sz w:val="24"/>
          <w:szCs w:val="24"/>
        </w:rPr>
        <w:t xml:space="preserve">Как напасть им победить? </w:t>
      </w:r>
    </w:p>
    <w:p w:rsidR="00271312" w:rsidRPr="009844C2" w:rsidRDefault="00271312" w:rsidP="004353B6">
      <w:pPr>
        <w:spacing w:after="37" w:line="259" w:lineRule="auto"/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</w:p>
    <w:p w:rsidR="00271312" w:rsidRPr="009844C2" w:rsidRDefault="00271312" w:rsidP="00E33E98">
      <w:pPr>
        <w:spacing w:after="5"/>
        <w:ind w:left="965" w:right="304" w:hanging="182"/>
        <w:jc w:val="center"/>
        <w:rPr>
          <w:sz w:val="24"/>
          <w:szCs w:val="24"/>
        </w:rPr>
      </w:pPr>
      <w:r w:rsidRPr="009844C2">
        <w:rPr>
          <w:b/>
          <w:i/>
          <w:sz w:val="24"/>
          <w:szCs w:val="24"/>
        </w:rPr>
        <w:t>Выходят царь, три сына. Отец хл</w:t>
      </w:r>
      <w:r>
        <w:rPr>
          <w:b/>
          <w:i/>
          <w:sz w:val="24"/>
          <w:szCs w:val="24"/>
        </w:rPr>
        <w:t>опает по плечам, раздает по пистолету-дартсу...</w:t>
      </w:r>
    </w:p>
    <w:p w:rsidR="00271312" w:rsidRPr="009844C2" w:rsidRDefault="00271312" w:rsidP="004353B6">
      <w:pPr>
        <w:spacing w:after="32" w:line="259" w:lineRule="auto"/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</w:p>
    <w:p w:rsidR="00271312" w:rsidRPr="009844C2" w:rsidRDefault="00271312" w:rsidP="004353B6">
      <w:pPr>
        <w:spacing w:after="5"/>
        <w:ind w:left="-5" w:right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Сказочник: </w:t>
      </w:r>
    </w:p>
    <w:p w:rsidR="00271312" w:rsidRPr="009844C2" w:rsidRDefault="00271312" w:rsidP="004353B6">
      <w:pPr>
        <w:ind w:left="21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Ну, как водится в Руси, </w:t>
      </w:r>
    </w:p>
    <w:p w:rsidR="00271312" w:rsidRPr="009844C2" w:rsidRDefault="00271312" w:rsidP="004353B6">
      <w:pPr>
        <w:ind w:left="21" w:right="7464"/>
        <w:rPr>
          <w:sz w:val="24"/>
          <w:szCs w:val="24"/>
        </w:rPr>
      </w:pPr>
      <w:r w:rsidRPr="009844C2">
        <w:rPr>
          <w:sz w:val="24"/>
          <w:szCs w:val="24"/>
        </w:rPr>
        <w:t xml:space="preserve">У отца вдруг подросли </w:t>
      </w:r>
    </w:p>
    <w:p w:rsidR="00271312" w:rsidRPr="009844C2" w:rsidRDefault="00271312" w:rsidP="004353B6">
      <w:pPr>
        <w:ind w:left="21" w:right="7464"/>
        <w:rPr>
          <w:sz w:val="24"/>
          <w:szCs w:val="24"/>
        </w:rPr>
      </w:pPr>
      <w:r w:rsidRPr="009844C2">
        <w:rPr>
          <w:sz w:val="24"/>
          <w:szCs w:val="24"/>
        </w:rPr>
        <w:t xml:space="preserve">Сына три – богатыря. </w:t>
      </w:r>
    </w:p>
    <w:p w:rsidR="00271312" w:rsidRDefault="00271312" w:rsidP="004353B6">
      <w:pPr>
        <w:ind w:left="21" w:right="7464"/>
        <w:rPr>
          <w:sz w:val="24"/>
          <w:szCs w:val="24"/>
        </w:rPr>
      </w:pPr>
      <w:r>
        <w:rPr>
          <w:sz w:val="24"/>
          <w:szCs w:val="24"/>
        </w:rPr>
        <w:t xml:space="preserve">Не терять чтоб </w:t>
      </w:r>
    </w:p>
    <w:p w:rsidR="00271312" w:rsidRPr="009844C2" w:rsidRDefault="00271312" w:rsidP="004353B6">
      <w:pPr>
        <w:ind w:left="21" w:right="7464"/>
        <w:rPr>
          <w:sz w:val="24"/>
          <w:szCs w:val="24"/>
        </w:rPr>
      </w:pPr>
      <w:r>
        <w:rPr>
          <w:sz w:val="24"/>
          <w:szCs w:val="24"/>
        </w:rPr>
        <w:t>Время зря,</w:t>
      </w:r>
    </w:p>
    <w:p w:rsidR="00271312" w:rsidRPr="009844C2" w:rsidRDefault="00271312" w:rsidP="004353B6">
      <w:pPr>
        <w:ind w:left="21" w:right="0"/>
        <w:rPr>
          <w:sz w:val="24"/>
          <w:szCs w:val="24"/>
        </w:rPr>
      </w:pPr>
      <w:r>
        <w:rPr>
          <w:sz w:val="24"/>
          <w:szCs w:val="24"/>
        </w:rPr>
        <w:t>Лук и стрелы вручены!</w:t>
      </w:r>
    </w:p>
    <w:p w:rsidR="00271312" w:rsidRPr="009844C2" w:rsidRDefault="00271312" w:rsidP="004353B6">
      <w:pPr>
        <w:ind w:left="21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Будут вмиг обручены, </w:t>
      </w:r>
    </w:p>
    <w:p w:rsidR="00271312" w:rsidRPr="009844C2" w:rsidRDefault="00271312" w:rsidP="004353B6">
      <w:pPr>
        <w:ind w:left="21" w:right="7214"/>
        <w:rPr>
          <w:sz w:val="24"/>
          <w:szCs w:val="24"/>
        </w:rPr>
      </w:pPr>
      <w:r w:rsidRPr="009844C2">
        <w:rPr>
          <w:sz w:val="24"/>
          <w:szCs w:val="24"/>
        </w:rPr>
        <w:t xml:space="preserve">Коль найдут сыны любовь, </w:t>
      </w:r>
    </w:p>
    <w:p w:rsidR="00271312" w:rsidRPr="009844C2" w:rsidRDefault="00271312" w:rsidP="004353B6">
      <w:pPr>
        <w:ind w:left="21" w:right="7214"/>
        <w:rPr>
          <w:sz w:val="24"/>
          <w:szCs w:val="24"/>
        </w:rPr>
      </w:pPr>
      <w:r>
        <w:rPr>
          <w:sz w:val="24"/>
          <w:szCs w:val="24"/>
        </w:rPr>
        <w:t>И горячей</w:t>
      </w:r>
      <w:r w:rsidRPr="009844C2">
        <w:rPr>
          <w:sz w:val="24"/>
          <w:szCs w:val="24"/>
        </w:rPr>
        <w:t xml:space="preserve"> станет кровь. </w:t>
      </w:r>
    </w:p>
    <w:p w:rsidR="00271312" w:rsidRPr="009844C2" w:rsidRDefault="00271312" w:rsidP="00E33E98">
      <w:pPr>
        <w:spacing w:after="36" w:line="259" w:lineRule="auto"/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</w:p>
    <w:p w:rsidR="00271312" w:rsidRPr="009844C2" w:rsidRDefault="00271312" w:rsidP="004353B6">
      <w:pPr>
        <w:ind w:left="21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С первыми двумя понятно - </w:t>
      </w:r>
    </w:p>
    <w:p w:rsidR="00271312" w:rsidRPr="009844C2" w:rsidRDefault="00271312" w:rsidP="004353B6">
      <w:pPr>
        <w:ind w:left="21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Те пристроилися вновь. </w:t>
      </w:r>
    </w:p>
    <w:p w:rsidR="00271312" w:rsidRPr="009844C2" w:rsidRDefault="00271312" w:rsidP="004353B6">
      <w:pPr>
        <w:ind w:left="21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А вот третий сын - Иван-то, </w:t>
      </w:r>
    </w:p>
    <w:p w:rsidR="00271312" w:rsidRPr="009844C2" w:rsidRDefault="00271312" w:rsidP="004353B6">
      <w:pPr>
        <w:ind w:left="21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Как всегда …  не в глаз, а в бровь! </w:t>
      </w:r>
    </w:p>
    <w:p w:rsidR="00271312" w:rsidRPr="009844C2" w:rsidRDefault="00271312" w:rsidP="004353B6">
      <w:pPr>
        <w:ind w:left="21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Потерял стрелу в болотах… </w:t>
      </w:r>
    </w:p>
    <w:p w:rsidR="00271312" w:rsidRDefault="00271312" w:rsidP="004353B6">
      <w:pPr>
        <w:spacing w:after="15" w:line="269" w:lineRule="auto"/>
        <w:ind w:left="761" w:right="1211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Слайд - 3</w:t>
      </w:r>
    </w:p>
    <w:p w:rsidR="00271312" w:rsidRPr="009844C2" w:rsidRDefault="00271312" w:rsidP="004353B6">
      <w:pPr>
        <w:spacing w:after="15" w:line="269" w:lineRule="auto"/>
        <w:ind w:left="761" w:right="1211"/>
        <w:jc w:val="center"/>
        <w:rPr>
          <w:sz w:val="24"/>
          <w:szCs w:val="24"/>
        </w:rPr>
      </w:pPr>
      <w:r w:rsidRPr="009844C2">
        <w:rPr>
          <w:b/>
          <w:i/>
          <w:sz w:val="24"/>
          <w:szCs w:val="24"/>
        </w:rPr>
        <w:t>Звучит музыка болот</w:t>
      </w:r>
      <w:r w:rsidRPr="009844C2">
        <w:rPr>
          <w:sz w:val="24"/>
          <w:szCs w:val="24"/>
        </w:rPr>
        <w:t xml:space="preserve"> </w:t>
      </w:r>
    </w:p>
    <w:p w:rsidR="00271312" w:rsidRDefault="00271312" w:rsidP="00E33E98">
      <w:pPr>
        <w:spacing w:after="31"/>
        <w:ind w:left="1997" w:right="2453" w:firstLine="934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На сцене - с</w:t>
      </w:r>
      <w:r w:rsidRPr="009844C2">
        <w:rPr>
          <w:b/>
          <w:i/>
          <w:sz w:val="24"/>
          <w:szCs w:val="24"/>
        </w:rPr>
        <w:t xml:space="preserve">идят три девицы </w:t>
      </w:r>
      <w:r>
        <w:rPr>
          <w:b/>
          <w:i/>
          <w:sz w:val="24"/>
          <w:szCs w:val="24"/>
        </w:rPr>
        <w:t xml:space="preserve">  </w:t>
      </w:r>
    </w:p>
    <w:p w:rsidR="00271312" w:rsidRDefault="00271312" w:rsidP="00E33E98">
      <w:pPr>
        <w:spacing w:after="31"/>
        <w:ind w:left="1997" w:right="2453" w:firstLine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</w:t>
      </w:r>
      <w:r w:rsidRPr="009844C2">
        <w:rPr>
          <w:b/>
          <w:i/>
          <w:sz w:val="24"/>
          <w:szCs w:val="24"/>
        </w:rPr>
        <w:t xml:space="preserve">растрепанные,  над </w:t>
      </w:r>
      <w:r>
        <w:rPr>
          <w:b/>
          <w:i/>
          <w:sz w:val="24"/>
          <w:szCs w:val="24"/>
        </w:rPr>
        <w:t xml:space="preserve"> </w:t>
      </w:r>
      <w:r w:rsidRPr="009844C2">
        <w:rPr>
          <w:b/>
          <w:i/>
          <w:sz w:val="24"/>
          <w:szCs w:val="24"/>
        </w:rPr>
        <w:t xml:space="preserve">ними растяжка </w:t>
      </w:r>
      <w:r>
        <w:rPr>
          <w:b/>
          <w:i/>
          <w:sz w:val="24"/>
          <w:szCs w:val="24"/>
        </w:rPr>
        <w:t xml:space="preserve">  </w:t>
      </w:r>
    </w:p>
    <w:p w:rsidR="00271312" w:rsidRDefault="00271312" w:rsidP="00E33E98">
      <w:pPr>
        <w:spacing w:after="31"/>
        <w:ind w:left="1997" w:right="2453" w:firstLine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     </w:t>
      </w:r>
      <w:r w:rsidRPr="009844C2">
        <w:rPr>
          <w:b/>
          <w:i/>
          <w:sz w:val="24"/>
          <w:szCs w:val="24"/>
        </w:rPr>
        <w:t>«Наркоцарство»</w:t>
      </w:r>
    </w:p>
    <w:p w:rsidR="00271312" w:rsidRPr="009844C2" w:rsidRDefault="00271312" w:rsidP="00E33E98">
      <w:pPr>
        <w:spacing w:after="31"/>
        <w:ind w:left="1997" w:right="2453" w:firstLine="934"/>
        <w:jc w:val="center"/>
        <w:rPr>
          <w:b/>
          <w:i/>
          <w:sz w:val="24"/>
          <w:szCs w:val="24"/>
        </w:rPr>
      </w:pPr>
    </w:p>
    <w:p w:rsidR="00271312" w:rsidRPr="009844C2" w:rsidRDefault="00271312" w:rsidP="004353B6">
      <w:pPr>
        <w:spacing w:after="31"/>
        <w:ind w:left="1997" w:right="2453" w:firstLine="934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Сказочник: </w:t>
      </w:r>
    </w:p>
    <w:p w:rsidR="00271312" w:rsidRPr="009844C2" w:rsidRDefault="00271312" w:rsidP="004353B6">
      <w:pPr>
        <w:ind w:left="718" w:right="0"/>
        <w:rPr>
          <w:sz w:val="22"/>
        </w:rPr>
      </w:pPr>
      <w:r w:rsidRPr="009844C2">
        <w:rPr>
          <w:sz w:val="22"/>
        </w:rPr>
        <w:t xml:space="preserve">Долго ль, коротко ли шел, </w:t>
      </w:r>
    </w:p>
    <w:p w:rsidR="00271312" w:rsidRPr="009844C2" w:rsidRDefault="00271312" w:rsidP="004353B6">
      <w:pPr>
        <w:ind w:left="718" w:right="0"/>
        <w:rPr>
          <w:sz w:val="22"/>
        </w:rPr>
      </w:pPr>
      <w:r>
        <w:rPr>
          <w:sz w:val="22"/>
        </w:rPr>
        <w:t>К Наркоцарству все ж дошел</w:t>
      </w:r>
      <w:r w:rsidRPr="009844C2">
        <w:rPr>
          <w:sz w:val="22"/>
        </w:rPr>
        <w:t xml:space="preserve">. </w:t>
      </w:r>
    </w:p>
    <w:p w:rsidR="00271312" w:rsidRPr="009844C2" w:rsidRDefault="00271312" w:rsidP="004353B6">
      <w:pPr>
        <w:ind w:left="718" w:right="0"/>
        <w:rPr>
          <w:sz w:val="22"/>
        </w:rPr>
      </w:pPr>
      <w:r w:rsidRPr="009844C2">
        <w:rPr>
          <w:sz w:val="22"/>
        </w:rPr>
        <w:t xml:space="preserve">Стал свидетелем картины: </w:t>
      </w:r>
    </w:p>
    <w:p w:rsidR="00271312" w:rsidRPr="009844C2" w:rsidRDefault="00271312" w:rsidP="004353B6">
      <w:pPr>
        <w:ind w:left="718" w:right="6821"/>
        <w:rPr>
          <w:sz w:val="22"/>
        </w:rPr>
      </w:pPr>
      <w:r w:rsidRPr="009844C2">
        <w:rPr>
          <w:sz w:val="22"/>
        </w:rPr>
        <w:t xml:space="preserve">Под окном, дурны собой, </w:t>
      </w:r>
    </w:p>
    <w:p w:rsidR="00271312" w:rsidRPr="009844C2" w:rsidRDefault="00271312" w:rsidP="004353B6">
      <w:pPr>
        <w:ind w:left="718" w:right="6821"/>
        <w:rPr>
          <w:sz w:val="22"/>
        </w:rPr>
      </w:pPr>
      <w:r>
        <w:rPr>
          <w:sz w:val="22"/>
        </w:rPr>
        <w:t>Восседали три дивчины,</w:t>
      </w:r>
      <w:r w:rsidRPr="009844C2">
        <w:rPr>
          <w:sz w:val="22"/>
        </w:rPr>
        <w:t xml:space="preserve"> </w:t>
      </w:r>
    </w:p>
    <w:p w:rsidR="00271312" w:rsidRDefault="00271312" w:rsidP="004353B6">
      <w:pPr>
        <w:ind w:left="718" w:right="6821"/>
        <w:rPr>
          <w:sz w:val="22"/>
        </w:rPr>
      </w:pPr>
      <w:r>
        <w:rPr>
          <w:sz w:val="22"/>
        </w:rPr>
        <w:t>Говоря наперебой</w:t>
      </w:r>
      <w:r w:rsidRPr="009844C2">
        <w:rPr>
          <w:sz w:val="22"/>
        </w:rPr>
        <w:t xml:space="preserve">: </w:t>
      </w:r>
    </w:p>
    <w:p w:rsidR="00271312" w:rsidRPr="003C58AD" w:rsidRDefault="00271312" w:rsidP="004353B6">
      <w:pPr>
        <w:ind w:left="718" w:right="6821"/>
        <w:rPr>
          <w:sz w:val="22"/>
        </w:rPr>
      </w:pPr>
    </w:p>
    <w:p w:rsidR="00271312" w:rsidRPr="009844C2" w:rsidRDefault="00271312" w:rsidP="004353B6">
      <w:pPr>
        <w:spacing w:after="5"/>
        <w:ind w:left="-5" w:right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Первая царевна: </w:t>
      </w:r>
    </w:p>
    <w:p w:rsidR="00271312" w:rsidRPr="009844C2" w:rsidRDefault="00271312" w:rsidP="004353B6">
      <w:pPr>
        <w:ind w:left="730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"Кабы я была царица,- </w:t>
      </w:r>
    </w:p>
    <w:p w:rsidR="00271312" w:rsidRPr="009844C2" w:rsidRDefault="00271312" w:rsidP="004353B6">
      <w:pPr>
        <w:spacing w:after="5"/>
        <w:ind w:left="-5" w:right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Сказочник: </w:t>
      </w:r>
    </w:p>
    <w:p w:rsidR="00271312" w:rsidRPr="009844C2" w:rsidRDefault="00271312" w:rsidP="004353B6">
      <w:pPr>
        <w:ind w:left="730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Говорит одна девица,- </w:t>
      </w:r>
    </w:p>
    <w:p w:rsidR="00271312" w:rsidRPr="009844C2" w:rsidRDefault="00271312" w:rsidP="004353B6">
      <w:pPr>
        <w:ind w:left="21" w:right="6796"/>
        <w:rPr>
          <w:b/>
          <w:sz w:val="24"/>
          <w:szCs w:val="24"/>
        </w:rPr>
      </w:pPr>
      <w:r w:rsidRPr="009844C2">
        <w:rPr>
          <w:b/>
          <w:sz w:val="24"/>
          <w:szCs w:val="24"/>
        </w:rPr>
        <w:t xml:space="preserve">Первая царевна: </w:t>
      </w:r>
    </w:p>
    <w:p w:rsidR="00271312" w:rsidRPr="009844C2" w:rsidRDefault="00271312" w:rsidP="004353B6">
      <w:pPr>
        <w:ind w:left="21" w:right="6796"/>
        <w:rPr>
          <w:sz w:val="24"/>
          <w:szCs w:val="24"/>
        </w:rPr>
      </w:pPr>
      <w:r w:rsidRPr="009844C2">
        <w:rPr>
          <w:sz w:val="24"/>
          <w:szCs w:val="24"/>
        </w:rPr>
        <w:t xml:space="preserve">Я б на целый мир, однако, </w:t>
      </w:r>
    </w:p>
    <w:p w:rsidR="00271312" w:rsidRPr="009844C2" w:rsidRDefault="00271312" w:rsidP="004353B6">
      <w:pPr>
        <w:ind w:left="21" w:right="6796"/>
        <w:rPr>
          <w:sz w:val="24"/>
          <w:szCs w:val="24"/>
        </w:rPr>
      </w:pPr>
      <w:r w:rsidRPr="009844C2">
        <w:rPr>
          <w:sz w:val="24"/>
          <w:szCs w:val="24"/>
        </w:rPr>
        <w:t xml:space="preserve">Посадила б поле мака. </w:t>
      </w:r>
    </w:p>
    <w:p w:rsidR="00271312" w:rsidRDefault="00271312" w:rsidP="004353B6">
      <w:pPr>
        <w:ind w:left="21" w:right="6796"/>
        <w:rPr>
          <w:sz w:val="24"/>
          <w:szCs w:val="24"/>
        </w:rPr>
      </w:pPr>
    </w:p>
    <w:p w:rsidR="00271312" w:rsidRPr="009844C2" w:rsidRDefault="00271312" w:rsidP="004353B6">
      <w:pPr>
        <w:ind w:left="21" w:right="6796"/>
        <w:rPr>
          <w:sz w:val="24"/>
          <w:szCs w:val="24"/>
        </w:rPr>
      </w:pPr>
    </w:p>
    <w:p w:rsidR="00271312" w:rsidRPr="009844C2" w:rsidRDefault="00271312" w:rsidP="004353B6">
      <w:pPr>
        <w:ind w:left="21" w:right="6796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Вторая царевна: </w:t>
      </w:r>
    </w:p>
    <w:p w:rsidR="00271312" w:rsidRPr="009844C2" w:rsidRDefault="00271312" w:rsidP="004353B6">
      <w:pPr>
        <w:ind w:left="730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"Кабы я была царица,- </w:t>
      </w:r>
    </w:p>
    <w:p w:rsidR="00271312" w:rsidRPr="009844C2" w:rsidRDefault="00271312" w:rsidP="004353B6">
      <w:pPr>
        <w:spacing w:after="5"/>
        <w:ind w:left="-5" w:right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Сказочник: </w:t>
      </w:r>
    </w:p>
    <w:p w:rsidR="00271312" w:rsidRPr="009844C2" w:rsidRDefault="00271312" w:rsidP="004353B6">
      <w:pPr>
        <w:ind w:left="730" w:right="0"/>
        <w:rPr>
          <w:sz w:val="24"/>
          <w:szCs w:val="24"/>
        </w:rPr>
      </w:pPr>
      <w:r w:rsidRPr="009844C2">
        <w:rPr>
          <w:sz w:val="24"/>
          <w:szCs w:val="24"/>
        </w:rPr>
        <w:t>Говорит е</w:t>
      </w:r>
      <w:r w:rsidRPr="009844C2">
        <w:rPr>
          <w:rFonts w:ascii="Tahoma" w:hAnsi="Tahoma" w:cs="Tahoma"/>
          <w:sz w:val="24"/>
          <w:szCs w:val="24"/>
        </w:rPr>
        <w:t>ѐ</w:t>
      </w:r>
      <w:r w:rsidRPr="009844C2">
        <w:rPr>
          <w:sz w:val="24"/>
          <w:szCs w:val="24"/>
        </w:rPr>
        <w:t xml:space="preserve"> сестрица,- </w:t>
      </w:r>
    </w:p>
    <w:p w:rsidR="00271312" w:rsidRPr="009844C2" w:rsidRDefault="00271312" w:rsidP="004353B6">
      <w:pPr>
        <w:ind w:left="730" w:right="0"/>
        <w:rPr>
          <w:sz w:val="24"/>
          <w:szCs w:val="24"/>
        </w:rPr>
      </w:pPr>
    </w:p>
    <w:p w:rsidR="00271312" w:rsidRPr="009844C2" w:rsidRDefault="00271312" w:rsidP="004353B6">
      <w:pPr>
        <w:ind w:left="21" w:right="7285"/>
        <w:rPr>
          <w:b/>
          <w:sz w:val="24"/>
          <w:szCs w:val="24"/>
        </w:rPr>
      </w:pPr>
      <w:r w:rsidRPr="009844C2">
        <w:rPr>
          <w:b/>
          <w:sz w:val="24"/>
          <w:szCs w:val="24"/>
        </w:rPr>
        <w:t xml:space="preserve">Вторая царевна: </w:t>
      </w:r>
    </w:p>
    <w:p w:rsidR="00271312" w:rsidRPr="009844C2" w:rsidRDefault="00271312" w:rsidP="004353B6">
      <w:pPr>
        <w:ind w:left="21" w:right="7285"/>
        <w:rPr>
          <w:sz w:val="24"/>
          <w:szCs w:val="24"/>
        </w:rPr>
      </w:pPr>
      <w:r w:rsidRPr="009844C2">
        <w:rPr>
          <w:sz w:val="24"/>
          <w:szCs w:val="24"/>
        </w:rPr>
        <w:t xml:space="preserve">Я б тогда на полземли </w:t>
      </w:r>
    </w:p>
    <w:p w:rsidR="00271312" w:rsidRPr="009844C2" w:rsidRDefault="00271312" w:rsidP="004353B6">
      <w:pPr>
        <w:ind w:left="21" w:right="7285"/>
        <w:rPr>
          <w:sz w:val="24"/>
          <w:szCs w:val="24"/>
        </w:rPr>
      </w:pPr>
      <w:r w:rsidRPr="009844C2">
        <w:rPr>
          <w:sz w:val="24"/>
          <w:szCs w:val="24"/>
        </w:rPr>
        <w:t xml:space="preserve">Насадила б конопли. </w:t>
      </w:r>
    </w:p>
    <w:p w:rsidR="00271312" w:rsidRPr="009844C2" w:rsidRDefault="00271312" w:rsidP="004353B6">
      <w:pPr>
        <w:ind w:left="21" w:right="7285"/>
        <w:rPr>
          <w:sz w:val="24"/>
          <w:szCs w:val="24"/>
        </w:rPr>
      </w:pPr>
    </w:p>
    <w:p w:rsidR="00271312" w:rsidRPr="009844C2" w:rsidRDefault="00271312" w:rsidP="004353B6">
      <w:pPr>
        <w:ind w:left="21" w:right="7285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Третья царевна: </w:t>
      </w:r>
    </w:p>
    <w:p w:rsidR="00271312" w:rsidRDefault="00271312" w:rsidP="004353B6">
      <w:pPr>
        <w:ind w:left="11" w:right="5936" w:firstLine="720"/>
        <w:rPr>
          <w:sz w:val="24"/>
          <w:szCs w:val="24"/>
        </w:rPr>
      </w:pPr>
      <w:r w:rsidRPr="009844C2">
        <w:rPr>
          <w:sz w:val="24"/>
          <w:szCs w:val="24"/>
        </w:rPr>
        <w:t>"Кабы я была царица,</w:t>
      </w:r>
    </w:p>
    <w:p w:rsidR="00271312" w:rsidRPr="009844C2" w:rsidRDefault="00271312" w:rsidP="004353B6">
      <w:pPr>
        <w:ind w:left="11" w:right="5936" w:firstLine="720"/>
        <w:rPr>
          <w:sz w:val="24"/>
          <w:szCs w:val="24"/>
        </w:rPr>
      </w:pPr>
    </w:p>
    <w:p w:rsidR="00271312" w:rsidRPr="009844C2" w:rsidRDefault="00271312" w:rsidP="004353B6">
      <w:pPr>
        <w:ind w:left="11" w:right="5936" w:firstLine="720"/>
        <w:rPr>
          <w:b/>
          <w:sz w:val="24"/>
          <w:szCs w:val="24"/>
        </w:rPr>
      </w:pPr>
      <w:r w:rsidRPr="009844C2">
        <w:rPr>
          <w:b/>
          <w:sz w:val="24"/>
          <w:szCs w:val="24"/>
        </w:rPr>
        <w:t xml:space="preserve">Сказочник: </w:t>
      </w:r>
    </w:p>
    <w:p w:rsidR="00271312" w:rsidRPr="009844C2" w:rsidRDefault="00271312" w:rsidP="004353B6">
      <w:pPr>
        <w:ind w:left="730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Третья молвила сестрица,- </w:t>
      </w:r>
    </w:p>
    <w:p w:rsidR="00271312" w:rsidRPr="009844C2" w:rsidRDefault="00271312" w:rsidP="004353B6">
      <w:pPr>
        <w:spacing w:after="5"/>
        <w:ind w:left="-5" w:right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Третья царевна: </w:t>
      </w:r>
    </w:p>
    <w:p w:rsidR="00271312" w:rsidRPr="009844C2" w:rsidRDefault="00271312" w:rsidP="004353B6">
      <w:pPr>
        <w:ind w:left="730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Я б деньжонок накопила, </w:t>
      </w:r>
    </w:p>
    <w:p w:rsidR="00271312" w:rsidRPr="009844C2" w:rsidRDefault="00271312" w:rsidP="004353B6">
      <w:pPr>
        <w:ind w:left="11" w:right="6419" w:firstLine="720"/>
        <w:rPr>
          <w:sz w:val="24"/>
          <w:szCs w:val="24"/>
        </w:rPr>
      </w:pPr>
      <w:r w:rsidRPr="009844C2">
        <w:rPr>
          <w:sz w:val="24"/>
          <w:szCs w:val="24"/>
        </w:rPr>
        <w:t xml:space="preserve">Всем шприцов бы накупила,    </w:t>
      </w:r>
    </w:p>
    <w:p w:rsidR="00271312" w:rsidRPr="009844C2" w:rsidRDefault="00271312" w:rsidP="004353B6">
      <w:pPr>
        <w:ind w:left="11" w:right="6419" w:firstLine="720"/>
        <w:rPr>
          <w:sz w:val="24"/>
          <w:szCs w:val="24"/>
        </w:rPr>
      </w:pPr>
      <w:r w:rsidRPr="009844C2">
        <w:rPr>
          <w:sz w:val="24"/>
          <w:szCs w:val="24"/>
        </w:rPr>
        <w:t xml:space="preserve"> А для батюшки–царя </w:t>
      </w:r>
    </w:p>
    <w:p w:rsidR="00271312" w:rsidRPr="009844C2" w:rsidRDefault="00271312" w:rsidP="004353B6">
      <w:pPr>
        <w:ind w:left="11" w:right="6419" w:firstLine="720"/>
        <w:rPr>
          <w:sz w:val="24"/>
          <w:szCs w:val="24"/>
        </w:rPr>
      </w:pPr>
      <w:r w:rsidRPr="009844C2">
        <w:rPr>
          <w:sz w:val="24"/>
          <w:szCs w:val="24"/>
        </w:rPr>
        <w:t xml:space="preserve">Родила б богатыря. </w:t>
      </w:r>
    </w:p>
    <w:p w:rsidR="00271312" w:rsidRPr="009844C2" w:rsidRDefault="00271312" w:rsidP="004353B6">
      <w:pPr>
        <w:ind w:left="11" w:right="6419" w:firstLine="720"/>
        <w:rPr>
          <w:sz w:val="24"/>
          <w:szCs w:val="24"/>
        </w:rPr>
      </w:pPr>
    </w:p>
    <w:p w:rsidR="00271312" w:rsidRPr="009844C2" w:rsidRDefault="00271312" w:rsidP="004353B6">
      <w:pPr>
        <w:ind w:left="11" w:right="6419" w:firstLine="72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Сказочник: </w:t>
      </w:r>
    </w:p>
    <w:p w:rsidR="00271312" w:rsidRPr="009844C2" w:rsidRDefault="00271312" w:rsidP="004353B6">
      <w:pPr>
        <w:ind w:left="730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Только вымолвить успела, </w:t>
      </w:r>
    </w:p>
    <w:p w:rsidR="00271312" w:rsidRPr="009844C2" w:rsidRDefault="00271312" w:rsidP="004353B6">
      <w:pPr>
        <w:ind w:left="730" w:right="6640"/>
        <w:rPr>
          <w:sz w:val="24"/>
          <w:szCs w:val="24"/>
        </w:rPr>
      </w:pPr>
      <w:r w:rsidRPr="009844C2">
        <w:rPr>
          <w:sz w:val="24"/>
          <w:szCs w:val="24"/>
        </w:rPr>
        <w:t>Дверь тихонько заскрипела</w:t>
      </w:r>
      <w:r>
        <w:rPr>
          <w:sz w:val="24"/>
          <w:szCs w:val="24"/>
        </w:rPr>
        <w:t>,</w:t>
      </w:r>
      <w:r w:rsidRPr="009844C2">
        <w:rPr>
          <w:sz w:val="24"/>
          <w:szCs w:val="24"/>
        </w:rPr>
        <w:t xml:space="preserve"> </w:t>
      </w:r>
    </w:p>
    <w:p w:rsidR="00271312" w:rsidRDefault="00271312" w:rsidP="004353B6">
      <w:pPr>
        <w:ind w:left="730" w:right="6640"/>
        <w:rPr>
          <w:sz w:val="24"/>
          <w:szCs w:val="24"/>
        </w:rPr>
      </w:pPr>
      <w:r w:rsidRPr="009844C2">
        <w:rPr>
          <w:sz w:val="24"/>
          <w:szCs w:val="24"/>
        </w:rPr>
        <w:t xml:space="preserve">И в светлицу входит царь – </w:t>
      </w:r>
    </w:p>
    <w:p w:rsidR="00271312" w:rsidRPr="009844C2" w:rsidRDefault="00271312" w:rsidP="004353B6">
      <w:pPr>
        <w:ind w:left="730" w:right="6640"/>
        <w:rPr>
          <w:sz w:val="24"/>
          <w:szCs w:val="24"/>
        </w:rPr>
      </w:pPr>
      <w:r w:rsidRPr="009844C2">
        <w:rPr>
          <w:sz w:val="24"/>
          <w:szCs w:val="24"/>
        </w:rPr>
        <w:t xml:space="preserve">Очень пьяный государь. </w:t>
      </w:r>
    </w:p>
    <w:p w:rsidR="00271312" w:rsidRPr="009844C2" w:rsidRDefault="00271312" w:rsidP="004353B6">
      <w:pPr>
        <w:ind w:left="730" w:right="6640"/>
        <w:rPr>
          <w:sz w:val="24"/>
          <w:szCs w:val="24"/>
        </w:rPr>
      </w:pPr>
      <w:r w:rsidRPr="009844C2">
        <w:rPr>
          <w:sz w:val="24"/>
          <w:szCs w:val="24"/>
        </w:rPr>
        <w:t>(Во вс</w:t>
      </w:r>
      <w:r w:rsidRPr="009844C2">
        <w:rPr>
          <w:rFonts w:ascii="Tahoma" w:hAnsi="Tahoma" w:cs="Tahoma"/>
          <w:sz w:val="24"/>
          <w:szCs w:val="24"/>
        </w:rPr>
        <w:t>ѐ</w:t>
      </w:r>
      <w:r w:rsidRPr="009844C2">
        <w:rPr>
          <w:sz w:val="24"/>
          <w:szCs w:val="24"/>
        </w:rPr>
        <w:t xml:space="preserve"> время разговора </w:t>
      </w:r>
    </w:p>
    <w:p w:rsidR="00271312" w:rsidRDefault="00271312" w:rsidP="004353B6">
      <w:pPr>
        <w:ind w:left="730" w:right="6640"/>
        <w:rPr>
          <w:sz w:val="24"/>
          <w:szCs w:val="24"/>
        </w:rPr>
      </w:pPr>
      <w:r w:rsidRPr="009844C2">
        <w:rPr>
          <w:sz w:val="24"/>
          <w:szCs w:val="24"/>
        </w:rPr>
        <w:t xml:space="preserve">Он валялся под забором). </w:t>
      </w:r>
    </w:p>
    <w:p w:rsidR="00271312" w:rsidRPr="009844C2" w:rsidRDefault="00271312" w:rsidP="00BD11BC">
      <w:pPr>
        <w:ind w:left="0" w:right="6640" w:firstLine="0"/>
        <w:rPr>
          <w:sz w:val="24"/>
          <w:szCs w:val="24"/>
        </w:rPr>
      </w:pPr>
    </w:p>
    <w:p w:rsidR="00271312" w:rsidRPr="009844C2" w:rsidRDefault="00271312" w:rsidP="004353B6">
      <w:pPr>
        <w:ind w:left="731" w:right="6084" w:hanging="720"/>
        <w:rPr>
          <w:sz w:val="24"/>
          <w:szCs w:val="24"/>
        </w:rPr>
      </w:pPr>
      <w:r w:rsidRPr="009844C2">
        <w:rPr>
          <w:b/>
          <w:sz w:val="24"/>
          <w:szCs w:val="24"/>
        </w:rPr>
        <w:t>Царь</w:t>
      </w:r>
      <w:r>
        <w:rPr>
          <w:b/>
          <w:sz w:val="24"/>
          <w:szCs w:val="24"/>
        </w:rPr>
        <w:t>-2</w:t>
      </w:r>
      <w:r w:rsidRPr="009844C2">
        <w:rPr>
          <w:b/>
          <w:sz w:val="24"/>
          <w:szCs w:val="24"/>
        </w:rPr>
        <w:t xml:space="preserve">: </w:t>
      </w:r>
      <w:r w:rsidRPr="009844C2">
        <w:rPr>
          <w:sz w:val="24"/>
          <w:szCs w:val="24"/>
        </w:rPr>
        <w:t>Здравствуй, синяя девица,- Ну и ты, е</w:t>
      </w:r>
      <w:r w:rsidRPr="009844C2">
        <w:rPr>
          <w:rFonts w:ascii="Tahoma" w:hAnsi="Tahoma" w:cs="Tahoma"/>
          <w:sz w:val="24"/>
          <w:szCs w:val="24"/>
        </w:rPr>
        <w:t>ѐ</w:t>
      </w:r>
      <w:r w:rsidRPr="009844C2">
        <w:rPr>
          <w:sz w:val="24"/>
          <w:szCs w:val="24"/>
        </w:rPr>
        <w:t xml:space="preserve"> сестрица! </w:t>
      </w:r>
    </w:p>
    <w:p w:rsidR="00271312" w:rsidRPr="009844C2" w:rsidRDefault="00271312" w:rsidP="004353B6">
      <w:pPr>
        <w:ind w:left="730" w:right="6518"/>
        <w:rPr>
          <w:sz w:val="24"/>
          <w:szCs w:val="24"/>
        </w:rPr>
      </w:pPr>
      <w:r w:rsidRPr="009844C2">
        <w:rPr>
          <w:sz w:val="24"/>
          <w:szCs w:val="24"/>
        </w:rPr>
        <w:t xml:space="preserve">Сообщил мне тут гонец, </w:t>
      </w:r>
    </w:p>
    <w:p w:rsidR="00271312" w:rsidRPr="009844C2" w:rsidRDefault="00271312" w:rsidP="004353B6">
      <w:pPr>
        <w:ind w:left="730" w:right="6518"/>
        <w:rPr>
          <w:sz w:val="24"/>
          <w:szCs w:val="24"/>
        </w:rPr>
      </w:pPr>
      <w:r w:rsidRPr="009844C2">
        <w:rPr>
          <w:sz w:val="24"/>
          <w:szCs w:val="24"/>
        </w:rPr>
        <w:t xml:space="preserve">Что явился к нам храбрец. </w:t>
      </w:r>
    </w:p>
    <w:p w:rsidR="00271312" w:rsidRPr="009844C2" w:rsidRDefault="00271312" w:rsidP="004353B6">
      <w:pPr>
        <w:ind w:left="730" w:right="6518"/>
        <w:rPr>
          <w:sz w:val="24"/>
          <w:szCs w:val="24"/>
        </w:rPr>
      </w:pPr>
      <w:r w:rsidRPr="009844C2">
        <w:rPr>
          <w:sz w:val="24"/>
          <w:szCs w:val="24"/>
        </w:rPr>
        <w:t xml:space="preserve">Величается Иваном. </w:t>
      </w:r>
    </w:p>
    <w:p w:rsidR="00271312" w:rsidRPr="009844C2" w:rsidRDefault="00271312" w:rsidP="004353B6">
      <w:pPr>
        <w:ind w:left="718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Вы его своим дурманом </w:t>
      </w:r>
    </w:p>
    <w:p w:rsidR="00271312" w:rsidRPr="009844C2" w:rsidRDefault="00271312" w:rsidP="004353B6">
      <w:pPr>
        <w:ind w:left="718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Не дурили, признавайтесь?! </w:t>
      </w:r>
    </w:p>
    <w:p w:rsidR="00271312" w:rsidRPr="009844C2" w:rsidRDefault="00271312" w:rsidP="004353B6">
      <w:pPr>
        <w:spacing w:after="0" w:line="259" w:lineRule="auto"/>
        <w:ind w:left="0" w:right="0" w:firstLine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 </w:t>
      </w:r>
    </w:p>
    <w:p w:rsidR="00271312" w:rsidRPr="009844C2" w:rsidRDefault="00271312" w:rsidP="004353B6">
      <w:pPr>
        <w:ind w:left="21" w:right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Иван: </w:t>
      </w:r>
      <w:r w:rsidRPr="009844C2">
        <w:rPr>
          <w:sz w:val="24"/>
          <w:szCs w:val="24"/>
        </w:rPr>
        <w:t xml:space="preserve">Здесь я, вы не возмущайтесь! </w:t>
      </w:r>
    </w:p>
    <w:p w:rsidR="00271312" w:rsidRPr="009844C2" w:rsidRDefault="00271312" w:rsidP="004353B6">
      <w:pPr>
        <w:spacing w:after="37" w:line="259" w:lineRule="auto"/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</w:p>
    <w:p w:rsidR="00271312" w:rsidRPr="009844C2" w:rsidRDefault="00271312" w:rsidP="004353B6">
      <w:pPr>
        <w:spacing w:after="0" w:line="259" w:lineRule="auto"/>
        <w:ind w:left="10" w:right="2545"/>
        <w:jc w:val="right"/>
        <w:rPr>
          <w:sz w:val="24"/>
          <w:szCs w:val="24"/>
        </w:rPr>
      </w:pPr>
      <w:r>
        <w:rPr>
          <w:b/>
          <w:i/>
          <w:sz w:val="24"/>
          <w:szCs w:val="24"/>
        </w:rPr>
        <w:t>Девицы пугаются, визжат</w:t>
      </w:r>
      <w:r w:rsidRPr="009844C2">
        <w:rPr>
          <w:b/>
          <w:i/>
          <w:sz w:val="24"/>
          <w:szCs w:val="24"/>
        </w:rPr>
        <w:t xml:space="preserve"> и падают в обморок. </w:t>
      </w:r>
    </w:p>
    <w:p w:rsidR="00271312" w:rsidRPr="009844C2" w:rsidRDefault="00271312" w:rsidP="004353B6">
      <w:pPr>
        <w:spacing w:after="26" w:line="259" w:lineRule="auto"/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</w:p>
    <w:p w:rsidR="00271312" w:rsidRPr="009844C2" w:rsidRDefault="00271312" w:rsidP="004353B6">
      <w:pPr>
        <w:ind w:left="21" w:right="0"/>
        <w:rPr>
          <w:sz w:val="24"/>
          <w:szCs w:val="24"/>
        </w:rPr>
      </w:pPr>
      <w:r w:rsidRPr="009844C2">
        <w:rPr>
          <w:b/>
          <w:sz w:val="24"/>
          <w:szCs w:val="24"/>
        </w:rPr>
        <w:t>Царь</w:t>
      </w:r>
      <w:r>
        <w:rPr>
          <w:b/>
          <w:sz w:val="24"/>
          <w:szCs w:val="24"/>
        </w:rPr>
        <w:t>-2</w:t>
      </w:r>
      <w:r w:rsidRPr="009844C2">
        <w:rPr>
          <w:sz w:val="24"/>
          <w:szCs w:val="24"/>
        </w:rPr>
        <w:t xml:space="preserve">: О, Иван! Хороош мужик! </w:t>
      </w:r>
    </w:p>
    <w:p w:rsidR="00271312" w:rsidRPr="009844C2" w:rsidRDefault="00271312" w:rsidP="004353B6">
      <w:pPr>
        <w:tabs>
          <w:tab w:val="center" w:pos="2023"/>
        </w:tabs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  <w:r w:rsidRPr="009844C2">
        <w:rPr>
          <w:sz w:val="24"/>
          <w:szCs w:val="24"/>
        </w:rPr>
        <w:tab/>
        <w:t xml:space="preserve">А чего же ты притих? </w:t>
      </w:r>
    </w:p>
    <w:p w:rsidR="00271312" w:rsidRPr="009844C2" w:rsidRDefault="00271312" w:rsidP="004353B6">
      <w:pPr>
        <w:ind w:left="21" w:right="5897"/>
        <w:rPr>
          <w:sz w:val="24"/>
          <w:szCs w:val="24"/>
        </w:rPr>
      </w:pPr>
      <w:r w:rsidRPr="009844C2">
        <w:rPr>
          <w:sz w:val="24"/>
          <w:szCs w:val="24"/>
        </w:rPr>
        <w:t xml:space="preserve">          Аль не нравятся девицы? </w:t>
      </w:r>
    </w:p>
    <w:p w:rsidR="00271312" w:rsidRPr="009844C2" w:rsidRDefault="00271312" w:rsidP="004353B6">
      <w:pPr>
        <w:ind w:left="21" w:right="5897"/>
        <w:rPr>
          <w:sz w:val="24"/>
          <w:szCs w:val="24"/>
        </w:rPr>
      </w:pPr>
      <w:r w:rsidRPr="009844C2">
        <w:rPr>
          <w:sz w:val="24"/>
          <w:szCs w:val="24"/>
        </w:rPr>
        <w:t xml:space="preserve">          Забирай одну в светлицу! </w:t>
      </w:r>
    </w:p>
    <w:p w:rsidR="00271312" w:rsidRPr="009844C2" w:rsidRDefault="00271312" w:rsidP="004353B6">
      <w:pPr>
        <w:spacing w:after="25" w:line="259" w:lineRule="auto"/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</w:p>
    <w:p w:rsidR="00271312" w:rsidRPr="009844C2" w:rsidRDefault="00271312" w:rsidP="004353B6">
      <w:pPr>
        <w:ind w:left="21" w:right="6386"/>
        <w:rPr>
          <w:sz w:val="24"/>
          <w:szCs w:val="24"/>
        </w:rPr>
      </w:pPr>
      <w:r w:rsidRPr="009844C2">
        <w:rPr>
          <w:b/>
          <w:sz w:val="24"/>
          <w:szCs w:val="24"/>
        </w:rPr>
        <w:t>Иван:</w:t>
      </w:r>
      <w:r>
        <w:rPr>
          <w:sz w:val="24"/>
          <w:szCs w:val="24"/>
        </w:rPr>
        <w:t xml:space="preserve"> Уж увольте! Ваших баб </w:t>
      </w:r>
    </w:p>
    <w:p w:rsidR="00271312" w:rsidRPr="009844C2" w:rsidRDefault="00271312" w:rsidP="004353B6">
      <w:pPr>
        <w:ind w:left="21" w:right="6386"/>
        <w:rPr>
          <w:sz w:val="24"/>
          <w:szCs w:val="24"/>
        </w:rPr>
      </w:pPr>
      <w:r>
        <w:rPr>
          <w:sz w:val="24"/>
          <w:szCs w:val="24"/>
        </w:rPr>
        <w:t>Не полюбит даже раб</w:t>
      </w:r>
      <w:r w:rsidRPr="009844C2">
        <w:rPr>
          <w:sz w:val="24"/>
          <w:szCs w:val="24"/>
        </w:rPr>
        <w:t xml:space="preserve">! </w:t>
      </w:r>
    </w:p>
    <w:p w:rsidR="00271312" w:rsidRPr="009844C2" w:rsidRDefault="00271312" w:rsidP="004353B6">
      <w:pPr>
        <w:tabs>
          <w:tab w:val="center" w:pos="2477"/>
        </w:tabs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  <w:r w:rsidRPr="009844C2">
        <w:rPr>
          <w:sz w:val="24"/>
          <w:szCs w:val="24"/>
        </w:rPr>
        <w:tab/>
        <w:t xml:space="preserve">Что ж случилось, царь-отец?! </w:t>
      </w:r>
    </w:p>
    <w:p w:rsidR="00271312" w:rsidRPr="009844C2" w:rsidRDefault="00271312" w:rsidP="004353B6">
      <w:pPr>
        <w:ind w:left="719" w:right="6323" w:hanging="708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  <w:r w:rsidRPr="009844C2">
        <w:rPr>
          <w:sz w:val="24"/>
          <w:szCs w:val="24"/>
        </w:rPr>
        <w:tab/>
      </w:r>
      <w:r>
        <w:rPr>
          <w:sz w:val="24"/>
          <w:szCs w:val="24"/>
        </w:rPr>
        <w:t>Расскажи мне, наконец,</w:t>
      </w:r>
    </w:p>
    <w:p w:rsidR="00271312" w:rsidRDefault="00271312" w:rsidP="004353B6">
      <w:pPr>
        <w:ind w:left="719" w:right="6323" w:hanging="708"/>
        <w:rPr>
          <w:sz w:val="24"/>
          <w:szCs w:val="24"/>
        </w:rPr>
      </w:pPr>
      <w:r>
        <w:rPr>
          <w:sz w:val="24"/>
          <w:szCs w:val="24"/>
        </w:rPr>
        <w:t>Как ты в чудо превратился,</w:t>
      </w:r>
    </w:p>
    <w:p w:rsidR="00271312" w:rsidRPr="009844C2" w:rsidRDefault="00271312" w:rsidP="004353B6">
      <w:pPr>
        <w:ind w:left="719" w:right="6323" w:hanging="708"/>
        <w:rPr>
          <w:sz w:val="24"/>
          <w:szCs w:val="24"/>
        </w:rPr>
      </w:pPr>
      <w:r>
        <w:rPr>
          <w:sz w:val="24"/>
          <w:szCs w:val="24"/>
        </w:rPr>
        <w:t>До предела докатился?!</w:t>
      </w:r>
    </w:p>
    <w:p w:rsidR="00271312" w:rsidRPr="009844C2" w:rsidRDefault="00271312" w:rsidP="004353B6">
      <w:pPr>
        <w:spacing w:after="26" w:line="259" w:lineRule="auto"/>
        <w:ind w:left="708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</w:p>
    <w:p w:rsidR="00271312" w:rsidRPr="009844C2" w:rsidRDefault="00271312" w:rsidP="004353B6">
      <w:pPr>
        <w:ind w:left="21" w:right="0"/>
        <w:rPr>
          <w:sz w:val="24"/>
          <w:szCs w:val="24"/>
        </w:rPr>
      </w:pPr>
      <w:r w:rsidRPr="009844C2">
        <w:rPr>
          <w:b/>
          <w:sz w:val="24"/>
          <w:szCs w:val="24"/>
        </w:rPr>
        <w:t>Царь</w:t>
      </w:r>
      <w:r>
        <w:rPr>
          <w:b/>
          <w:sz w:val="24"/>
          <w:szCs w:val="24"/>
        </w:rPr>
        <w:t>-2</w:t>
      </w:r>
      <w:r w:rsidRPr="009844C2">
        <w:rPr>
          <w:sz w:val="24"/>
          <w:szCs w:val="24"/>
        </w:rPr>
        <w:t xml:space="preserve">: Ох, Иван! не сыпь мне соль </w:t>
      </w:r>
    </w:p>
    <w:p w:rsidR="00271312" w:rsidRPr="009844C2" w:rsidRDefault="00271312" w:rsidP="004353B6">
      <w:pPr>
        <w:tabs>
          <w:tab w:val="center" w:pos="2125"/>
        </w:tabs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  <w:r w:rsidRPr="009844C2">
        <w:rPr>
          <w:sz w:val="24"/>
          <w:szCs w:val="24"/>
        </w:rPr>
        <w:tab/>
        <w:t xml:space="preserve">На открытый на мозоль. </w:t>
      </w:r>
    </w:p>
    <w:p w:rsidR="00271312" w:rsidRPr="009844C2" w:rsidRDefault="00271312" w:rsidP="004353B6">
      <w:pPr>
        <w:ind w:left="21" w:right="642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Слушай, коли не спешишь,  </w:t>
      </w:r>
    </w:p>
    <w:p w:rsidR="00271312" w:rsidRPr="009844C2" w:rsidRDefault="00271312" w:rsidP="004353B6">
      <w:pPr>
        <w:ind w:left="21" w:right="6429"/>
        <w:rPr>
          <w:sz w:val="24"/>
          <w:szCs w:val="24"/>
        </w:rPr>
      </w:pPr>
      <w:r w:rsidRPr="009844C2">
        <w:rPr>
          <w:sz w:val="24"/>
          <w:szCs w:val="24"/>
        </w:rPr>
        <w:t xml:space="preserve">А потом уж все решишь. </w:t>
      </w:r>
    </w:p>
    <w:p w:rsidR="00271312" w:rsidRPr="009844C2" w:rsidRDefault="00271312" w:rsidP="004353B6">
      <w:pPr>
        <w:spacing w:after="32" w:line="259" w:lineRule="auto"/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</w:p>
    <w:p w:rsidR="00271312" w:rsidRPr="009844C2" w:rsidRDefault="00271312" w:rsidP="004353B6">
      <w:pPr>
        <w:spacing w:after="5"/>
        <w:ind w:left="-5" w:right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Сказочник: </w:t>
      </w:r>
    </w:p>
    <w:p w:rsidR="00271312" w:rsidRPr="009844C2" w:rsidRDefault="00271312" w:rsidP="004353B6">
      <w:pPr>
        <w:ind w:left="718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И поведал царь рассказ,  </w:t>
      </w:r>
    </w:p>
    <w:p w:rsidR="00271312" w:rsidRPr="009844C2" w:rsidRDefault="00271312" w:rsidP="004353B6">
      <w:pPr>
        <w:ind w:left="718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В жилах стынет кровь сейчас: </w:t>
      </w:r>
    </w:p>
    <w:p w:rsidR="00271312" w:rsidRPr="009844C2" w:rsidRDefault="00271312" w:rsidP="004353B6">
      <w:pPr>
        <w:spacing w:after="5"/>
        <w:ind w:left="-15" w:right="2831" w:firstLine="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                                     Слайд - 4 (Видео</w:t>
      </w:r>
      <w:r w:rsidRPr="009844C2">
        <w:rPr>
          <w:b/>
          <w:i/>
          <w:sz w:val="24"/>
          <w:szCs w:val="24"/>
        </w:rPr>
        <w:t>)</w:t>
      </w:r>
    </w:p>
    <w:p w:rsidR="00271312" w:rsidRPr="009844C2" w:rsidRDefault="00271312" w:rsidP="004353B6">
      <w:pPr>
        <w:spacing w:after="5"/>
        <w:ind w:left="-15" w:right="2831" w:firstLine="3186"/>
        <w:rPr>
          <w:sz w:val="24"/>
          <w:szCs w:val="24"/>
        </w:rPr>
      </w:pPr>
      <w:r w:rsidRPr="009844C2">
        <w:rPr>
          <w:b/>
          <w:sz w:val="24"/>
          <w:szCs w:val="24"/>
        </w:rPr>
        <w:t>Царь</w:t>
      </w:r>
      <w:r>
        <w:rPr>
          <w:b/>
          <w:sz w:val="24"/>
          <w:szCs w:val="24"/>
        </w:rPr>
        <w:t>-2</w:t>
      </w:r>
      <w:r w:rsidRPr="009844C2">
        <w:rPr>
          <w:sz w:val="24"/>
          <w:szCs w:val="24"/>
        </w:rPr>
        <w:t xml:space="preserve">: </w:t>
      </w:r>
    </w:p>
    <w:p w:rsidR="00271312" w:rsidRPr="009844C2" w:rsidRDefault="00271312" w:rsidP="004353B6">
      <w:pPr>
        <w:ind w:left="730" w:right="6322"/>
        <w:rPr>
          <w:sz w:val="24"/>
          <w:szCs w:val="24"/>
        </w:rPr>
      </w:pPr>
      <w:r w:rsidRPr="009844C2">
        <w:rPr>
          <w:sz w:val="24"/>
          <w:szCs w:val="24"/>
        </w:rPr>
        <w:t xml:space="preserve">Лишь начался год драконий, </w:t>
      </w:r>
    </w:p>
    <w:p w:rsidR="00271312" w:rsidRPr="009844C2" w:rsidRDefault="00271312" w:rsidP="004353B6">
      <w:pPr>
        <w:ind w:left="730" w:right="6322"/>
        <w:rPr>
          <w:sz w:val="24"/>
          <w:szCs w:val="24"/>
        </w:rPr>
      </w:pPr>
      <w:r w:rsidRPr="009844C2">
        <w:rPr>
          <w:sz w:val="24"/>
          <w:szCs w:val="24"/>
        </w:rPr>
        <w:t xml:space="preserve">Понакликал черных сил: </w:t>
      </w:r>
    </w:p>
    <w:p w:rsidR="00271312" w:rsidRPr="009844C2" w:rsidRDefault="00271312" w:rsidP="004353B6">
      <w:pPr>
        <w:ind w:left="730" w:right="6322"/>
        <w:rPr>
          <w:sz w:val="24"/>
          <w:szCs w:val="24"/>
        </w:rPr>
      </w:pPr>
      <w:r w:rsidRPr="009844C2">
        <w:rPr>
          <w:sz w:val="24"/>
          <w:szCs w:val="24"/>
        </w:rPr>
        <w:t xml:space="preserve">Змей Горыныч – Героиныч </w:t>
      </w:r>
    </w:p>
    <w:p w:rsidR="00271312" w:rsidRPr="009844C2" w:rsidRDefault="00271312" w:rsidP="004353B6">
      <w:pPr>
        <w:ind w:left="730" w:right="6322"/>
        <w:rPr>
          <w:sz w:val="24"/>
          <w:szCs w:val="24"/>
        </w:rPr>
      </w:pPr>
      <w:r w:rsidRPr="009844C2">
        <w:rPr>
          <w:sz w:val="24"/>
          <w:szCs w:val="24"/>
        </w:rPr>
        <w:t xml:space="preserve">Объявился на Руси. </w:t>
      </w:r>
    </w:p>
    <w:p w:rsidR="00271312" w:rsidRPr="009844C2" w:rsidRDefault="00271312" w:rsidP="004353B6">
      <w:pPr>
        <w:tabs>
          <w:tab w:val="center" w:pos="2306"/>
        </w:tabs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  <w:r w:rsidRPr="009844C2">
        <w:rPr>
          <w:sz w:val="24"/>
          <w:szCs w:val="24"/>
        </w:rPr>
        <w:tab/>
        <w:t xml:space="preserve">И ни с кем он не сражался, </w:t>
      </w:r>
    </w:p>
    <w:p w:rsidR="00271312" w:rsidRPr="009844C2" w:rsidRDefault="00271312" w:rsidP="004353B6">
      <w:pPr>
        <w:tabs>
          <w:tab w:val="center" w:pos="1964"/>
        </w:tabs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  <w:r w:rsidRPr="009844C2">
        <w:rPr>
          <w:sz w:val="24"/>
          <w:szCs w:val="24"/>
        </w:rPr>
        <w:tab/>
        <w:t xml:space="preserve">Удовольствия сулил, </w:t>
      </w:r>
    </w:p>
    <w:p w:rsidR="00271312" w:rsidRPr="009844C2" w:rsidRDefault="00271312" w:rsidP="004353B6">
      <w:pPr>
        <w:ind w:left="21" w:right="6547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  <w:r w:rsidRPr="009844C2">
        <w:rPr>
          <w:sz w:val="24"/>
          <w:szCs w:val="24"/>
        </w:rPr>
        <w:tab/>
        <w:t xml:space="preserve">Мужиков поить старался,  </w:t>
      </w:r>
      <w:r w:rsidRPr="009844C2">
        <w:rPr>
          <w:sz w:val="24"/>
          <w:szCs w:val="24"/>
        </w:rPr>
        <w:tab/>
      </w:r>
    </w:p>
    <w:p w:rsidR="00271312" w:rsidRPr="009844C2" w:rsidRDefault="00271312" w:rsidP="004353B6">
      <w:pPr>
        <w:ind w:left="21" w:right="6547"/>
        <w:rPr>
          <w:sz w:val="24"/>
          <w:szCs w:val="24"/>
        </w:rPr>
      </w:pPr>
      <w:r w:rsidRPr="009844C2">
        <w:rPr>
          <w:sz w:val="24"/>
          <w:szCs w:val="24"/>
        </w:rPr>
        <w:t xml:space="preserve">Девок на иглу садил.  </w:t>
      </w:r>
      <w:r w:rsidRPr="009844C2">
        <w:rPr>
          <w:sz w:val="24"/>
          <w:szCs w:val="24"/>
        </w:rPr>
        <w:tab/>
      </w:r>
    </w:p>
    <w:p w:rsidR="00271312" w:rsidRDefault="00271312" w:rsidP="004353B6">
      <w:pPr>
        <w:ind w:left="21" w:right="6547"/>
        <w:rPr>
          <w:sz w:val="24"/>
          <w:szCs w:val="24"/>
        </w:rPr>
      </w:pPr>
      <w:r w:rsidRPr="009844C2">
        <w:rPr>
          <w:sz w:val="24"/>
          <w:szCs w:val="24"/>
        </w:rPr>
        <w:t xml:space="preserve">          В каждую семью пробрался,  </w:t>
      </w:r>
      <w:r w:rsidRPr="009844C2">
        <w:rPr>
          <w:sz w:val="24"/>
          <w:szCs w:val="24"/>
        </w:rPr>
        <w:tab/>
      </w:r>
    </w:p>
    <w:p w:rsidR="00271312" w:rsidRPr="009844C2" w:rsidRDefault="00271312" w:rsidP="004353B6">
      <w:pPr>
        <w:ind w:left="21" w:right="6547"/>
        <w:rPr>
          <w:sz w:val="24"/>
          <w:szCs w:val="24"/>
        </w:rPr>
      </w:pPr>
      <w:r w:rsidRPr="009844C2">
        <w:rPr>
          <w:sz w:val="24"/>
          <w:szCs w:val="24"/>
        </w:rPr>
        <w:t xml:space="preserve">Чернотою одарил.  </w:t>
      </w:r>
    </w:p>
    <w:p w:rsidR="00271312" w:rsidRPr="009844C2" w:rsidRDefault="00271312" w:rsidP="004353B6">
      <w:pPr>
        <w:ind w:left="0" w:right="374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Вот такие, брат, дела! </w:t>
      </w:r>
    </w:p>
    <w:p w:rsidR="00271312" w:rsidRPr="009844C2" w:rsidRDefault="00271312" w:rsidP="004353B6">
      <w:pPr>
        <w:ind w:left="21" w:right="6381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А мне бутылка помогла!  </w:t>
      </w:r>
    </w:p>
    <w:p w:rsidR="00271312" w:rsidRPr="009844C2" w:rsidRDefault="00271312" w:rsidP="004353B6">
      <w:pPr>
        <w:ind w:left="21" w:right="6381"/>
        <w:rPr>
          <w:sz w:val="24"/>
          <w:szCs w:val="24"/>
        </w:rPr>
      </w:pPr>
      <w:r w:rsidRPr="009844C2">
        <w:rPr>
          <w:sz w:val="24"/>
          <w:szCs w:val="24"/>
        </w:rPr>
        <w:t xml:space="preserve">Горе я в вине топил </w:t>
      </w:r>
    </w:p>
    <w:p w:rsidR="00271312" w:rsidRPr="009844C2" w:rsidRDefault="00271312" w:rsidP="004353B6">
      <w:pPr>
        <w:tabs>
          <w:tab w:val="center" w:pos="2183"/>
        </w:tabs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  <w:r w:rsidRPr="009844C2">
        <w:rPr>
          <w:sz w:val="24"/>
          <w:szCs w:val="24"/>
        </w:rPr>
        <w:tab/>
      </w:r>
      <w:r>
        <w:rPr>
          <w:sz w:val="24"/>
          <w:szCs w:val="24"/>
        </w:rPr>
        <w:t>В лапы змию</w:t>
      </w:r>
      <w:r w:rsidRPr="009844C2">
        <w:rPr>
          <w:sz w:val="24"/>
          <w:szCs w:val="24"/>
        </w:rPr>
        <w:t xml:space="preserve"> угодил! </w:t>
      </w:r>
    </w:p>
    <w:p w:rsidR="00271312" w:rsidRPr="009844C2" w:rsidRDefault="00271312" w:rsidP="004353B6">
      <w:pPr>
        <w:spacing w:after="23" w:line="259" w:lineRule="auto"/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</w:p>
    <w:p w:rsidR="00271312" w:rsidRPr="009844C2" w:rsidRDefault="00271312" w:rsidP="004353B6">
      <w:pPr>
        <w:ind w:left="21" w:right="0"/>
        <w:rPr>
          <w:sz w:val="24"/>
          <w:szCs w:val="24"/>
        </w:rPr>
      </w:pPr>
      <w:r w:rsidRPr="009844C2">
        <w:rPr>
          <w:b/>
          <w:sz w:val="24"/>
          <w:szCs w:val="24"/>
        </w:rPr>
        <w:t>Иван:</w:t>
      </w:r>
      <w:r w:rsidRPr="009844C2">
        <w:rPr>
          <w:sz w:val="24"/>
          <w:szCs w:val="24"/>
        </w:rPr>
        <w:t xml:space="preserve"> Эх, ну что ж ты, царь-отец! </w:t>
      </w:r>
    </w:p>
    <w:p w:rsidR="00271312" w:rsidRPr="009844C2" w:rsidRDefault="00271312" w:rsidP="004353B6">
      <w:pPr>
        <w:tabs>
          <w:tab w:val="center" w:pos="2403"/>
        </w:tabs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  <w:r w:rsidRPr="009844C2">
        <w:rPr>
          <w:sz w:val="24"/>
          <w:szCs w:val="24"/>
        </w:rPr>
        <w:tab/>
      </w:r>
      <w:r>
        <w:rPr>
          <w:sz w:val="24"/>
          <w:szCs w:val="24"/>
        </w:rPr>
        <w:t>Поумней ты, наконец</w:t>
      </w:r>
      <w:r w:rsidRPr="009844C2">
        <w:rPr>
          <w:sz w:val="24"/>
          <w:szCs w:val="24"/>
        </w:rPr>
        <w:t xml:space="preserve">! </w:t>
      </w:r>
    </w:p>
    <w:p w:rsidR="00271312" w:rsidRPr="009844C2" w:rsidRDefault="00271312" w:rsidP="004353B6">
      <w:pPr>
        <w:tabs>
          <w:tab w:val="center" w:pos="2525"/>
        </w:tabs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  <w:r w:rsidRPr="009844C2">
        <w:rPr>
          <w:sz w:val="24"/>
          <w:szCs w:val="24"/>
        </w:rPr>
        <w:tab/>
        <w:t xml:space="preserve">Уж смотреть на вас не в мочь! </w:t>
      </w:r>
    </w:p>
    <w:p w:rsidR="00271312" w:rsidRPr="009844C2" w:rsidRDefault="00271312" w:rsidP="004353B6">
      <w:pPr>
        <w:tabs>
          <w:tab w:val="center" w:pos="2147"/>
        </w:tabs>
        <w:ind w:left="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  <w:r w:rsidRPr="009844C2">
        <w:rPr>
          <w:sz w:val="24"/>
          <w:szCs w:val="24"/>
        </w:rPr>
        <w:tab/>
        <w:t xml:space="preserve">Чем же я могу помочь!? </w:t>
      </w:r>
    </w:p>
    <w:p w:rsidR="00271312" w:rsidRPr="009844C2" w:rsidRDefault="00271312" w:rsidP="004353B6">
      <w:pPr>
        <w:tabs>
          <w:tab w:val="center" w:pos="2147"/>
        </w:tabs>
        <w:ind w:left="0" w:right="0" w:firstLine="0"/>
        <w:rPr>
          <w:sz w:val="24"/>
          <w:szCs w:val="24"/>
        </w:rPr>
      </w:pPr>
    </w:p>
    <w:p w:rsidR="00271312" w:rsidRPr="009844C2" w:rsidRDefault="00271312" w:rsidP="004353B6">
      <w:pPr>
        <w:ind w:left="21" w:right="0"/>
        <w:rPr>
          <w:sz w:val="24"/>
          <w:szCs w:val="24"/>
        </w:rPr>
      </w:pPr>
      <w:r w:rsidRPr="009844C2">
        <w:rPr>
          <w:b/>
          <w:sz w:val="24"/>
          <w:szCs w:val="24"/>
        </w:rPr>
        <w:t>Царь</w:t>
      </w:r>
      <w:r>
        <w:rPr>
          <w:b/>
          <w:sz w:val="24"/>
          <w:szCs w:val="24"/>
        </w:rPr>
        <w:t>-2</w:t>
      </w:r>
      <w:r w:rsidRPr="009844C2">
        <w:rPr>
          <w:b/>
          <w:sz w:val="24"/>
          <w:szCs w:val="24"/>
        </w:rPr>
        <w:t>:</w:t>
      </w:r>
      <w:r w:rsidRPr="009844C2">
        <w:rPr>
          <w:sz w:val="24"/>
          <w:szCs w:val="24"/>
        </w:rPr>
        <w:t xml:space="preserve"> А не знаю я, Иван. </w:t>
      </w:r>
    </w:p>
    <w:p w:rsidR="00271312" w:rsidRPr="009844C2" w:rsidRDefault="00271312" w:rsidP="004353B6">
      <w:pPr>
        <w:ind w:left="21" w:right="6483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Больше я печалью пьян.  </w:t>
      </w:r>
    </w:p>
    <w:p w:rsidR="00271312" w:rsidRPr="009844C2" w:rsidRDefault="00271312" w:rsidP="004353B6">
      <w:pPr>
        <w:ind w:left="21" w:right="6483"/>
        <w:rPr>
          <w:sz w:val="24"/>
          <w:szCs w:val="24"/>
        </w:rPr>
      </w:pPr>
      <w:r w:rsidRPr="009844C2">
        <w:rPr>
          <w:sz w:val="24"/>
          <w:szCs w:val="24"/>
        </w:rPr>
        <w:t xml:space="preserve">Ведь Горыныч-то, подлец,  </w:t>
      </w:r>
      <w:r w:rsidRPr="009844C2">
        <w:rPr>
          <w:sz w:val="24"/>
          <w:szCs w:val="24"/>
        </w:rPr>
        <w:tab/>
        <w:t>Сделал дело и</w:t>
      </w:r>
      <w:r>
        <w:rPr>
          <w:sz w:val="24"/>
          <w:szCs w:val="24"/>
        </w:rPr>
        <w:t xml:space="preserve"> - </w:t>
      </w:r>
      <w:r w:rsidRPr="009844C2">
        <w:rPr>
          <w:sz w:val="24"/>
          <w:szCs w:val="24"/>
        </w:rPr>
        <w:t xml:space="preserve"> конец. </w:t>
      </w:r>
    </w:p>
    <w:p w:rsidR="00271312" w:rsidRPr="009844C2" w:rsidRDefault="00271312" w:rsidP="004353B6">
      <w:pPr>
        <w:ind w:left="21" w:right="6687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  <w:r w:rsidRPr="009844C2">
        <w:rPr>
          <w:sz w:val="24"/>
          <w:szCs w:val="24"/>
        </w:rPr>
        <w:tab/>
        <w:t xml:space="preserve">Укатил он далеко.  </w:t>
      </w:r>
    </w:p>
    <w:p w:rsidR="00271312" w:rsidRDefault="00271312" w:rsidP="004353B6">
      <w:pPr>
        <w:ind w:left="21" w:right="6687"/>
        <w:rPr>
          <w:sz w:val="24"/>
          <w:szCs w:val="24"/>
        </w:rPr>
      </w:pPr>
      <w:r w:rsidRPr="009844C2">
        <w:rPr>
          <w:sz w:val="24"/>
          <w:szCs w:val="24"/>
        </w:rPr>
        <w:t xml:space="preserve">          А</w:t>
      </w:r>
      <w:r>
        <w:rPr>
          <w:sz w:val="24"/>
          <w:szCs w:val="24"/>
        </w:rPr>
        <w:t xml:space="preserve"> горе наше велико</w:t>
      </w:r>
      <w:r w:rsidRPr="009844C2">
        <w:rPr>
          <w:sz w:val="24"/>
          <w:szCs w:val="24"/>
        </w:rPr>
        <w:t xml:space="preserve">! </w:t>
      </w:r>
    </w:p>
    <w:p w:rsidR="00271312" w:rsidRDefault="00271312" w:rsidP="004353B6">
      <w:pPr>
        <w:ind w:left="21" w:right="6687"/>
        <w:rPr>
          <w:sz w:val="24"/>
          <w:szCs w:val="24"/>
        </w:rPr>
      </w:pPr>
    </w:p>
    <w:p w:rsidR="00271312" w:rsidRPr="009844C2" w:rsidRDefault="00271312" w:rsidP="004353B6">
      <w:pPr>
        <w:ind w:left="21" w:right="6687"/>
        <w:rPr>
          <w:sz w:val="24"/>
          <w:szCs w:val="24"/>
        </w:rPr>
      </w:pPr>
    </w:p>
    <w:p w:rsidR="00271312" w:rsidRPr="009844C2" w:rsidRDefault="00271312" w:rsidP="004353B6">
      <w:pPr>
        <w:spacing w:after="24" w:line="259" w:lineRule="auto"/>
        <w:ind w:left="0" w:right="0" w:firstLine="0"/>
        <w:rPr>
          <w:sz w:val="24"/>
          <w:szCs w:val="24"/>
        </w:rPr>
      </w:pPr>
    </w:p>
    <w:p w:rsidR="00271312" w:rsidRPr="009844C2" w:rsidRDefault="00271312" w:rsidP="004353B6">
      <w:pPr>
        <w:ind w:left="731" w:right="5778" w:hanging="720"/>
        <w:rPr>
          <w:sz w:val="24"/>
          <w:szCs w:val="24"/>
        </w:rPr>
      </w:pPr>
      <w:r w:rsidRPr="009844C2">
        <w:rPr>
          <w:b/>
          <w:sz w:val="24"/>
          <w:szCs w:val="24"/>
        </w:rPr>
        <w:t>Иван:</w:t>
      </w:r>
      <w:r w:rsidRPr="009844C2">
        <w:rPr>
          <w:sz w:val="24"/>
          <w:szCs w:val="24"/>
        </w:rPr>
        <w:t xml:space="preserve"> Да неужто я слабее Заграничных наркоман! </w:t>
      </w:r>
    </w:p>
    <w:p w:rsidR="00271312" w:rsidRPr="009844C2" w:rsidRDefault="00271312" w:rsidP="004353B6">
      <w:pPr>
        <w:ind w:left="730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Порох есть в пороховницах </w:t>
      </w:r>
    </w:p>
    <w:p w:rsidR="00271312" w:rsidRPr="00A02CAA" w:rsidRDefault="00271312" w:rsidP="004353B6">
      <w:pPr>
        <w:ind w:left="718" w:right="0"/>
        <w:rPr>
          <w:b/>
          <w:i/>
          <w:sz w:val="24"/>
          <w:szCs w:val="24"/>
        </w:rPr>
      </w:pPr>
      <w:r w:rsidRPr="009844C2">
        <w:rPr>
          <w:sz w:val="24"/>
          <w:szCs w:val="24"/>
        </w:rPr>
        <w:t xml:space="preserve">Есть борьбы серьезный план! </w:t>
      </w:r>
      <w:r>
        <w:rPr>
          <w:sz w:val="24"/>
          <w:szCs w:val="24"/>
        </w:rPr>
        <w:t xml:space="preserve">            </w:t>
      </w:r>
      <w:r>
        <w:rPr>
          <w:b/>
          <w:i/>
          <w:sz w:val="24"/>
          <w:szCs w:val="24"/>
        </w:rPr>
        <w:t>Слайд 5</w:t>
      </w:r>
    </w:p>
    <w:p w:rsidR="00271312" w:rsidRPr="009844C2" w:rsidRDefault="00271312" w:rsidP="004353B6">
      <w:pPr>
        <w:spacing w:after="32" w:line="259" w:lineRule="auto"/>
        <w:ind w:left="0" w:right="0" w:firstLine="0"/>
        <w:rPr>
          <w:sz w:val="24"/>
          <w:szCs w:val="24"/>
        </w:rPr>
      </w:pPr>
    </w:p>
    <w:p w:rsidR="00271312" w:rsidRPr="009844C2" w:rsidRDefault="00271312" w:rsidP="004353B6">
      <w:pPr>
        <w:spacing w:after="5"/>
        <w:ind w:left="-5" w:right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Сказочник: </w:t>
      </w:r>
    </w:p>
    <w:p w:rsidR="00271312" w:rsidRPr="009844C2" w:rsidRDefault="00271312" w:rsidP="004353B6">
      <w:pPr>
        <w:ind w:left="730" w:right="6366"/>
        <w:rPr>
          <w:sz w:val="24"/>
          <w:szCs w:val="24"/>
        </w:rPr>
      </w:pPr>
      <w:r w:rsidRPr="009844C2">
        <w:rPr>
          <w:sz w:val="24"/>
          <w:szCs w:val="24"/>
        </w:rPr>
        <w:t xml:space="preserve">Взялся за три дня сразиться </w:t>
      </w:r>
    </w:p>
    <w:p w:rsidR="00271312" w:rsidRPr="009844C2" w:rsidRDefault="00271312" w:rsidP="004353B6">
      <w:pPr>
        <w:ind w:left="730" w:right="6366"/>
        <w:rPr>
          <w:sz w:val="24"/>
          <w:szCs w:val="24"/>
        </w:rPr>
      </w:pPr>
      <w:r w:rsidRPr="009844C2">
        <w:rPr>
          <w:sz w:val="24"/>
          <w:szCs w:val="24"/>
        </w:rPr>
        <w:t>С т</w:t>
      </w:r>
      <w:r w:rsidRPr="009844C2">
        <w:rPr>
          <w:rFonts w:ascii="Tahoma" w:hAnsi="Tahoma" w:cs="Tahoma"/>
          <w:sz w:val="24"/>
          <w:szCs w:val="24"/>
        </w:rPr>
        <w:t>ѐ</w:t>
      </w:r>
      <w:r w:rsidRPr="009844C2">
        <w:rPr>
          <w:sz w:val="24"/>
          <w:szCs w:val="24"/>
        </w:rPr>
        <w:t xml:space="preserve">мной силою Иван. </w:t>
      </w:r>
    </w:p>
    <w:p w:rsidR="00271312" w:rsidRPr="009844C2" w:rsidRDefault="00271312" w:rsidP="004353B6">
      <w:pPr>
        <w:ind w:left="730" w:right="5017"/>
        <w:rPr>
          <w:sz w:val="24"/>
          <w:szCs w:val="24"/>
        </w:rPr>
      </w:pPr>
      <w:r w:rsidRPr="009844C2">
        <w:rPr>
          <w:sz w:val="24"/>
          <w:szCs w:val="24"/>
        </w:rPr>
        <w:t xml:space="preserve">В первый день старшу сестрицу </w:t>
      </w:r>
    </w:p>
    <w:p w:rsidR="00271312" w:rsidRPr="009844C2" w:rsidRDefault="00271312" w:rsidP="004353B6">
      <w:pPr>
        <w:ind w:left="730" w:right="5017"/>
        <w:rPr>
          <w:sz w:val="24"/>
          <w:szCs w:val="24"/>
        </w:rPr>
      </w:pPr>
      <w:r w:rsidRPr="009844C2">
        <w:rPr>
          <w:sz w:val="24"/>
          <w:szCs w:val="24"/>
        </w:rPr>
        <w:t xml:space="preserve">Затащил в наркобольницу. </w:t>
      </w:r>
    </w:p>
    <w:p w:rsidR="00271312" w:rsidRPr="009844C2" w:rsidRDefault="00271312" w:rsidP="004353B6">
      <w:pPr>
        <w:ind w:left="730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Возмутилась та, конечно, </w:t>
      </w:r>
    </w:p>
    <w:p w:rsidR="00271312" w:rsidRPr="009844C2" w:rsidRDefault="00271312" w:rsidP="004353B6">
      <w:pPr>
        <w:ind w:left="730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Даже плакала сердечно, </w:t>
      </w:r>
    </w:p>
    <w:p w:rsidR="00271312" w:rsidRPr="009844C2" w:rsidRDefault="00271312" w:rsidP="004353B6">
      <w:pPr>
        <w:ind w:left="730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А на утро полотенцем </w:t>
      </w:r>
    </w:p>
    <w:p w:rsidR="00271312" w:rsidRPr="009844C2" w:rsidRDefault="00271312" w:rsidP="004353B6">
      <w:pPr>
        <w:ind w:left="730" w:right="6984"/>
        <w:rPr>
          <w:sz w:val="24"/>
          <w:szCs w:val="24"/>
        </w:rPr>
      </w:pPr>
      <w:r w:rsidRPr="009844C2">
        <w:rPr>
          <w:sz w:val="24"/>
          <w:szCs w:val="24"/>
        </w:rPr>
        <w:t xml:space="preserve">Растирали ей виски </w:t>
      </w:r>
    </w:p>
    <w:p w:rsidR="00271312" w:rsidRPr="009844C2" w:rsidRDefault="00271312" w:rsidP="004353B6">
      <w:pPr>
        <w:ind w:left="730" w:right="6984"/>
        <w:rPr>
          <w:sz w:val="24"/>
          <w:szCs w:val="24"/>
        </w:rPr>
      </w:pPr>
      <w:r w:rsidRPr="009844C2">
        <w:rPr>
          <w:sz w:val="24"/>
          <w:szCs w:val="24"/>
        </w:rPr>
        <w:t xml:space="preserve">И опять, как у младенца, </w:t>
      </w:r>
    </w:p>
    <w:p w:rsidR="00271312" w:rsidRPr="009844C2" w:rsidRDefault="00271312" w:rsidP="004353B6">
      <w:pPr>
        <w:ind w:left="730" w:right="6984"/>
        <w:rPr>
          <w:sz w:val="24"/>
          <w:szCs w:val="24"/>
        </w:rPr>
      </w:pPr>
      <w:r w:rsidRPr="009844C2">
        <w:rPr>
          <w:sz w:val="24"/>
          <w:szCs w:val="24"/>
        </w:rPr>
        <w:t xml:space="preserve">Стали чистыми мозги. </w:t>
      </w:r>
    </w:p>
    <w:p w:rsidR="00271312" w:rsidRPr="009844C2" w:rsidRDefault="00271312" w:rsidP="004353B6">
      <w:pPr>
        <w:spacing w:after="24" w:line="259" w:lineRule="auto"/>
        <w:ind w:left="72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</w:p>
    <w:p w:rsidR="00271312" w:rsidRPr="009844C2" w:rsidRDefault="00271312" w:rsidP="004353B6">
      <w:pPr>
        <w:ind w:left="730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Наступает день второй – </w:t>
      </w:r>
    </w:p>
    <w:p w:rsidR="00271312" w:rsidRPr="009844C2" w:rsidRDefault="00271312" w:rsidP="004353B6">
      <w:pPr>
        <w:ind w:left="730" w:right="6234"/>
        <w:rPr>
          <w:sz w:val="24"/>
          <w:szCs w:val="24"/>
        </w:rPr>
      </w:pPr>
      <w:r w:rsidRPr="009844C2">
        <w:rPr>
          <w:sz w:val="24"/>
          <w:szCs w:val="24"/>
        </w:rPr>
        <w:t xml:space="preserve">Ваня с среднею сестрой </w:t>
      </w:r>
    </w:p>
    <w:p w:rsidR="00271312" w:rsidRPr="009844C2" w:rsidRDefault="00271312" w:rsidP="004353B6">
      <w:pPr>
        <w:ind w:left="730" w:right="6234"/>
        <w:rPr>
          <w:sz w:val="24"/>
          <w:szCs w:val="24"/>
        </w:rPr>
      </w:pPr>
      <w:r w:rsidRPr="009844C2">
        <w:rPr>
          <w:sz w:val="24"/>
          <w:szCs w:val="24"/>
        </w:rPr>
        <w:t xml:space="preserve">Даром время не теряет, </w:t>
      </w:r>
    </w:p>
    <w:p w:rsidR="00271312" w:rsidRDefault="00271312" w:rsidP="004353B6">
      <w:pPr>
        <w:ind w:left="730" w:right="6217"/>
        <w:jc w:val="center"/>
        <w:rPr>
          <w:sz w:val="24"/>
          <w:szCs w:val="24"/>
        </w:rPr>
      </w:pPr>
      <w:r w:rsidRPr="009844C2">
        <w:rPr>
          <w:sz w:val="24"/>
          <w:szCs w:val="24"/>
        </w:rPr>
        <w:t xml:space="preserve">Про жизнь хорошую внушает: </w:t>
      </w:r>
    </w:p>
    <w:p w:rsidR="00271312" w:rsidRPr="00C172E6" w:rsidRDefault="00271312" w:rsidP="004353B6">
      <w:pPr>
        <w:ind w:left="730" w:right="6217"/>
        <w:jc w:val="center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>
        <w:rPr>
          <w:b/>
          <w:i/>
          <w:sz w:val="24"/>
          <w:szCs w:val="24"/>
        </w:rPr>
        <w:t>Слайд - 6</w:t>
      </w:r>
    </w:p>
    <w:p w:rsidR="00271312" w:rsidRPr="009844C2" w:rsidRDefault="00271312" w:rsidP="004353B6">
      <w:pPr>
        <w:ind w:left="730" w:right="6217"/>
        <w:rPr>
          <w:sz w:val="24"/>
          <w:szCs w:val="24"/>
        </w:rPr>
      </w:pPr>
      <w:r w:rsidRPr="009844C2">
        <w:rPr>
          <w:sz w:val="24"/>
          <w:szCs w:val="24"/>
        </w:rPr>
        <w:t>Мол, не будешь пить кол</w:t>
      </w:r>
      <w:r w:rsidRPr="009844C2">
        <w:rPr>
          <w:rFonts w:ascii="Tahoma" w:hAnsi="Tahoma" w:cs="Tahoma"/>
          <w:sz w:val="24"/>
          <w:szCs w:val="24"/>
        </w:rPr>
        <w:t>ѐ</w:t>
      </w:r>
      <w:r w:rsidRPr="009844C2">
        <w:rPr>
          <w:sz w:val="24"/>
          <w:szCs w:val="24"/>
        </w:rPr>
        <w:t xml:space="preserve">с, </w:t>
      </w:r>
    </w:p>
    <w:p w:rsidR="00271312" w:rsidRPr="009844C2" w:rsidRDefault="00271312" w:rsidP="004353B6">
      <w:pPr>
        <w:ind w:left="730" w:right="6217"/>
        <w:rPr>
          <w:sz w:val="24"/>
          <w:szCs w:val="24"/>
        </w:rPr>
      </w:pPr>
      <w:r w:rsidRPr="009844C2">
        <w:rPr>
          <w:sz w:val="24"/>
          <w:szCs w:val="24"/>
        </w:rPr>
        <w:t xml:space="preserve">Не пойдешь ты под откос! </w:t>
      </w:r>
    </w:p>
    <w:p w:rsidR="00271312" w:rsidRPr="009844C2" w:rsidRDefault="00271312" w:rsidP="004353B6">
      <w:pPr>
        <w:ind w:left="730" w:right="6452"/>
        <w:rPr>
          <w:sz w:val="24"/>
          <w:szCs w:val="24"/>
        </w:rPr>
      </w:pPr>
      <w:r w:rsidRPr="009844C2">
        <w:rPr>
          <w:sz w:val="24"/>
          <w:szCs w:val="24"/>
        </w:rPr>
        <w:t xml:space="preserve">Будет в жизни все ок-кей! </w:t>
      </w:r>
    </w:p>
    <w:p w:rsidR="00271312" w:rsidRPr="009844C2" w:rsidRDefault="00271312" w:rsidP="004353B6">
      <w:pPr>
        <w:ind w:left="730" w:right="6452"/>
        <w:rPr>
          <w:sz w:val="24"/>
          <w:szCs w:val="24"/>
        </w:rPr>
      </w:pPr>
      <w:r w:rsidRPr="009844C2">
        <w:rPr>
          <w:sz w:val="24"/>
          <w:szCs w:val="24"/>
        </w:rPr>
        <w:t xml:space="preserve">С принцем ты родишь детей! </w:t>
      </w:r>
    </w:p>
    <w:p w:rsidR="00271312" w:rsidRDefault="00271312" w:rsidP="004353B6">
      <w:pPr>
        <w:spacing w:after="15" w:line="269" w:lineRule="auto"/>
        <w:ind w:left="761" w:right="497"/>
        <w:jc w:val="center"/>
        <w:rPr>
          <w:b/>
          <w:i/>
          <w:sz w:val="24"/>
          <w:szCs w:val="24"/>
        </w:rPr>
      </w:pPr>
      <w:r w:rsidRPr="009844C2">
        <w:rPr>
          <w:b/>
          <w:i/>
          <w:sz w:val="24"/>
          <w:szCs w:val="24"/>
        </w:rPr>
        <w:t>(песня «Натуральный блондин»</w:t>
      </w:r>
      <w:r>
        <w:rPr>
          <w:b/>
          <w:i/>
          <w:sz w:val="24"/>
          <w:szCs w:val="24"/>
        </w:rPr>
        <w:t xml:space="preserve"> - по щелчку</w:t>
      </w:r>
      <w:r w:rsidRPr="009844C2">
        <w:rPr>
          <w:b/>
          <w:i/>
          <w:sz w:val="24"/>
          <w:szCs w:val="24"/>
        </w:rPr>
        <w:t xml:space="preserve">) </w:t>
      </w:r>
    </w:p>
    <w:p w:rsidR="00271312" w:rsidRPr="003C58AD" w:rsidRDefault="00271312" w:rsidP="004353B6">
      <w:pPr>
        <w:spacing w:after="15" w:line="269" w:lineRule="auto"/>
        <w:ind w:left="761" w:right="497"/>
        <w:jc w:val="center"/>
        <w:rPr>
          <w:b/>
          <w:i/>
          <w:sz w:val="24"/>
          <w:szCs w:val="24"/>
        </w:rPr>
      </w:pPr>
      <w:r w:rsidRPr="009844C2">
        <w:rPr>
          <w:b/>
          <w:i/>
          <w:sz w:val="24"/>
          <w:szCs w:val="24"/>
        </w:rPr>
        <w:t xml:space="preserve">Выходит блондин. Вторая девица влюбляется, ломает шприц и бежит за ним. </w:t>
      </w:r>
    </w:p>
    <w:p w:rsidR="00271312" w:rsidRPr="009844C2" w:rsidRDefault="00271312" w:rsidP="004353B6">
      <w:pPr>
        <w:spacing w:after="5"/>
        <w:ind w:left="-5" w:right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Сказочник: </w:t>
      </w:r>
    </w:p>
    <w:p w:rsidR="00271312" w:rsidRPr="009844C2" w:rsidRDefault="00271312" w:rsidP="004353B6">
      <w:pPr>
        <w:ind w:left="730" w:right="6279"/>
        <w:rPr>
          <w:sz w:val="24"/>
          <w:szCs w:val="24"/>
        </w:rPr>
      </w:pPr>
      <w:r>
        <w:rPr>
          <w:sz w:val="24"/>
          <w:szCs w:val="24"/>
        </w:rPr>
        <w:t>Только третий день пришел -</w:t>
      </w:r>
      <w:r w:rsidRPr="009844C2">
        <w:rPr>
          <w:sz w:val="24"/>
          <w:szCs w:val="24"/>
        </w:rPr>
        <w:t xml:space="preserve"> </w:t>
      </w:r>
    </w:p>
    <w:p w:rsidR="00271312" w:rsidRPr="009844C2" w:rsidRDefault="00271312" w:rsidP="004353B6">
      <w:pPr>
        <w:ind w:left="730" w:right="6279"/>
        <w:rPr>
          <w:sz w:val="24"/>
          <w:szCs w:val="24"/>
        </w:rPr>
      </w:pPr>
      <w:r w:rsidRPr="009844C2">
        <w:rPr>
          <w:sz w:val="24"/>
          <w:szCs w:val="24"/>
        </w:rPr>
        <w:t xml:space="preserve">К третьей девице пошел. </w:t>
      </w:r>
    </w:p>
    <w:p w:rsidR="00271312" w:rsidRPr="009844C2" w:rsidRDefault="00271312" w:rsidP="004353B6">
      <w:pPr>
        <w:ind w:left="730" w:right="6279"/>
        <w:rPr>
          <w:sz w:val="24"/>
          <w:szCs w:val="24"/>
        </w:rPr>
      </w:pPr>
      <w:r w:rsidRPr="009844C2">
        <w:rPr>
          <w:sz w:val="24"/>
          <w:szCs w:val="24"/>
        </w:rPr>
        <w:t xml:space="preserve">Полюбилася ему,  </w:t>
      </w:r>
    </w:p>
    <w:p w:rsidR="00271312" w:rsidRDefault="00271312" w:rsidP="004353B6">
      <w:pPr>
        <w:ind w:left="730" w:right="6572"/>
        <w:rPr>
          <w:sz w:val="24"/>
          <w:szCs w:val="24"/>
        </w:rPr>
      </w:pPr>
      <w:r w:rsidRPr="009844C2">
        <w:rPr>
          <w:sz w:val="24"/>
          <w:szCs w:val="24"/>
        </w:rPr>
        <w:t xml:space="preserve">Только надо гнать чуму! </w:t>
      </w:r>
      <w:r>
        <w:rPr>
          <w:sz w:val="24"/>
          <w:szCs w:val="24"/>
        </w:rPr>
        <w:t xml:space="preserve">     </w:t>
      </w:r>
    </w:p>
    <w:p w:rsidR="00271312" w:rsidRDefault="00271312" w:rsidP="004353B6">
      <w:pPr>
        <w:ind w:left="730" w:right="6572"/>
        <w:rPr>
          <w:sz w:val="24"/>
          <w:szCs w:val="24"/>
        </w:rPr>
      </w:pPr>
    </w:p>
    <w:p w:rsidR="00271312" w:rsidRPr="00500EA5" w:rsidRDefault="00271312" w:rsidP="004353B6">
      <w:pPr>
        <w:ind w:left="730" w:right="6572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b/>
          <w:i/>
          <w:sz w:val="24"/>
          <w:szCs w:val="24"/>
        </w:rPr>
        <w:t>Слайд 7</w:t>
      </w:r>
      <w:bookmarkStart w:id="0" w:name="_GoBack"/>
      <w:bookmarkEnd w:id="0"/>
    </w:p>
    <w:p w:rsidR="00271312" w:rsidRPr="009844C2" w:rsidRDefault="00271312" w:rsidP="004353B6">
      <w:pPr>
        <w:ind w:left="730" w:right="6572"/>
        <w:rPr>
          <w:sz w:val="24"/>
          <w:szCs w:val="24"/>
        </w:rPr>
      </w:pPr>
      <w:r w:rsidRPr="009844C2">
        <w:rPr>
          <w:sz w:val="24"/>
          <w:szCs w:val="24"/>
        </w:rPr>
        <w:t xml:space="preserve">Вот к девице он подсел, </w:t>
      </w:r>
    </w:p>
    <w:p w:rsidR="00271312" w:rsidRPr="009844C2" w:rsidRDefault="00271312" w:rsidP="004353B6">
      <w:pPr>
        <w:ind w:left="730" w:right="6572"/>
        <w:rPr>
          <w:sz w:val="24"/>
          <w:szCs w:val="24"/>
        </w:rPr>
      </w:pPr>
      <w:r w:rsidRPr="009844C2">
        <w:rPr>
          <w:sz w:val="24"/>
          <w:szCs w:val="24"/>
        </w:rPr>
        <w:t xml:space="preserve">Тут же разом оробел. </w:t>
      </w:r>
    </w:p>
    <w:p w:rsidR="00271312" w:rsidRPr="009844C2" w:rsidRDefault="00271312" w:rsidP="004353B6">
      <w:pPr>
        <w:ind w:left="11" w:right="6306" w:firstLine="720"/>
        <w:rPr>
          <w:sz w:val="24"/>
          <w:szCs w:val="24"/>
        </w:rPr>
      </w:pPr>
      <w:r w:rsidRPr="009844C2">
        <w:rPr>
          <w:sz w:val="24"/>
          <w:szCs w:val="24"/>
        </w:rPr>
        <w:t xml:space="preserve">Говорит он той девице: </w:t>
      </w:r>
    </w:p>
    <w:p w:rsidR="00271312" w:rsidRPr="009844C2" w:rsidRDefault="00271312" w:rsidP="004353B6">
      <w:pPr>
        <w:ind w:left="11" w:right="6306" w:firstLine="720"/>
        <w:rPr>
          <w:sz w:val="24"/>
          <w:szCs w:val="24"/>
        </w:rPr>
      </w:pPr>
    </w:p>
    <w:p w:rsidR="00271312" w:rsidRPr="009844C2" w:rsidRDefault="00271312" w:rsidP="004353B6">
      <w:pPr>
        <w:ind w:left="11" w:right="6306" w:firstLine="72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Иван: </w:t>
      </w:r>
    </w:p>
    <w:p w:rsidR="00271312" w:rsidRPr="009844C2" w:rsidRDefault="00271312" w:rsidP="004353B6">
      <w:pPr>
        <w:ind w:left="730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На тебе хочу жениться, </w:t>
      </w:r>
    </w:p>
    <w:p w:rsidR="00271312" w:rsidRDefault="00271312" w:rsidP="004353B6">
      <w:pPr>
        <w:ind w:left="730" w:right="0"/>
        <w:rPr>
          <w:sz w:val="24"/>
          <w:szCs w:val="24"/>
        </w:rPr>
      </w:pPr>
      <w:r w:rsidRPr="009844C2">
        <w:rPr>
          <w:sz w:val="24"/>
          <w:szCs w:val="24"/>
        </w:rPr>
        <w:t xml:space="preserve">Только дурь ты брось сначала! </w:t>
      </w:r>
    </w:p>
    <w:p w:rsidR="00271312" w:rsidRPr="009844C2" w:rsidRDefault="00271312" w:rsidP="004353B6">
      <w:pPr>
        <w:ind w:left="730" w:right="0"/>
        <w:rPr>
          <w:sz w:val="24"/>
          <w:szCs w:val="24"/>
        </w:rPr>
      </w:pPr>
    </w:p>
    <w:p w:rsidR="00271312" w:rsidRPr="009844C2" w:rsidRDefault="00271312" w:rsidP="004353B6">
      <w:pPr>
        <w:ind w:left="730" w:right="0"/>
        <w:rPr>
          <w:sz w:val="24"/>
          <w:szCs w:val="24"/>
        </w:rPr>
      </w:pPr>
    </w:p>
    <w:p w:rsidR="00271312" w:rsidRPr="009844C2" w:rsidRDefault="00271312" w:rsidP="004353B6">
      <w:pPr>
        <w:spacing w:after="5"/>
        <w:ind w:left="-5" w:right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Сказочник: </w:t>
      </w:r>
    </w:p>
    <w:p w:rsidR="00271312" w:rsidRPr="009844C2" w:rsidRDefault="00271312" w:rsidP="004353B6">
      <w:pPr>
        <w:ind w:left="730" w:right="6680"/>
        <w:rPr>
          <w:sz w:val="24"/>
          <w:szCs w:val="24"/>
        </w:rPr>
      </w:pPr>
      <w:r w:rsidRPr="009844C2">
        <w:rPr>
          <w:sz w:val="24"/>
          <w:szCs w:val="24"/>
        </w:rPr>
        <w:t xml:space="preserve">И девица обещала, </w:t>
      </w:r>
    </w:p>
    <w:p w:rsidR="00271312" w:rsidRPr="009844C2" w:rsidRDefault="00271312" w:rsidP="004353B6">
      <w:pPr>
        <w:ind w:left="730" w:right="6680"/>
        <w:rPr>
          <w:sz w:val="24"/>
          <w:szCs w:val="24"/>
        </w:rPr>
      </w:pPr>
      <w:r w:rsidRPr="009844C2">
        <w:rPr>
          <w:sz w:val="24"/>
          <w:szCs w:val="24"/>
        </w:rPr>
        <w:t xml:space="preserve">Гадость всяку побросала, </w:t>
      </w:r>
    </w:p>
    <w:p w:rsidR="00271312" w:rsidRPr="009844C2" w:rsidRDefault="00271312" w:rsidP="004353B6">
      <w:pPr>
        <w:ind w:left="730" w:right="6680"/>
        <w:rPr>
          <w:sz w:val="24"/>
          <w:szCs w:val="24"/>
        </w:rPr>
      </w:pPr>
      <w:r w:rsidRPr="009844C2">
        <w:rPr>
          <w:sz w:val="24"/>
          <w:szCs w:val="24"/>
        </w:rPr>
        <w:t xml:space="preserve">Косы вот позаплетала </w:t>
      </w:r>
    </w:p>
    <w:p w:rsidR="00271312" w:rsidRPr="009844C2" w:rsidRDefault="00271312" w:rsidP="004353B6">
      <w:pPr>
        <w:ind w:left="730" w:right="5855"/>
        <w:rPr>
          <w:sz w:val="24"/>
          <w:szCs w:val="24"/>
        </w:rPr>
      </w:pPr>
      <w:r w:rsidRPr="009844C2">
        <w:rPr>
          <w:sz w:val="24"/>
          <w:szCs w:val="24"/>
        </w:rPr>
        <w:t xml:space="preserve">И с Иваном под венец </w:t>
      </w:r>
    </w:p>
    <w:p w:rsidR="00271312" w:rsidRPr="009844C2" w:rsidRDefault="00271312" w:rsidP="004353B6">
      <w:pPr>
        <w:ind w:left="730" w:right="5855"/>
        <w:rPr>
          <w:sz w:val="24"/>
          <w:szCs w:val="24"/>
        </w:rPr>
      </w:pPr>
      <w:r w:rsidRPr="009844C2">
        <w:rPr>
          <w:sz w:val="24"/>
          <w:szCs w:val="24"/>
        </w:rPr>
        <w:t xml:space="preserve">Поспешила наконец! </w:t>
      </w:r>
    </w:p>
    <w:p w:rsidR="00271312" w:rsidRPr="009844C2" w:rsidRDefault="00271312" w:rsidP="00500EA5">
      <w:pPr>
        <w:spacing w:after="5"/>
        <w:ind w:left="-15" w:right="2194" w:firstLine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                          Звучит марш Мендельсона (по щелчку)</w:t>
      </w:r>
    </w:p>
    <w:p w:rsidR="00271312" w:rsidRPr="009844C2" w:rsidRDefault="00271312" w:rsidP="004353B6">
      <w:pPr>
        <w:spacing w:after="5"/>
        <w:ind w:left="-15" w:right="2194" w:firstLine="3774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Сказочник:  </w:t>
      </w:r>
    </w:p>
    <w:p w:rsidR="00271312" w:rsidRPr="009844C2" w:rsidRDefault="00271312" w:rsidP="004353B6">
      <w:pPr>
        <w:ind w:left="718" w:right="5630"/>
        <w:rPr>
          <w:sz w:val="24"/>
          <w:szCs w:val="24"/>
        </w:rPr>
      </w:pPr>
      <w:r w:rsidRPr="009844C2">
        <w:rPr>
          <w:sz w:val="24"/>
          <w:szCs w:val="24"/>
        </w:rPr>
        <w:t xml:space="preserve">И на свадьбе все гуляли, Газировкой отмечали! </w:t>
      </w:r>
    </w:p>
    <w:p w:rsidR="00271312" w:rsidRPr="009844C2" w:rsidRDefault="00271312" w:rsidP="004353B6">
      <w:pPr>
        <w:ind w:left="730" w:right="6178"/>
        <w:rPr>
          <w:sz w:val="24"/>
          <w:szCs w:val="24"/>
        </w:rPr>
      </w:pPr>
      <w:r w:rsidRPr="009844C2">
        <w:rPr>
          <w:sz w:val="24"/>
          <w:szCs w:val="24"/>
        </w:rPr>
        <w:t xml:space="preserve">Чаем с медом угощали! </w:t>
      </w:r>
    </w:p>
    <w:p w:rsidR="00271312" w:rsidRPr="009844C2" w:rsidRDefault="00271312" w:rsidP="004353B6">
      <w:pPr>
        <w:ind w:left="730" w:right="6178"/>
        <w:rPr>
          <w:sz w:val="24"/>
          <w:szCs w:val="24"/>
        </w:rPr>
      </w:pPr>
      <w:r w:rsidRPr="009844C2">
        <w:rPr>
          <w:sz w:val="24"/>
          <w:szCs w:val="24"/>
        </w:rPr>
        <w:t xml:space="preserve">Ничего не потребляли! </w:t>
      </w:r>
    </w:p>
    <w:p w:rsidR="00271312" w:rsidRPr="00461D3B" w:rsidRDefault="00271312" w:rsidP="004353B6">
      <w:pPr>
        <w:spacing w:after="25" w:line="259" w:lineRule="auto"/>
        <w:ind w:left="720" w:right="0" w:firstLine="0"/>
        <w:rPr>
          <w:i/>
          <w:sz w:val="24"/>
          <w:szCs w:val="24"/>
        </w:rPr>
      </w:pPr>
      <w:r w:rsidRPr="009844C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</w:t>
      </w:r>
      <w:r>
        <w:rPr>
          <w:i/>
          <w:sz w:val="24"/>
          <w:szCs w:val="24"/>
        </w:rPr>
        <w:t>Все участники выстраиваются на сцене</w:t>
      </w:r>
    </w:p>
    <w:p w:rsidR="00271312" w:rsidRPr="009844C2" w:rsidRDefault="00271312" w:rsidP="004353B6">
      <w:pPr>
        <w:ind w:left="730" w:right="6313"/>
        <w:rPr>
          <w:sz w:val="24"/>
          <w:szCs w:val="24"/>
        </w:rPr>
      </w:pPr>
      <w:r w:rsidRPr="009844C2">
        <w:rPr>
          <w:sz w:val="24"/>
          <w:szCs w:val="24"/>
        </w:rPr>
        <w:t xml:space="preserve">Сказка - ложь, да в ней намек! </w:t>
      </w:r>
    </w:p>
    <w:p w:rsidR="00271312" w:rsidRPr="009844C2" w:rsidRDefault="00271312" w:rsidP="004353B6">
      <w:pPr>
        <w:ind w:left="730" w:right="6313"/>
        <w:rPr>
          <w:sz w:val="24"/>
          <w:szCs w:val="24"/>
        </w:rPr>
      </w:pPr>
      <w:r w:rsidRPr="009844C2">
        <w:rPr>
          <w:sz w:val="24"/>
          <w:szCs w:val="24"/>
        </w:rPr>
        <w:t>Девам, молодцам урок!</w:t>
      </w:r>
    </w:p>
    <w:p w:rsidR="00271312" w:rsidRPr="009844C2" w:rsidRDefault="00271312" w:rsidP="004353B6">
      <w:pPr>
        <w:ind w:left="730" w:right="6313"/>
        <w:rPr>
          <w:sz w:val="24"/>
          <w:szCs w:val="24"/>
        </w:rPr>
      </w:pPr>
      <w:r w:rsidRPr="009844C2">
        <w:rPr>
          <w:sz w:val="24"/>
          <w:szCs w:val="24"/>
        </w:rPr>
        <w:t xml:space="preserve"> Чтобы не было беды, </w:t>
      </w:r>
    </w:p>
    <w:p w:rsidR="00271312" w:rsidRPr="009844C2" w:rsidRDefault="00271312" w:rsidP="004353B6">
      <w:pPr>
        <w:ind w:left="730" w:right="6313"/>
        <w:rPr>
          <w:sz w:val="24"/>
          <w:szCs w:val="24"/>
        </w:rPr>
      </w:pPr>
      <w:r w:rsidRPr="009844C2">
        <w:rPr>
          <w:sz w:val="24"/>
          <w:szCs w:val="24"/>
        </w:rPr>
        <w:t xml:space="preserve">Не творите ерунды! </w:t>
      </w:r>
    </w:p>
    <w:p w:rsidR="00271312" w:rsidRPr="009844C2" w:rsidRDefault="00271312" w:rsidP="004353B6">
      <w:pPr>
        <w:spacing w:after="24" w:line="259" w:lineRule="auto"/>
        <w:ind w:left="72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</w:p>
    <w:p w:rsidR="00271312" w:rsidRPr="009844C2" w:rsidRDefault="00271312" w:rsidP="004353B6">
      <w:pPr>
        <w:ind w:left="730" w:right="6733"/>
        <w:rPr>
          <w:sz w:val="24"/>
          <w:szCs w:val="24"/>
        </w:rPr>
      </w:pPr>
      <w:r w:rsidRPr="009844C2">
        <w:rPr>
          <w:sz w:val="24"/>
          <w:szCs w:val="24"/>
        </w:rPr>
        <w:t xml:space="preserve">Искушенью не давайте </w:t>
      </w:r>
    </w:p>
    <w:p w:rsidR="00271312" w:rsidRPr="009844C2" w:rsidRDefault="00271312" w:rsidP="004353B6">
      <w:pPr>
        <w:ind w:left="730" w:right="6733"/>
        <w:rPr>
          <w:sz w:val="24"/>
          <w:szCs w:val="24"/>
        </w:rPr>
      </w:pPr>
      <w:r w:rsidRPr="009844C2">
        <w:rPr>
          <w:sz w:val="24"/>
          <w:szCs w:val="24"/>
        </w:rPr>
        <w:t xml:space="preserve">Вас оставить в дураках!  </w:t>
      </w:r>
    </w:p>
    <w:p w:rsidR="00271312" w:rsidRPr="009844C2" w:rsidRDefault="00271312" w:rsidP="004353B6">
      <w:pPr>
        <w:ind w:left="730" w:right="6733"/>
        <w:rPr>
          <w:sz w:val="24"/>
          <w:szCs w:val="24"/>
        </w:rPr>
      </w:pPr>
      <w:r w:rsidRPr="009844C2">
        <w:rPr>
          <w:sz w:val="24"/>
          <w:szCs w:val="24"/>
        </w:rPr>
        <w:t xml:space="preserve">Мысли эти прогоняйте, </w:t>
      </w:r>
    </w:p>
    <w:p w:rsidR="00271312" w:rsidRPr="009844C2" w:rsidRDefault="00271312" w:rsidP="004353B6">
      <w:pPr>
        <w:ind w:left="730" w:right="6733"/>
        <w:rPr>
          <w:sz w:val="24"/>
          <w:szCs w:val="24"/>
        </w:rPr>
      </w:pPr>
      <w:r w:rsidRPr="009844C2">
        <w:rPr>
          <w:sz w:val="24"/>
          <w:szCs w:val="24"/>
        </w:rPr>
        <w:t xml:space="preserve">Не летайте в облаках! </w:t>
      </w:r>
    </w:p>
    <w:p w:rsidR="00271312" w:rsidRPr="009844C2" w:rsidRDefault="00271312" w:rsidP="004353B6">
      <w:pPr>
        <w:spacing w:after="25" w:line="259" w:lineRule="auto"/>
        <w:ind w:left="720" w:right="0" w:firstLine="0"/>
        <w:rPr>
          <w:sz w:val="24"/>
          <w:szCs w:val="24"/>
        </w:rPr>
      </w:pPr>
      <w:r w:rsidRPr="009844C2">
        <w:rPr>
          <w:sz w:val="24"/>
          <w:szCs w:val="24"/>
        </w:rPr>
        <w:t xml:space="preserve"> </w:t>
      </w:r>
    </w:p>
    <w:p w:rsidR="00271312" w:rsidRPr="009844C2" w:rsidRDefault="00271312" w:rsidP="004353B6">
      <w:pPr>
        <w:ind w:left="730" w:right="6428"/>
        <w:rPr>
          <w:sz w:val="24"/>
          <w:szCs w:val="24"/>
        </w:rPr>
      </w:pPr>
      <w:r>
        <w:rPr>
          <w:sz w:val="24"/>
          <w:szCs w:val="24"/>
        </w:rPr>
        <w:t>Мы</w:t>
      </w:r>
      <w:r w:rsidRPr="009844C2">
        <w:rPr>
          <w:sz w:val="24"/>
          <w:szCs w:val="24"/>
        </w:rPr>
        <w:t xml:space="preserve"> сегодня</w:t>
      </w:r>
      <w:r>
        <w:rPr>
          <w:sz w:val="24"/>
          <w:szCs w:val="24"/>
        </w:rPr>
        <w:t>, вы пойм</w:t>
      </w:r>
      <w:r w:rsidRPr="009844C2">
        <w:rPr>
          <w:sz w:val="24"/>
          <w:szCs w:val="24"/>
        </w:rPr>
        <w:t xml:space="preserve">ите,  </w:t>
      </w:r>
    </w:p>
    <w:p w:rsidR="00271312" w:rsidRPr="009844C2" w:rsidRDefault="00271312" w:rsidP="004353B6">
      <w:pPr>
        <w:ind w:left="730" w:right="6428"/>
        <w:rPr>
          <w:sz w:val="24"/>
          <w:szCs w:val="24"/>
        </w:rPr>
      </w:pPr>
      <w:r w:rsidRPr="009844C2">
        <w:rPr>
          <w:sz w:val="24"/>
          <w:szCs w:val="24"/>
        </w:rPr>
        <w:t xml:space="preserve">Не стали жути нагонять! </w:t>
      </w:r>
    </w:p>
    <w:p w:rsidR="00271312" w:rsidRPr="009844C2" w:rsidRDefault="00271312" w:rsidP="004353B6">
      <w:pPr>
        <w:ind w:left="730" w:right="0"/>
        <w:rPr>
          <w:sz w:val="24"/>
          <w:szCs w:val="24"/>
        </w:rPr>
      </w:pPr>
      <w:r>
        <w:rPr>
          <w:sz w:val="24"/>
          <w:szCs w:val="24"/>
        </w:rPr>
        <w:t>Мыслю главную ловите</w:t>
      </w:r>
      <w:r w:rsidRPr="009844C2">
        <w:rPr>
          <w:sz w:val="24"/>
          <w:szCs w:val="24"/>
        </w:rPr>
        <w:t xml:space="preserve">: </w:t>
      </w:r>
    </w:p>
    <w:p w:rsidR="00271312" w:rsidRPr="009844C2" w:rsidRDefault="00271312" w:rsidP="004353B6">
      <w:pPr>
        <w:ind w:left="730" w:right="0"/>
        <w:rPr>
          <w:b/>
          <w:i/>
          <w:sz w:val="24"/>
          <w:szCs w:val="24"/>
        </w:rPr>
      </w:pPr>
      <w:r w:rsidRPr="009844C2">
        <w:rPr>
          <w:sz w:val="24"/>
          <w:szCs w:val="24"/>
        </w:rPr>
        <w:t xml:space="preserve">Любовью можно исцелять! </w:t>
      </w:r>
      <w:r w:rsidRPr="009844C2">
        <w:rPr>
          <w:b/>
          <w:i/>
          <w:sz w:val="24"/>
          <w:szCs w:val="24"/>
        </w:rPr>
        <w:t xml:space="preserve">(все вместе) </w:t>
      </w:r>
      <w:r>
        <w:rPr>
          <w:b/>
          <w:i/>
          <w:sz w:val="24"/>
          <w:szCs w:val="24"/>
        </w:rPr>
        <w:t>Слайд -7</w:t>
      </w:r>
    </w:p>
    <w:p w:rsidR="00271312" w:rsidRPr="009844C2" w:rsidRDefault="00271312" w:rsidP="004353B6">
      <w:pPr>
        <w:ind w:left="730" w:right="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Слайд – 8 (видео)</w:t>
      </w:r>
    </w:p>
    <w:p w:rsidR="00271312" w:rsidRPr="009844C2" w:rsidRDefault="00271312" w:rsidP="004353B6">
      <w:pPr>
        <w:spacing w:after="38" w:line="269" w:lineRule="auto"/>
        <w:ind w:left="24" w:right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Царь: </w:t>
      </w:r>
      <w:r w:rsidRPr="009844C2">
        <w:rPr>
          <w:sz w:val="24"/>
          <w:szCs w:val="24"/>
        </w:rPr>
        <w:t xml:space="preserve">Тысячи лет длится эта война, </w:t>
      </w:r>
    </w:p>
    <w:p w:rsidR="00271312" w:rsidRPr="00B94275" w:rsidRDefault="00271312" w:rsidP="00B94275">
      <w:pPr>
        <w:spacing w:after="38" w:line="269" w:lineRule="auto"/>
        <w:ind w:left="778" w:right="3838"/>
        <w:rPr>
          <w:sz w:val="24"/>
          <w:szCs w:val="24"/>
        </w:rPr>
      </w:pPr>
      <w:r w:rsidRPr="009844C2">
        <w:rPr>
          <w:sz w:val="24"/>
          <w:szCs w:val="24"/>
        </w:rPr>
        <w:t xml:space="preserve">Между злом и добром существует стена!  Каждый может упасть или встать и пойти,  Только сам человек себя может спасти! </w:t>
      </w:r>
    </w:p>
    <w:p w:rsidR="00271312" w:rsidRPr="009844C2" w:rsidRDefault="00271312" w:rsidP="004353B6">
      <w:pPr>
        <w:spacing w:after="5" w:line="269" w:lineRule="auto"/>
        <w:ind w:left="24" w:right="3824"/>
        <w:rPr>
          <w:b/>
          <w:sz w:val="24"/>
          <w:szCs w:val="24"/>
        </w:rPr>
      </w:pPr>
      <w:r w:rsidRPr="009844C2">
        <w:rPr>
          <w:b/>
          <w:sz w:val="24"/>
          <w:szCs w:val="24"/>
        </w:rPr>
        <w:t xml:space="preserve">Иван: </w:t>
      </w:r>
    </w:p>
    <w:p w:rsidR="00271312" w:rsidRPr="009844C2" w:rsidRDefault="00271312" w:rsidP="004353B6">
      <w:pPr>
        <w:spacing w:after="5" w:line="269" w:lineRule="auto"/>
        <w:ind w:left="24" w:right="3824"/>
        <w:rPr>
          <w:b/>
          <w:sz w:val="24"/>
          <w:szCs w:val="24"/>
        </w:rPr>
      </w:pPr>
      <w:r w:rsidRPr="009844C2">
        <w:rPr>
          <w:sz w:val="24"/>
          <w:szCs w:val="24"/>
        </w:rPr>
        <w:t xml:space="preserve">Наша жизнь - как дорога, много встреч на пути.  </w:t>
      </w:r>
      <w:r w:rsidRPr="009844C2">
        <w:rPr>
          <w:b/>
          <w:sz w:val="24"/>
          <w:szCs w:val="24"/>
        </w:rPr>
        <w:t xml:space="preserve">             </w:t>
      </w:r>
    </w:p>
    <w:p w:rsidR="00271312" w:rsidRDefault="00271312" w:rsidP="004353B6">
      <w:pPr>
        <w:spacing w:after="5" w:line="269" w:lineRule="auto"/>
        <w:ind w:left="24" w:right="3824"/>
        <w:rPr>
          <w:sz w:val="24"/>
          <w:szCs w:val="24"/>
        </w:rPr>
      </w:pPr>
      <w:r>
        <w:rPr>
          <w:sz w:val="24"/>
          <w:szCs w:val="24"/>
        </w:rPr>
        <w:t>Не прощая ошибок</w:t>
      </w:r>
      <w:r w:rsidRPr="009844C2">
        <w:rPr>
          <w:sz w:val="24"/>
          <w:szCs w:val="24"/>
        </w:rPr>
        <w:t xml:space="preserve">, жизнь как птица летит.               </w:t>
      </w:r>
    </w:p>
    <w:p w:rsidR="00271312" w:rsidRPr="009844C2" w:rsidRDefault="00271312" w:rsidP="004353B6">
      <w:pPr>
        <w:spacing w:after="5" w:line="269" w:lineRule="auto"/>
        <w:ind w:left="24" w:right="3824"/>
        <w:rPr>
          <w:sz w:val="24"/>
          <w:szCs w:val="24"/>
        </w:rPr>
      </w:pPr>
      <w:r w:rsidRPr="009844C2">
        <w:rPr>
          <w:sz w:val="24"/>
          <w:szCs w:val="24"/>
        </w:rPr>
        <w:t xml:space="preserve">Надо сделать свой выбор, сам дорогу найди,              </w:t>
      </w:r>
    </w:p>
    <w:p w:rsidR="00271312" w:rsidRPr="009844C2" w:rsidRDefault="00271312" w:rsidP="004353B6">
      <w:pPr>
        <w:spacing w:after="5" w:line="269" w:lineRule="auto"/>
        <w:ind w:left="24" w:right="3824"/>
        <w:rPr>
          <w:sz w:val="24"/>
          <w:szCs w:val="24"/>
        </w:rPr>
      </w:pPr>
      <w:r w:rsidRPr="009844C2">
        <w:rPr>
          <w:sz w:val="24"/>
          <w:szCs w:val="24"/>
        </w:rPr>
        <w:t xml:space="preserve"> Кто горяч ещ</w:t>
      </w:r>
      <w:r w:rsidRPr="009844C2">
        <w:rPr>
          <w:rFonts w:ascii="Tahoma" w:hAnsi="Tahoma" w:cs="Tahoma"/>
          <w:sz w:val="24"/>
          <w:szCs w:val="24"/>
        </w:rPr>
        <w:t>ѐ</w:t>
      </w:r>
      <w:r w:rsidRPr="009844C2">
        <w:rPr>
          <w:sz w:val="24"/>
          <w:szCs w:val="24"/>
        </w:rPr>
        <w:t>, молод - выбор жд</w:t>
      </w:r>
      <w:r w:rsidRPr="009844C2">
        <w:rPr>
          <w:rFonts w:ascii="Tahoma" w:hAnsi="Tahoma" w:cs="Tahoma"/>
          <w:sz w:val="24"/>
          <w:szCs w:val="24"/>
        </w:rPr>
        <w:t>ѐ</w:t>
      </w:r>
      <w:r w:rsidRPr="009844C2">
        <w:rPr>
          <w:sz w:val="24"/>
          <w:szCs w:val="24"/>
        </w:rPr>
        <w:t xml:space="preserve">т впереди! </w:t>
      </w:r>
    </w:p>
    <w:p w:rsidR="00271312" w:rsidRPr="00B94275" w:rsidRDefault="00271312" w:rsidP="004353B6">
      <w:pPr>
        <w:spacing w:after="5" w:line="269" w:lineRule="auto"/>
        <w:ind w:left="24" w:right="3824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>
        <w:rPr>
          <w:b/>
          <w:i/>
          <w:sz w:val="24"/>
          <w:szCs w:val="24"/>
        </w:rPr>
        <w:t>Слайд 9</w:t>
      </w:r>
    </w:p>
    <w:p w:rsidR="00271312" w:rsidRPr="009844C2" w:rsidRDefault="00271312" w:rsidP="004353B6">
      <w:pPr>
        <w:spacing w:after="38" w:line="269" w:lineRule="auto"/>
        <w:ind w:left="0" w:right="0" w:firstLine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Царевна 1. </w:t>
      </w:r>
      <w:r w:rsidRPr="009844C2">
        <w:rPr>
          <w:sz w:val="24"/>
          <w:szCs w:val="24"/>
        </w:rPr>
        <w:t xml:space="preserve">Жизнь- это шанс! Лови его! </w:t>
      </w:r>
    </w:p>
    <w:p w:rsidR="00271312" w:rsidRPr="009844C2" w:rsidRDefault="00271312" w:rsidP="004353B6">
      <w:pPr>
        <w:spacing w:after="38" w:line="269" w:lineRule="auto"/>
        <w:ind w:left="0" w:right="0" w:firstLine="0"/>
        <w:rPr>
          <w:sz w:val="24"/>
          <w:szCs w:val="24"/>
        </w:rPr>
      </w:pPr>
      <w:r w:rsidRPr="009844C2">
        <w:rPr>
          <w:b/>
          <w:sz w:val="24"/>
          <w:szCs w:val="24"/>
        </w:rPr>
        <w:t>Царевна 2</w:t>
      </w:r>
      <w:r w:rsidRPr="009844C2">
        <w:rPr>
          <w:sz w:val="24"/>
          <w:szCs w:val="24"/>
        </w:rPr>
        <w:t>. Жизнь- это вызов! Прими его!</w:t>
      </w:r>
      <w:r w:rsidRPr="009844C2">
        <w:rPr>
          <w:b/>
          <w:sz w:val="24"/>
          <w:szCs w:val="24"/>
        </w:rPr>
        <w:t xml:space="preserve"> </w:t>
      </w:r>
    </w:p>
    <w:p w:rsidR="00271312" w:rsidRPr="009844C2" w:rsidRDefault="00271312" w:rsidP="004353B6">
      <w:pPr>
        <w:spacing w:after="38" w:line="269" w:lineRule="auto"/>
        <w:ind w:left="0" w:right="0" w:firstLine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Царевна 3. </w:t>
      </w:r>
      <w:r w:rsidRPr="009844C2">
        <w:rPr>
          <w:sz w:val="24"/>
          <w:szCs w:val="24"/>
        </w:rPr>
        <w:t>Жизнь- это драгоценность! Храни е</w:t>
      </w:r>
      <w:r w:rsidRPr="009844C2">
        <w:rPr>
          <w:rFonts w:ascii="Tahoma" w:hAnsi="Tahoma" w:cs="Tahoma"/>
          <w:sz w:val="24"/>
          <w:szCs w:val="24"/>
        </w:rPr>
        <w:t>ѐ</w:t>
      </w:r>
      <w:r w:rsidRPr="009844C2">
        <w:rPr>
          <w:sz w:val="24"/>
          <w:szCs w:val="24"/>
        </w:rPr>
        <w:t>!</w:t>
      </w:r>
      <w:r w:rsidRPr="009844C2">
        <w:rPr>
          <w:b/>
          <w:sz w:val="24"/>
          <w:szCs w:val="24"/>
        </w:rPr>
        <w:t xml:space="preserve"> </w:t>
      </w:r>
    </w:p>
    <w:p w:rsidR="00271312" w:rsidRPr="009844C2" w:rsidRDefault="00271312" w:rsidP="004353B6">
      <w:pPr>
        <w:spacing w:after="38" w:line="269" w:lineRule="auto"/>
        <w:ind w:left="0" w:right="0" w:firstLine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Блондин </w:t>
      </w:r>
      <w:r>
        <w:rPr>
          <w:b/>
          <w:sz w:val="24"/>
          <w:szCs w:val="24"/>
        </w:rPr>
        <w:t>–</w:t>
      </w:r>
      <w:r w:rsidRPr="009844C2">
        <w:rPr>
          <w:sz w:val="24"/>
          <w:szCs w:val="24"/>
        </w:rPr>
        <w:t>Жизнь- это тайна! Открой е</w:t>
      </w:r>
      <w:r w:rsidRPr="009844C2">
        <w:rPr>
          <w:rFonts w:ascii="Tahoma" w:hAnsi="Tahoma" w:cs="Tahoma"/>
          <w:sz w:val="24"/>
          <w:szCs w:val="24"/>
        </w:rPr>
        <w:t>ѐ</w:t>
      </w:r>
      <w:r w:rsidRPr="009844C2">
        <w:rPr>
          <w:sz w:val="24"/>
          <w:szCs w:val="24"/>
        </w:rPr>
        <w:t xml:space="preserve">! </w:t>
      </w:r>
    </w:p>
    <w:p w:rsidR="00271312" w:rsidRPr="009844C2" w:rsidRDefault="00271312" w:rsidP="004353B6">
      <w:pPr>
        <w:spacing w:after="38" w:line="269" w:lineRule="auto"/>
        <w:ind w:left="0" w:right="0" w:firstLine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Царь-2 </w:t>
      </w:r>
      <w:r>
        <w:rPr>
          <w:sz w:val="24"/>
          <w:szCs w:val="24"/>
        </w:rPr>
        <w:t>Жизнь- это дерзание! Используй его</w:t>
      </w:r>
      <w:r w:rsidRPr="009844C2">
        <w:rPr>
          <w:sz w:val="24"/>
          <w:szCs w:val="24"/>
        </w:rPr>
        <w:t>!</w:t>
      </w:r>
      <w:r w:rsidRPr="009844C2">
        <w:rPr>
          <w:b/>
          <w:sz w:val="24"/>
          <w:szCs w:val="24"/>
        </w:rPr>
        <w:t xml:space="preserve"> </w:t>
      </w:r>
    </w:p>
    <w:p w:rsidR="00271312" w:rsidRPr="009844C2" w:rsidRDefault="00271312" w:rsidP="004353B6">
      <w:pPr>
        <w:spacing w:after="38" w:line="269" w:lineRule="auto"/>
        <w:ind w:left="0" w:right="0" w:firstLine="0"/>
        <w:rPr>
          <w:sz w:val="24"/>
          <w:szCs w:val="24"/>
        </w:rPr>
      </w:pPr>
      <w:r w:rsidRPr="009844C2">
        <w:rPr>
          <w:b/>
          <w:sz w:val="24"/>
          <w:szCs w:val="24"/>
        </w:rPr>
        <w:t>Сын 1.</w:t>
      </w:r>
      <w:r w:rsidRPr="009844C2">
        <w:rPr>
          <w:sz w:val="24"/>
          <w:szCs w:val="24"/>
        </w:rPr>
        <w:t xml:space="preserve"> Жизнь-это воздух! Дыши им!</w:t>
      </w:r>
      <w:r w:rsidRPr="009844C2">
        <w:rPr>
          <w:b/>
          <w:sz w:val="24"/>
          <w:szCs w:val="24"/>
        </w:rPr>
        <w:t xml:space="preserve"> </w:t>
      </w:r>
    </w:p>
    <w:p w:rsidR="00271312" w:rsidRPr="009844C2" w:rsidRDefault="00271312" w:rsidP="004353B6">
      <w:pPr>
        <w:spacing w:after="38" w:line="269" w:lineRule="auto"/>
        <w:ind w:left="0" w:right="0" w:firstLine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Сын 2. </w:t>
      </w:r>
      <w:r w:rsidRPr="009844C2">
        <w:rPr>
          <w:sz w:val="24"/>
          <w:szCs w:val="24"/>
        </w:rPr>
        <w:t>Жизнь-это радость! Раскрой е</w:t>
      </w:r>
      <w:r w:rsidRPr="009844C2">
        <w:rPr>
          <w:rFonts w:ascii="Tahoma" w:hAnsi="Tahoma" w:cs="Tahoma"/>
          <w:sz w:val="24"/>
          <w:szCs w:val="24"/>
        </w:rPr>
        <w:t>ѐ</w:t>
      </w:r>
      <w:r w:rsidRPr="009844C2">
        <w:rPr>
          <w:sz w:val="24"/>
          <w:szCs w:val="24"/>
        </w:rPr>
        <w:t>!</w:t>
      </w:r>
      <w:r w:rsidRPr="009844C2">
        <w:rPr>
          <w:b/>
          <w:sz w:val="24"/>
          <w:szCs w:val="24"/>
        </w:rPr>
        <w:t xml:space="preserve"> </w:t>
      </w:r>
    </w:p>
    <w:p w:rsidR="00271312" w:rsidRPr="009844C2" w:rsidRDefault="00271312" w:rsidP="004353B6">
      <w:pPr>
        <w:spacing w:after="0" w:line="269" w:lineRule="auto"/>
        <w:ind w:left="24" w:right="0"/>
        <w:rPr>
          <w:sz w:val="24"/>
          <w:szCs w:val="24"/>
        </w:rPr>
      </w:pPr>
      <w:r w:rsidRPr="009844C2">
        <w:rPr>
          <w:b/>
          <w:sz w:val="24"/>
          <w:szCs w:val="24"/>
        </w:rPr>
        <w:t xml:space="preserve">ВМЕСТЕ: </w:t>
      </w:r>
      <w:r w:rsidRPr="009844C2">
        <w:rPr>
          <w:sz w:val="24"/>
          <w:szCs w:val="24"/>
        </w:rPr>
        <w:t>Жизнь-это счастье! Заслужи е</w:t>
      </w:r>
      <w:r w:rsidRPr="009844C2">
        <w:rPr>
          <w:rFonts w:ascii="Tahoma" w:hAnsi="Tahoma" w:cs="Tahoma"/>
          <w:sz w:val="24"/>
          <w:szCs w:val="24"/>
        </w:rPr>
        <w:t>ѐ</w:t>
      </w:r>
      <w:r w:rsidRPr="009844C2">
        <w:rPr>
          <w:sz w:val="24"/>
          <w:szCs w:val="24"/>
        </w:rPr>
        <w:t xml:space="preserve">! </w:t>
      </w:r>
    </w:p>
    <w:p w:rsidR="00271312" w:rsidRPr="00495D9B" w:rsidRDefault="00271312" w:rsidP="00495D9B">
      <w:pPr>
        <w:spacing w:after="37" w:line="259" w:lineRule="auto"/>
        <w:ind w:left="720" w:right="0" w:firstLine="0"/>
        <w:jc w:val="center"/>
        <w:rPr>
          <w:b/>
          <w:i/>
          <w:sz w:val="24"/>
          <w:szCs w:val="24"/>
        </w:rPr>
      </w:pPr>
      <w:r w:rsidRPr="00495D9B">
        <w:rPr>
          <w:b/>
          <w:i/>
          <w:sz w:val="24"/>
          <w:szCs w:val="24"/>
        </w:rPr>
        <w:t>Слайд 10</w:t>
      </w:r>
    </w:p>
    <w:p w:rsidR="00271312" w:rsidRPr="009844C2" w:rsidRDefault="00271312" w:rsidP="004353B6">
      <w:pPr>
        <w:spacing w:after="340" w:line="259" w:lineRule="auto"/>
        <w:ind w:left="48" w:right="0"/>
        <w:jc w:val="center"/>
        <w:rPr>
          <w:sz w:val="24"/>
          <w:szCs w:val="24"/>
        </w:rPr>
      </w:pPr>
      <w:r w:rsidRPr="009844C2">
        <w:rPr>
          <w:b/>
          <w:sz w:val="24"/>
          <w:szCs w:val="24"/>
        </w:rPr>
        <w:t>Песня "Волшебные краски"</w:t>
      </w:r>
    </w:p>
    <w:p w:rsidR="00271312" w:rsidRPr="009844C2" w:rsidRDefault="00271312" w:rsidP="004353B6">
      <w:pPr>
        <w:pStyle w:val="NormalWeb"/>
      </w:pPr>
      <w:r w:rsidRPr="009844C2">
        <w:rPr>
          <w:b/>
        </w:rPr>
        <w:t>Иван</w:t>
      </w:r>
      <w:r w:rsidRPr="009844C2">
        <w:t xml:space="preserve"> - Друзья, надеемся, что вы на своём пути будете выбирать только здоровый образ жизни. Без глупого риска, без алкоголя и наркотиков.</w:t>
      </w:r>
    </w:p>
    <w:p w:rsidR="00271312" w:rsidRPr="009844C2" w:rsidRDefault="00271312" w:rsidP="004353B6">
      <w:pPr>
        <w:pStyle w:val="NormalWeb"/>
      </w:pPr>
      <w:r w:rsidRPr="009844C2">
        <w:rPr>
          <w:b/>
        </w:rPr>
        <w:t xml:space="preserve">Царевна 1 </w:t>
      </w:r>
      <w:r w:rsidRPr="009844C2">
        <w:t xml:space="preserve">- Будьте здоровы и жизнерадостны. Не  забывайте, что только вы решаете, какое у вас будущее. И никто не вправе решать это за вас. ( </w:t>
      </w:r>
      <w:r w:rsidRPr="009844C2">
        <w:rPr>
          <w:i/>
        </w:rPr>
        <w:t>перестроение в клин</w:t>
      </w:r>
      <w:r w:rsidRPr="009844C2">
        <w:t>)</w:t>
      </w:r>
    </w:p>
    <w:p w:rsidR="00271312" w:rsidRPr="009844C2" w:rsidRDefault="00271312" w:rsidP="004353B6">
      <w:pPr>
        <w:pStyle w:val="NormalWeb"/>
      </w:pPr>
      <w:r w:rsidRPr="009844C2">
        <w:rPr>
          <w:b/>
        </w:rPr>
        <w:t xml:space="preserve">Царевна 3 </w:t>
      </w:r>
      <w:r w:rsidRPr="009844C2">
        <w:t>- Кто поднимет тебя к небесам</w:t>
      </w:r>
    </w:p>
    <w:p w:rsidR="00271312" w:rsidRPr="009844C2" w:rsidRDefault="00271312" w:rsidP="004353B6">
      <w:pPr>
        <w:pStyle w:val="NormalWeb"/>
      </w:pPr>
      <w:r w:rsidRPr="009844C2">
        <w:rPr>
          <w:b/>
        </w:rPr>
        <w:t>Все</w:t>
      </w:r>
      <w:r w:rsidRPr="009844C2">
        <w:t xml:space="preserve">: Только сам( </w:t>
      </w:r>
      <w:r w:rsidRPr="009844C2">
        <w:rPr>
          <w:i/>
        </w:rPr>
        <w:t>рука вверх</w:t>
      </w:r>
      <w:r w:rsidRPr="009844C2">
        <w:t>)</w:t>
      </w:r>
    </w:p>
    <w:p w:rsidR="00271312" w:rsidRPr="009844C2" w:rsidRDefault="00271312" w:rsidP="004353B6">
      <w:pPr>
        <w:pStyle w:val="NormalWeb"/>
      </w:pPr>
      <w:r w:rsidRPr="009844C2">
        <w:rPr>
          <w:b/>
        </w:rPr>
        <w:t xml:space="preserve">Блондин </w:t>
      </w:r>
      <w:r w:rsidRPr="009844C2">
        <w:t>- Кто низвергнет тебя с высоты?</w:t>
      </w:r>
    </w:p>
    <w:p w:rsidR="00271312" w:rsidRPr="009844C2" w:rsidRDefault="00271312" w:rsidP="004353B6">
      <w:pPr>
        <w:pStyle w:val="NormalWeb"/>
      </w:pPr>
      <w:r w:rsidRPr="009844C2">
        <w:rPr>
          <w:b/>
        </w:rPr>
        <w:t>Все:</w:t>
      </w:r>
      <w:r w:rsidRPr="009844C2">
        <w:t xml:space="preserve"> Только ты!</w:t>
      </w:r>
    </w:p>
    <w:p w:rsidR="00271312" w:rsidRPr="009844C2" w:rsidRDefault="00271312" w:rsidP="004353B6">
      <w:pPr>
        <w:pStyle w:val="NormalWeb"/>
      </w:pPr>
      <w:r w:rsidRPr="009844C2">
        <w:rPr>
          <w:b/>
        </w:rPr>
        <w:t>Царь 2</w:t>
      </w:r>
      <w:r w:rsidRPr="009844C2">
        <w:t>- чем расплатишься ты за проигранный бой?</w:t>
      </w:r>
    </w:p>
    <w:p w:rsidR="00271312" w:rsidRPr="000D6159" w:rsidRDefault="00271312" w:rsidP="004353B6">
      <w:pPr>
        <w:pStyle w:val="NormalWeb"/>
        <w:rPr>
          <w:b/>
          <w:i/>
        </w:rPr>
      </w:pPr>
      <w:r w:rsidRPr="009844C2">
        <w:rPr>
          <w:b/>
        </w:rPr>
        <w:t>Все</w:t>
      </w:r>
      <w:r w:rsidRPr="009844C2">
        <w:t>: Лишь собой.</w:t>
      </w:r>
      <w:r>
        <w:t xml:space="preserve">                                             </w:t>
      </w:r>
      <w:r>
        <w:rPr>
          <w:b/>
          <w:i/>
        </w:rPr>
        <w:t>Слайд 11</w:t>
      </w:r>
    </w:p>
    <w:p w:rsidR="00271312" w:rsidRPr="009844C2" w:rsidRDefault="00271312" w:rsidP="004353B6">
      <w:pPr>
        <w:pStyle w:val="NormalWeb"/>
      </w:pPr>
      <w:r w:rsidRPr="009844C2">
        <w:rPr>
          <w:b/>
        </w:rPr>
        <w:t>Сказочник</w:t>
      </w:r>
      <w:r>
        <w:t xml:space="preserve"> -  А м</w:t>
      </w:r>
      <w:r w:rsidRPr="009844C2">
        <w:t xml:space="preserve">ы хотим любить, </w:t>
      </w:r>
    </w:p>
    <w:p w:rsidR="00271312" w:rsidRPr="009844C2" w:rsidRDefault="00271312" w:rsidP="004353B6">
      <w:pPr>
        <w:pStyle w:val="NormalWeb"/>
      </w:pPr>
      <w:r w:rsidRPr="009844C2">
        <w:rPr>
          <w:b/>
        </w:rPr>
        <w:t>Царь</w:t>
      </w:r>
      <w:r w:rsidRPr="009844C2">
        <w:t xml:space="preserve"> - надеяться </w:t>
      </w:r>
    </w:p>
    <w:p w:rsidR="00271312" w:rsidRPr="009844C2" w:rsidRDefault="00271312" w:rsidP="004353B6">
      <w:pPr>
        <w:pStyle w:val="NormalWeb"/>
      </w:pPr>
      <w:r w:rsidRPr="009844C2">
        <w:rPr>
          <w:b/>
        </w:rPr>
        <w:t>Сын 1</w:t>
      </w:r>
      <w:r w:rsidRPr="009844C2">
        <w:t xml:space="preserve"> - и верить…</w:t>
      </w:r>
    </w:p>
    <w:p w:rsidR="00271312" w:rsidRDefault="00271312" w:rsidP="004353B6">
      <w:pPr>
        <w:pStyle w:val="NormalWeb"/>
        <w:jc w:val="center"/>
        <w:rPr>
          <w:i/>
        </w:rPr>
      </w:pPr>
      <w:r w:rsidRPr="009844C2">
        <w:t>(</w:t>
      </w:r>
      <w:r w:rsidRPr="009844C2">
        <w:rPr>
          <w:i/>
        </w:rPr>
        <w:t>На фоне припева «Я знаю пароль…»</w:t>
      </w:r>
      <w:r>
        <w:rPr>
          <w:i/>
        </w:rPr>
        <w:t xml:space="preserve"> - </w:t>
      </w:r>
      <w:r w:rsidRPr="000D6159">
        <w:rPr>
          <w:b/>
          <w:i/>
        </w:rPr>
        <w:t>щелчок</w:t>
      </w:r>
      <w:r>
        <w:rPr>
          <w:i/>
        </w:rPr>
        <w:t xml:space="preserve">- </w:t>
      </w:r>
      <w:r w:rsidRPr="009844C2">
        <w:rPr>
          <w:i/>
        </w:rPr>
        <w:t xml:space="preserve"> уходят</w:t>
      </w:r>
    </w:p>
    <w:p w:rsidR="00271312" w:rsidRPr="009844C2" w:rsidRDefault="00271312" w:rsidP="004353B6">
      <w:pPr>
        <w:pStyle w:val="NormalWeb"/>
        <w:jc w:val="center"/>
        <w:rPr>
          <w:i/>
        </w:rPr>
      </w:pPr>
      <w:r>
        <w:rPr>
          <w:i/>
        </w:rPr>
        <w:t>В это время младшие кадеты раздают в зале буклеты</w:t>
      </w:r>
      <w:r w:rsidRPr="009844C2">
        <w:rPr>
          <w:i/>
        </w:rPr>
        <w:t>)</w:t>
      </w:r>
    </w:p>
    <w:p w:rsidR="00271312" w:rsidRPr="009844C2" w:rsidRDefault="00271312" w:rsidP="004353B6">
      <w:pPr>
        <w:pStyle w:val="NormalWeb"/>
        <w:rPr>
          <w:b/>
        </w:rPr>
      </w:pPr>
      <w:r w:rsidRPr="009844C2">
        <w:rPr>
          <w:b/>
        </w:rPr>
        <w:t xml:space="preserve"> </w:t>
      </w:r>
    </w:p>
    <w:p w:rsidR="00271312" w:rsidRPr="009844C2" w:rsidRDefault="00271312" w:rsidP="004353B6">
      <w:pPr>
        <w:pStyle w:val="NormalWeb"/>
      </w:pPr>
    </w:p>
    <w:p w:rsidR="00271312" w:rsidRPr="009844C2" w:rsidRDefault="00271312" w:rsidP="004353B6">
      <w:pPr>
        <w:pStyle w:val="NormalWeb"/>
      </w:pPr>
    </w:p>
    <w:p w:rsidR="00271312" w:rsidRPr="009844C2" w:rsidRDefault="00271312" w:rsidP="004353B6">
      <w:pPr>
        <w:pStyle w:val="NormalWeb"/>
      </w:pPr>
    </w:p>
    <w:p w:rsidR="00271312" w:rsidRPr="001D2F65" w:rsidRDefault="00271312" w:rsidP="004353B6">
      <w:pPr>
        <w:rPr>
          <w:sz w:val="24"/>
          <w:szCs w:val="24"/>
        </w:rPr>
      </w:pPr>
    </w:p>
    <w:p w:rsidR="00271312" w:rsidRDefault="00271312" w:rsidP="004353B6">
      <w:pPr>
        <w:spacing w:after="0" w:line="259" w:lineRule="auto"/>
        <w:ind w:left="0" w:right="0" w:firstLine="0"/>
      </w:pPr>
    </w:p>
    <w:p w:rsidR="00271312" w:rsidRDefault="00271312" w:rsidP="004353B6">
      <w:pPr>
        <w:spacing w:after="189" w:line="259" w:lineRule="auto"/>
        <w:ind w:left="5" w:right="0" w:firstLine="0"/>
      </w:pPr>
    </w:p>
    <w:p w:rsidR="00271312" w:rsidRDefault="00271312" w:rsidP="004353B6">
      <w:pPr>
        <w:spacing w:after="177" w:line="259" w:lineRule="auto"/>
        <w:ind w:left="0" w:right="0" w:firstLine="0"/>
      </w:pPr>
    </w:p>
    <w:p w:rsidR="00271312" w:rsidRDefault="00271312" w:rsidP="004353B6">
      <w:pPr>
        <w:spacing w:after="2" w:line="423" w:lineRule="auto"/>
        <w:ind w:left="0" w:right="10150" w:firstLine="0"/>
      </w:pPr>
      <w:r>
        <w:rPr>
          <w:sz w:val="22"/>
        </w:rPr>
        <w:t xml:space="preserve">  </w:t>
      </w:r>
    </w:p>
    <w:p w:rsidR="00271312" w:rsidRDefault="00271312" w:rsidP="004353B6">
      <w:pPr>
        <w:spacing w:after="177" w:line="259" w:lineRule="auto"/>
        <w:ind w:left="0" w:right="0" w:firstLine="0"/>
      </w:pPr>
      <w:r>
        <w:rPr>
          <w:sz w:val="22"/>
        </w:rPr>
        <w:t xml:space="preserve"> </w:t>
      </w:r>
    </w:p>
    <w:p w:rsidR="00271312" w:rsidRDefault="00271312" w:rsidP="004353B6">
      <w:pPr>
        <w:spacing w:after="177" w:line="259" w:lineRule="auto"/>
        <w:ind w:left="0" w:right="0" w:firstLine="0"/>
      </w:pPr>
      <w:r>
        <w:rPr>
          <w:sz w:val="22"/>
        </w:rPr>
        <w:t xml:space="preserve"> </w:t>
      </w:r>
    </w:p>
    <w:sectPr w:rsidR="00271312" w:rsidSect="00A470FA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909" w:right="924" w:bottom="858" w:left="852" w:header="8" w:footer="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312" w:rsidRDefault="00271312">
      <w:pPr>
        <w:spacing w:after="0" w:line="240" w:lineRule="auto"/>
      </w:pPr>
      <w:r>
        <w:separator/>
      </w:r>
    </w:p>
  </w:endnote>
  <w:endnote w:type="continuationSeparator" w:id="0">
    <w:p w:rsidR="00271312" w:rsidRDefault="00271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312" w:rsidRDefault="00271312" w:rsidP="00AB6ED0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271312" w:rsidRDefault="00271312" w:rsidP="009844C2">
    <w:pPr>
      <w:spacing w:after="0" w:line="259" w:lineRule="auto"/>
      <w:ind w:left="0"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312" w:rsidRDefault="00271312" w:rsidP="00AB6ED0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271312" w:rsidRDefault="00271312" w:rsidP="009844C2">
    <w:pPr>
      <w:spacing w:after="0" w:line="259" w:lineRule="auto"/>
      <w:ind w:left="0"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312" w:rsidRDefault="00271312">
      <w:pPr>
        <w:spacing w:after="0" w:line="240" w:lineRule="auto"/>
      </w:pPr>
      <w:r>
        <w:separator/>
      </w:r>
    </w:p>
  </w:footnote>
  <w:footnote w:type="continuationSeparator" w:id="0">
    <w:p w:rsidR="00271312" w:rsidRDefault="002713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312" w:rsidRDefault="00271312">
    <w:pPr>
      <w:spacing w:after="0" w:line="259" w:lineRule="auto"/>
      <w:ind w:left="-852" w:right="11057" w:firstLine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312" w:rsidRDefault="00271312">
    <w:pPr>
      <w:spacing w:after="0" w:line="259" w:lineRule="auto"/>
      <w:ind w:left="-852" w:right="11057"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4B94"/>
    <w:multiLevelType w:val="hybridMultilevel"/>
    <w:tmpl w:val="542A36B4"/>
    <w:lvl w:ilvl="0" w:tplc="EFC6FE4E">
      <w:start w:val="1"/>
      <w:numFmt w:val="decimal"/>
      <w:lvlText w:val="%1."/>
      <w:lvlJc w:val="left"/>
      <w:pPr>
        <w:ind w:left="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9986437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A63CE2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D30AB0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D602CB2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26305B6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1B9A5C1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F18A029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F216BD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1">
    <w:nsid w:val="0A8D752F"/>
    <w:multiLevelType w:val="hybridMultilevel"/>
    <w:tmpl w:val="A6B63668"/>
    <w:lvl w:ilvl="0" w:tplc="BEF6956C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C856468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0162506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1C5E9FD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794CB9F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C55CE32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B7B4ECC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4E325BE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0A3870E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2">
    <w:nsid w:val="0F7770F6"/>
    <w:multiLevelType w:val="hybridMultilevel"/>
    <w:tmpl w:val="BD0E3AC2"/>
    <w:lvl w:ilvl="0" w:tplc="9DF89A58">
      <w:start w:val="3"/>
      <w:numFmt w:val="decimal"/>
      <w:lvlText w:val="%1."/>
      <w:lvlJc w:val="left"/>
      <w:pPr>
        <w:ind w:left="2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C70A6A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E480A02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779AD1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BC30FA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43324C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427C10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94BEBF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237465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3">
    <w:nsid w:val="16283CC0"/>
    <w:multiLevelType w:val="hybridMultilevel"/>
    <w:tmpl w:val="A4FE0FCE"/>
    <w:lvl w:ilvl="0" w:tplc="041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4">
    <w:nsid w:val="1AFF63C7"/>
    <w:multiLevelType w:val="hybridMultilevel"/>
    <w:tmpl w:val="284C7126"/>
    <w:lvl w:ilvl="0" w:tplc="35BE1ED6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7C9E4E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14182C9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33BC3E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74C08E8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C076F2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F5C050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45FE81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C4DE2A7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5">
    <w:nsid w:val="232A38EB"/>
    <w:multiLevelType w:val="hybridMultilevel"/>
    <w:tmpl w:val="8DFA287C"/>
    <w:lvl w:ilvl="0" w:tplc="041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6">
    <w:nsid w:val="30FF72E6"/>
    <w:multiLevelType w:val="hybridMultilevel"/>
    <w:tmpl w:val="660A1FD8"/>
    <w:lvl w:ilvl="0" w:tplc="0B74CDC6">
      <w:start w:val="1"/>
      <w:numFmt w:val="bullet"/>
      <w:lvlText w:val=""/>
      <w:lvlJc w:val="left"/>
      <w:pPr>
        <w:ind w:left="439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C870032E">
      <w:start w:val="1"/>
      <w:numFmt w:val="bullet"/>
      <w:lvlText w:val="o"/>
      <w:lvlJc w:val="left"/>
      <w:pPr>
        <w:ind w:left="108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70CCB786">
      <w:start w:val="1"/>
      <w:numFmt w:val="bullet"/>
      <w:lvlText w:val="▪"/>
      <w:lvlJc w:val="left"/>
      <w:pPr>
        <w:ind w:left="180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195ADFB2">
      <w:start w:val="1"/>
      <w:numFmt w:val="bullet"/>
      <w:lvlText w:val="•"/>
      <w:lvlJc w:val="left"/>
      <w:pPr>
        <w:ind w:left="252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60C280E8">
      <w:start w:val="1"/>
      <w:numFmt w:val="bullet"/>
      <w:lvlText w:val="o"/>
      <w:lvlJc w:val="left"/>
      <w:pPr>
        <w:ind w:left="324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A32EB8C2">
      <w:start w:val="1"/>
      <w:numFmt w:val="bullet"/>
      <w:lvlText w:val="▪"/>
      <w:lvlJc w:val="left"/>
      <w:pPr>
        <w:ind w:left="396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9586BBB2">
      <w:start w:val="1"/>
      <w:numFmt w:val="bullet"/>
      <w:lvlText w:val="•"/>
      <w:lvlJc w:val="left"/>
      <w:pPr>
        <w:ind w:left="468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4614F32A">
      <w:start w:val="1"/>
      <w:numFmt w:val="bullet"/>
      <w:lvlText w:val="o"/>
      <w:lvlJc w:val="left"/>
      <w:pPr>
        <w:ind w:left="540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1ACA0F6C">
      <w:start w:val="1"/>
      <w:numFmt w:val="bullet"/>
      <w:lvlText w:val="▪"/>
      <w:lvlJc w:val="left"/>
      <w:pPr>
        <w:ind w:left="6120"/>
      </w:pPr>
      <w:rPr>
        <w:rFonts w:ascii="Wingdings" w:eastAsia="Times New Roman" w:hAnsi="Wingdings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7">
    <w:nsid w:val="36116D59"/>
    <w:multiLevelType w:val="hybridMultilevel"/>
    <w:tmpl w:val="6A664368"/>
    <w:lvl w:ilvl="0" w:tplc="4854344E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F9329C1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A0126F3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2E46B34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190AED5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DCB2539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AE50C10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AFDAAFE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40F8BB5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8">
    <w:nsid w:val="3E481728"/>
    <w:multiLevelType w:val="hybridMultilevel"/>
    <w:tmpl w:val="FA16DEDA"/>
    <w:lvl w:ilvl="0" w:tplc="EFAAEB60">
      <w:start w:val="1"/>
      <w:numFmt w:val="decimal"/>
      <w:lvlText w:val="%1."/>
      <w:lvlJc w:val="left"/>
      <w:pPr>
        <w:ind w:left="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79AAE48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D0E0B47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D1845E6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47226F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817866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65DE6D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617A234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F340A40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9">
    <w:nsid w:val="42057D50"/>
    <w:multiLevelType w:val="hybridMultilevel"/>
    <w:tmpl w:val="56F8BB0A"/>
    <w:lvl w:ilvl="0" w:tplc="E5684C26">
      <w:start w:val="1"/>
      <w:numFmt w:val="decimal"/>
      <w:lvlText w:val="%1."/>
      <w:lvlJc w:val="left"/>
      <w:pPr>
        <w:ind w:left="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CA2203AE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74EC176E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363E3B36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FFB8DA50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CE320620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5998B18A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7CF2C4D0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E87A2C08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10">
    <w:nsid w:val="4635152A"/>
    <w:multiLevelType w:val="hybridMultilevel"/>
    <w:tmpl w:val="1C7C1C22"/>
    <w:lvl w:ilvl="0" w:tplc="984E67A8">
      <w:start w:val="1"/>
      <w:numFmt w:val="bullet"/>
      <w:lvlText w:val="-"/>
      <w:lvlJc w:val="left"/>
      <w:pPr>
        <w:ind w:left="17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6"/>
        <w:u w:val="none" w:color="000000"/>
        <w:vertAlign w:val="baseline"/>
      </w:rPr>
    </w:lvl>
    <w:lvl w:ilvl="1" w:tplc="1610C74C">
      <w:start w:val="1"/>
      <w:numFmt w:val="bullet"/>
      <w:lvlText w:val="o"/>
      <w:lvlJc w:val="left"/>
      <w:pPr>
        <w:ind w:left="1085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6"/>
        <w:u w:val="none" w:color="000000"/>
        <w:vertAlign w:val="baseline"/>
      </w:rPr>
    </w:lvl>
    <w:lvl w:ilvl="2" w:tplc="3954BD42">
      <w:start w:val="1"/>
      <w:numFmt w:val="bullet"/>
      <w:lvlText w:val="▪"/>
      <w:lvlJc w:val="left"/>
      <w:pPr>
        <w:ind w:left="1805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6"/>
        <w:u w:val="none" w:color="000000"/>
        <w:vertAlign w:val="baseline"/>
      </w:rPr>
    </w:lvl>
    <w:lvl w:ilvl="3" w:tplc="375E8A44">
      <w:start w:val="1"/>
      <w:numFmt w:val="bullet"/>
      <w:lvlText w:val="•"/>
      <w:lvlJc w:val="left"/>
      <w:pPr>
        <w:ind w:left="2525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6"/>
        <w:u w:val="none" w:color="000000"/>
        <w:vertAlign w:val="baseline"/>
      </w:rPr>
    </w:lvl>
    <w:lvl w:ilvl="4" w:tplc="CEFE81B8">
      <w:start w:val="1"/>
      <w:numFmt w:val="bullet"/>
      <w:lvlText w:val="o"/>
      <w:lvlJc w:val="left"/>
      <w:pPr>
        <w:ind w:left="3245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6"/>
        <w:u w:val="none" w:color="000000"/>
        <w:vertAlign w:val="baseline"/>
      </w:rPr>
    </w:lvl>
    <w:lvl w:ilvl="5" w:tplc="F1F88034">
      <w:start w:val="1"/>
      <w:numFmt w:val="bullet"/>
      <w:lvlText w:val="▪"/>
      <w:lvlJc w:val="left"/>
      <w:pPr>
        <w:ind w:left="3965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6"/>
        <w:u w:val="none" w:color="000000"/>
        <w:vertAlign w:val="baseline"/>
      </w:rPr>
    </w:lvl>
    <w:lvl w:ilvl="6" w:tplc="EC089A14">
      <w:start w:val="1"/>
      <w:numFmt w:val="bullet"/>
      <w:lvlText w:val="•"/>
      <w:lvlJc w:val="left"/>
      <w:pPr>
        <w:ind w:left="4685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6"/>
        <w:u w:val="none" w:color="000000"/>
        <w:vertAlign w:val="baseline"/>
      </w:rPr>
    </w:lvl>
    <w:lvl w:ilvl="7" w:tplc="56BCD0F4">
      <w:start w:val="1"/>
      <w:numFmt w:val="bullet"/>
      <w:lvlText w:val="o"/>
      <w:lvlJc w:val="left"/>
      <w:pPr>
        <w:ind w:left="5405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6"/>
        <w:u w:val="none" w:color="000000"/>
        <w:vertAlign w:val="baseline"/>
      </w:rPr>
    </w:lvl>
    <w:lvl w:ilvl="8" w:tplc="E1AABD8C">
      <w:start w:val="1"/>
      <w:numFmt w:val="bullet"/>
      <w:lvlText w:val="▪"/>
      <w:lvlJc w:val="left"/>
      <w:pPr>
        <w:ind w:left="6125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6"/>
        <w:u w:val="none" w:color="000000"/>
        <w:vertAlign w:val="baseline"/>
      </w:rPr>
    </w:lvl>
  </w:abstractNum>
  <w:abstractNum w:abstractNumId="11">
    <w:nsid w:val="4CA62FC4"/>
    <w:multiLevelType w:val="hybridMultilevel"/>
    <w:tmpl w:val="6E44B1DE"/>
    <w:lvl w:ilvl="0" w:tplc="3EEC7396">
      <w:start w:val="1"/>
      <w:numFmt w:val="bullet"/>
      <w:lvlText w:val="–"/>
      <w:lvlJc w:val="left"/>
      <w:pPr>
        <w:ind w:left="223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D8586A3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27BA5B2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7E56428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5180192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4A0C123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9FC0FD9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5150F4D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3B7AFF6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12">
    <w:nsid w:val="50994F33"/>
    <w:multiLevelType w:val="hybridMultilevel"/>
    <w:tmpl w:val="29B21F68"/>
    <w:lvl w:ilvl="0" w:tplc="3DA2D3A6">
      <w:start w:val="1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1218748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AE187C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FDD0CC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B7AE06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34FCF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C1A2E5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D50EF3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358C975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3">
    <w:nsid w:val="50FF1814"/>
    <w:multiLevelType w:val="hybridMultilevel"/>
    <w:tmpl w:val="D75C9DEC"/>
    <w:lvl w:ilvl="0" w:tplc="07CEC1D0">
      <w:start w:val="4"/>
      <w:numFmt w:val="decimal"/>
      <w:lvlText w:val="%1."/>
      <w:lvlJc w:val="left"/>
      <w:pPr>
        <w:ind w:left="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B9F45A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A5F4317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470851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C624C7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FEBCF4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F45AD6B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2386332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9D4609A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4">
    <w:nsid w:val="59E204A9"/>
    <w:multiLevelType w:val="hybridMultilevel"/>
    <w:tmpl w:val="E3B4F3AA"/>
    <w:lvl w:ilvl="0" w:tplc="5AB063B0">
      <w:start w:val="1"/>
      <w:numFmt w:val="decimal"/>
      <w:lvlText w:val="%1."/>
      <w:lvlJc w:val="left"/>
      <w:pPr>
        <w:ind w:left="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C480EA82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2A960D14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F40068F0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484CF188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9E3C07C4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6600AD6A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529EE816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15BE5D56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15">
    <w:nsid w:val="59F83A00"/>
    <w:multiLevelType w:val="hybridMultilevel"/>
    <w:tmpl w:val="9378D866"/>
    <w:lvl w:ilvl="0" w:tplc="82DCD796">
      <w:start w:val="1"/>
      <w:numFmt w:val="decimal"/>
      <w:lvlText w:val="%1."/>
      <w:lvlJc w:val="left"/>
      <w:pPr>
        <w:ind w:left="427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  <w:lvl w:ilvl="1" w:tplc="29F29AA2">
      <w:start w:val="1"/>
      <w:numFmt w:val="lowerLetter"/>
      <w:lvlText w:val="%2"/>
      <w:lvlJc w:val="left"/>
      <w:pPr>
        <w:ind w:left="108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  <w:lvl w:ilvl="2" w:tplc="E5FE066E">
      <w:start w:val="1"/>
      <w:numFmt w:val="lowerRoman"/>
      <w:lvlText w:val="%3"/>
      <w:lvlJc w:val="left"/>
      <w:pPr>
        <w:ind w:left="180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  <w:lvl w:ilvl="3" w:tplc="E24AE2B4">
      <w:start w:val="1"/>
      <w:numFmt w:val="decimal"/>
      <w:lvlText w:val="%4"/>
      <w:lvlJc w:val="left"/>
      <w:pPr>
        <w:ind w:left="252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  <w:lvl w:ilvl="4" w:tplc="A35438F4">
      <w:start w:val="1"/>
      <w:numFmt w:val="lowerLetter"/>
      <w:lvlText w:val="%5"/>
      <w:lvlJc w:val="left"/>
      <w:pPr>
        <w:ind w:left="324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  <w:lvl w:ilvl="5" w:tplc="53EABE66">
      <w:start w:val="1"/>
      <w:numFmt w:val="lowerRoman"/>
      <w:lvlText w:val="%6"/>
      <w:lvlJc w:val="left"/>
      <w:pPr>
        <w:ind w:left="396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  <w:lvl w:ilvl="6" w:tplc="E976DAB6">
      <w:start w:val="1"/>
      <w:numFmt w:val="decimal"/>
      <w:lvlText w:val="%7"/>
      <w:lvlJc w:val="left"/>
      <w:pPr>
        <w:ind w:left="468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  <w:lvl w:ilvl="7" w:tplc="03F62C36">
      <w:start w:val="1"/>
      <w:numFmt w:val="lowerLetter"/>
      <w:lvlText w:val="%8"/>
      <w:lvlJc w:val="left"/>
      <w:pPr>
        <w:ind w:left="540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  <w:lvl w:ilvl="8" w:tplc="8532489E">
      <w:start w:val="1"/>
      <w:numFmt w:val="lowerRoman"/>
      <w:lvlText w:val="%9"/>
      <w:lvlJc w:val="left"/>
      <w:pPr>
        <w:ind w:left="612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vertAlign w:val="baseline"/>
      </w:rPr>
    </w:lvl>
  </w:abstractNum>
  <w:abstractNum w:abstractNumId="16">
    <w:nsid w:val="5D7E641B"/>
    <w:multiLevelType w:val="hybridMultilevel"/>
    <w:tmpl w:val="5CACAC2E"/>
    <w:lvl w:ilvl="0" w:tplc="E76E2260">
      <w:start w:val="1"/>
      <w:numFmt w:val="bullet"/>
      <w:lvlText w:val="-"/>
      <w:lvlJc w:val="left"/>
      <w:pPr>
        <w:ind w:left="175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3B56B67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953EE66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B37E6F7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48CE90B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18A6F79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F0AA717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4530BB0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63AC300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17">
    <w:nsid w:val="6FB537BF"/>
    <w:multiLevelType w:val="hybridMultilevel"/>
    <w:tmpl w:val="B45CD2A0"/>
    <w:lvl w:ilvl="0" w:tplc="E5BE4E94">
      <w:start w:val="1"/>
      <w:numFmt w:val="decimal"/>
      <w:lvlText w:val="%1."/>
      <w:lvlJc w:val="left"/>
      <w:pPr>
        <w:ind w:left="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F1E8028A">
      <w:start w:val="1"/>
      <w:numFmt w:val="lowerLetter"/>
      <w:lvlText w:val="%2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D9E859EA">
      <w:start w:val="1"/>
      <w:numFmt w:val="lowerRoman"/>
      <w:lvlText w:val="%3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033C7A02">
      <w:start w:val="1"/>
      <w:numFmt w:val="decimal"/>
      <w:lvlText w:val="%4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1B04BDCA">
      <w:start w:val="1"/>
      <w:numFmt w:val="lowerLetter"/>
      <w:lvlText w:val="%5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66B00B2A">
      <w:start w:val="1"/>
      <w:numFmt w:val="lowerRoman"/>
      <w:lvlText w:val="%6"/>
      <w:lvlJc w:val="left"/>
      <w:pPr>
        <w:ind w:left="6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AD2271AA">
      <w:start w:val="1"/>
      <w:numFmt w:val="decimal"/>
      <w:lvlText w:val="%7"/>
      <w:lvlJc w:val="left"/>
      <w:pPr>
        <w:ind w:left="7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27703BE0">
      <w:start w:val="1"/>
      <w:numFmt w:val="lowerLetter"/>
      <w:lvlText w:val="%8"/>
      <w:lvlJc w:val="left"/>
      <w:pPr>
        <w:ind w:left="8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873EE14C">
      <w:start w:val="1"/>
      <w:numFmt w:val="lowerRoman"/>
      <w:lvlText w:val="%9"/>
      <w:lvlJc w:val="left"/>
      <w:pPr>
        <w:ind w:left="8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8">
    <w:nsid w:val="79D23D23"/>
    <w:multiLevelType w:val="hybridMultilevel"/>
    <w:tmpl w:val="3CEA3E6C"/>
    <w:lvl w:ilvl="0" w:tplc="02F236FC">
      <w:start w:val="1"/>
      <w:numFmt w:val="decimal"/>
      <w:lvlText w:val="%1."/>
      <w:lvlJc w:val="left"/>
      <w:pPr>
        <w:ind w:left="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C4C4307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78946BA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B32C135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390278E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AF6431A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71BCCA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F7AE7B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41F4A57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19">
    <w:nsid w:val="79EF1DE1"/>
    <w:multiLevelType w:val="hybridMultilevel"/>
    <w:tmpl w:val="F69A342A"/>
    <w:lvl w:ilvl="0" w:tplc="A712E2FA">
      <w:start w:val="1"/>
      <w:numFmt w:val="decimal"/>
      <w:lvlText w:val="%1.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12384F86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37680E1A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53A0B134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94BC71D6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9A228126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0C406602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D0D041E4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4D0E8864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20">
    <w:nsid w:val="7B3C7D54"/>
    <w:multiLevelType w:val="hybridMultilevel"/>
    <w:tmpl w:val="225694B2"/>
    <w:lvl w:ilvl="0" w:tplc="041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1">
    <w:nsid w:val="7C6B723C"/>
    <w:multiLevelType w:val="hybridMultilevel"/>
    <w:tmpl w:val="8A6A74A2"/>
    <w:lvl w:ilvl="0" w:tplc="CEEE322C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42DC736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68FACE8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FDFE8BD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8E76B2B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2884CEF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385EEE5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122459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98D0C8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22">
    <w:nsid w:val="7E67079F"/>
    <w:multiLevelType w:val="hybridMultilevel"/>
    <w:tmpl w:val="0616F2D4"/>
    <w:lvl w:ilvl="0" w:tplc="38544460">
      <w:start w:val="1"/>
      <w:numFmt w:val="decimal"/>
      <w:lvlText w:val="%1-"/>
      <w:lvlJc w:val="left"/>
      <w:pPr>
        <w:ind w:left="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7FC642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5B3EAB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61D6C6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D02E175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039608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5C964C5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129AE5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357AEB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23">
    <w:nsid w:val="7F4842DD"/>
    <w:multiLevelType w:val="hybridMultilevel"/>
    <w:tmpl w:val="A454A7FE"/>
    <w:lvl w:ilvl="0" w:tplc="4D9853EC">
      <w:start w:val="1"/>
      <w:numFmt w:val="bullet"/>
      <w:lvlText w:val="-"/>
      <w:lvlJc w:val="left"/>
      <w:pPr>
        <w:ind w:left="175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D65621B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6128D3C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DFFC751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AF90A43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BD48E8D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C750E44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875C387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373C85A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num w:numId="1">
    <w:abstractNumId w:val="4"/>
  </w:num>
  <w:num w:numId="2">
    <w:abstractNumId w:val="6"/>
  </w:num>
  <w:num w:numId="3">
    <w:abstractNumId w:val="23"/>
  </w:num>
  <w:num w:numId="4">
    <w:abstractNumId w:val="16"/>
  </w:num>
  <w:num w:numId="5">
    <w:abstractNumId w:val="11"/>
  </w:num>
  <w:num w:numId="6">
    <w:abstractNumId w:val="22"/>
  </w:num>
  <w:num w:numId="7">
    <w:abstractNumId w:val="13"/>
  </w:num>
  <w:num w:numId="8">
    <w:abstractNumId w:val="17"/>
  </w:num>
  <w:num w:numId="9">
    <w:abstractNumId w:val="12"/>
  </w:num>
  <w:num w:numId="10">
    <w:abstractNumId w:val="8"/>
  </w:num>
  <w:num w:numId="11">
    <w:abstractNumId w:val="9"/>
  </w:num>
  <w:num w:numId="12">
    <w:abstractNumId w:val="14"/>
  </w:num>
  <w:num w:numId="13">
    <w:abstractNumId w:val="0"/>
  </w:num>
  <w:num w:numId="14">
    <w:abstractNumId w:val="10"/>
  </w:num>
  <w:num w:numId="15">
    <w:abstractNumId w:val="2"/>
  </w:num>
  <w:num w:numId="16">
    <w:abstractNumId w:val="19"/>
  </w:num>
  <w:num w:numId="17">
    <w:abstractNumId w:val="18"/>
  </w:num>
  <w:num w:numId="18">
    <w:abstractNumId w:val="7"/>
  </w:num>
  <w:num w:numId="19">
    <w:abstractNumId w:val="21"/>
  </w:num>
  <w:num w:numId="20">
    <w:abstractNumId w:val="1"/>
  </w:num>
  <w:num w:numId="21">
    <w:abstractNumId w:val="15"/>
  </w:num>
  <w:num w:numId="22">
    <w:abstractNumId w:val="5"/>
  </w:num>
  <w:num w:numId="23">
    <w:abstractNumId w:val="3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5458"/>
    <w:rsid w:val="00025719"/>
    <w:rsid w:val="00041074"/>
    <w:rsid w:val="00041341"/>
    <w:rsid w:val="000D6159"/>
    <w:rsid w:val="001976D4"/>
    <w:rsid w:val="001D2F65"/>
    <w:rsid w:val="00235093"/>
    <w:rsid w:val="00271312"/>
    <w:rsid w:val="002B4F81"/>
    <w:rsid w:val="00394AFF"/>
    <w:rsid w:val="003C58AD"/>
    <w:rsid w:val="0041017A"/>
    <w:rsid w:val="0041384D"/>
    <w:rsid w:val="004353B6"/>
    <w:rsid w:val="00461D3B"/>
    <w:rsid w:val="00492909"/>
    <w:rsid w:val="00495D9B"/>
    <w:rsid w:val="00500EA5"/>
    <w:rsid w:val="00642B37"/>
    <w:rsid w:val="00696616"/>
    <w:rsid w:val="006F6D54"/>
    <w:rsid w:val="0075080A"/>
    <w:rsid w:val="007A3793"/>
    <w:rsid w:val="008920DA"/>
    <w:rsid w:val="00895D4C"/>
    <w:rsid w:val="008D14E7"/>
    <w:rsid w:val="009844C2"/>
    <w:rsid w:val="00A02CAA"/>
    <w:rsid w:val="00A470FA"/>
    <w:rsid w:val="00A522E3"/>
    <w:rsid w:val="00A62150"/>
    <w:rsid w:val="00A75458"/>
    <w:rsid w:val="00AB6ED0"/>
    <w:rsid w:val="00B03032"/>
    <w:rsid w:val="00B607EA"/>
    <w:rsid w:val="00B94275"/>
    <w:rsid w:val="00BB3DB6"/>
    <w:rsid w:val="00BD11BC"/>
    <w:rsid w:val="00C172E6"/>
    <w:rsid w:val="00C34CEA"/>
    <w:rsid w:val="00D3356D"/>
    <w:rsid w:val="00D452AE"/>
    <w:rsid w:val="00D778F4"/>
    <w:rsid w:val="00E30FC8"/>
    <w:rsid w:val="00E33E98"/>
    <w:rsid w:val="00ED19A4"/>
    <w:rsid w:val="00F63D80"/>
    <w:rsid w:val="00FC7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0FA"/>
    <w:pPr>
      <w:spacing w:after="11" w:line="270" w:lineRule="auto"/>
      <w:ind w:left="1554" w:right="1930" w:hanging="10"/>
    </w:pPr>
    <w:rPr>
      <w:rFonts w:ascii="Times New Roman" w:hAnsi="Times New Roman"/>
      <w:color w:val="000000"/>
      <w:sz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470FA"/>
    <w:pPr>
      <w:keepNext/>
      <w:keepLines/>
      <w:spacing w:after="160" w:line="259" w:lineRule="auto"/>
      <w:ind w:left="0" w:right="0" w:firstLine="0"/>
      <w:outlineLvl w:val="0"/>
    </w:pPr>
    <w:rPr>
      <w:rFonts w:ascii="Calibri" w:hAnsi="Calibri"/>
      <w:b/>
      <w:sz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470FA"/>
    <w:rPr>
      <w:rFonts w:ascii="Calibri" w:hAnsi="Calibri" w:cs="Times New Roman"/>
      <w:b/>
      <w:color w:val="000000"/>
      <w:sz w:val="22"/>
    </w:rPr>
  </w:style>
  <w:style w:type="table" w:customStyle="1" w:styleId="TableGrid">
    <w:name w:val="TableGrid"/>
    <w:uiPriority w:val="99"/>
    <w:rsid w:val="00A470F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99"/>
    <w:qFormat/>
    <w:rsid w:val="00E30FC8"/>
    <w:pPr>
      <w:ind w:left="720"/>
      <w:contextualSpacing/>
    </w:pPr>
  </w:style>
  <w:style w:type="paragraph" w:styleId="NormalWeb">
    <w:name w:val="Normal (Web)"/>
    <w:basedOn w:val="Normal"/>
    <w:uiPriority w:val="99"/>
    <w:rsid w:val="0041017A"/>
    <w:pPr>
      <w:spacing w:before="100" w:beforeAutospacing="1" w:after="100" w:afterAutospacing="1" w:line="240" w:lineRule="auto"/>
      <w:ind w:left="0" w:right="0" w:firstLine="0"/>
    </w:pPr>
    <w:rPr>
      <w:color w:val="auto"/>
      <w:sz w:val="24"/>
      <w:szCs w:val="24"/>
    </w:rPr>
  </w:style>
  <w:style w:type="paragraph" w:styleId="Footer">
    <w:name w:val="footer"/>
    <w:basedOn w:val="Normal"/>
    <w:link w:val="FooterChar"/>
    <w:uiPriority w:val="99"/>
    <w:rsid w:val="009844C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color w:val="000000"/>
      <w:sz w:val="28"/>
    </w:rPr>
  </w:style>
  <w:style w:type="character" w:styleId="PageNumber">
    <w:name w:val="page number"/>
    <w:basedOn w:val="DefaultParagraphFont"/>
    <w:uiPriority w:val="99"/>
    <w:rsid w:val="009844C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532</TotalTime>
  <Pages>7</Pages>
  <Words>1110</Words>
  <Characters>6327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Сборник сценариев агитбригад «Мы за здоровый образ жизни!»</dc:title>
  <dc:subject/>
  <dc:creator>209-5</dc:creator>
  <cp:keywords/>
  <dc:description/>
  <cp:lastModifiedBy>Customer</cp:lastModifiedBy>
  <cp:revision>15</cp:revision>
  <cp:lastPrinted>2018-12-03T11:01:00Z</cp:lastPrinted>
  <dcterms:created xsi:type="dcterms:W3CDTF">2018-10-30T19:48:00Z</dcterms:created>
  <dcterms:modified xsi:type="dcterms:W3CDTF">2018-12-03T11:02:00Z</dcterms:modified>
</cp:coreProperties>
</file>