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2E4" w:rsidRDefault="003A52E4" w:rsidP="00835DF1">
      <w:pPr>
        <w:spacing w:after="0" w:line="240" w:lineRule="auto"/>
        <w:jc w:val="center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Сценарий праздника «Посвящение в пятиклассники!»</w:t>
      </w:r>
    </w:p>
    <w:p w:rsidR="003A52E4" w:rsidRPr="00835DF1" w:rsidRDefault="003A52E4" w:rsidP="00835DF1">
      <w:pPr>
        <w:spacing w:after="0" w:line="240" w:lineRule="auto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A52E4" w:rsidRPr="00835DF1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rStyle w:val="Strong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835DF1">
        <w:rPr>
          <w:color w:val="000000"/>
          <w:sz w:val="28"/>
          <w:szCs w:val="28"/>
          <w:shd w:val="clear" w:color="auto" w:fill="FFFFFF"/>
        </w:rPr>
        <w:t> </w:t>
      </w:r>
      <w:r w:rsidRPr="00835DF1">
        <w:rPr>
          <w:color w:val="000000"/>
          <w:sz w:val="28"/>
          <w:szCs w:val="28"/>
        </w:rPr>
        <w:t xml:space="preserve">Здравствуйте, взрослые! </w:t>
      </w:r>
    </w:p>
    <w:p w:rsidR="003A52E4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rStyle w:val="Strong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 w:rsidRPr="00835DF1">
        <w:rPr>
          <w:color w:val="000000"/>
          <w:sz w:val="28"/>
          <w:szCs w:val="28"/>
          <w:shd w:val="clear" w:color="auto" w:fill="FFFFFF"/>
        </w:rPr>
        <w:t xml:space="preserve">: </w:t>
      </w:r>
      <w:r w:rsidRPr="00835DF1">
        <w:rPr>
          <w:color w:val="000000"/>
          <w:sz w:val="28"/>
          <w:szCs w:val="28"/>
        </w:rPr>
        <w:t>Здравствуйте, дети! </w:t>
      </w:r>
      <w:r w:rsidRPr="00835DF1">
        <w:rPr>
          <w:color w:val="000000"/>
          <w:sz w:val="28"/>
          <w:szCs w:val="28"/>
        </w:rPr>
        <w:br/>
      </w:r>
      <w:r w:rsidRPr="00835DF1">
        <w:rPr>
          <w:b/>
          <w:color w:val="000000"/>
          <w:sz w:val="28"/>
          <w:szCs w:val="28"/>
        </w:rPr>
        <w:t>Ведущий 1:</w:t>
      </w:r>
      <w:r w:rsidRPr="00835DF1">
        <w:rPr>
          <w:color w:val="000000"/>
          <w:sz w:val="28"/>
          <w:szCs w:val="28"/>
        </w:rPr>
        <w:t xml:space="preserve"> Де</w:t>
      </w:r>
      <w:r>
        <w:rPr>
          <w:color w:val="000000"/>
          <w:sz w:val="28"/>
          <w:szCs w:val="28"/>
        </w:rPr>
        <w:t>нь необычный сегодня на свете!</w:t>
      </w:r>
      <w:r w:rsidRPr="00835DF1">
        <w:rPr>
          <w:color w:val="000000"/>
          <w:sz w:val="28"/>
          <w:szCs w:val="28"/>
        </w:rPr>
        <w:br/>
      </w:r>
      <w:r w:rsidRPr="00835DF1">
        <w:rPr>
          <w:b/>
          <w:color w:val="000000"/>
          <w:sz w:val="28"/>
          <w:szCs w:val="28"/>
        </w:rPr>
        <w:t>Ведущий 2:</w:t>
      </w:r>
      <w:r w:rsidRPr="00835DF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Музыка всюду, улыбки и смех!</w:t>
      </w:r>
      <w:r w:rsidRPr="00835DF1">
        <w:rPr>
          <w:color w:val="000000"/>
          <w:sz w:val="28"/>
          <w:szCs w:val="28"/>
        </w:rPr>
        <w:br/>
      </w:r>
      <w:r w:rsidRPr="00835DF1">
        <w:rPr>
          <w:b/>
          <w:color w:val="000000"/>
          <w:sz w:val="28"/>
          <w:szCs w:val="28"/>
        </w:rPr>
        <w:t>Вместе:</w:t>
      </w:r>
      <w:r w:rsidRPr="00835DF1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Школа открыла двери для всех!</w:t>
      </w:r>
    </w:p>
    <w:p w:rsidR="003A52E4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0FC5"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Сегодня у нас не просто праздник!</w:t>
      </w:r>
    </w:p>
    <w:p w:rsidR="003A52E4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50FC5"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Сегодня у нас «Посвящение в пятиклассники»!</w:t>
      </w:r>
    </w:p>
    <w:p w:rsidR="003A52E4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A52E4" w:rsidRPr="00D50FC5" w:rsidRDefault="003A52E4" w:rsidP="00224265">
      <w:pPr>
        <w:pStyle w:val="NormalWeb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D50FC5">
        <w:rPr>
          <w:i/>
          <w:color w:val="000000"/>
          <w:sz w:val="28"/>
          <w:szCs w:val="28"/>
        </w:rPr>
        <w:t>Ведущие обращают внимание всех присутствующих на пятиклассников, которые сидят в первом ряду.</w:t>
      </w:r>
    </w:p>
    <w:p w:rsidR="003A52E4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1: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 Вы пришли когда-то в школу, 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первый праздник сентября, 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ыло там для вас всё ново – 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 дверей до букваря.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: Встретил вас учитель первый!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 трудному пути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н повёл дорогой верной, 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ам, шагая впереди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!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 1: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Вы немного повзрослели, поумнели вы чуть-чуть.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на новой карусели вы продолжили свой путь.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 2: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И явился перед вами целый полк учителей,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науки, как цунами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закружили вас быстрей.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 1: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И сегодня важный праздн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ик!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ердце бьётся в маленькой груди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Ты уж не шалун и не проказник – 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 твои забавы позади.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Ведущая 2: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Это в жизни новая дорога!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олгий и порой нелёгкий путь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!</w:t>
      </w:r>
    </w:p>
    <w:p w:rsidR="003A52E4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удет светлых праздников так много, </w:t>
      </w:r>
    </w:p>
    <w:p w:rsidR="003A52E4" w:rsidRPr="00835DF1" w:rsidRDefault="003A52E4" w:rsidP="00C711A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Только этот праздник не забудь!</w:t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835DF1">
        <w:rPr>
          <w:rStyle w:val="Strong"/>
          <w:rFonts w:ascii="Times New Roman" w:hAnsi="Times New Roman"/>
          <w:color w:val="000000"/>
          <w:sz w:val="28"/>
          <w:szCs w:val="28"/>
        </w:rPr>
        <w:t>Ведущий</w:t>
      </w:r>
      <w:r>
        <w:rPr>
          <w:rStyle w:val="Strong"/>
          <w:rFonts w:ascii="Times New Roman" w:hAnsi="Times New Roman"/>
          <w:color w:val="000000"/>
          <w:sz w:val="28"/>
          <w:szCs w:val="28"/>
        </w:rPr>
        <w:t xml:space="preserve"> 1</w:t>
      </w:r>
      <w:r w:rsidRPr="00835DF1">
        <w:rPr>
          <w:rFonts w:ascii="Times New Roman" w:hAnsi="Times New Roman"/>
          <w:color w:val="000000"/>
          <w:sz w:val="28"/>
          <w:szCs w:val="28"/>
        </w:rPr>
        <w:t>: Право открыть праздник предоставляется нашим пятиклассникам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3A52E4" w:rsidRPr="00835DF1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</w:p>
    <w:p w:rsidR="003A52E4" w:rsidRDefault="003A52E4" w:rsidP="00835DF1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u w:val="single"/>
        </w:rPr>
      </w:pPr>
      <w:r>
        <w:rPr>
          <w:rFonts w:ascii="Times New Roman" w:hAnsi="Times New Roman"/>
          <w:i/>
          <w:color w:val="000000"/>
          <w:sz w:val="28"/>
          <w:szCs w:val="28"/>
          <w:u w:val="single"/>
        </w:rPr>
        <w:t xml:space="preserve">1. </w:t>
      </w:r>
      <w:r w:rsidRPr="00C711A8">
        <w:rPr>
          <w:rFonts w:ascii="Times New Roman" w:hAnsi="Times New Roman"/>
          <w:i/>
          <w:color w:val="000000"/>
          <w:sz w:val="28"/>
          <w:szCs w:val="28"/>
          <w:u w:val="single"/>
        </w:rPr>
        <w:t>«Визитная карточка детей»:</w:t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u w:val="single"/>
        </w:rPr>
      </w:pP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1560C9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Ведущий: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Молодцы, ребята! Замечательно представили свой класс!</w:t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A52E4" w:rsidRPr="001560C9" w:rsidRDefault="003A52E4" w:rsidP="00835DF1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 w:rsidRPr="001560C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Пятиклассники садятся на свои места.</w:t>
      </w:r>
    </w:p>
    <w:p w:rsidR="003A52E4" w:rsidRPr="00835DF1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A52E4" w:rsidRPr="00835DF1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A52E4" w:rsidRPr="00835DF1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b/>
          <w:bCs/>
          <w:color w:val="000000"/>
          <w:sz w:val="28"/>
          <w:szCs w:val="28"/>
        </w:rPr>
        <w:t>Ведущий 1:</w:t>
      </w:r>
      <w:r w:rsidRPr="00835DF1">
        <w:rPr>
          <w:color w:val="000000"/>
          <w:sz w:val="28"/>
          <w:szCs w:val="28"/>
        </w:rPr>
        <w:t> Пятиклассником чтоб быть, </w:t>
      </w:r>
      <w:r w:rsidRPr="00835DF1">
        <w:rPr>
          <w:color w:val="000000"/>
          <w:sz w:val="28"/>
          <w:szCs w:val="28"/>
        </w:rPr>
        <w:br/>
        <w:t>Должны вы дружбой доро</w:t>
      </w:r>
      <w:r>
        <w:rPr>
          <w:color w:val="000000"/>
          <w:sz w:val="28"/>
          <w:szCs w:val="28"/>
        </w:rPr>
        <w:t>жить, </w:t>
      </w:r>
      <w:r>
        <w:rPr>
          <w:color w:val="000000"/>
          <w:sz w:val="28"/>
          <w:szCs w:val="28"/>
        </w:rPr>
        <w:br/>
        <w:t>Побольше думать и читать,</w:t>
      </w:r>
      <w:r w:rsidRPr="00835D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Заданья дома выполнять.</w:t>
      </w:r>
      <w:r w:rsidRPr="00835DF1">
        <w:rPr>
          <w:color w:val="000000"/>
          <w:sz w:val="28"/>
          <w:szCs w:val="28"/>
        </w:rPr>
        <w:br/>
      </w:r>
      <w:r w:rsidRPr="00D50FC5"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</w:t>
      </w:r>
      <w:r w:rsidRPr="00835DF1">
        <w:rPr>
          <w:color w:val="000000"/>
          <w:sz w:val="28"/>
          <w:szCs w:val="28"/>
        </w:rPr>
        <w:t>Не в Интернете их качать, </w:t>
      </w:r>
      <w:r w:rsidRPr="00835DF1">
        <w:rPr>
          <w:color w:val="000000"/>
          <w:sz w:val="28"/>
          <w:szCs w:val="28"/>
        </w:rPr>
        <w:br/>
        <w:t>Своим умом все достигать. </w:t>
      </w:r>
      <w:r w:rsidRPr="00835DF1">
        <w:rPr>
          <w:color w:val="000000"/>
          <w:sz w:val="28"/>
          <w:szCs w:val="28"/>
        </w:rPr>
        <w:br/>
        <w:t>А сможете ли вы все это? </w:t>
      </w:r>
      <w:r w:rsidRPr="00835DF1">
        <w:rPr>
          <w:color w:val="000000"/>
          <w:sz w:val="28"/>
          <w:szCs w:val="28"/>
        </w:rPr>
        <w:br/>
        <w:t>Узнаем с вами мы сейчас.</w:t>
      </w:r>
    </w:p>
    <w:p w:rsidR="003A52E4" w:rsidRPr="00835DF1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25635">
        <w:rPr>
          <w:b/>
          <w:color w:val="000000"/>
          <w:sz w:val="28"/>
          <w:szCs w:val="28"/>
        </w:rPr>
        <w:t>Ведущий 1:</w:t>
      </w:r>
      <w:r>
        <w:rPr>
          <w:color w:val="000000"/>
          <w:sz w:val="28"/>
          <w:szCs w:val="28"/>
        </w:rPr>
        <w:t xml:space="preserve"> </w:t>
      </w:r>
      <w:r w:rsidRPr="00835DF1">
        <w:rPr>
          <w:color w:val="000000"/>
          <w:sz w:val="28"/>
          <w:szCs w:val="28"/>
        </w:rPr>
        <w:t>Ребята! Сегодня вам предоставляется возможность, показать всем присутствующим, достойны ли вы носить гордое звание пятиклассник. Для этого нужно проявить все свои способности и знания.</w:t>
      </w:r>
    </w:p>
    <w:p w:rsidR="003A52E4" w:rsidRDefault="003A52E4" w:rsidP="00835DF1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2:</w:t>
      </w:r>
      <w:r>
        <w:rPr>
          <w:rStyle w:val="Strong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в первом испытании мы узнаем, насколько вы красноречивы и сообразительны. Ваша задача, из предложенных слов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с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остав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ить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новое слово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, с помощью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первых слогов данных слов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Например: ванна, заяц ( ваза)</w:t>
      </w:r>
    </w:p>
    <w:p w:rsidR="003A52E4" w:rsidRPr="00576DE4" w:rsidRDefault="003A52E4" w:rsidP="00835DF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E211EE">
        <w:rPr>
          <w:rStyle w:val="Strong"/>
          <w:rFonts w:ascii="Times New Roman" w:hAnsi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2. Конкурс  «Красноречие»</w:t>
      </w:r>
      <w:r w:rsidRPr="00E211EE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576DE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br/>
      </w:r>
      <w:r w:rsidRPr="00576DE4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Задание: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Колос, рота, ваза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(корова)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;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Молоко, нерест, таракан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(монета)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;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Кора, лото, боксёр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(колобок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);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Баран, рана, банщик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 (барабан)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;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 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 xml:space="preserve">Монета, лошадь, корова 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(молоко)</w:t>
      </w:r>
      <w:r>
        <w:rPr>
          <w:rFonts w:ascii="Times New Roman" w:hAnsi="Times New Roman"/>
          <w:b/>
          <w:i/>
          <w:color w:val="000000"/>
          <w:sz w:val="28"/>
          <w:szCs w:val="28"/>
          <w:shd w:val="clear" w:color="auto" w:fill="FFFFFF"/>
        </w:rPr>
        <w:t>.</w:t>
      </w:r>
      <w:r w:rsidRPr="00576DE4">
        <w:rPr>
          <w:rFonts w:ascii="Times New Roman" w:hAnsi="Times New Roman"/>
          <w:b/>
          <w:i/>
          <w:color w:val="000000"/>
          <w:sz w:val="28"/>
          <w:szCs w:val="28"/>
        </w:rPr>
        <w:br/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520AD">
        <w:rPr>
          <w:rFonts w:ascii="Times New Roman" w:hAnsi="Times New Roman"/>
          <w:b/>
          <w:color w:val="000000"/>
          <w:sz w:val="28"/>
          <w:szCs w:val="28"/>
        </w:rPr>
        <w:t>Ведущий 1:</w:t>
      </w:r>
      <w:r>
        <w:rPr>
          <w:rFonts w:ascii="Times New Roman" w:hAnsi="Times New Roman"/>
          <w:color w:val="000000"/>
          <w:sz w:val="28"/>
          <w:szCs w:val="28"/>
        </w:rPr>
        <w:t xml:space="preserve"> Молодцы! Отлично справились с заданием!</w:t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5520AD">
        <w:rPr>
          <w:rFonts w:ascii="Times New Roman" w:hAnsi="Times New Roman"/>
          <w:b/>
          <w:color w:val="000000"/>
          <w:sz w:val="28"/>
          <w:szCs w:val="28"/>
        </w:rPr>
        <w:t>Ведущий 2:</w:t>
      </w:r>
      <w:r>
        <w:rPr>
          <w:rFonts w:ascii="Times New Roman" w:hAnsi="Times New Roman"/>
          <w:color w:val="000000"/>
          <w:sz w:val="28"/>
          <w:szCs w:val="28"/>
        </w:rPr>
        <w:t xml:space="preserve"> Ребята! Вы уже в 5 классе отучись почти </w:t>
      </w:r>
      <w:bookmarkStart w:id="0" w:name="_GoBack"/>
      <w:bookmarkEnd w:id="0"/>
      <w:r>
        <w:rPr>
          <w:rFonts w:ascii="Times New Roman" w:hAnsi="Times New Roman"/>
          <w:color w:val="000000"/>
          <w:sz w:val="28"/>
          <w:szCs w:val="28"/>
        </w:rPr>
        <w:t>целую четверть, познакомились с учителями и предметами, которые они преподают. И сейчас мы проверим, запомнили ли вы их имена, преподаваемый ими предмет, и как они выглядят?</w:t>
      </w:r>
    </w:p>
    <w:p w:rsidR="003A52E4" w:rsidRPr="00835DF1" w:rsidRDefault="003A52E4" w:rsidP="005520A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5520AD">
        <w:rPr>
          <w:rFonts w:ascii="Times New Roman" w:hAnsi="Times New Roman"/>
          <w:b/>
          <w:color w:val="000000"/>
          <w:sz w:val="28"/>
          <w:szCs w:val="28"/>
        </w:rPr>
        <w:t xml:space="preserve">Ведущий 1: </w:t>
      </w:r>
      <w:r w:rsidRPr="005520AD">
        <w:rPr>
          <w:rFonts w:ascii="Times New Roman" w:hAnsi="Times New Roman"/>
          <w:color w:val="000000"/>
          <w:sz w:val="28"/>
          <w:szCs w:val="28"/>
        </w:rPr>
        <w:t>Ваша задача,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соотнести имена учителей 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названия преподаваемых ими предметов.</w:t>
      </w:r>
    </w:p>
    <w:p w:rsidR="003A52E4" w:rsidRPr="00835DF1" w:rsidRDefault="003A52E4" w:rsidP="005520AD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A52E4" w:rsidRDefault="003A52E4" w:rsidP="00835DF1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i/>
          <w:color w:val="000000"/>
          <w:sz w:val="28"/>
          <w:szCs w:val="28"/>
        </w:rPr>
      </w:pPr>
      <w:r w:rsidRPr="00E211EE">
        <w:rPr>
          <w:rStyle w:val="Strong"/>
          <w:rFonts w:ascii="Times New Roman" w:hAnsi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3. «Наши учителя».</w:t>
      </w:r>
      <w:r w:rsidRPr="00E211EE">
        <w:rPr>
          <w:rFonts w:ascii="Times New Roman" w:hAnsi="Times New Roman"/>
          <w:i/>
          <w:color w:val="000000"/>
          <w:sz w:val="28"/>
          <w:szCs w:val="28"/>
        </w:rPr>
        <w:br/>
      </w:r>
    </w:p>
    <w:p w:rsidR="003A52E4" w:rsidRPr="00E211EE" w:rsidRDefault="003A52E4" w:rsidP="00835DF1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</w:p>
    <w:p w:rsidR="003A52E4" w:rsidRPr="006A2476" w:rsidRDefault="003A52E4" w:rsidP="006A247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Arial" w:hAnsi="Arial" w:cs="Arial"/>
          <w:b/>
          <w:bCs/>
          <w:color w:val="000000"/>
          <w:sz w:val="27"/>
          <w:szCs w:val="27"/>
          <w:lang w:eastAsia="ru-RU"/>
        </w:rPr>
        <w:t>4. Сказковедение</w:t>
      </w: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br/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</w:r>
    </w:p>
    <w:p w:rsidR="003A52E4" w:rsidRPr="006A2476" w:rsidRDefault="003A52E4" w:rsidP="006A247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t>Давайте проверим, как вы знаете сказки?</w:t>
      </w: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br/>
        <w:t>1. Главный герой очень любил варенье (Астрид Линдгрен «Карлсон, который живет на крыше”);</w:t>
      </w:r>
    </w:p>
    <w:p w:rsidR="003A52E4" w:rsidRPr="006A2476" w:rsidRDefault="003A52E4" w:rsidP="006A247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t>2. Главный герой этой сказочной повести не любил учиться, носил яркую голубую шляпу, желтые, канареечные брюки и оранжевую рубашку с зелёным галстуком (Николай Носов «Приключения Незнайки и его друзей”);</w:t>
      </w: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br/>
        <w:t>3.Героиня в этой сказке была вознаграждена за своё трудолюбие (Шарль Перро "Золушка”);</w:t>
      </w: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br/>
        <w:t>4. Герой этой сказки любил везде совать свой длинный нос (Алексей Толстой «Золотой ключик или приключения Буратино”);</w:t>
      </w:r>
    </w:p>
    <w:p w:rsidR="003A52E4" w:rsidRPr="006A2476" w:rsidRDefault="003A52E4" w:rsidP="006A247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t>5. Все герои у этого автора- овощи и ягоды (Джанни Родари «Приключения Чиполлино”);</w:t>
      </w: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br/>
        <w:t>6. У главного героя этой сказки был самый маленький конь (Петр Ершов «Конек- горбунок»).</w:t>
      </w: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br/>
        <w:t>7. Главные герои этой сказочной повести были очень самостоятельные и жили в деревне с молочным названием (Эдуард Успенский «Дядя Федор , пес и кот»)</w:t>
      </w:r>
    </w:p>
    <w:p w:rsidR="003A52E4" w:rsidRPr="006A2476" w:rsidRDefault="003A52E4" w:rsidP="006A2476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t>8. Алан Милн - главный герой очень любит мед ( «Винни- Пух и все, все, все»)</w:t>
      </w:r>
    </w:p>
    <w:p w:rsidR="003A52E4" w:rsidRDefault="003A52E4" w:rsidP="006A2476">
      <w:pPr>
        <w:shd w:val="clear" w:color="auto" w:fill="FFFFFF"/>
        <w:spacing w:after="0" w:line="294" w:lineRule="atLeast"/>
        <w:rPr>
          <w:rFonts w:ascii="Arial" w:hAnsi="Arial" w:cs="Arial"/>
          <w:b/>
          <w:bCs/>
          <w:color w:val="000000"/>
          <w:sz w:val="27"/>
          <w:szCs w:val="27"/>
          <w:lang w:eastAsia="ru-RU"/>
        </w:rPr>
      </w:pPr>
    </w:p>
    <w:p w:rsidR="003A52E4" w:rsidRDefault="003A52E4" w:rsidP="00835DF1">
      <w:pPr>
        <w:spacing w:after="0" w:line="240" w:lineRule="auto"/>
        <w:rPr>
          <w:rFonts w:ascii="Arial" w:hAnsi="Arial" w:cs="Arial"/>
          <w:b/>
          <w:bCs/>
          <w:color w:val="000000"/>
          <w:sz w:val="23"/>
        </w:rPr>
      </w:pPr>
      <w:r>
        <w:rPr>
          <w:rFonts w:ascii="Arial" w:hAnsi="Arial" w:cs="Arial"/>
          <w:b/>
          <w:bCs/>
          <w:color w:val="000000"/>
          <w:sz w:val="23"/>
        </w:rPr>
        <w:t xml:space="preserve">5. </w:t>
      </w:r>
      <w:r w:rsidRPr="006A2476">
        <w:rPr>
          <w:rFonts w:ascii="Arial" w:hAnsi="Arial" w:cs="Arial"/>
          <w:b/>
          <w:bCs/>
          <w:color w:val="000000"/>
          <w:sz w:val="23"/>
        </w:rPr>
        <w:t>ЭКЗАМЕН для классного руководителя</w:t>
      </w:r>
    </w:p>
    <w:p w:rsidR="003A52E4" w:rsidRDefault="003A52E4" w:rsidP="00835DF1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На столе лежат билеты и ответы-шпаргалки к ним. Экзаменуемый берет вопрос, зачитывает его вслух, затем берет и зачитывает любую карточку с ответом.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Вопросы.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Будете ли писать записки родителям о плохом поведении их детей?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Появятся ли в скором времени любимчики в классах?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Будете ли будить ученика, заснувшего на вашем уроке?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Будете ли вы вызывать родителей в школу?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Будете ли вы время от времени на уроках рассказывать анекдоты?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Часто ли вы будете опаздывать на уроки?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Разрешите ли вы пользоваться шпаргалками?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Собираетесь ли вы использовать указку как холодное оружие?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Ответы.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Нет, ни в коем случае!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Даже в мыслях такого никогда не было!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Может быть. Я над этим еще подумаю.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Не дождетесь!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Ишь чего захотели!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Да! Я об этом давно мечтаю.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>- Возможно. Это будет зависеть от моего настроения.</w:t>
      </w:r>
      <w:r w:rsidRPr="006A2476">
        <w:rPr>
          <w:rFonts w:ascii="Arial" w:hAnsi="Arial" w:cs="Arial"/>
          <w:color w:val="000000"/>
          <w:sz w:val="23"/>
          <w:szCs w:val="23"/>
        </w:rPr>
        <w:br/>
      </w:r>
      <w:r w:rsidRPr="006A2476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- А почему бы и нет? </w:t>
      </w:r>
    </w:p>
    <w:p w:rsidR="003A52E4" w:rsidRPr="00E211EE" w:rsidRDefault="003A52E4" w:rsidP="00835DF1">
      <w:pPr>
        <w:spacing w:after="0" w:line="240" w:lineRule="auto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</w:p>
    <w:p w:rsidR="003A52E4" w:rsidRPr="00E211EE" w:rsidRDefault="003A52E4" w:rsidP="00835DF1">
      <w:pPr>
        <w:spacing w:after="0" w:line="240" w:lineRule="auto"/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6. </w:t>
      </w:r>
      <w:r w:rsidRPr="00E211EE"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 xml:space="preserve">Конкурс на </w:t>
      </w:r>
      <w:r>
        <w:rPr>
          <w:rFonts w:ascii="Arial" w:hAnsi="Arial" w:cs="Arial"/>
          <w:b/>
          <w:color w:val="000000"/>
          <w:sz w:val="23"/>
          <w:szCs w:val="23"/>
          <w:shd w:val="clear" w:color="auto" w:fill="FFFFFF"/>
        </w:rPr>
        <w:t>внимательность</w:t>
      </w:r>
    </w:p>
    <w:p w:rsidR="003A52E4" w:rsidRDefault="003A52E4" w:rsidP="00835DF1">
      <w:pPr>
        <w:spacing w:after="0" w:line="240" w:lineRule="auto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3A52E4" w:rsidRPr="00D4512B" w:rsidRDefault="003A52E4" w:rsidP="00835DF1">
      <w:pPr>
        <w:spacing w:after="0" w:line="240" w:lineRule="auto"/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000000"/>
          <w:sz w:val="23"/>
          <w:szCs w:val="23"/>
          <w:shd w:val="clear" w:color="auto" w:fill="FFFFFF"/>
        </w:rPr>
        <w:t>Нельзя отвечать да или нет»</w:t>
      </w:r>
    </w:p>
    <w:p w:rsidR="003A52E4" w:rsidRPr="00835DF1" w:rsidRDefault="003A52E4" w:rsidP="00D4512B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b/>
          <w:bCs/>
          <w:color w:val="012222"/>
          <w:sz w:val="28"/>
          <w:szCs w:val="28"/>
        </w:rPr>
        <w:t>Варианты вопросов: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Часто ли вы будете пропускать уроки?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Будете ли вы давать списывать?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Хотели бы вы сидеть в новом году за одной партой с отличницей?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Бывало, что в прошлом году вы исправляли оценки в дневнике?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Вы могли бы уснуть на уроке?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Вы можете себе позволить прийти в школу без сменной обуви?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Вы очень любите дежурить по школе, не правда ли?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Признайтесь, вы скучали летом по урокам литературы?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Способны ли вы выпить чужой стакан компота в школьной столовой?</w:t>
      </w:r>
    </w:p>
    <w:p w:rsidR="003A52E4" w:rsidRPr="00835DF1" w:rsidRDefault="003A52E4" w:rsidP="00D4512B">
      <w:pPr>
        <w:pStyle w:val="NormalWeb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color w:val="000000"/>
          <w:sz w:val="28"/>
          <w:szCs w:val="28"/>
        </w:rPr>
      </w:pPr>
      <w:r w:rsidRPr="00835DF1">
        <w:rPr>
          <w:color w:val="012222"/>
          <w:sz w:val="28"/>
          <w:szCs w:val="28"/>
        </w:rPr>
        <w:t>У вас серьезные планы на этот учебный год?</w:t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</w:p>
    <w:p w:rsidR="003A52E4" w:rsidRDefault="003A52E4" w:rsidP="00835DF1">
      <w:pPr>
        <w:spacing w:after="0" w:line="240" w:lineRule="auto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A52E4" w:rsidRDefault="003A52E4" w:rsidP="00835DF1">
      <w:pPr>
        <w:spacing w:after="0" w:line="240" w:lineRule="auto"/>
        <w:rPr>
          <w:rStyle w:val="Strong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1: </w:t>
      </w:r>
      <w:r>
        <w:rPr>
          <w:rStyle w:val="Strong"/>
          <w:rFonts w:ascii="Times New Roman" w:hAnsi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Молодцы, ребята! С достоинством выполнили задание.</w:t>
      </w:r>
    </w:p>
    <w:p w:rsidR="003A52E4" w:rsidRPr="00E211EE" w:rsidRDefault="003A52E4" w:rsidP="00E211EE">
      <w:pPr>
        <w:rPr>
          <w:rFonts w:ascii="Times New Roman" w:hAnsi="Times New Roman"/>
          <w:b/>
          <w:sz w:val="28"/>
          <w:szCs w:val="28"/>
        </w:rPr>
      </w:pPr>
    </w:p>
    <w:p w:rsidR="003A52E4" w:rsidRPr="00E211EE" w:rsidRDefault="003A52E4" w:rsidP="00E211EE">
      <w:pPr>
        <w:rPr>
          <w:sz w:val="28"/>
          <w:szCs w:val="28"/>
        </w:rPr>
      </w:pPr>
      <w:r w:rsidRPr="00E211EE">
        <w:rPr>
          <w:rFonts w:ascii="Times New Roman" w:hAnsi="Times New Roman"/>
          <w:b/>
          <w:sz w:val="28"/>
          <w:szCs w:val="28"/>
        </w:rPr>
        <w:t xml:space="preserve">7. </w:t>
      </w:r>
      <w:r>
        <w:rPr>
          <w:rFonts w:ascii="Times New Roman" w:hAnsi="Times New Roman"/>
          <w:b/>
          <w:sz w:val="28"/>
          <w:szCs w:val="28"/>
        </w:rPr>
        <w:t>Следующий конкурс</w:t>
      </w:r>
      <w:r w:rsidRPr="00E211EE">
        <w:rPr>
          <w:rFonts w:ascii="Times New Roman" w:hAnsi="Times New Roman"/>
          <w:b/>
          <w:sz w:val="28"/>
          <w:szCs w:val="28"/>
        </w:rPr>
        <w:t xml:space="preserve"> – «школоведение».</w:t>
      </w:r>
    </w:p>
    <w:p w:rsidR="003A52E4" w:rsidRPr="00E211EE" w:rsidRDefault="003A52E4" w:rsidP="006A2476">
      <w:pPr>
        <w:pStyle w:val="western"/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Сейчас мы узнаем, насколько вы внимательны и достаточно ли изучили школу. Начнём с лёгких.</w:t>
      </w:r>
    </w:p>
    <w:p w:rsidR="003A52E4" w:rsidRPr="00E211EE" w:rsidRDefault="003A52E4" w:rsidP="006A2476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На каком этаже находится буфет? (1)</w:t>
      </w:r>
    </w:p>
    <w:p w:rsidR="003A52E4" w:rsidRPr="00E211EE" w:rsidRDefault="003A52E4" w:rsidP="006A2476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Как зовут директора школы? ( Гартина Нина Александровна.)</w:t>
      </w:r>
    </w:p>
    <w:p w:rsidR="003A52E4" w:rsidRPr="00E211EE" w:rsidRDefault="003A52E4" w:rsidP="006A2476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А как зовут библиотекаря школы? ( Вера Петровна)</w:t>
      </w:r>
    </w:p>
    <w:p w:rsidR="003A52E4" w:rsidRPr="00E211EE" w:rsidRDefault="003A52E4" w:rsidP="006A2476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Сколь</w:t>
      </w:r>
      <w:r>
        <w:rPr>
          <w:color w:val="333333"/>
        </w:rPr>
        <w:t>ко всего кабинетов в школе? (24</w:t>
      </w:r>
      <w:r w:rsidRPr="00E211EE">
        <w:rPr>
          <w:color w:val="333333"/>
        </w:rPr>
        <w:t>)</w:t>
      </w:r>
    </w:p>
    <w:p w:rsidR="003A52E4" w:rsidRPr="00E211EE" w:rsidRDefault="003A52E4" w:rsidP="006A2476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Сколько окон в спортзале? (</w:t>
      </w:r>
      <w:r>
        <w:rPr>
          <w:color w:val="333333"/>
        </w:rPr>
        <w:t>3</w:t>
      </w:r>
      <w:r w:rsidRPr="00E211EE">
        <w:rPr>
          <w:color w:val="333333"/>
        </w:rPr>
        <w:t>)</w:t>
      </w:r>
    </w:p>
    <w:p w:rsidR="003A52E4" w:rsidRPr="00E211EE" w:rsidRDefault="003A52E4" w:rsidP="006A2476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>
        <w:rPr>
          <w:color w:val="333333"/>
        </w:rPr>
        <w:t>Номер вашего кабинета</w:t>
      </w:r>
      <w:r w:rsidRPr="00E211EE">
        <w:rPr>
          <w:color w:val="333333"/>
        </w:rPr>
        <w:t>? (</w:t>
      </w:r>
      <w:r>
        <w:rPr>
          <w:color w:val="333333"/>
        </w:rPr>
        <w:t xml:space="preserve"> ____ </w:t>
      </w:r>
      <w:r w:rsidRPr="00E211EE">
        <w:rPr>
          <w:color w:val="333333"/>
        </w:rPr>
        <w:t>)</w:t>
      </w:r>
    </w:p>
    <w:p w:rsidR="003A52E4" w:rsidRPr="00E211EE" w:rsidRDefault="003A52E4" w:rsidP="00082AAD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Сколько парт в вашем кабинете? (</w:t>
      </w:r>
      <w:r>
        <w:rPr>
          <w:color w:val="333333"/>
        </w:rPr>
        <w:t>?</w:t>
      </w:r>
      <w:r w:rsidRPr="00E211EE">
        <w:rPr>
          <w:color w:val="333333"/>
        </w:rPr>
        <w:t>)</w:t>
      </w:r>
    </w:p>
    <w:p w:rsidR="003A52E4" w:rsidRPr="00E211EE" w:rsidRDefault="003A52E4" w:rsidP="00082AAD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Какой адрес у нашей школы? (Нагорная 31)</w:t>
      </w:r>
    </w:p>
    <w:p w:rsidR="003A52E4" w:rsidRPr="00E211EE" w:rsidRDefault="003A52E4" w:rsidP="00082AAD">
      <w:pPr>
        <w:pStyle w:val="western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</w:rPr>
      </w:pPr>
      <w:r w:rsidRPr="00E211EE">
        <w:rPr>
          <w:color w:val="333333"/>
        </w:rPr>
        <w:t>Ф.И.О. завучей нашей школы.</w:t>
      </w:r>
    </w:p>
    <w:p w:rsidR="003A52E4" w:rsidRPr="00E211EE" w:rsidRDefault="003A52E4" w:rsidP="00835DF1">
      <w:pPr>
        <w:spacing w:after="0" w:line="240" w:lineRule="auto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A52E4" w:rsidRDefault="003A52E4" w:rsidP="000F7C4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211EE">
        <w:rPr>
          <w:b/>
          <w:bCs/>
          <w:color w:val="000000"/>
          <w:sz w:val="28"/>
          <w:szCs w:val="28"/>
        </w:rPr>
        <w:t xml:space="preserve">8. </w:t>
      </w:r>
      <w:r w:rsidRPr="00E211EE">
        <w:rPr>
          <w:b/>
          <w:color w:val="000000"/>
          <w:sz w:val="28"/>
          <w:szCs w:val="28"/>
        </w:rPr>
        <w:t> Следующее задание</w:t>
      </w:r>
      <w:r w:rsidRPr="00E211EE">
        <w:rPr>
          <w:b/>
          <w:bCs/>
          <w:color w:val="000000"/>
          <w:sz w:val="28"/>
          <w:szCs w:val="28"/>
        </w:rPr>
        <w:t xml:space="preserve"> называется «Новое расписание».</w:t>
      </w:r>
      <w:r w:rsidRPr="00835DF1">
        <w:rPr>
          <w:b/>
          <w:bCs/>
          <w:color w:val="000000"/>
          <w:sz w:val="28"/>
          <w:szCs w:val="28"/>
        </w:rPr>
        <w:br/>
      </w:r>
      <w:r w:rsidRPr="00835DF1">
        <w:rPr>
          <w:color w:val="000000"/>
          <w:sz w:val="28"/>
          <w:szCs w:val="28"/>
        </w:rPr>
        <w:t>В ш</w:t>
      </w:r>
      <w:r>
        <w:rPr>
          <w:color w:val="000000"/>
          <w:sz w:val="28"/>
          <w:szCs w:val="28"/>
        </w:rPr>
        <w:t>коле расписание составляет заместитель директора</w:t>
      </w:r>
      <w:r w:rsidRPr="00835DF1">
        <w:rPr>
          <w:color w:val="000000"/>
          <w:sz w:val="28"/>
          <w:szCs w:val="28"/>
        </w:rPr>
        <w:t xml:space="preserve">. В этом году она так устала от этого скучного расписания, что решила все старые названия школьных уроков переименовать. </w:t>
      </w:r>
      <w:r>
        <w:rPr>
          <w:color w:val="000000"/>
          <w:sz w:val="28"/>
          <w:szCs w:val="28"/>
        </w:rPr>
        <w:t>И что из этого получилось, вы сейчас узнаете. Ваша задача отгадать, что же это за урок.</w:t>
      </w:r>
    </w:p>
    <w:p w:rsidR="003A52E4" w:rsidRDefault="003A52E4" w:rsidP="000F7C4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</w:t>
      </w:r>
      <w:r w:rsidRPr="00835DF1">
        <w:rPr>
          <w:color w:val="000000"/>
          <w:sz w:val="28"/>
          <w:szCs w:val="28"/>
        </w:rPr>
        <w:t>уквосложение</w:t>
      </w:r>
      <w:r>
        <w:rPr>
          <w:color w:val="000000"/>
          <w:sz w:val="28"/>
          <w:szCs w:val="28"/>
        </w:rPr>
        <w:t xml:space="preserve"> (чтение);</w:t>
      </w:r>
    </w:p>
    <w:p w:rsidR="003A52E4" w:rsidRPr="00835DF1" w:rsidRDefault="003A52E4" w:rsidP="000F7C4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</w:t>
      </w:r>
      <w:r w:rsidRPr="00835DF1">
        <w:rPr>
          <w:color w:val="000000"/>
          <w:sz w:val="28"/>
          <w:szCs w:val="28"/>
        </w:rPr>
        <w:t>раскомазюканье</w:t>
      </w:r>
      <w:r>
        <w:rPr>
          <w:color w:val="000000"/>
          <w:sz w:val="28"/>
          <w:szCs w:val="28"/>
        </w:rPr>
        <w:t xml:space="preserve"> (рисование);</w:t>
      </w:r>
      <w:r w:rsidRPr="00835DF1">
        <w:rPr>
          <w:color w:val="000000"/>
          <w:sz w:val="28"/>
          <w:szCs w:val="28"/>
        </w:rPr>
        <w:t> </w:t>
      </w:r>
      <w:r w:rsidRPr="00835D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Ц</w:t>
      </w:r>
      <w:r w:rsidRPr="00835DF1">
        <w:rPr>
          <w:color w:val="000000"/>
          <w:sz w:val="28"/>
          <w:szCs w:val="28"/>
        </w:rPr>
        <w:t>ифросложение</w:t>
      </w:r>
      <w:r w:rsidRPr="000F7C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(м</w:t>
      </w:r>
      <w:r w:rsidRPr="00835DF1">
        <w:rPr>
          <w:color w:val="000000"/>
          <w:sz w:val="28"/>
          <w:szCs w:val="28"/>
        </w:rPr>
        <w:t>атематика)</w:t>
      </w:r>
      <w:r>
        <w:rPr>
          <w:color w:val="000000"/>
          <w:sz w:val="28"/>
          <w:szCs w:val="28"/>
        </w:rPr>
        <w:t>;</w:t>
      </w:r>
      <w:r w:rsidRPr="00835DF1">
        <w:rPr>
          <w:color w:val="000000"/>
          <w:sz w:val="28"/>
          <w:szCs w:val="28"/>
        </w:rPr>
        <w:t> </w:t>
      </w:r>
      <w:r w:rsidRPr="00835D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Б</w:t>
      </w:r>
      <w:r w:rsidRPr="00835DF1">
        <w:rPr>
          <w:color w:val="000000"/>
          <w:sz w:val="28"/>
          <w:szCs w:val="28"/>
        </w:rPr>
        <w:t>уквописание</w:t>
      </w:r>
      <w:r w:rsidRPr="000F7C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</w:t>
      </w:r>
      <w:r w:rsidRPr="00835DF1">
        <w:rPr>
          <w:color w:val="000000"/>
          <w:sz w:val="28"/>
          <w:szCs w:val="28"/>
        </w:rPr>
        <w:t>русский язык)</w:t>
      </w:r>
      <w:r>
        <w:rPr>
          <w:color w:val="000000"/>
          <w:sz w:val="28"/>
          <w:szCs w:val="28"/>
        </w:rPr>
        <w:t>;</w:t>
      </w:r>
      <w:r w:rsidRPr="00835DF1">
        <w:rPr>
          <w:color w:val="000000"/>
          <w:sz w:val="28"/>
          <w:szCs w:val="28"/>
        </w:rPr>
        <w:t> </w:t>
      </w:r>
      <w:r w:rsidRPr="00835D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К</w:t>
      </w:r>
      <w:r w:rsidRPr="00835DF1">
        <w:rPr>
          <w:color w:val="000000"/>
          <w:sz w:val="28"/>
          <w:szCs w:val="28"/>
        </w:rPr>
        <w:t>нигоперелистование</w:t>
      </w:r>
      <w:r w:rsidRPr="000F7C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(л</w:t>
      </w:r>
      <w:r w:rsidRPr="00835DF1">
        <w:rPr>
          <w:color w:val="000000"/>
          <w:sz w:val="28"/>
          <w:szCs w:val="28"/>
        </w:rPr>
        <w:t>итература)</w:t>
      </w:r>
      <w:r>
        <w:rPr>
          <w:color w:val="000000"/>
          <w:sz w:val="28"/>
          <w:szCs w:val="28"/>
        </w:rPr>
        <w:t>;</w:t>
      </w:r>
      <w:r w:rsidRPr="00835DF1">
        <w:rPr>
          <w:color w:val="000000"/>
          <w:sz w:val="28"/>
          <w:szCs w:val="28"/>
        </w:rPr>
        <w:t> </w:t>
      </w:r>
      <w:r w:rsidRPr="00835D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Б</w:t>
      </w:r>
      <w:r w:rsidRPr="00835DF1">
        <w:rPr>
          <w:color w:val="000000"/>
          <w:sz w:val="28"/>
          <w:szCs w:val="28"/>
        </w:rPr>
        <w:t>егопрыгание</w:t>
      </w:r>
      <w:r w:rsidRPr="000F7C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(ф</w:t>
      </w:r>
      <w:r w:rsidRPr="00835DF1">
        <w:rPr>
          <w:color w:val="000000"/>
          <w:sz w:val="28"/>
          <w:szCs w:val="28"/>
        </w:rPr>
        <w:t>из</w:t>
      </w:r>
      <w:r>
        <w:rPr>
          <w:color w:val="000000"/>
          <w:sz w:val="28"/>
          <w:szCs w:val="28"/>
        </w:rPr>
        <w:t xml:space="preserve">ическая </w:t>
      </w:r>
      <w:r w:rsidRPr="00835DF1">
        <w:rPr>
          <w:color w:val="000000"/>
          <w:sz w:val="28"/>
          <w:szCs w:val="28"/>
        </w:rPr>
        <w:t>культура)</w:t>
      </w:r>
      <w:r>
        <w:rPr>
          <w:color w:val="000000"/>
          <w:sz w:val="28"/>
          <w:szCs w:val="28"/>
        </w:rPr>
        <w:t>;</w:t>
      </w:r>
      <w:r w:rsidRPr="00835DF1">
        <w:rPr>
          <w:color w:val="000000"/>
          <w:sz w:val="28"/>
          <w:szCs w:val="28"/>
        </w:rPr>
        <w:t> </w:t>
      </w:r>
      <w:r w:rsidRPr="00835D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Л</w:t>
      </w:r>
      <w:r w:rsidRPr="00835DF1">
        <w:rPr>
          <w:color w:val="000000"/>
          <w:sz w:val="28"/>
          <w:szCs w:val="28"/>
        </w:rPr>
        <w:t>оскутосшивание, палкоприбивание </w:t>
      </w:r>
      <w:r>
        <w:rPr>
          <w:color w:val="000000"/>
          <w:sz w:val="28"/>
          <w:szCs w:val="28"/>
        </w:rPr>
        <w:t>(</w:t>
      </w:r>
      <w:r w:rsidRPr="00835DF1">
        <w:rPr>
          <w:color w:val="000000"/>
          <w:sz w:val="28"/>
          <w:szCs w:val="28"/>
        </w:rPr>
        <w:t>технология</w:t>
      </w:r>
      <w:r>
        <w:rPr>
          <w:color w:val="000000"/>
          <w:sz w:val="28"/>
          <w:szCs w:val="28"/>
        </w:rPr>
        <w:t>);</w:t>
      </w:r>
      <w:r w:rsidRPr="00835DF1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>И</w:t>
      </w:r>
      <w:r w:rsidRPr="00835DF1">
        <w:rPr>
          <w:color w:val="000000"/>
          <w:sz w:val="28"/>
          <w:szCs w:val="28"/>
        </w:rPr>
        <w:t>ноизречение </w:t>
      </w:r>
      <w:r>
        <w:rPr>
          <w:color w:val="000000"/>
          <w:sz w:val="28"/>
          <w:szCs w:val="28"/>
        </w:rPr>
        <w:t>(а</w:t>
      </w:r>
      <w:r w:rsidRPr="00835DF1">
        <w:rPr>
          <w:color w:val="000000"/>
          <w:sz w:val="28"/>
          <w:szCs w:val="28"/>
        </w:rPr>
        <w:t>нглийский</w:t>
      </w:r>
      <w:r>
        <w:rPr>
          <w:color w:val="000000"/>
          <w:sz w:val="28"/>
          <w:szCs w:val="28"/>
        </w:rPr>
        <w:t xml:space="preserve"> язык);</w:t>
      </w:r>
      <w:r w:rsidRPr="00835DF1">
        <w:rPr>
          <w:color w:val="000000"/>
          <w:sz w:val="28"/>
          <w:szCs w:val="28"/>
        </w:rPr>
        <w:br/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35DF1">
        <w:rPr>
          <w:color w:val="000000"/>
          <w:sz w:val="28"/>
          <w:szCs w:val="28"/>
        </w:rPr>
        <w:t>Молодцы</w:t>
      </w:r>
      <w:r>
        <w:rPr>
          <w:color w:val="000000"/>
          <w:sz w:val="28"/>
          <w:szCs w:val="28"/>
        </w:rPr>
        <w:t>, ребята</w:t>
      </w:r>
      <w:r w:rsidRPr="00835DF1">
        <w:rPr>
          <w:color w:val="000000"/>
          <w:sz w:val="28"/>
          <w:szCs w:val="28"/>
        </w:rPr>
        <w:t xml:space="preserve">! </w:t>
      </w:r>
      <w:r>
        <w:rPr>
          <w:color w:val="000000"/>
          <w:sz w:val="28"/>
          <w:szCs w:val="28"/>
        </w:rPr>
        <w:t>Значит, проблем с расписанием у вас не возникнет и вы придете на нужный урок.</w:t>
      </w:r>
      <w:r w:rsidRPr="00835DF1">
        <w:rPr>
          <w:color w:val="000000"/>
          <w:sz w:val="28"/>
          <w:szCs w:val="28"/>
        </w:rPr>
        <w:br/>
      </w:r>
    </w:p>
    <w:p w:rsidR="003A52E4" w:rsidRPr="006A2476" w:rsidRDefault="003A52E4" w:rsidP="006A2476">
      <w:pPr>
        <w:spacing w:after="0" w:line="240" w:lineRule="auto"/>
        <w:rPr>
          <w:rFonts w:ascii="Arial" w:hAnsi="Arial" w:cs="Arial"/>
          <w:color w:val="000000"/>
          <w:sz w:val="21"/>
          <w:szCs w:val="21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9. </w:t>
      </w:r>
      <w:r w:rsidRPr="006A2476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ИНТЕЛЛЕКТУАЛЬНЫЙ конкурс.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Дед, баба, внучка, жучка, кошка и мышка тянули-тянули репку и наконец вытянули. Сколько глаз увидели репку? (12)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Кузнец подковал тройку лошадей. Сколько подков ему пришлось сделать? (12)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Один ослик нес </w:t>
      </w:r>
      <w:smartTag w:uri="urn:schemas-microsoft-com:office:smarttags" w:element="metricconverter">
        <w:smartTagPr>
          <w:attr w:name="ProductID" w:val="10 кг"/>
        </w:smartTagPr>
        <w:r w:rsidRPr="006A2476">
          <w:rPr>
            <w:rFonts w:ascii="Times New Roman" w:hAnsi="Times New Roman"/>
            <w:color w:val="000000"/>
            <w:sz w:val="24"/>
            <w:szCs w:val="24"/>
            <w:lang w:eastAsia="ru-RU"/>
          </w:rPr>
          <w:t>10 кг</w:t>
        </w:r>
      </w:smartTag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сахара, а другой – </w:t>
      </w:r>
      <w:smartTag w:uri="urn:schemas-microsoft-com:office:smarttags" w:element="metricconverter">
        <w:smartTagPr>
          <w:attr w:name="ProductID" w:val="10 кг"/>
        </w:smartTagPr>
        <w:r w:rsidRPr="006A2476">
          <w:rPr>
            <w:rFonts w:ascii="Times New Roman" w:hAnsi="Times New Roman"/>
            <w:color w:val="000000"/>
            <w:sz w:val="24"/>
            <w:szCs w:val="24"/>
            <w:lang w:eastAsia="ru-RU"/>
          </w:rPr>
          <w:t>10 кг</w:t>
        </w:r>
      </w:smartTag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ваты. У кого поклажа была тяжелее? (Одинаковая – </w:t>
      </w:r>
      <w:smartTag w:uri="urn:schemas-microsoft-com:office:smarttags" w:element="metricconverter">
        <w:smartTagPr>
          <w:attr w:name="ProductID" w:val="10 кг"/>
        </w:smartTagPr>
        <w:r w:rsidRPr="006A2476">
          <w:rPr>
            <w:rFonts w:ascii="Times New Roman" w:hAnsi="Times New Roman"/>
            <w:color w:val="000000"/>
            <w:sz w:val="24"/>
            <w:szCs w:val="24"/>
            <w:lang w:eastAsia="ru-RU"/>
          </w:rPr>
          <w:t>10 кг</w:t>
        </w:r>
      </w:smartTag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.)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Наступил долгожданный декабрь. Погода стояла хорошая. У нас в саду сначала зацвели две сливы, а потом три яблони. Сколько деревьев зацвело? (Нисколько: в декабре деревья не цветут.)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Около столовой, где обедали лыжники, было воткнуто 20 лыж и 20 палок. Сколько лыжников ходило в поход? (10)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По морю плыли 9 акул. Они увидели косяк рыб и нырнули в глубину. Сколько акул осталось в море? (9)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В комнате – четыре угла. В каждом углу сидит по кошке. Напротив каждой кошки – еще три кошки. Сколько всего кошек в комнате? (4)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Сколько лет рыбачил старик из “Сказки о рыбаке и рыбке” прежде, чем ему попалась рыбка? (30 лет и 3 года.)</w:t>
      </w:r>
    </w:p>
    <w:p w:rsidR="003A52E4" w:rsidRPr="006A2476" w:rsidRDefault="003A52E4" w:rsidP="006A2476">
      <w:pPr>
        <w:numPr>
          <w:ilvl w:val="0"/>
          <w:numId w:val="13"/>
        </w:numPr>
        <w:spacing w:after="0" w:line="240" w:lineRule="auto"/>
        <w:ind w:left="450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Times New Roman" w:hAnsi="Times New Roman"/>
          <w:color w:val="000000"/>
          <w:sz w:val="24"/>
          <w:szCs w:val="24"/>
          <w:lang w:eastAsia="ru-RU"/>
        </w:rPr>
        <w:t>Сколько героев в сказке “Курочка Ряба”? (4)</w:t>
      </w:r>
    </w:p>
    <w:p w:rsidR="003A52E4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3A52E4" w:rsidRDefault="003A52E4" w:rsidP="00835DF1">
      <w:pPr>
        <w:spacing w:after="0" w:line="240" w:lineRule="auto"/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835DF1">
        <w:rPr>
          <w:rFonts w:ascii="Times New Roman" w:hAnsi="Times New Roman"/>
          <w:color w:val="000000"/>
          <w:sz w:val="28"/>
          <w:szCs w:val="28"/>
        </w:rPr>
        <w:br/>
      </w:r>
    </w:p>
    <w:p w:rsidR="003A52E4" w:rsidRPr="006A2476" w:rsidRDefault="003A52E4" w:rsidP="00082AAD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Arial" w:hAnsi="Arial" w:cs="Arial"/>
          <w:b/>
          <w:bCs/>
          <w:color w:val="000000"/>
          <w:sz w:val="27"/>
          <w:szCs w:val="27"/>
          <w:lang w:eastAsia="ru-RU"/>
        </w:rPr>
        <w:t>Ведущий 2:</w:t>
      </w:r>
      <w:r w:rsidRPr="006A2476">
        <w:rPr>
          <w:rFonts w:ascii="Arial" w:hAnsi="Arial" w:cs="Arial"/>
          <w:color w:val="000000"/>
          <w:sz w:val="27"/>
          <w:szCs w:val="27"/>
          <w:lang w:eastAsia="ru-RU"/>
        </w:rPr>
        <w:t> А теперь проявите все свои творческие способности в театре миниатюр «Приключения в Простоквашино»</w:t>
      </w:r>
    </w:p>
    <w:p w:rsidR="003A52E4" w:rsidRPr="006A2476" w:rsidRDefault="003A52E4" w:rsidP="00082AAD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3A52E4" w:rsidRPr="006A2476" w:rsidRDefault="003A52E4" w:rsidP="00082AAD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Arial" w:hAnsi="Arial" w:cs="Arial"/>
          <w:b/>
          <w:bCs/>
          <w:color w:val="000000"/>
          <w:sz w:val="21"/>
          <w:szCs w:val="21"/>
          <w:lang w:eastAsia="ru-RU"/>
        </w:rPr>
        <w:t>Действующие лица: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t> Почтальон Печкин, Дядя Федор, КотМатроскин, Пес Шарик, Галчонок, Лавка, Дверь, Посылка, две Мухи, Хлеб.</w:t>
      </w:r>
    </w:p>
    <w:p w:rsidR="003A52E4" w:rsidRPr="006A2476" w:rsidRDefault="003A52E4" w:rsidP="00082AAD">
      <w:pPr>
        <w:shd w:val="clear" w:color="auto" w:fill="FFFFFF"/>
        <w:spacing w:after="0" w:line="294" w:lineRule="atLeast"/>
        <w:rPr>
          <w:rFonts w:ascii="Arial" w:hAnsi="Arial" w:cs="Arial"/>
          <w:color w:val="000000"/>
          <w:sz w:val="21"/>
          <w:szCs w:val="21"/>
          <w:lang w:eastAsia="ru-RU"/>
        </w:rPr>
      </w:pP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КОТ МАТРОСКИН дремлет на ЛАВКЕ, поворачиваясь с боку на бок.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ЛАВКА жалобно скрипит. КОТ МАТРОСКИН начинает умываться. ПЕС ШАРИК сидит неподалеку,скучает,зевает. Вокруг ШАРИКА летают две упитанные МУХИ.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ПЕС ШАРИК начинает ловить их зубами.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Мухи жужжат. ДЯДЯ ФЕДОР крошит ХЛЕБ. Рядом скачет ГАЛЧОНОК.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ГАЛЧОНОК клюет ХЛЕБ. Все в ожидании смотрят на ДВЕРЬ. Раздается стук в ДВЕРЬ. ПЕС ШАРИК лает. ГАЛЧОНОК суетится и кричит:"Кто там?".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ДВЕРЬ со скрипом открывается,появляется ПОЧТАЛЬОН ПЕЧКИН.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В руках у него ПОСЫЛКА. ПОЧТАЛЬОН ПЕЧКИН ставит ПОСЫЛКУ на пол и садится на нее. ПЕС ШАРИК, КОТ МАТРОСКИН и ДЯДЯ ФЕДОР переглядываются. КОТ МАТРОСКИН и ДЯДЯ ФЕДОР подхватывают ПОЧТАЛЬОНА ПЕЧКИНА под руки и подводят к ЛАВКЕ. ПЕС ШАРИК тем временем хватает ПОСЫЛКУ и пытается ее открыть. Он злится, рычит и лает. ПОЧТАЛЬОН ПЕЧКИН сидит на ЛАВКЕ, жует ХЛЕБ и чавкает. КОТ МАТРОСКИН, чтобы заглушить рычание ПСА ШАРИКА, начинает петь песни. Под общий шум- рычание ПСА ШАРИКА, песни КОТ МАТРОСКИНА,крики "Кто там?" ГАЛЧОНКА и чавканье ПОЧТАЛЬОНА ПЕЧКИНА- ПЕС ШАРИК вскрывает ПОСЫЛКУ. ПОЧТАЛЬОН ПЕЧКИН кричит:" Украли, надули, обманули!" ПЕС ШАРИК достает из посылки коробку шоколадных конфет, отдает ПОЧТАЛЬОНУ ПЕЧКИНУ и кричит:"Товарищ, Печкин, это розыгрыш! С праздником , пятиклассники! "</w:t>
      </w:r>
      <w:r w:rsidRPr="006A2476">
        <w:rPr>
          <w:rFonts w:ascii="Arial" w:hAnsi="Arial" w:cs="Arial"/>
          <w:color w:val="000000"/>
          <w:sz w:val="21"/>
          <w:szCs w:val="21"/>
          <w:lang w:eastAsia="ru-RU"/>
        </w:rPr>
        <w:br/>
        <w:t>КОТ МАТРОСКИН и ДЯДЯ ФЕДОР хватают ПОЧТАЛЬОНА ПЕЧКИНА и подбрасывают в воздух!.</w:t>
      </w:r>
    </w:p>
    <w:p w:rsidR="003A52E4" w:rsidRDefault="003A52E4" w:rsidP="0005329F">
      <w:pPr>
        <w:pStyle w:val="NormalWeb"/>
        <w:shd w:val="clear" w:color="auto" w:fill="FFFFFF"/>
        <w:spacing w:before="0" w:beforeAutospacing="0" w:after="0" w:afterAutospacing="0"/>
        <w:rPr>
          <w:rStyle w:val="Strong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A52E4" w:rsidRPr="00835DF1" w:rsidRDefault="003A52E4" w:rsidP="0005329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rStyle w:val="Strong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Ведущий1:</w:t>
      </w:r>
      <w:r>
        <w:rPr>
          <w:rStyle w:val="Strong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35DF1">
        <w:rPr>
          <w:color w:val="000000"/>
          <w:sz w:val="28"/>
          <w:szCs w:val="28"/>
        </w:rPr>
        <w:t xml:space="preserve">Молодцы, ребята, вы успешно сдали вступительные экзамены в пятый </w:t>
      </w:r>
      <w:r>
        <w:rPr>
          <w:color w:val="000000"/>
          <w:sz w:val="28"/>
          <w:szCs w:val="28"/>
        </w:rPr>
        <w:t xml:space="preserve">класс и всем доказали, что вы </w:t>
      </w:r>
      <w:r w:rsidRPr="00835DF1">
        <w:rPr>
          <w:color w:val="000000"/>
          <w:sz w:val="28"/>
          <w:szCs w:val="28"/>
        </w:rPr>
        <w:t>умные, находчивые и старательные дети. Вы действительно много знаете и умеете!</w:t>
      </w:r>
    </w:p>
    <w:p w:rsidR="003A52E4" w:rsidRPr="00835DF1" w:rsidRDefault="003A52E4" w:rsidP="0005329F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05329F">
        <w:rPr>
          <w:b/>
          <w:color w:val="000000"/>
          <w:sz w:val="28"/>
          <w:szCs w:val="28"/>
        </w:rPr>
        <w:t>Ведущий 2:</w:t>
      </w:r>
      <w:r>
        <w:rPr>
          <w:color w:val="000000"/>
          <w:sz w:val="28"/>
          <w:szCs w:val="28"/>
        </w:rPr>
        <w:t xml:space="preserve"> </w:t>
      </w:r>
      <w:r w:rsidRPr="00835DF1">
        <w:rPr>
          <w:color w:val="000000"/>
          <w:sz w:val="28"/>
          <w:szCs w:val="28"/>
        </w:rPr>
        <w:t>Что же время к завершенью,</w:t>
      </w:r>
      <w:r w:rsidRPr="00835DF1">
        <w:rPr>
          <w:color w:val="000000"/>
          <w:sz w:val="28"/>
          <w:szCs w:val="28"/>
        </w:rPr>
        <w:br/>
        <w:t>Нам пора принять реше</w:t>
      </w:r>
      <w:r>
        <w:rPr>
          <w:color w:val="000000"/>
          <w:sz w:val="28"/>
          <w:szCs w:val="28"/>
        </w:rPr>
        <w:t>нье:</w:t>
      </w:r>
      <w:r>
        <w:rPr>
          <w:color w:val="000000"/>
          <w:sz w:val="28"/>
          <w:szCs w:val="28"/>
        </w:rPr>
        <w:br/>
        <w:t xml:space="preserve">Всех в пятиклассники принять? </w:t>
      </w:r>
      <w:r w:rsidRPr="002A4C04">
        <w:rPr>
          <w:i/>
          <w:color w:val="000000"/>
          <w:sz w:val="28"/>
          <w:szCs w:val="28"/>
        </w:rPr>
        <w:t>(да)</w:t>
      </w:r>
      <w:r w:rsidRPr="00835DF1">
        <w:rPr>
          <w:color w:val="000000"/>
          <w:sz w:val="28"/>
          <w:szCs w:val="28"/>
        </w:rPr>
        <w:br/>
        <w:t>Только нужно клятву дать!</w:t>
      </w:r>
    </w:p>
    <w:p w:rsidR="003A52E4" w:rsidRDefault="003A52E4" w:rsidP="0005329F">
      <w:pPr>
        <w:pStyle w:val="NormalWeb"/>
        <w:shd w:val="clear" w:color="auto" w:fill="FFFFFF"/>
        <w:spacing w:before="0" w:beforeAutospacing="0" w:after="0" w:afterAutospacing="0"/>
        <w:rPr>
          <w:rStyle w:val="Emphasis"/>
          <w:color w:val="000000"/>
          <w:sz w:val="28"/>
          <w:szCs w:val="28"/>
        </w:rPr>
      </w:pPr>
    </w:p>
    <w:p w:rsidR="003A52E4" w:rsidRPr="002A4C04" w:rsidRDefault="003A52E4" w:rsidP="00835DF1">
      <w:pPr>
        <w:spacing w:after="0" w:line="240" w:lineRule="auto"/>
        <w:rPr>
          <w:rStyle w:val="Strong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Итак, прямо здесь, перед всеми, в тожественной обстановке, прошу вас дать клятву верности школе – КЛЯТВ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 ПЯТИКЛАССНИКОВ! В конце каждой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Pr="002A4C04">
        <w:rPr>
          <w:rFonts w:ascii="Times New Roman" w:hAnsi="Times New Roman"/>
          <w:sz w:val="28"/>
          <w:szCs w:val="28"/>
          <w:shd w:val="clear" w:color="auto" w:fill="FFFFFF"/>
        </w:rPr>
        <w:t>строчки говорим все вместе: «Клянусь!»</w:t>
      </w:r>
      <w:r w:rsidRPr="002A4C04">
        <w:rPr>
          <w:rFonts w:ascii="Times New Roman" w:hAnsi="Times New Roman"/>
          <w:sz w:val="28"/>
          <w:szCs w:val="28"/>
        </w:rPr>
        <w:br/>
      </w:r>
      <w:r w:rsidRPr="002A4C04">
        <w:rPr>
          <w:rFonts w:ascii="Times New Roman" w:hAnsi="Times New Roman"/>
          <w:sz w:val="28"/>
          <w:szCs w:val="28"/>
        </w:rPr>
        <w:br/>
      </w:r>
      <w:r w:rsidRPr="002A4C04">
        <w:rPr>
          <w:rStyle w:val="Strong"/>
          <w:rFonts w:ascii="Times New Roman" w:hAnsi="Times New Roman"/>
          <w:sz w:val="28"/>
          <w:szCs w:val="28"/>
          <w:bdr w:val="none" w:sz="0" w:space="0" w:color="auto" w:frame="1"/>
          <w:shd w:val="clear" w:color="auto" w:fill="FFFFFF"/>
        </w:rPr>
        <w:t>Ведущий 2. </w:t>
      </w:r>
    </w:p>
    <w:p w:rsidR="003A52E4" w:rsidRPr="002A4C04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2A4C04">
        <w:rPr>
          <w:bCs/>
          <w:sz w:val="28"/>
          <w:szCs w:val="28"/>
        </w:rPr>
        <w:t>Мы,</w:t>
      </w:r>
      <w:r w:rsidRPr="002A4C04">
        <w:rPr>
          <w:b/>
          <w:bCs/>
          <w:sz w:val="28"/>
          <w:szCs w:val="28"/>
        </w:rPr>
        <w:t> </w:t>
      </w:r>
      <w:r w:rsidRPr="002A4C04">
        <w:rPr>
          <w:sz w:val="28"/>
          <w:szCs w:val="28"/>
        </w:rPr>
        <w:t>ученики 5 «А» класса, в этот торжественный день, перед лицом своих товарищей, учителей и родителей клянемся:</w:t>
      </w:r>
    </w:p>
    <w:p w:rsidR="003A52E4" w:rsidRPr="002A4C04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3A52E4" w:rsidRPr="00811127" w:rsidRDefault="003A52E4" w:rsidP="00811127">
      <w:pPr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2A4C04">
        <w:rPr>
          <w:rFonts w:ascii="Times New Roman" w:hAnsi="Times New Roman"/>
          <w:sz w:val="28"/>
          <w:szCs w:val="28"/>
          <w:shd w:val="clear" w:color="auto" w:fill="FFFFFF"/>
        </w:rPr>
        <w:t xml:space="preserve">Клянёмся! Никогда не ходить в школу…с невыученными уроками. </w:t>
      </w:r>
      <w:r w:rsidRPr="002A4C04">
        <w:rPr>
          <w:rFonts w:ascii="Times New Roman" w:hAnsi="Times New Roman"/>
          <w:i/>
          <w:sz w:val="28"/>
          <w:szCs w:val="28"/>
          <w:shd w:val="clear" w:color="auto" w:fill="FFFFFF"/>
        </w:rPr>
        <w:t>(Клянемся!)</w:t>
      </w:r>
      <w:r w:rsidRPr="002A4C04">
        <w:rPr>
          <w:rFonts w:ascii="Times New Roman" w:hAnsi="Times New Roman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Клянёмся! Никогда не носить сменную обувь…в одном пакете с бутербродами. </w:t>
      </w:r>
      <w:r w:rsidRPr="001F722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(Клянемся!)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Клянёмся! Никогда не решать задачи,…списывая их у соседа. </w:t>
      </w:r>
      <w:r w:rsidRPr="001F722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(Клянемся!)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Клянёмся! Никогда не открывать учебники…грязными руками. </w:t>
      </w:r>
      <w:r w:rsidRPr="001F722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(Клянемся!)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Клянёмся!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Никогда не заканчивать триместр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…с плохими оценками. </w:t>
      </w:r>
      <w:r w:rsidRPr="001F7229">
        <w:rPr>
          <w:rFonts w:ascii="Times New Roman" w:hAnsi="Times New Roman"/>
          <w:i/>
          <w:color w:val="000000"/>
          <w:sz w:val="28"/>
          <w:szCs w:val="28"/>
          <w:shd w:val="clear" w:color="auto" w:fill="FFFFFF"/>
        </w:rPr>
        <w:t>(Клянемся!)</w:t>
      </w:r>
      <w:r w:rsidRPr="00835DF1">
        <w:rPr>
          <w:rFonts w:ascii="Times New Roman" w:hAnsi="Times New Roman"/>
          <w:color w:val="000000"/>
          <w:sz w:val="28"/>
          <w:szCs w:val="28"/>
        </w:rPr>
        <w:br/>
        <w:t>Клянемся! Прибегать в школу к первому уроку с горящими от</w:t>
      </w:r>
      <w:r w:rsidRPr="00835DF1">
        <w:rPr>
          <w:rFonts w:ascii="Times New Roman" w:hAnsi="Times New Roman"/>
          <w:color w:val="000000"/>
          <w:sz w:val="28"/>
          <w:szCs w:val="28"/>
        </w:rPr>
        <w:br/>
        <w:t xml:space="preserve">любознательности глазами. </w:t>
      </w:r>
      <w:r w:rsidRPr="001F7229">
        <w:rPr>
          <w:i/>
          <w:color w:val="000000"/>
          <w:sz w:val="28"/>
          <w:szCs w:val="28"/>
        </w:rPr>
        <w:t>(</w:t>
      </w:r>
      <w:r w:rsidRPr="001F7229">
        <w:rPr>
          <w:rFonts w:ascii="Times New Roman" w:hAnsi="Times New Roman"/>
          <w:i/>
          <w:color w:val="000000"/>
          <w:sz w:val="28"/>
          <w:szCs w:val="28"/>
        </w:rPr>
        <w:t>Клянемся!</w:t>
      </w:r>
      <w:r w:rsidRPr="001F7229">
        <w:rPr>
          <w:i/>
          <w:color w:val="000000"/>
          <w:sz w:val="28"/>
          <w:szCs w:val="28"/>
        </w:rPr>
        <w:t>)</w:t>
      </w:r>
      <w:r w:rsidRPr="00835DF1">
        <w:rPr>
          <w:rFonts w:ascii="Times New Roman" w:hAnsi="Times New Roman"/>
          <w:color w:val="000000"/>
          <w:sz w:val="28"/>
          <w:szCs w:val="28"/>
        </w:rPr>
        <w:br/>
        <w:t xml:space="preserve">Клянемся! С волчьим аппетитом поглощать все знания. </w:t>
      </w:r>
      <w:r w:rsidRPr="00445D89">
        <w:rPr>
          <w:i/>
          <w:color w:val="000000"/>
          <w:sz w:val="28"/>
          <w:szCs w:val="28"/>
        </w:rPr>
        <w:t>(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>Клянемся!</w:t>
      </w:r>
      <w:r w:rsidRPr="00445D89">
        <w:rPr>
          <w:i/>
          <w:color w:val="000000"/>
          <w:sz w:val="28"/>
          <w:szCs w:val="28"/>
        </w:rPr>
        <w:t>)</w:t>
      </w:r>
      <w:r w:rsidRPr="00835DF1">
        <w:rPr>
          <w:rFonts w:ascii="Times New Roman" w:hAnsi="Times New Roman"/>
          <w:color w:val="000000"/>
          <w:sz w:val="28"/>
          <w:szCs w:val="28"/>
        </w:rPr>
        <w:br/>
        <w:t xml:space="preserve">Клянемся! Поддерживать огонь любви и уважения к учителям. </w:t>
      </w:r>
      <w:r w:rsidRPr="00445D89">
        <w:rPr>
          <w:i/>
          <w:color w:val="000000"/>
          <w:sz w:val="28"/>
          <w:szCs w:val="28"/>
        </w:rPr>
        <w:t>(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>Клянемся!</w:t>
      </w:r>
      <w:r w:rsidRPr="00445D89">
        <w:rPr>
          <w:i/>
          <w:color w:val="000000"/>
          <w:sz w:val="28"/>
          <w:szCs w:val="28"/>
        </w:rPr>
        <w:t>)</w:t>
      </w:r>
      <w:r w:rsidRPr="00835DF1">
        <w:rPr>
          <w:rFonts w:ascii="Times New Roman" w:hAnsi="Times New Roman"/>
          <w:color w:val="000000"/>
          <w:sz w:val="28"/>
          <w:szCs w:val="28"/>
        </w:rPr>
        <w:br/>
        <w:t xml:space="preserve">Клянемся! Быть </w:t>
      </w:r>
      <w:r w:rsidRPr="00811127">
        <w:rPr>
          <w:rFonts w:ascii="Times New Roman" w:hAnsi="Times New Roman"/>
          <w:color w:val="000000"/>
          <w:sz w:val="28"/>
          <w:szCs w:val="28"/>
        </w:rPr>
        <w:t xml:space="preserve">дружными и инициативными. 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>(Клянемся!)</w:t>
      </w:r>
      <w:r w:rsidRPr="00811127">
        <w:rPr>
          <w:rFonts w:ascii="Times New Roman" w:hAnsi="Times New Roman"/>
          <w:color w:val="000000"/>
          <w:sz w:val="28"/>
          <w:szCs w:val="28"/>
        </w:rPr>
        <w:br/>
        <w:t>Клянёмся! С достоинством пройти учебы испытания.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 xml:space="preserve"> (Клянемся!)</w:t>
      </w:r>
      <w:r w:rsidRPr="00811127">
        <w:rPr>
          <w:rFonts w:ascii="Times New Roman" w:hAnsi="Times New Roman"/>
          <w:color w:val="000000"/>
          <w:sz w:val="28"/>
          <w:szCs w:val="28"/>
        </w:rPr>
        <w:br/>
        <w:t xml:space="preserve">Клянёмся! Друзей здесь найти и приложить старание! 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>(Клянемся!)</w:t>
      </w:r>
      <w:r w:rsidRPr="00811127">
        <w:rPr>
          <w:rFonts w:ascii="Times New Roman" w:hAnsi="Times New Roman"/>
          <w:color w:val="000000"/>
          <w:sz w:val="28"/>
          <w:szCs w:val="28"/>
        </w:rPr>
        <w:br/>
        <w:t xml:space="preserve">Клянёмся! Ни часу не лениться и с удовольствием учиться! 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>(Клянемся!)</w:t>
      </w:r>
      <w:r w:rsidRPr="00811127">
        <w:rPr>
          <w:rFonts w:ascii="Times New Roman" w:hAnsi="Times New Roman"/>
          <w:color w:val="000000"/>
          <w:sz w:val="28"/>
          <w:szCs w:val="28"/>
        </w:rPr>
        <w:br/>
        <w:t xml:space="preserve">Клянёмся! Учителей любить и в мире со всем миром жить! 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>(Клянемся!)</w:t>
      </w:r>
    </w:p>
    <w:p w:rsidR="003A52E4" w:rsidRPr="00835DF1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11127">
        <w:rPr>
          <w:rFonts w:ascii="Times New Roman" w:hAnsi="Times New Roman"/>
          <w:color w:val="000000"/>
          <w:sz w:val="28"/>
          <w:szCs w:val="28"/>
        </w:rPr>
        <w:t xml:space="preserve">Клянемся! С достоинством нести высокое звание учеников школы-интерната № 31. </w:t>
      </w:r>
      <w:r w:rsidRPr="00445D89">
        <w:rPr>
          <w:rFonts w:ascii="Times New Roman" w:hAnsi="Times New Roman"/>
          <w:i/>
          <w:color w:val="000000"/>
          <w:sz w:val="28"/>
          <w:szCs w:val="28"/>
        </w:rPr>
        <w:t>(Клянемся! Клянемся! Клянемся!)</w:t>
      </w:r>
      <w:r w:rsidRPr="00811127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Ведущий 1. 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Клятва эта не пустяк,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Будет так и только так!</w:t>
      </w:r>
    </w:p>
    <w:p w:rsidR="003A52E4" w:rsidRPr="00835DF1" w:rsidRDefault="003A52E4" w:rsidP="00835DF1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Ведущий </w:t>
      </w:r>
      <w:r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835DF1">
        <w:rPr>
          <w:rStyle w:val="Strong"/>
          <w:rFonts w:ascii="Times New Roman" w:hAnsi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: 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Ребята, дружбу крепкую свою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5 класс возьмите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 на долгие года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Каждый сохраните!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Как всегда «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один за всех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Будьте вы в ответе,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Вот тогда все скажут вам:</w:t>
      </w:r>
      <w:r w:rsidRPr="00835DF1">
        <w:rPr>
          <w:rFonts w:ascii="Times New Roman" w:hAnsi="Times New Roman"/>
          <w:color w:val="000000"/>
          <w:sz w:val="28"/>
          <w:szCs w:val="28"/>
        </w:rPr>
        <w:br/>
      </w:r>
      <w:r w:rsidRPr="00F44C48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Вместе: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Вот к</w:t>
      </w:r>
      <w:r w:rsidRPr="00835DF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акие дети! </w:t>
      </w:r>
    </w:p>
    <w:p w:rsidR="003A52E4" w:rsidRPr="00835DF1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b/>
          <w:bCs/>
          <w:color w:val="000000"/>
          <w:sz w:val="28"/>
          <w:szCs w:val="28"/>
        </w:rPr>
        <w:t>Ведущий 1: </w:t>
      </w:r>
      <w:r w:rsidRPr="00835DF1">
        <w:rPr>
          <w:color w:val="000000"/>
          <w:sz w:val="28"/>
          <w:szCs w:val="28"/>
        </w:rPr>
        <w:t>Наш обряд посвящения закончен. Вот теперь вы точно готовы к яркой и интересной жизни в пятом классе!</w:t>
      </w:r>
    </w:p>
    <w:p w:rsidR="003A52E4" w:rsidRPr="00835DF1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b/>
          <w:bCs/>
          <w:color w:val="000000"/>
          <w:sz w:val="28"/>
          <w:szCs w:val="28"/>
        </w:rPr>
        <w:t>Ведущий 2:</w:t>
      </w:r>
    </w:p>
    <w:p w:rsidR="003A52E4" w:rsidRPr="00835DF1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color w:val="000000"/>
          <w:sz w:val="28"/>
          <w:szCs w:val="28"/>
        </w:rPr>
        <w:t>Друзей твоих обширен круг,</w:t>
      </w:r>
    </w:p>
    <w:p w:rsidR="003A52E4" w:rsidRPr="00835DF1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color w:val="000000"/>
          <w:sz w:val="28"/>
          <w:szCs w:val="28"/>
        </w:rPr>
        <w:t>Прибавь приятелей, подруг,</w:t>
      </w:r>
    </w:p>
    <w:p w:rsidR="003A52E4" w:rsidRPr="00835DF1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color w:val="000000"/>
          <w:sz w:val="28"/>
          <w:szCs w:val="28"/>
        </w:rPr>
        <w:t>Мы в среднее звено вас принимаем,</w:t>
      </w:r>
    </w:p>
    <w:p w:rsidR="003A52E4" w:rsidRPr="00835DF1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5DF1">
        <w:rPr>
          <w:color w:val="000000"/>
          <w:sz w:val="28"/>
          <w:szCs w:val="28"/>
        </w:rPr>
        <w:t>И звание пятиклассников присуждаем.</w:t>
      </w:r>
    </w:p>
    <w:p w:rsidR="003A52E4" w:rsidRPr="005B4D91" w:rsidRDefault="003A52E4" w:rsidP="00316A9D">
      <w:pPr>
        <w:pStyle w:val="NormalWeb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  <w:r>
        <w:rPr>
          <w:rStyle w:val="Emphasis"/>
          <w:color w:val="000000"/>
          <w:sz w:val="28"/>
          <w:szCs w:val="28"/>
        </w:rPr>
        <w:t>(п</w:t>
      </w:r>
      <w:r w:rsidRPr="00835DF1">
        <w:rPr>
          <w:rStyle w:val="Emphasis"/>
          <w:color w:val="000000"/>
          <w:sz w:val="28"/>
          <w:szCs w:val="28"/>
        </w:rPr>
        <w:t>од музыку пятиклассникам в</w:t>
      </w:r>
      <w:r>
        <w:rPr>
          <w:rStyle w:val="Emphasis"/>
          <w:color w:val="000000"/>
          <w:sz w:val="28"/>
          <w:szCs w:val="28"/>
        </w:rPr>
        <w:t>ручают подарки</w:t>
      </w:r>
      <w:r w:rsidRPr="00835DF1">
        <w:rPr>
          <w:rStyle w:val="Emphasis"/>
          <w:color w:val="000000"/>
          <w:sz w:val="28"/>
          <w:szCs w:val="28"/>
        </w:rPr>
        <w:t>)</w:t>
      </w:r>
      <w:r>
        <w:rPr>
          <w:rStyle w:val="Emphasis"/>
          <w:color w:val="000000"/>
          <w:sz w:val="28"/>
          <w:szCs w:val="28"/>
        </w:rPr>
        <w:t>.</w:t>
      </w:r>
    </w:p>
    <w:sectPr w:rsidR="003A52E4" w:rsidRPr="005B4D91" w:rsidSect="00611D70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91AE42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E685E1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19AE8E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78BAE8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9202F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34A044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C4E09A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A1E04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794CB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C8A4AF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C23C81"/>
    <w:multiLevelType w:val="multilevel"/>
    <w:tmpl w:val="C97C0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119E192C"/>
    <w:multiLevelType w:val="multilevel"/>
    <w:tmpl w:val="BB1474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3C77648"/>
    <w:multiLevelType w:val="multilevel"/>
    <w:tmpl w:val="3E442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239C59B7"/>
    <w:multiLevelType w:val="hybridMultilevel"/>
    <w:tmpl w:val="2912DF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69F6158"/>
    <w:multiLevelType w:val="multilevel"/>
    <w:tmpl w:val="57E0B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B0B0F23"/>
    <w:multiLevelType w:val="multilevel"/>
    <w:tmpl w:val="EC66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DC63CAF"/>
    <w:multiLevelType w:val="multilevel"/>
    <w:tmpl w:val="A7562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2DEB55C4"/>
    <w:multiLevelType w:val="multilevel"/>
    <w:tmpl w:val="04E64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4513A08"/>
    <w:multiLevelType w:val="multilevel"/>
    <w:tmpl w:val="1C8EE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60A62C7"/>
    <w:multiLevelType w:val="multilevel"/>
    <w:tmpl w:val="89A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FFA69D7"/>
    <w:multiLevelType w:val="multilevel"/>
    <w:tmpl w:val="45485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F63D6C"/>
    <w:multiLevelType w:val="hybridMultilevel"/>
    <w:tmpl w:val="98A6BB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CDC657F"/>
    <w:multiLevelType w:val="multilevel"/>
    <w:tmpl w:val="21D2B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9"/>
  </w:num>
  <w:num w:numId="2">
    <w:abstractNumId w:val="16"/>
  </w:num>
  <w:num w:numId="3">
    <w:abstractNumId w:val="18"/>
  </w:num>
  <w:num w:numId="4">
    <w:abstractNumId w:val="22"/>
  </w:num>
  <w:num w:numId="5">
    <w:abstractNumId w:val="10"/>
  </w:num>
  <w:num w:numId="6">
    <w:abstractNumId w:val="17"/>
  </w:num>
  <w:num w:numId="7">
    <w:abstractNumId w:val="11"/>
  </w:num>
  <w:num w:numId="8">
    <w:abstractNumId w:val="20"/>
  </w:num>
  <w:num w:numId="9">
    <w:abstractNumId w:val="14"/>
  </w:num>
  <w:num w:numId="10">
    <w:abstractNumId w:val="13"/>
  </w:num>
  <w:num w:numId="11">
    <w:abstractNumId w:val="21"/>
  </w:num>
  <w:num w:numId="12">
    <w:abstractNumId w:val="12"/>
  </w:num>
  <w:num w:numId="13">
    <w:abstractNumId w:val="15"/>
  </w:num>
  <w:num w:numId="14">
    <w:abstractNumId w:val="9"/>
  </w:num>
  <w:num w:numId="15">
    <w:abstractNumId w:val="7"/>
  </w:num>
  <w:num w:numId="16">
    <w:abstractNumId w:val="6"/>
  </w:num>
  <w:num w:numId="17">
    <w:abstractNumId w:val="5"/>
  </w:num>
  <w:num w:numId="18">
    <w:abstractNumId w:val="4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44F7"/>
    <w:rsid w:val="00007476"/>
    <w:rsid w:val="0005329F"/>
    <w:rsid w:val="000564C1"/>
    <w:rsid w:val="00075670"/>
    <w:rsid w:val="00082AAD"/>
    <w:rsid w:val="000A3843"/>
    <w:rsid w:val="000F7C4D"/>
    <w:rsid w:val="00125039"/>
    <w:rsid w:val="001560C9"/>
    <w:rsid w:val="001F7229"/>
    <w:rsid w:val="0021784B"/>
    <w:rsid w:val="00224265"/>
    <w:rsid w:val="002A4C04"/>
    <w:rsid w:val="00307083"/>
    <w:rsid w:val="00316A9D"/>
    <w:rsid w:val="00340A62"/>
    <w:rsid w:val="00340F6E"/>
    <w:rsid w:val="003A19D8"/>
    <w:rsid w:val="003A52E4"/>
    <w:rsid w:val="00412C49"/>
    <w:rsid w:val="004274B7"/>
    <w:rsid w:val="00427ACE"/>
    <w:rsid w:val="00445D89"/>
    <w:rsid w:val="0049513D"/>
    <w:rsid w:val="004C7D5E"/>
    <w:rsid w:val="004F5DDD"/>
    <w:rsid w:val="00540793"/>
    <w:rsid w:val="00543DFD"/>
    <w:rsid w:val="005520AD"/>
    <w:rsid w:val="00575A9E"/>
    <w:rsid w:val="00576DE4"/>
    <w:rsid w:val="00595B22"/>
    <w:rsid w:val="005B4D91"/>
    <w:rsid w:val="00611D70"/>
    <w:rsid w:val="006A2476"/>
    <w:rsid w:val="00727BB4"/>
    <w:rsid w:val="00767BFE"/>
    <w:rsid w:val="007809F8"/>
    <w:rsid w:val="007D4216"/>
    <w:rsid w:val="007E535B"/>
    <w:rsid w:val="007F34BE"/>
    <w:rsid w:val="00811127"/>
    <w:rsid w:val="008232F9"/>
    <w:rsid w:val="00835DF1"/>
    <w:rsid w:val="008571B1"/>
    <w:rsid w:val="008B5FC7"/>
    <w:rsid w:val="008B7A09"/>
    <w:rsid w:val="008C0291"/>
    <w:rsid w:val="00901FD6"/>
    <w:rsid w:val="00940F82"/>
    <w:rsid w:val="009423C1"/>
    <w:rsid w:val="00962299"/>
    <w:rsid w:val="00994A9F"/>
    <w:rsid w:val="009A561C"/>
    <w:rsid w:val="009B55A6"/>
    <w:rsid w:val="009E681A"/>
    <w:rsid w:val="00A25635"/>
    <w:rsid w:val="00A35FA9"/>
    <w:rsid w:val="00A61B5D"/>
    <w:rsid w:val="00AB5DCC"/>
    <w:rsid w:val="00B02158"/>
    <w:rsid w:val="00B32AC2"/>
    <w:rsid w:val="00B44EEE"/>
    <w:rsid w:val="00BA148D"/>
    <w:rsid w:val="00BC30CF"/>
    <w:rsid w:val="00C711A8"/>
    <w:rsid w:val="00CA7C22"/>
    <w:rsid w:val="00CD72F3"/>
    <w:rsid w:val="00D4512B"/>
    <w:rsid w:val="00D50FC5"/>
    <w:rsid w:val="00D93B40"/>
    <w:rsid w:val="00DB7BBD"/>
    <w:rsid w:val="00DD7C58"/>
    <w:rsid w:val="00DF44F7"/>
    <w:rsid w:val="00E211EE"/>
    <w:rsid w:val="00EF21F2"/>
    <w:rsid w:val="00F4336B"/>
    <w:rsid w:val="00F44C48"/>
    <w:rsid w:val="00F47CAB"/>
    <w:rsid w:val="00F646BD"/>
    <w:rsid w:val="00FC3C14"/>
    <w:rsid w:val="00FF22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229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B44EEE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A35FA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Emphasis">
    <w:name w:val="Emphasis"/>
    <w:basedOn w:val="DefaultParagraphFont"/>
    <w:uiPriority w:val="99"/>
    <w:qFormat/>
    <w:rsid w:val="00A35FA9"/>
    <w:rPr>
      <w:rFonts w:cs="Times New Roman"/>
      <w:i/>
      <w:iCs/>
    </w:rPr>
  </w:style>
  <w:style w:type="paragraph" w:styleId="ListParagraph">
    <w:name w:val="List Paragraph"/>
    <w:basedOn w:val="Normal"/>
    <w:uiPriority w:val="99"/>
    <w:qFormat/>
    <w:rsid w:val="004F5DDD"/>
    <w:pPr>
      <w:ind w:left="720"/>
      <w:contextualSpacing/>
    </w:pPr>
  </w:style>
  <w:style w:type="paragraph" w:customStyle="1" w:styleId="western">
    <w:name w:val="western"/>
    <w:basedOn w:val="Normal"/>
    <w:uiPriority w:val="99"/>
    <w:rsid w:val="006A247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9058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8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6</Pages>
  <Words>1631</Words>
  <Characters>9301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Сценарий праздника «Посвящение в пятиклассники</dc:title>
  <dc:subject/>
  <dc:creator>User-6</dc:creator>
  <cp:keywords/>
  <dc:description/>
  <cp:lastModifiedBy>Ксюнчик</cp:lastModifiedBy>
  <cp:revision>5</cp:revision>
  <cp:lastPrinted>2020-10-08T14:31:00Z</cp:lastPrinted>
  <dcterms:created xsi:type="dcterms:W3CDTF">2020-10-07T19:27:00Z</dcterms:created>
  <dcterms:modified xsi:type="dcterms:W3CDTF">2020-10-11T13:46:00Z</dcterms:modified>
</cp:coreProperties>
</file>