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394" w:rsidRPr="001E61D1" w:rsidRDefault="00AE2394" w:rsidP="00B0566B">
      <w:pPr>
        <w:pStyle w:val="NormalWeb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Доклад на семинаре педагогов железнодорожных детских садов  «ИКТ в работе с детьми»</w:t>
      </w:r>
    </w:p>
    <w:p w:rsidR="00AE2394" w:rsidRDefault="00AE2394" w:rsidP="00AD629C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1.8pt;margin-top:16.8pt;width:218.25pt;height:194.25pt;z-index:251654144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r w:rsidRPr="00DE6516">
        <w:rPr>
          <w:color w:val="000000"/>
          <w:sz w:val="28"/>
          <w:szCs w:val="28"/>
          <w:u w:val="single"/>
        </w:rPr>
        <w:t>Слайд 1.</w:t>
      </w:r>
      <w:r>
        <w:rPr>
          <w:color w:val="000000"/>
          <w:sz w:val="28"/>
          <w:szCs w:val="28"/>
        </w:rPr>
        <w:t xml:space="preserve"> </w:t>
      </w:r>
      <w:r w:rsidRPr="001E61D1">
        <w:rPr>
          <w:color w:val="000000"/>
          <w:sz w:val="28"/>
          <w:szCs w:val="28"/>
        </w:rPr>
        <w:t>Использование информационно-коммуникационных технологий в детском саду – актуальная проблема современного дошкольного</w:t>
      </w:r>
      <w:r w:rsidRPr="00AD629C">
        <w:rPr>
          <w:color w:val="000000"/>
          <w:sz w:val="28"/>
          <w:szCs w:val="28"/>
        </w:rPr>
        <w:t xml:space="preserve"> </w:t>
      </w:r>
      <w:r w:rsidRPr="001E61D1">
        <w:rPr>
          <w:color w:val="000000"/>
          <w:sz w:val="28"/>
          <w:szCs w:val="28"/>
        </w:rPr>
        <w:t>воспитания. Важность и необходимость внедрения таких технологий в процесс образовательной деятельности отмечалась международными экспертами во «Всемирном докладе по коммуникации и информации», подготовленном ЮНЕСКО</w:t>
      </w:r>
      <w:r>
        <w:rPr>
          <w:color w:val="000000"/>
          <w:sz w:val="28"/>
          <w:szCs w:val="28"/>
        </w:rPr>
        <w:t>.</w:t>
      </w:r>
    </w:p>
    <w:p w:rsidR="00AE2394" w:rsidRPr="00DE6516" w:rsidRDefault="00AE2394" w:rsidP="00AD629C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  <w:r w:rsidRPr="00744E09">
        <w:rPr>
          <w:color w:val="000000"/>
          <w:sz w:val="28"/>
          <w:szCs w:val="28"/>
        </w:rPr>
        <w:object w:dxaOrig="144" w:dyaOrig="108">
          <v:shape id="_x0000_i1025" type="#_x0000_t75" style="width:3.6pt;height:3pt" o:ole="">
            <v:imagedata r:id="rId6" o:title=""/>
          </v:shape>
          <o:OLEObject Type="Embed" ProgID="PowerPoint.Template.12" ShapeID="_x0000_i1025" DrawAspect="Content" ObjectID="_1673422010" r:id="rId7"/>
        </w:object>
      </w:r>
      <w:r w:rsidRPr="001E61D1">
        <w:rPr>
          <w:color w:val="000000"/>
          <w:sz w:val="28"/>
          <w:szCs w:val="28"/>
        </w:rPr>
        <w:t>В своей работе мы используем следующие средства информационно-коммуникативных технологий:</w:t>
      </w:r>
      <w:r>
        <w:rPr>
          <w:color w:val="000000"/>
          <w:sz w:val="28"/>
          <w:szCs w:val="28"/>
        </w:rPr>
        <w:t xml:space="preserve"> </w:t>
      </w:r>
      <w:r w:rsidRPr="00DE6516">
        <w:rPr>
          <w:color w:val="000000"/>
          <w:sz w:val="28"/>
          <w:szCs w:val="28"/>
          <w:u w:val="single"/>
        </w:rPr>
        <w:t>Слайд 2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Компьютер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Мультимедийный проектор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Принтер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Видеомагнитофон,</w:t>
      </w:r>
      <w:r w:rsidRPr="001E61D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1E61D1">
        <w:rPr>
          <w:rFonts w:ascii="Times New Roman" w:hAnsi="Times New Roman"/>
          <w:color w:val="000000"/>
          <w:sz w:val="28"/>
          <w:szCs w:val="28"/>
        </w:rPr>
        <w:t>DVD</w:t>
      </w:r>
      <w:r w:rsidRPr="001E61D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1E61D1">
        <w:rPr>
          <w:rFonts w:ascii="Times New Roman" w:hAnsi="Times New Roman"/>
          <w:color w:val="000000"/>
          <w:sz w:val="28"/>
          <w:szCs w:val="28"/>
        </w:rPr>
        <w:t>плейер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Телевизор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Магнитофон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Фотоаппарат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Видеокамера</w:t>
      </w:r>
    </w:p>
    <w:p w:rsidR="00AE2394" w:rsidRPr="001E61D1" w:rsidRDefault="00AE2394" w:rsidP="00AD629C">
      <w:pPr>
        <w:numPr>
          <w:ilvl w:val="0"/>
          <w:numId w:val="1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Электронные доски</w:t>
      </w:r>
    </w:p>
    <w:p w:rsidR="00AE2394" w:rsidRPr="001E61D1" w:rsidRDefault="00AE2394" w:rsidP="00AD629C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E61D1">
        <w:rPr>
          <w:color w:val="000000"/>
          <w:sz w:val="28"/>
          <w:szCs w:val="28"/>
        </w:rPr>
        <w:t>Так же применяются следующие виды интерактивных материалов:</w:t>
      </w:r>
    </w:p>
    <w:p w:rsidR="00AE2394" w:rsidRPr="001E61D1" w:rsidRDefault="00AE2394" w:rsidP="00AD629C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Фотографии;</w:t>
      </w:r>
    </w:p>
    <w:p w:rsidR="00AE2394" w:rsidRPr="001E61D1" w:rsidRDefault="00AE2394" w:rsidP="00AD629C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Видеоролики;</w:t>
      </w:r>
    </w:p>
    <w:p w:rsidR="00AE2394" w:rsidRPr="001E61D1" w:rsidRDefault="00AE2394" w:rsidP="00AD629C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Видеофрагменты (фильмов, сказок, мультфильмов);</w:t>
      </w:r>
    </w:p>
    <w:p w:rsidR="00AE2394" w:rsidRPr="001E61D1" w:rsidRDefault="00AE2394" w:rsidP="00AD629C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Презентации (электронные книги, электронные выставки);</w:t>
      </w:r>
    </w:p>
    <w:p w:rsidR="00AE2394" w:rsidRDefault="00AE2394" w:rsidP="003241ED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Детские развивающие компьютерные игры;</w:t>
      </w:r>
    </w:p>
    <w:p w:rsidR="00AE2394" w:rsidRDefault="00AE2394" w:rsidP="003241ED">
      <w:pPr>
        <w:numPr>
          <w:ilvl w:val="0"/>
          <w:numId w:val="2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Коллекции</w:t>
      </w:r>
      <w:r w:rsidRPr="003241ED">
        <w:rPr>
          <w:rFonts w:ascii="Times New Roman" w:hAnsi="Times New Roman"/>
          <w:color w:val="000000"/>
          <w:sz w:val="28"/>
          <w:szCs w:val="28"/>
        </w:rPr>
        <w:t xml:space="preserve"> цифровых фотографий и мультфильмов.</w:t>
      </w:r>
    </w:p>
    <w:p w:rsidR="00AE2394" w:rsidRPr="00EB23C4" w:rsidRDefault="00AE2394" w:rsidP="00EB23C4">
      <w:pPr>
        <w:spacing w:after="0" w:line="240" w:lineRule="auto"/>
        <w:ind w:right="6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B23C4">
        <w:rPr>
          <w:rFonts w:ascii="Times New Roman" w:hAnsi="Times New Roman"/>
          <w:color w:val="000000"/>
          <w:sz w:val="28"/>
          <w:szCs w:val="28"/>
        </w:rPr>
        <w:t xml:space="preserve">В сентябре 2013 года вступил </w:t>
      </w:r>
      <w:r>
        <w:rPr>
          <w:rFonts w:ascii="Times New Roman" w:hAnsi="Times New Roman"/>
          <w:color w:val="000000"/>
          <w:sz w:val="28"/>
          <w:szCs w:val="28"/>
        </w:rPr>
        <w:t>в силу Федеральный закон  от 29</w:t>
      </w:r>
      <w:r w:rsidRPr="00EB23C4">
        <w:rPr>
          <w:rFonts w:ascii="Times New Roman" w:hAnsi="Times New Roman"/>
          <w:color w:val="000000"/>
          <w:sz w:val="28"/>
          <w:szCs w:val="28"/>
        </w:rPr>
        <w:t>.12.2012 №273 – ФЗ об Образовании в РФ, в соответствии с которым дошкольное образование  стало 1 уровнем образовательной системы.</w:t>
      </w:r>
    </w:p>
    <w:p w:rsidR="00AE2394" w:rsidRPr="003241ED" w:rsidRDefault="00AE2394" w:rsidP="00EB23C4">
      <w:pPr>
        <w:spacing w:after="0" w:line="240" w:lineRule="auto"/>
        <w:ind w:left="60" w:right="60" w:firstLine="64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Информационная составляющая обеспечивает реализацию Федеральных государственных образовательных стандартов дошкольного образования. </w:t>
      </w:r>
    </w:p>
    <w:p w:rsidR="00AE2394" w:rsidRPr="000F3FCC" w:rsidRDefault="00AE2394" w:rsidP="000F3FCC">
      <w:p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0F3FCC">
        <w:rPr>
          <w:rFonts w:ascii="Times New Roman" w:hAnsi="Times New Roman"/>
          <w:b/>
          <w:bCs/>
          <w:color w:val="000000"/>
          <w:sz w:val="28"/>
          <w:szCs w:val="28"/>
        </w:rPr>
        <w:t>Остановимся на преимуществах использования интерактивных материалов.</w:t>
      </w:r>
    </w:p>
    <w:p w:rsidR="00AE2394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D1914">
        <w:rPr>
          <w:rFonts w:ascii="Times New Roman" w:hAnsi="Times New Roman"/>
          <w:color w:val="000000"/>
          <w:sz w:val="28"/>
          <w:szCs w:val="28"/>
        </w:rPr>
        <w:t>использование мультимедийных презентаций обеспечивает наглядность, которая способствует восприятию и лучшему запоминанию материала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AE2394" w:rsidRPr="001D1914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D1914">
        <w:rPr>
          <w:rFonts w:ascii="Times New Roman" w:hAnsi="Times New Roman"/>
          <w:color w:val="000000"/>
          <w:sz w:val="28"/>
          <w:szCs w:val="28"/>
        </w:rPr>
        <w:t>одновременно используется графическая, текстовая, аудиовизуальная информация;</w:t>
      </w:r>
    </w:p>
    <w:p w:rsidR="00AE2394" w:rsidRPr="001E61D1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при использовании анимации и вставки видеофрагментов возможен показ динамических процессов;</w:t>
      </w:r>
    </w:p>
    <w:p w:rsidR="00AE2394" w:rsidRPr="001E61D1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с помощью компьютера можно смоделировать такие жизненные ситуации, которые нельзя или сложно показать во время образовательной деятельности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 либо увидеть в повседневной жизни (например, воспроизведение звуков животных; работу транспорта и т.д.);</w:t>
      </w:r>
    </w:p>
    <w:p w:rsidR="00AE2394" w:rsidRPr="001E61D1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использование новых приёмов объяснения и закрепления, особенно в игровой форме, повышает непроизвольное внимание детей, помогает развить произвольное;</w:t>
      </w:r>
    </w:p>
    <w:p w:rsidR="00AE2394" w:rsidRPr="001E61D1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непосредственно образовательная деятельность с использованием информационно-коммуникационных технологий побуждает детей к поисковой и познав</w:t>
      </w:r>
      <w:r>
        <w:rPr>
          <w:rFonts w:ascii="Times New Roman" w:hAnsi="Times New Roman"/>
          <w:color w:val="000000"/>
          <w:sz w:val="28"/>
          <w:szCs w:val="28"/>
        </w:rPr>
        <w:t xml:space="preserve">ательной деятельности, включая 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 поиск в сети Интернет самостоятельно или вместе с родителями;</w:t>
      </w:r>
    </w:p>
    <w:p w:rsidR="00AE2394" w:rsidRPr="001E61D1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высокая динамика непосредственно образовательной деятельности способствует эффективному усвоению материала, развитию памяти, воображения, творчества детей.</w:t>
      </w:r>
    </w:p>
    <w:p w:rsidR="00AE2394" w:rsidRDefault="00AE2394" w:rsidP="00AD629C">
      <w:pPr>
        <w:numPr>
          <w:ilvl w:val="0"/>
          <w:numId w:val="3"/>
        </w:numPr>
        <w:spacing w:after="0" w:line="240" w:lineRule="auto"/>
        <w:ind w:left="60" w:right="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  <w:lang w:eastAsia="ru-RU"/>
        </w:rPr>
        <w:pict>
          <v:shape id="Рисунок 5" o:spid="_x0000_s1027" type="#_x0000_t75" style="position:absolute;left:0;text-align:left;margin-left:-1.05pt;margin-top:360.3pt;width:459pt;height:373.5pt;z-index:251655168;visibility:visible;mso-position-horizontal-relative:margin;mso-position-vertical-relative:margin">
            <v:imagedata r:id="rId8" o:title=""/>
            <w10:wrap type="square" anchorx="margin" anchory="margin"/>
          </v:shape>
        </w:pict>
      </w:r>
      <w:r w:rsidRPr="001E61D1">
        <w:rPr>
          <w:rFonts w:ascii="Times New Roman" w:hAnsi="Times New Roman"/>
          <w:color w:val="000000"/>
          <w:sz w:val="28"/>
          <w:szCs w:val="28"/>
        </w:rPr>
        <w:t>Создание презентаций в программе Рower Рoint</w:t>
      </w:r>
      <w:r>
        <w:rPr>
          <w:rFonts w:ascii="Times New Roman" w:hAnsi="Times New Roman"/>
          <w:color w:val="000000"/>
          <w:sz w:val="28"/>
          <w:szCs w:val="28"/>
        </w:rPr>
        <w:t xml:space="preserve"> используется нами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 для повышен</w:t>
      </w:r>
      <w:r>
        <w:rPr>
          <w:rFonts w:ascii="Times New Roman" w:hAnsi="Times New Roman"/>
          <w:color w:val="000000"/>
          <w:sz w:val="28"/>
          <w:szCs w:val="28"/>
        </w:rPr>
        <w:t>ия эффективности образовательной деятельности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 с детьми и педагогической</w:t>
      </w:r>
      <w:r>
        <w:rPr>
          <w:rFonts w:ascii="Times New Roman" w:hAnsi="Times New Roman"/>
          <w:color w:val="000000"/>
          <w:sz w:val="28"/>
          <w:szCs w:val="28"/>
        </w:rPr>
        <w:t xml:space="preserve"> компетенции у родителей. Мы применяем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 следующие виды презентаций:</w:t>
      </w:r>
      <w:r w:rsidRPr="003C2CC1">
        <w:rPr>
          <w:noProof/>
          <w:lang w:eastAsia="ru-RU"/>
        </w:rPr>
        <w:t xml:space="preserve"> </w:t>
      </w:r>
    </w:p>
    <w:p w:rsidR="00AE2394" w:rsidRPr="00DE6516" w:rsidRDefault="00AE2394" w:rsidP="00EB23C4">
      <w:pPr>
        <w:spacing w:after="0" w:line="240" w:lineRule="auto"/>
        <w:ind w:left="120" w:right="120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DE6516">
        <w:rPr>
          <w:rFonts w:ascii="Times New Roman" w:hAnsi="Times New Roman"/>
          <w:color w:val="000000"/>
          <w:sz w:val="28"/>
          <w:szCs w:val="28"/>
          <w:u w:val="single"/>
        </w:rPr>
        <w:t>Слайд 3.</w:t>
      </w:r>
      <w:r w:rsidRPr="003C2CC1">
        <w:rPr>
          <w:noProof/>
          <w:lang w:eastAsia="ru-RU"/>
        </w:rPr>
        <w:t xml:space="preserve"> </w:t>
      </w:r>
    </w:p>
    <w:p w:rsidR="00AE2394" w:rsidRPr="001E61D1" w:rsidRDefault="00AE2394" w:rsidP="00AD629C">
      <w:pPr>
        <w:numPr>
          <w:ilvl w:val="1"/>
          <w:numId w:val="3"/>
        </w:numPr>
        <w:spacing w:after="0" w:line="240" w:lineRule="auto"/>
        <w:ind w:left="120" w:right="12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Для обозначения темы или как сопровождение объяснения педагога;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E2394" w:rsidRPr="001E61D1" w:rsidRDefault="00AE2394" w:rsidP="00AD629C">
      <w:pPr>
        <w:numPr>
          <w:ilvl w:val="1"/>
          <w:numId w:val="3"/>
        </w:numPr>
        <w:spacing w:after="0" w:line="240" w:lineRule="auto"/>
        <w:ind w:left="120" w:right="120"/>
        <w:jc w:val="both"/>
        <w:rPr>
          <w:rFonts w:ascii="Times New Roman" w:hAnsi="Times New Roman"/>
          <w:color w:val="000000"/>
          <w:sz w:val="28"/>
          <w:szCs w:val="28"/>
        </w:rPr>
      </w:pPr>
      <w:r w:rsidRPr="001E61D1">
        <w:rPr>
          <w:rFonts w:ascii="Times New Roman" w:hAnsi="Times New Roman"/>
          <w:color w:val="000000"/>
          <w:sz w:val="28"/>
          <w:szCs w:val="28"/>
        </w:rPr>
        <w:t>Для сопровождения небольших театрализованных сценок или постановок сказок детьми;</w:t>
      </w:r>
    </w:p>
    <w:p w:rsidR="00AE2394" w:rsidRPr="002414D9" w:rsidRDefault="00AE2394" w:rsidP="002414D9">
      <w:pPr>
        <w:numPr>
          <w:ilvl w:val="1"/>
          <w:numId w:val="3"/>
        </w:numPr>
        <w:spacing w:after="0" w:line="240" w:lineRule="auto"/>
        <w:ind w:left="120" w:right="1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ля контроля </w:t>
      </w:r>
      <w:r>
        <w:rPr>
          <w:rFonts w:ascii="Times New Roman" w:hAnsi="Times New Roman"/>
          <w:color w:val="000000"/>
          <w:sz w:val="28"/>
          <w:szCs w:val="28"/>
        </w:rPr>
        <w:t>знаний</w:t>
      </w:r>
      <w:r w:rsidRPr="001E61D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E2394" w:rsidRDefault="00AE2394" w:rsidP="00AD629C">
      <w:pPr>
        <w:numPr>
          <w:ilvl w:val="1"/>
          <w:numId w:val="3"/>
        </w:numPr>
        <w:spacing w:after="0" w:line="240" w:lineRule="auto"/>
        <w:ind w:left="120" w:right="1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  <w:lang w:eastAsia="ru-RU"/>
        </w:rPr>
        <w:pict>
          <v:shape id="Рисунок 31" o:spid="_x0000_s1028" type="#_x0000_t75" style="position:absolute;left:0;text-align:left;margin-left:-1.05pt;margin-top:118.05pt;width:467.25pt;height:459pt;z-index:251656192;visibility:visible;mso-position-horizontal-relative:margin;mso-position-vertical-relative:margin">
            <v:imagedata r:id="rId9" o:title=""/>
            <w10:wrap type="square" anchorx="margin" anchory="margin"/>
          </v:shape>
        </w:pict>
      </w:r>
      <w:r w:rsidRPr="001E61D1">
        <w:rPr>
          <w:rFonts w:ascii="Times New Roman" w:hAnsi="Times New Roman"/>
          <w:color w:val="000000"/>
          <w:sz w:val="28"/>
          <w:szCs w:val="28"/>
        </w:rPr>
        <w:t>Для проведения родительских собраний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E2394" w:rsidRPr="001E61D1" w:rsidRDefault="00AE2394" w:rsidP="00EB23C4">
      <w:pPr>
        <w:pStyle w:val="NormalWeb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DE6516">
        <w:rPr>
          <w:color w:val="000000"/>
          <w:sz w:val="28"/>
          <w:szCs w:val="28"/>
          <w:u w:val="single"/>
        </w:rPr>
        <w:t>Слайд 4.</w:t>
      </w:r>
      <w:r>
        <w:rPr>
          <w:color w:val="000000"/>
          <w:sz w:val="28"/>
          <w:szCs w:val="28"/>
        </w:rPr>
        <w:t xml:space="preserve"> </w:t>
      </w:r>
      <w:r w:rsidRPr="001E61D1">
        <w:rPr>
          <w:color w:val="000000"/>
          <w:sz w:val="28"/>
          <w:szCs w:val="28"/>
        </w:rPr>
        <w:t>Компьютер, являясь самым современным инструментом для обработки информации, может служить и мощным техническим средством обучения, и играть роль незаменимого помощника в воспитании и общем психическом развитии дошкольников. В настоящее время существует различное множество обучающих программ, предназначенных для детей дошкольного возраста, но нет их четкой классификации. Многие авторы выделяют четыре типа обучающих программ:</w:t>
      </w:r>
    </w:p>
    <w:p w:rsidR="00AE2394" w:rsidRPr="001E61D1" w:rsidRDefault="00AE2394" w:rsidP="00AD629C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1E61D1">
        <w:rPr>
          <w:color w:val="000000"/>
          <w:sz w:val="28"/>
          <w:szCs w:val="28"/>
        </w:rPr>
        <w:t>1. тренировочные и контролирующие;</w:t>
      </w:r>
      <w:r w:rsidRPr="003C2CC1">
        <w:rPr>
          <w:rFonts w:ascii="Calibri" w:hAnsi="Calibri"/>
          <w:noProof/>
          <w:sz w:val="22"/>
          <w:szCs w:val="22"/>
        </w:rPr>
        <w:t xml:space="preserve"> </w:t>
      </w:r>
    </w:p>
    <w:p w:rsidR="00AE2394" w:rsidRPr="001E61D1" w:rsidRDefault="00AE2394" w:rsidP="00AD629C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1E61D1">
        <w:rPr>
          <w:color w:val="000000"/>
          <w:sz w:val="28"/>
          <w:szCs w:val="28"/>
        </w:rPr>
        <w:t>2. имитационные и моделирующие;</w:t>
      </w:r>
    </w:p>
    <w:p w:rsidR="00AE2394" w:rsidRPr="001E61D1" w:rsidRDefault="00AE2394" w:rsidP="00AD629C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1E61D1">
        <w:rPr>
          <w:color w:val="000000"/>
          <w:sz w:val="28"/>
          <w:szCs w:val="28"/>
        </w:rPr>
        <w:t>3. наставнические;</w:t>
      </w:r>
    </w:p>
    <w:p w:rsidR="00AE2394" w:rsidRPr="001E61D1" w:rsidRDefault="00AE2394" w:rsidP="00AD629C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1E61D1">
        <w:rPr>
          <w:color w:val="000000"/>
          <w:sz w:val="28"/>
          <w:szCs w:val="28"/>
        </w:rPr>
        <w:t>4. развивающие игры.</w:t>
      </w:r>
    </w:p>
    <w:p w:rsidR="00AE2394" w:rsidRDefault="00AE2394" w:rsidP="00AD629C">
      <w:pPr>
        <w:pStyle w:val="NormalWeb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noProof/>
        </w:rPr>
        <w:pict>
          <v:shape id="Рисунок 6" o:spid="_x0000_s1029" type="#_x0000_t75" style="position:absolute;left:0;text-align:left;margin-left:-9.3pt;margin-top:199.75pt;width:474pt;height:419.25pt;z-index:251657216;visibility:visible;mso-position-horizontal-relative:margin;mso-position-vertical-relative:margin">
            <v:imagedata r:id="rId10" o:title=""/>
            <w10:wrap type="square" anchorx="margin" anchory="margin"/>
          </v:shape>
        </w:pict>
      </w:r>
      <w:r>
        <w:rPr>
          <w:color w:val="000000"/>
          <w:sz w:val="28"/>
          <w:szCs w:val="28"/>
        </w:rPr>
        <w:t>В ДОО</w:t>
      </w:r>
      <w:r w:rsidRPr="001E61D1">
        <w:rPr>
          <w:color w:val="000000"/>
          <w:sz w:val="28"/>
          <w:szCs w:val="28"/>
        </w:rPr>
        <w:t xml:space="preserve"> нами компьютеры чаще всего используются на развивающих</w:t>
      </w:r>
      <w:r>
        <w:rPr>
          <w:color w:val="000000"/>
          <w:sz w:val="28"/>
          <w:szCs w:val="28"/>
        </w:rPr>
        <w:t xml:space="preserve"> занятиях. Оно</w:t>
      </w:r>
      <w:r w:rsidRPr="001E61D1">
        <w:rPr>
          <w:color w:val="000000"/>
          <w:sz w:val="28"/>
          <w:szCs w:val="28"/>
        </w:rPr>
        <w:t xml:space="preserve"> длится до 30 минут в зависимости от возраста детей и состоит из трех последовательных частей: подготовительной, основной и заключительной.</w:t>
      </w:r>
    </w:p>
    <w:p w:rsidR="00AE2394" w:rsidRDefault="00AE2394" w:rsidP="00FD5CBC">
      <w:pPr>
        <w:pStyle w:val="NormalWeb"/>
        <w:shd w:val="clear" w:color="auto" w:fill="FFFFFF"/>
        <w:ind w:firstLine="708"/>
        <w:jc w:val="both"/>
        <w:rPr>
          <w:iCs/>
          <w:color w:val="000000"/>
          <w:spacing w:val="-5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 xml:space="preserve"> </w:t>
      </w:r>
      <w:r w:rsidRPr="00DE6516">
        <w:rPr>
          <w:color w:val="000000"/>
          <w:sz w:val="28"/>
          <w:szCs w:val="28"/>
          <w:u w:val="single"/>
        </w:rPr>
        <w:t>Слайд 5.</w:t>
      </w:r>
      <w:r>
        <w:rPr>
          <w:color w:val="000000"/>
          <w:sz w:val="28"/>
          <w:szCs w:val="28"/>
        </w:rPr>
        <w:t xml:space="preserve"> Приведём пример, такого занятия.</w:t>
      </w:r>
      <w:r w:rsidRPr="00FD5CBC">
        <w:rPr>
          <w:iCs/>
          <w:color w:val="000000"/>
          <w:spacing w:val="-6"/>
          <w:sz w:val="28"/>
          <w:szCs w:val="28"/>
          <w:bdr w:val="none" w:sz="0" w:space="0" w:color="auto" w:frame="1"/>
        </w:rPr>
        <w:t xml:space="preserve"> </w:t>
      </w:r>
      <w:r w:rsidRPr="001E61D1">
        <w:rPr>
          <w:iCs/>
          <w:color w:val="000000"/>
          <w:spacing w:val="-6"/>
          <w:sz w:val="28"/>
          <w:szCs w:val="28"/>
          <w:bdr w:val="none" w:sz="0" w:space="0" w:color="auto" w:frame="1"/>
        </w:rPr>
        <w:t>Дл</w:t>
      </w:r>
      <w:r>
        <w:rPr>
          <w:iCs/>
          <w:color w:val="000000"/>
          <w:spacing w:val="-6"/>
          <w:sz w:val="28"/>
          <w:szCs w:val="28"/>
          <w:bdr w:val="none" w:sz="0" w:space="0" w:color="auto" w:frame="1"/>
        </w:rPr>
        <w:t>я проведения образовательной деятельности «Русские матрёшки</w:t>
      </w:r>
      <w:r w:rsidRPr="001E61D1">
        <w:rPr>
          <w:iCs/>
          <w:color w:val="000000"/>
          <w:spacing w:val="-6"/>
          <w:sz w:val="28"/>
          <w:szCs w:val="28"/>
          <w:bdr w:val="none" w:sz="0" w:space="0" w:color="auto" w:frame="1"/>
        </w:rPr>
        <w:t>» была проделана большая подготовительная работа: подобран материал (при подборе информации мы использовали интернет и литературные источники), продуман вид занятия</w:t>
      </w:r>
      <w:r w:rsidRPr="001E61D1">
        <w:rPr>
          <w:iCs/>
          <w:color w:val="000000"/>
          <w:spacing w:val="-5"/>
          <w:sz w:val="28"/>
          <w:szCs w:val="28"/>
          <w:bdr w:val="none" w:sz="0" w:space="0" w:color="auto" w:frame="1"/>
        </w:rPr>
        <w:t>, его методические принципы и приемы, выполнены авторские иллюстрации</w:t>
      </w:r>
      <w:r>
        <w:rPr>
          <w:iCs/>
          <w:color w:val="000000"/>
          <w:spacing w:val="-5"/>
          <w:sz w:val="28"/>
          <w:szCs w:val="28"/>
          <w:bdr w:val="none" w:sz="0" w:space="0" w:color="auto" w:frame="1"/>
        </w:rPr>
        <w:t>, подобран музыкальный материал, смонтирован видео фильм. Поэтому образовательная деятельность</w:t>
      </w:r>
      <w:r w:rsidRPr="001E61D1">
        <w:rPr>
          <w:iCs/>
          <w:color w:val="000000"/>
          <w:spacing w:val="-5"/>
          <w:sz w:val="28"/>
          <w:szCs w:val="28"/>
          <w:bdr w:val="none" w:sz="0" w:space="0" w:color="auto" w:frame="1"/>
        </w:rPr>
        <w:t>, на наш взгляд, получилась не только воспитывающей и познавательной, но и интересной, творческой, пронизанной фантазией и воображением воспитателей и детей.</w:t>
      </w:r>
      <w:r w:rsidRPr="003C2CC1">
        <w:rPr>
          <w:rFonts w:ascii="Calibri" w:hAnsi="Calibri"/>
          <w:noProof/>
          <w:sz w:val="22"/>
          <w:szCs w:val="22"/>
        </w:rPr>
        <w:t xml:space="preserve"> </w:t>
      </w:r>
    </w:p>
    <w:p w:rsidR="00AE2394" w:rsidRPr="00EB23C4" w:rsidRDefault="00AE2394" w:rsidP="00AE1FB1">
      <w:pPr>
        <w:shd w:val="clear" w:color="auto" w:fill="FFFFFF"/>
        <w:spacing w:after="134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 xml:space="preserve"> Д</w:t>
      </w:r>
      <w:r w:rsidRPr="00870416"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>ети познакомились с русской национальной игрушкой матрёшкой. С помощью компьютера был смонтирован и показан видео фильм о рождении и  процессе изготовления</w:t>
      </w:r>
      <w:r w:rsidRPr="00DE6516"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>любимой игрушки</w:t>
      </w:r>
      <w:r w:rsidRPr="00870416"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>. Презентация на компьютере о фигурке Фукуруму была особенна интересна для детей.</w:t>
      </w:r>
      <w:r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 xml:space="preserve"> Сюрпризный момент образовательной деятельности</w:t>
      </w:r>
      <w:r w:rsidRPr="00870416"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 xml:space="preserve"> - появление матрёшки (воспитателя в народном костюме), вызвал массу положительны</w:t>
      </w:r>
      <w:r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>х эмоций. Лица детей светились  радостью</w:t>
      </w:r>
      <w:r w:rsidRPr="00870416"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</w:rPr>
        <w:t>. Для закрепления материала педагог использовал пазлы, которые дети усердно собирали на занятии, а затем рассказывали</w:t>
      </w:r>
      <w:r w:rsidRPr="00870416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EB23C4">
        <w:rPr>
          <w:rFonts w:ascii="Times New Roman" w:hAnsi="Times New Roman"/>
          <w:bCs/>
          <w:iCs/>
          <w:sz w:val="28"/>
          <w:szCs w:val="28"/>
        </w:rPr>
        <w:t xml:space="preserve">какую матрешку собрали, почему она так называется, говорили об элементах росписи. </w:t>
      </w:r>
      <w:r>
        <w:rPr>
          <w:rFonts w:ascii="Times New Roman" w:hAnsi="Times New Roman"/>
          <w:bCs/>
          <w:iCs/>
          <w:sz w:val="28"/>
          <w:szCs w:val="28"/>
        </w:rPr>
        <w:t>Практической частью  была</w:t>
      </w:r>
      <w:r w:rsidRPr="00EB23C4">
        <w:rPr>
          <w:rFonts w:ascii="Times New Roman" w:hAnsi="Times New Roman"/>
          <w:bCs/>
          <w:iCs/>
          <w:sz w:val="28"/>
          <w:szCs w:val="28"/>
        </w:rPr>
        <w:t xml:space="preserve"> роспись матрёшек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Вместе со старшей дошкольной группой мы провели занятие, посвященное керамике Гжели. На нем была использована технология натурной мультипликации.  Дети вспомнили историю русских народных промыслов, обсуждали, как расписывали предметы в различных традиционных стилях, как вырезали и делали настоящие вещи и как создавали виртуальные объекты в мультимедийной среде.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Воспитатель демонстрировал каждый прием изготовления изделий народных промыслов.  Затем изделия: гжельские чайники, чашки, ложки делали дети. Сначала они рисовали предметы на бумаге, раскрашивали свои рисунки и вырезали их. Все эти поделки превращались в персонажей сказки, сюжет которой дети сочиняли вместе с педагогом.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Ядром самостоятельной деятельности детей в проекте была анимация. Для нее использовалось следующее оборудование: видеокамера; компьютер, оснащенный программой редактирования видео;  устройство для просмотра отснятого материала: проектор с экраном и монитор компьютера; диски для записи и хранения отснятого материала. 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создания мультипликационной сказки мы разделили детей на четыре группы.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DE65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группа создавала персонажей для анимации  — чайники, тарелки и чашки. Они рисовали эти предметы на бумаге, а затем вырезали их;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DE65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группа раскрашивала виртуальных персонажей;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III</w:t>
      </w:r>
      <w:r w:rsidRPr="00DE65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группа совместно с воспитателем снимала кадры фильма: дети рассказывали историю и в соответствии с сюжетом, перемещали персонажей на подготовленном фоне  — раскрашенном листе бумаги.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Педагог делал фотографии и монтировал их;</w:t>
      </w:r>
    </w:p>
    <w:p w:rsidR="00AE2394" w:rsidRDefault="00AE2394" w:rsidP="003241E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 w:rsidRPr="00DE65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группа озвучивала мультипликационный фильм. Озвучивание проводили по ролям: каждый произносил свой текст.</w:t>
      </w:r>
    </w:p>
    <w:p w:rsidR="00AE2394" w:rsidRDefault="00AE2394" w:rsidP="006D1F37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Далее воспитатель объединял сделанные детьми кадры, накладывал звук и показывал этот промежуточный результат всей группе.</w:t>
      </w:r>
    </w:p>
    <w:p w:rsidR="00AE2394" w:rsidRPr="00870416" w:rsidRDefault="00AE2394" w:rsidP="006D1F3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Дети с гордостью смотрели мультфильм, придуманный ими самими. 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Презентация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, чаще всего используемая нашими педагогами,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сочетает в себе динамику, звук, красочное изображение, что значительно улучшает восприятие трудной для детей информации. </w:t>
      </w:r>
    </w:p>
    <w:p w:rsidR="00AE2394" w:rsidRPr="00870416" w:rsidRDefault="00AE2394" w:rsidP="006D1F3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8" o:spid="_x0000_s1030" type="#_x0000_t75" style="position:absolute;left:0;text-align:left;margin-left:-1.05pt;margin-top:271.8pt;width:467.25pt;height:452.25pt;z-index:251659264;visibility:visible;mso-position-horizontal-relative:margin;mso-position-vertical-relative:margin">
            <v:imagedata r:id="rId11" o:title=""/>
            <w10:wrap type="square" anchorx="margin" anchory="margin"/>
          </v:shape>
        </w:pict>
      </w:r>
      <w:r w:rsidRPr="00744E09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          </w:t>
      </w:r>
      <w:r w:rsidRPr="00744E09">
        <w:rPr>
          <w:rFonts w:ascii="Times New Roman" w:hAnsi="Times New Roman"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Слайд 6.</w:t>
      </w:r>
      <w:r w:rsidRPr="00870416">
        <w:rPr>
          <w:rFonts w:ascii="Times New Roman" w:hAnsi="Times New Roman"/>
          <w:iCs/>
          <w:color w:val="000000"/>
          <w:sz w:val="28"/>
          <w:szCs w:val="28"/>
          <w:lang w:eastAsia="ru-RU"/>
        </w:rPr>
        <w:t> 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Просматривая презентацию, дети быстрее и лучше запоминают информацию, учатся объединять изображение и звук в одно целое.</w:t>
      </w:r>
      <w:r w:rsidRPr="00870416">
        <w:rPr>
          <w:rFonts w:ascii="Times New Roman" w:hAnsi="Times New Roman"/>
          <w:iCs/>
          <w:color w:val="000000"/>
          <w:sz w:val="28"/>
          <w:szCs w:val="28"/>
          <w:lang w:eastAsia="ru-RU"/>
        </w:rPr>
        <w:t> 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Электронные презентации на различные темы такие как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«Моя Семья»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«Животные», «Растения», «Родина», «Мой город» и др. мы с успехом используем во время групповой НОД.</w:t>
      </w:r>
      <w:r w:rsidRPr="00870416">
        <w:rPr>
          <w:rFonts w:ascii="Times New Roman" w:hAnsi="Times New Roman"/>
          <w:iCs/>
          <w:color w:val="000000"/>
          <w:sz w:val="28"/>
          <w:szCs w:val="28"/>
          <w:lang w:eastAsia="ru-RU"/>
        </w:rPr>
        <w:t> 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Грамотно подобранный материал помогает отследить уровень знаний детей и спланировать дальнейшую работу. </w:t>
      </w:r>
    </w:p>
    <w:p w:rsidR="00AE2394" w:rsidRPr="00870416" w:rsidRDefault="00AE2394" w:rsidP="006D1F37">
      <w:pPr>
        <w:spacing w:after="0" w:line="240" w:lineRule="auto"/>
        <w:ind w:firstLine="708"/>
        <w:jc w:val="both"/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Задача разного рода слайд-шоу и видеофрагментов – показать детям те моменты из окружающего мира, наблюдение которых непосредственно вызывает затруднения. </w:t>
      </w:r>
    </w:p>
    <w:p w:rsidR="00AE2394" w:rsidRDefault="00AE2394" w:rsidP="006D1F37">
      <w:pPr>
        <w:spacing w:after="0" w:line="240" w:lineRule="auto"/>
        <w:ind w:firstLine="708"/>
        <w:jc w:val="both"/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pict>
          <v:shape id="Рисунок 7" o:spid="_x0000_s1031" type="#_x0000_t75" style="position:absolute;left:0;text-align:left;margin-left:3.45pt;margin-top:116.55pt;width:471pt;height:547.5pt;z-index:251658240;visibility:visible;mso-position-horizontal-relative:margin;mso-position-vertical-relative:margin">
            <v:imagedata r:id="rId12" o:title=""/>
            <w10:wrap type="square" anchorx="margin" anchory="margin"/>
          </v:shape>
        </w:pict>
      </w:r>
      <w:r w:rsidRPr="00744E09">
        <w:rPr>
          <w:rFonts w:ascii="Times New Roman" w:hAnsi="Times New Roman"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Слайд 7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Презентации так же применяются и при проведении утренников, 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досугов, </w:t>
      </w:r>
      <w:r w:rsidRPr="00870416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что создаёт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у детей праздничное настроение, расширяет знания о данном празднике. </w:t>
      </w:r>
    </w:p>
    <w:p w:rsidR="00AE2394" w:rsidRPr="00870416" w:rsidRDefault="00AE2394" w:rsidP="006D1F3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E2394" w:rsidRPr="001E61D1" w:rsidRDefault="00AE2394" w:rsidP="00530813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744E09">
        <w:rPr>
          <w:rFonts w:ascii="Times New Roman" w:hAnsi="Times New Roman"/>
          <w:color w:val="000000"/>
          <w:sz w:val="28"/>
          <w:szCs w:val="28"/>
          <w:u w:val="single"/>
        </w:rPr>
        <w:t>Слайд 8.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Недавний переход к интерактивным </w:t>
      </w:r>
      <w:r>
        <w:rPr>
          <w:rFonts w:ascii="Times New Roman" w:hAnsi="Times New Roman"/>
          <w:color w:val="000000"/>
          <w:sz w:val="28"/>
          <w:szCs w:val="28"/>
        </w:rPr>
        <w:t>доскам стал революцией. Наши д</w:t>
      </w:r>
      <w:r w:rsidRPr="001E61D1">
        <w:rPr>
          <w:rFonts w:ascii="Times New Roman" w:hAnsi="Times New Roman"/>
          <w:color w:val="000000"/>
          <w:sz w:val="28"/>
          <w:szCs w:val="28"/>
        </w:rPr>
        <w:t>ети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E61D1">
        <w:rPr>
          <w:rFonts w:ascii="Times New Roman" w:hAnsi="Times New Roman"/>
          <w:color w:val="000000"/>
          <w:sz w:val="28"/>
          <w:szCs w:val="28"/>
        </w:rPr>
        <w:t>научились большей настойчивости, стали</w:t>
      </w:r>
      <w:r>
        <w:rPr>
          <w:rFonts w:ascii="Times New Roman" w:hAnsi="Times New Roman"/>
          <w:color w:val="000000"/>
          <w:sz w:val="28"/>
          <w:szCs w:val="28"/>
        </w:rPr>
        <w:t xml:space="preserve"> более терпимо и терпеливо отно</w:t>
      </w:r>
      <w:r w:rsidRPr="001E61D1">
        <w:rPr>
          <w:rFonts w:ascii="Times New Roman" w:hAnsi="Times New Roman"/>
          <w:color w:val="000000"/>
          <w:sz w:val="28"/>
          <w:szCs w:val="28"/>
        </w:rPr>
        <w:t xml:space="preserve">ситься друг к другу, давая каждому возможность высказаться. У них появилось больше пространства для рисования или сочинения элементов истории, тогда как остальные с интересом следят за действиями, </w:t>
      </w:r>
      <w:r>
        <w:rPr>
          <w:noProof/>
          <w:lang w:eastAsia="ru-RU"/>
        </w:rPr>
        <w:pict>
          <v:shape id="Рисунок 9" o:spid="_x0000_s1032" type="#_x0000_t75" style="position:absolute;left:0;text-align:left;margin-left:-4.8pt;margin-top:64pt;width:490.1pt;height:461.75pt;z-index:251660288;visibility:visible;mso-position-horizontal-relative:margin;mso-position-vertical-relative:margin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">
            <v:imagedata r:id="rId13" o:title=""/>
            <o:lock v:ext="edit" aspectratio="f"/>
            <w10:wrap type="square" anchorx="margin" anchory="margin"/>
          </v:shape>
        </w:pict>
      </w:r>
      <w:r w:rsidRPr="001E61D1">
        <w:rPr>
          <w:rFonts w:ascii="Times New Roman" w:hAnsi="Times New Roman"/>
          <w:color w:val="000000"/>
          <w:sz w:val="28"/>
          <w:szCs w:val="28"/>
        </w:rPr>
        <w:t>как в театре. Дети всегда очень гордятся не только своей собственной работой, но и работой других, считая ее «работой команды».</w:t>
      </w:r>
    </w:p>
    <w:p w:rsidR="00AE2394" w:rsidRDefault="00AE2394" w:rsidP="0082415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 детям полюбились задания на интерактивной доске. Они с интересом двигают фигуры руками в задании «Свой – чужой», обводят фигуру маркерами в задании «Найди и обведи», зачёркивают в игре «Четвёртый лишний».</w:t>
      </w:r>
    </w:p>
    <w:p w:rsidR="00AE2394" w:rsidRDefault="00AE2394" w:rsidP="0082415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Незаменимую роль компьютер играет и в работе учителя- логопеда. На индивидуальных занятиях  широко применяется программа «Комфорт». 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Программа 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используется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 учителем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-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 логопедом  в следующих направлениях:</w:t>
      </w:r>
      <w:r w:rsidRPr="00AE1FB1">
        <w:rPr>
          <w:rStyle w:val="apple-converted-space"/>
          <w:rFonts w:ascii="Times New Roman" w:hAnsi="Times New Roman"/>
          <w:color w:val="000000"/>
          <w:sz w:val="29"/>
          <w:szCs w:val="29"/>
          <w:shd w:val="clear" w:color="auto" w:fill="FFFFFF"/>
        </w:rPr>
        <w:t> </w:t>
      </w:r>
      <w:r w:rsidRPr="00AE1FB1">
        <w:rPr>
          <w:rFonts w:ascii="Times New Roman" w:hAnsi="Times New Roman"/>
          <w:b/>
          <w:bCs/>
          <w:color w:val="000000"/>
          <w:sz w:val="29"/>
          <w:szCs w:val="29"/>
          <w:shd w:val="clear" w:color="auto" w:fill="FFFFFF"/>
        </w:rPr>
        <w:t>коррекция</w:t>
      </w:r>
      <w:r w:rsidRPr="00AE1FB1">
        <w:rPr>
          <w:rStyle w:val="apple-converted-space"/>
          <w:rFonts w:ascii="Times New Roman" w:hAnsi="Times New Roman"/>
          <w:color w:val="000000"/>
          <w:sz w:val="29"/>
          <w:szCs w:val="29"/>
          <w:shd w:val="clear" w:color="auto" w:fill="FFFFFF"/>
        </w:rPr>
        <w:t> 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(коррекция психоэмоциональных нарушений, коррекция состояний при психосоматических заболеваниях, 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таких как аденоиды, аллергия, вирусные заболевания и др, 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логопедическая коррекция);</w:t>
      </w:r>
      <w:r w:rsidRPr="00AE1FB1">
        <w:rPr>
          <w:rStyle w:val="apple-converted-space"/>
          <w:rFonts w:ascii="Times New Roman" w:hAnsi="Times New Roman"/>
          <w:color w:val="000000"/>
          <w:sz w:val="29"/>
          <w:szCs w:val="29"/>
          <w:shd w:val="clear" w:color="auto" w:fill="FFFFFF"/>
        </w:rPr>
        <w:t> </w:t>
      </w:r>
      <w:r w:rsidRPr="00AE1FB1">
        <w:rPr>
          <w:rFonts w:ascii="Times New Roman" w:hAnsi="Times New Roman"/>
          <w:b/>
          <w:bCs/>
          <w:color w:val="000000"/>
          <w:sz w:val="29"/>
          <w:szCs w:val="29"/>
          <w:shd w:val="clear" w:color="auto" w:fill="FFFFFF"/>
        </w:rPr>
        <w:t>развитие</w:t>
      </w:r>
      <w:r w:rsidRPr="00AE1FB1">
        <w:rPr>
          <w:rStyle w:val="apple-converted-space"/>
          <w:rFonts w:ascii="Times New Roman" w:hAnsi="Times New Roman"/>
          <w:color w:val="000000"/>
          <w:sz w:val="29"/>
          <w:szCs w:val="29"/>
          <w:shd w:val="clear" w:color="auto" w:fill="FFFFFF"/>
        </w:rPr>
        <w:t> 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(обеспечение благоприятных условий развит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ия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, обеспечение процесса личностного развития, расширение возможностей социально-психологической адаптации);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 </w:t>
      </w:r>
      <w:r w:rsidRPr="00AE1FB1">
        <w:rPr>
          <w:rFonts w:ascii="Times New Roman" w:hAnsi="Times New Roman"/>
          <w:b/>
          <w:bCs/>
          <w:color w:val="000000"/>
          <w:sz w:val="29"/>
          <w:szCs w:val="29"/>
          <w:shd w:val="clear" w:color="auto" w:fill="FFFFFF"/>
        </w:rPr>
        <w:t>оздоровление и профилактика</w:t>
      </w:r>
      <w:r w:rsidRPr="00AE1FB1">
        <w:rPr>
          <w:rStyle w:val="apple-converted-space"/>
          <w:rFonts w:ascii="Times New Roman" w:hAnsi="Times New Roman"/>
          <w:color w:val="000000"/>
          <w:sz w:val="29"/>
          <w:szCs w:val="29"/>
          <w:shd w:val="clear" w:color="auto" w:fill="FFFFFF"/>
        </w:rPr>
        <w:t> 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(оптимизация функционального состояния, снижение стрессовой нагрузки и проявлений дистрессовых реакций, обучение эффективным навыкам саморегуляции). Использование программы в д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ошкольных учреждениях позволило 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проводить с малышами профилактическую работу по предупреждению возникновения психоматических и нервно- пс</w:t>
      </w:r>
      <w:r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ихических нарушений, обеспечило </w:t>
      </w:r>
      <w:r w:rsidRPr="00AE1FB1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максимально благоприятные условия для развития ребенка и успешной адаптации его к школьному обучению.</w:t>
      </w:r>
      <w:r>
        <w:rPr>
          <w:rFonts w:ascii="Times New Roman" w:hAnsi="Times New Roman"/>
          <w:color w:val="000000"/>
          <w:sz w:val="28"/>
          <w:szCs w:val="28"/>
        </w:rPr>
        <w:t xml:space="preserve"> В ходе работы происходит регистрация физиологических параметров организма (при помощи специальной аппаратуры) и преобразование их в компьютере в сигналы обратной связи, которые ребёнок воспринимает в виде звукового или зрительного ряда. Наши дети с большим интересом принимают участие в данной программе. С  любопытством смотрят и слушают сигналы, соответствующие состоянию функций его организма. </w:t>
      </w:r>
    </w:p>
    <w:p w:rsidR="00AE2394" w:rsidRDefault="00AE2394" w:rsidP="0095719E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Самой любимой  биокомпьютерной игрой для наших детей является программа «Бабочка».  Дошкольники с большим удовольствием наблюдали, что при изменении дыхания и пульса на экране появлялось яйцо, откуда вылуплялась гусеница, которая окукливалась и превращалась в бабочку. С помощью данной программы наш учитель- логопед проводит работу по постановке речевого и вокального дыхания, профессиональной речи, профилактическую работу по предупреждению возникновения психосоматических и нервно- психических нарушений, коррекционную работу по нормализации психоэмоционального состояния детей. Программа «Комфорт» позволяет проводить мероприятия по общему оздоровлению.</w:t>
      </w:r>
    </w:p>
    <w:p w:rsidR="00AE2394" w:rsidRPr="0095719E" w:rsidRDefault="00AE2394" w:rsidP="0095719E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17E49">
        <w:rPr>
          <w:rFonts w:ascii="Times New Roman" w:hAnsi="Times New Roman"/>
          <w:color w:val="000000"/>
          <w:sz w:val="28"/>
          <w:szCs w:val="28"/>
        </w:rPr>
        <w:t>Слайд 9. Таким образом, применение компьютера в дошкольном обучении возможно и необходимо, оно способствует повышению интереса к обучению, его эффективности, всестороннему развитию дошкольника. Компьютерные программы вовлекают детей в развивающую деятельность, формируют культурно значимые умения и знания. Сегодня компьютерные технологии можно считать тем новым способом передачи знаний, который позволяет ребенку с интересом учиться, воспитывает самостоятельность и ответственность при получении новых знаний, развивает дисциплину интеллектуальной деятельности, способствует всестороннему развитию ребенка.</w:t>
      </w:r>
    </w:p>
    <w:p w:rsidR="00AE2394" w:rsidRDefault="00AE2394" w:rsidP="006D1F37">
      <w:pPr>
        <w:spacing w:after="0" w:line="240" w:lineRule="auto"/>
        <w:ind w:firstLine="708"/>
        <w:jc w:val="both"/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pict>
          <v:shape id="Рисунок 10" o:spid="_x0000_s1033" type="#_x0000_t75" style="position:absolute;left:0;text-align:left;margin-left:-1.8pt;margin-top:-19.95pt;width:475.5pt;height:466.5pt;z-index:251661312;visibility:visible;mso-position-horizontal-relative:margin;mso-position-vertical-relative:margin">
            <v:imagedata r:id="rId14" o:title=""/>
            <w10:wrap type="square" anchorx="margin" anchory="margin"/>
          </v:shape>
        </w:pict>
      </w:r>
    </w:p>
    <w:p w:rsidR="00AE2394" w:rsidRPr="001E61D1" w:rsidRDefault="00AE2394" w:rsidP="006D1F3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E61D1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И, в заключение, хотелось бы сказать, что использование компьютерных технол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огий в деятельности педагога ДОО</w:t>
      </w:r>
      <w:bookmarkStart w:id="0" w:name="_GoBack"/>
      <w:bookmarkEnd w:id="0"/>
      <w:r w:rsidRPr="001E61D1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позволяет внедрять инновационные процессы в дошкольном образовании, совершенствовать  все звенья управления в сфере образования, расширяя возможности доступа к информационным ресурсам,</w:t>
      </w:r>
      <w:r w:rsidRPr="001E61D1">
        <w:rPr>
          <w:rFonts w:ascii="Times New Roman" w:hAnsi="Times New Roman"/>
          <w:iCs/>
          <w:color w:val="000000"/>
          <w:spacing w:val="-5"/>
          <w:sz w:val="28"/>
          <w:szCs w:val="28"/>
          <w:lang w:eastAsia="ru-RU"/>
        </w:rPr>
        <w:t> </w:t>
      </w:r>
      <w:r w:rsidRPr="001E61D1">
        <w:rPr>
          <w:rFonts w:ascii="Times New Roman" w:hAnsi="Times New Roman"/>
          <w:iCs/>
          <w:color w:val="000000"/>
          <w:spacing w:val="-5"/>
          <w:sz w:val="28"/>
          <w:szCs w:val="28"/>
          <w:bdr w:val="none" w:sz="0" w:space="0" w:color="auto" w:frame="1"/>
          <w:lang w:eastAsia="ru-RU"/>
        </w:rPr>
        <w:t>помогает развивать навыки работы на компьютере и повышать творческую фантазию и воображение.</w:t>
      </w:r>
    </w:p>
    <w:p w:rsidR="00AE2394" w:rsidRPr="00040FC8" w:rsidRDefault="00AE2394" w:rsidP="006D1F3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E61D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E2394" w:rsidRPr="001E61D1" w:rsidRDefault="00AE2394" w:rsidP="00AD629C">
      <w:pPr>
        <w:rPr>
          <w:rFonts w:ascii="Times New Roman" w:hAnsi="Times New Roman"/>
          <w:color w:val="000000"/>
          <w:sz w:val="28"/>
          <w:szCs w:val="28"/>
        </w:rPr>
      </w:pPr>
    </w:p>
    <w:p w:rsidR="00AE2394" w:rsidRDefault="00AE2394"/>
    <w:sectPr w:rsidR="00AE2394" w:rsidSect="006E4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136A"/>
    <w:multiLevelType w:val="multilevel"/>
    <w:tmpl w:val="FEA4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8D7DFF"/>
    <w:multiLevelType w:val="multilevel"/>
    <w:tmpl w:val="C82A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D14699"/>
    <w:multiLevelType w:val="multilevel"/>
    <w:tmpl w:val="2B82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29C"/>
    <w:rsid w:val="00026D62"/>
    <w:rsid w:val="00034F5F"/>
    <w:rsid w:val="00040FC8"/>
    <w:rsid w:val="000573E7"/>
    <w:rsid w:val="000A41D5"/>
    <w:rsid w:val="000B13AF"/>
    <w:rsid w:val="000B2898"/>
    <w:rsid w:val="000F3FCC"/>
    <w:rsid w:val="00117CD9"/>
    <w:rsid w:val="001810A9"/>
    <w:rsid w:val="00190ADB"/>
    <w:rsid w:val="00194FE1"/>
    <w:rsid w:val="001D1914"/>
    <w:rsid w:val="001E4E58"/>
    <w:rsid w:val="001E61D1"/>
    <w:rsid w:val="002414D9"/>
    <w:rsid w:val="002E270E"/>
    <w:rsid w:val="003241ED"/>
    <w:rsid w:val="00363E94"/>
    <w:rsid w:val="003B605A"/>
    <w:rsid w:val="003C2CC1"/>
    <w:rsid w:val="004164D3"/>
    <w:rsid w:val="004752AB"/>
    <w:rsid w:val="00497161"/>
    <w:rsid w:val="004A04E1"/>
    <w:rsid w:val="00503EB8"/>
    <w:rsid w:val="00530813"/>
    <w:rsid w:val="00533418"/>
    <w:rsid w:val="005950BF"/>
    <w:rsid w:val="00691672"/>
    <w:rsid w:val="006A7455"/>
    <w:rsid w:val="006B4D6D"/>
    <w:rsid w:val="006D1F37"/>
    <w:rsid w:val="006E30A1"/>
    <w:rsid w:val="006E4B4D"/>
    <w:rsid w:val="00717E49"/>
    <w:rsid w:val="00744E09"/>
    <w:rsid w:val="007972D2"/>
    <w:rsid w:val="007F5E03"/>
    <w:rsid w:val="0082415D"/>
    <w:rsid w:val="008342CE"/>
    <w:rsid w:val="00870416"/>
    <w:rsid w:val="008E7980"/>
    <w:rsid w:val="008F1090"/>
    <w:rsid w:val="009438DA"/>
    <w:rsid w:val="0095719E"/>
    <w:rsid w:val="009774B0"/>
    <w:rsid w:val="00A065CC"/>
    <w:rsid w:val="00A8791F"/>
    <w:rsid w:val="00AB11DA"/>
    <w:rsid w:val="00AB68F0"/>
    <w:rsid w:val="00AD629C"/>
    <w:rsid w:val="00AE1FB1"/>
    <w:rsid w:val="00AE2394"/>
    <w:rsid w:val="00B0158F"/>
    <w:rsid w:val="00B0566B"/>
    <w:rsid w:val="00B553E0"/>
    <w:rsid w:val="00B57DB4"/>
    <w:rsid w:val="00B62E56"/>
    <w:rsid w:val="00B639EC"/>
    <w:rsid w:val="00B659CD"/>
    <w:rsid w:val="00BC0FA2"/>
    <w:rsid w:val="00C0453F"/>
    <w:rsid w:val="00C974B4"/>
    <w:rsid w:val="00CB70C8"/>
    <w:rsid w:val="00CE3F0A"/>
    <w:rsid w:val="00DA07F6"/>
    <w:rsid w:val="00DE6516"/>
    <w:rsid w:val="00E36C7F"/>
    <w:rsid w:val="00EB23C4"/>
    <w:rsid w:val="00F843F2"/>
    <w:rsid w:val="00FD5CBC"/>
    <w:rsid w:val="00FF3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C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D62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D629C"/>
    <w:rPr>
      <w:rFonts w:cs="Times New Roman"/>
    </w:rPr>
  </w:style>
  <w:style w:type="character" w:styleId="Hyperlink">
    <w:name w:val="Hyperlink"/>
    <w:basedOn w:val="DefaultParagraphFont"/>
    <w:uiPriority w:val="99"/>
    <w:rsid w:val="00AD629C"/>
    <w:rPr>
      <w:rFonts w:cs="Times New Roman"/>
      <w:color w:val="0000FF"/>
      <w:u w:val="single"/>
    </w:rPr>
  </w:style>
  <w:style w:type="character" w:customStyle="1" w:styleId="c4">
    <w:name w:val="c4"/>
    <w:basedOn w:val="DefaultParagraphFont"/>
    <w:uiPriority w:val="99"/>
    <w:rsid w:val="00AD629C"/>
    <w:rPr>
      <w:rFonts w:cs="Times New Roman"/>
    </w:rPr>
  </w:style>
  <w:style w:type="paragraph" w:styleId="ListParagraph">
    <w:name w:val="List Paragraph"/>
    <w:basedOn w:val="Normal"/>
    <w:uiPriority w:val="99"/>
    <w:qFormat/>
    <w:rsid w:val="00EB23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C2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2C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67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package" Target="embeddings/_______Microsoft_Office_PowerPoint_20071.sldx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10</Pages>
  <Words>1693</Words>
  <Characters>9652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dc:description/>
  <cp:lastModifiedBy>Hоme</cp:lastModifiedBy>
  <cp:revision>3</cp:revision>
  <cp:lastPrinted>2016-08-31T05:15:00Z</cp:lastPrinted>
  <dcterms:created xsi:type="dcterms:W3CDTF">2021-01-25T14:30:00Z</dcterms:created>
  <dcterms:modified xsi:type="dcterms:W3CDTF">2021-01-29T07:40:00Z</dcterms:modified>
</cp:coreProperties>
</file>