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BB5" w:rsidRDefault="00E82B8B" w:rsidP="00E82B8B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81915</wp:posOffset>
            </wp:positionV>
            <wp:extent cx="820420" cy="790575"/>
            <wp:effectExtent l="0" t="0" r="0" b="0"/>
            <wp:wrapThrough wrapText="bothSides">
              <wp:wrapPolygon edited="0">
                <wp:start x="0" y="0"/>
                <wp:lineTo x="0" y="21340"/>
                <wp:lineTo x="21065" y="21340"/>
                <wp:lineTo x="2106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2B8B" w:rsidRDefault="00792BB5" w:rsidP="00E82B8B">
      <w:pPr>
        <w:spacing w:after="0" w:line="240" w:lineRule="auto"/>
        <w:jc w:val="center"/>
        <w:rPr>
          <w:rFonts w:ascii="Times New Roman" w:hAnsi="Times New Roman"/>
          <w:noProof/>
          <w:color w:val="7030A0"/>
          <w:sz w:val="28"/>
          <w:szCs w:val="28"/>
        </w:rPr>
      </w:pPr>
      <w:r w:rsidRPr="008447E4">
        <w:rPr>
          <w:rFonts w:ascii="Times New Roman" w:hAnsi="Times New Roman"/>
          <w:noProof/>
          <w:color w:val="7030A0"/>
          <w:sz w:val="28"/>
          <w:szCs w:val="28"/>
        </w:rPr>
        <w:t>Муниципал</w:t>
      </w:r>
      <w:r w:rsidR="00E82B8B">
        <w:rPr>
          <w:rFonts w:ascii="Times New Roman" w:hAnsi="Times New Roman"/>
          <w:noProof/>
          <w:color w:val="7030A0"/>
          <w:sz w:val="28"/>
          <w:szCs w:val="28"/>
        </w:rPr>
        <w:t xml:space="preserve">ьное дошкольное образовательное </w:t>
      </w:r>
      <w:r w:rsidRPr="008447E4">
        <w:rPr>
          <w:rFonts w:ascii="Times New Roman" w:hAnsi="Times New Roman"/>
          <w:noProof/>
          <w:color w:val="7030A0"/>
          <w:sz w:val="28"/>
          <w:szCs w:val="28"/>
        </w:rPr>
        <w:t>учреждение</w:t>
      </w:r>
    </w:p>
    <w:p w:rsidR="00E82B8B" w:rsidRDefault="00792BB5" w:rsidP="00E82B8B">
      <w:pPr>
        <w:spacing w:after="0" w:line="240" w:lineRule="auto"/>
        <w:jc w:val="center"/>
        <w:rPr>
          <w:rFonts w:ascii="Times New Roman" w:hAnsi="Times New Roman"/>
          <w:noProof/>
          <w:color w:val="7030A0"/>
          <w:sz w:val="28"/>
          <w:szCs w:val="28"/>
        </w:rPr>
      </w:pPr>
      <w:r w:rsidRPr="008447E4">
        <w:rPr>
          <w:rFonts w:ascii="Times New Roman" w:hAnsi="Times New Roman"/>
          <w:noProof/>
          <w:color w:val="7030A0"/>
          <w:sz w:val="28"/>
          <w:szCs w:val="28"/>
        </w:rPr>
        <w:t>детский сад общеразвивающего вида «Белочка»</w:t>
      </w:r>
    </w:p>
    <w:p w:rsidR="00E82B8B" w:rsidRDefault="00792BB5" w:rsidP="00E82B8B">
      <w:pPr>
        <w:spacing w:after="0" w:line="240" w:lineRule="auto"/>
        <w:jc w:val="center"/>
        <w:rPr>
          <w:rFonts w:ascii="Times New Roman" w:hAnsi="Times New Roman"/>
          <w:noProof/>
          <w:color w:val="7030A0"/>
          <w:sz w:val="28"/>
          <w:szCs w:val="28"/>
        </w:rPr>
      </w:pPr>
      <w:r w:rsidRPr="008447E4">
        <w:rPr>
          <w:rFonts w:ascii="Times New Roman" w:hAnsi="Times New Roman"/>
          <w:noProof/>
          <w:color w:val="7030A0"/>
          <w:sz w:val="28"/>
          <w:szCs w:val="28"/>
        </w:rPr>
        <w:t>с приоритетным осуществлением деятельности</w:t>
      </w:r>
    </w:p>
    <w:p w:rsidR="00792BB5" w:rsidRPr="008447E4" w:rsidRDefault="00792BB5" w:rsidP="00E82B8B">
      <w:pPr>
        <w:spacing w:after="0" w:line="240" w:lineRule="auto"/>
        <w:jc w:val="center"/>
        <w:rPr>
          <w:rFonts w:ascii="Times New Roman" w:hAnsi="Times New Roman"/>
          <w:noProof/>
          <w:color w:val="7030A0"/>
          <w:sz w:val="28"/>
          <w:szCs w:val="28"/>
        </w:rPr>
      </w:pPr>
      <w:r w:rsidRPr="008447E4">
        <w:rPr>
          <w:rFonts w:ascii="Times New Roman" w:hAnsi="Times New Roman"/>
          <w:noProof/>
          <w:color w:val="7030A0"/>
          <w:sz w:val="28"/>
          <w:szCs w:val="28"/>
        </w:rPr>
        <w:t>по физическому развитию детей</w:t>
      </w:r>
    </w:p>
    <w:p w:rsidR="00792BB5" w:rsidRPr="008447E4" w:rsidRDefault="00792BB5" w:rsidP="00792BB5">
      <w:pPr>
        <w:spacing w:after="0" w:line="240" w:lineRule="auto"/>
        <w:jc w:val="center"/>
        <w:rPr>
          <w:rFonts w:ascii="Times New Roman" w:hAnsi="Times New Roman"/>
          <w:noProof/>
          <w:color w:val="7030A0"/>
          <w:sz w:val="24"/>
          <w:szCs w:val="24"/>
        </w:rPr>
      </w:pPr>
    </w:p>
    <w:p w:rsidR="00792BB5" w:rsidRDefault="00792BB5" w:rsidP="00792BB5"/>
    <w:p w:rsidR="00792BB5" w:rsidRDefault="00792BB5" w:rsidP="00792BB5"/>
    <w:p w:rsidR="00792BB5" w:rsidRDefault="00792BB5" w:rsidP="00792BB5"/>
    <w:p w:rsidR="00792BB5" w:rsidRDefault="00792BB5" w:rsidP="00792BB5"/>
    <w:p w:rsidR="00792BB5" w:rsidRDefault="00792BB5" w:rsidP="00792BB5"/>
    <w:p w:rsidR="00E82B8B" w:rsidRDefault="00E82B8B" w:rsidP="00792BB5">
      <w:pPr>
        <w:rPr>
          <w:color w:val="7030A0"/>
        </w:rPr>
      </w:pPr>
    </w:p>
    <w:p w:rsidR="00E82B8B" w:rsidRDefault="00E82B8B" w:rsidP="00792BB5">
      <w:pPr>
        <w:rPr>
          <w:color w:val="7030A0"/>
        </w:rPr>
      </w:pPr>
    </w:p>
    <w:p w:rsidR="00E82B8B" w:rsidRDefault="00E82B8B" w:rsidP="00792BB5">
      <w:pPr>
        <w:rPr>
          <w:color w:val="7030A0"/>
        </w:rPr>
      </w:pPr>
    </w:p>
    <w:p w:rsidR="00E82B8B" w:rsidRDefault="00E82B8B" w:rsidP="00792BB5">
      <w:pPr>
        <w:rPr>
          <w:color w:val="7030A0"/>
        </w:rPr>
      </w:pPr>
    </w:p>
    <w:p w:rsidR="00EE14FD" w:rsidRPr="008447E4" w:rsidRDefault="009628D7" w:rsidP="00792BB5">
      <w:pPr>
        <w:rPr>
          <w:color w:val="7030A0"/>
        </w:rPr>
      </w:pPr>
      <w:r>
        <w:rPr>
          <w:noProof/>
        </w:rPr>
        <w:pict>
          <v:group id="Группа 10" o:spid="_x0000_s1026" style="position:absolute;margin-left:0;margin-top:0;width:101.5pt;height:842.4pt;z-index:251660288;mso-left-percent:800;mso-position-horizontal-relative:page;mso-position-vertical:center;mso-position-vertical-relative:page;mso-left-percent:800;mso-width-relative:margin" coordsize="12865,106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">
            <v:rect id="Rectangle 147" o:spid="_x0000_s1027" style="position:absolute;left:2020;width:9601;height:106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Uo8AA&#10;AADaAAAADwAAAGRycy9kb3ducmV2LnhtbERPz2vCMBS+D/Y/hDfwpqlCRapRxjbBgx6mjl0fzbOp&#10;Ni8libb61y+DwY4f3+/FqreNuJEPtWMF41EGgrh0uuZKwfGwHs5AhIissXFMCu4UYLV8flpgoV3H&#10;n3Tbx0qkEA4FKjAxtoWUoTRkMYxcS5y4k/MWY4K+ktpjl8JtIydZNpUWa04NBlt6M1Re9lebZpiy&#10;/sgf38bL920+6cx6fN59KTV46V/nICL18V/8595oBTn8Xkl+kM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eAUo8AAAADaAAAADwAAAAAAAAAAAAAAAACYAgAAZHJzL2Rvd25y&#10;ZXYueG1sUEsFBgAAAAAEAAQA9QAAAIUDAAAAAA==&#10;" fillcolor="#feb686" stroked="f" strokecolor="#bfb675">
              <v:fill color2="#fe8637 [3204]" rotate="t" angle="90" focus="100%" type="gradient"/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8" o:spid="_x0000_s1028" type="#_x0000_t32" style="position:absolute;width:0;height:106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wvg8QAAADaAAAADwAAAGRycy9kb3ducmV2LnhtbESPzWrDMBCE74W8g9hCbo3cpiTBjWKc&#10;QMElp/wcclysrWVirYyl2G6evgoUehxm5htmnY22ET11vnas4HWWgCAuna65UnA+fb6sQPiArLFx&#10;TAp+yEO2mTytMdVu4AP1x1CJCGGfogITQptK6UtDFv3MtcTR+3adxRBlV0nd4RDhtpFvSbKQFmuO&#10;CwZb2hkqr8ebVbCc3675e9t83ZN9YYY7H/Cy2yo1fR7zDxCBxvAf/msXWsECHlfiDZ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HC+DxAAAANoAAAAPAAAAAAAAAAAA&#10;AAAAAKECAABkcnMvZG93bnJldi54bWxQSwUGAAAAAAQABAD5AAAAkgMAAAAA&#10;" strokecolor="#feceae" strokeweight="1pt"/>
            <v:shape id="AutoShape 149" o:spid="_x0000_s1029" type="#_x0000_t32" style="position:absolute;left:12865;width:0;height:106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Pj9sMAAADaAAAADwAAAGRycy9kb3ducmV2LnhtbESPQWsCMRSE7wX/Q3hCbzVbC1a2RimC&#10;6KEUuorg7bF5bpZuXmIS1+2/b4RCj8PMfMMsVoPtRE8hto4VPE8KEMS10y03Cg77zdMcREzIGjvH&#10;pOCHIqyWo4cFltrd+Iv6KjUiQziWqMCk5EspY23IYpw4T5y9swsWU5ahkTrgLcNtJ6dFMZMWW84L&#10;Bj2tDdXf1dUq+Ag2mm3FL9ej7z8vhT9V5+NJqcfx8P4GItGQ/sN/7Z1W8Ar3K/kG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z4/bDAAAA2gAAAA8AAAAAAAAAAAAA&#10;AAAAoQIAAGRycy9kb3ducmV2LnhtbFBLBQYAAAAABAAEAPkAAACRAwAAAAA=&#10;" strokecolor="#fe8637 [3204]" strokeweight="2.25pt"/>
            <v:shape id="AutoShape 150" o:spid="_x0000_s1030" type="#_x0000_t32" style="position:absolute;left:1701;width:0;height:106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FRAL4AAADaAAAADwAAAGRycy9kb3ducmV2LnhtbERPyYoCMRC9D/gPoQRvY1qFYWiN4goy&#10;MgeXDyiS6gU7lTaJ2v795DDg8fH22aKzjXiQD7VjBaNhBoJYO1NzqeBy3n1+gwgR2WDjmBS8KMBi&#10;3vuYYW7ck4/0OMVSpBAOOSqoYmxzKYOuyGIYupY4cYXzFmOCvpTG4zOF20aOs+xLWqw5NVTY0roi&#10;fT3drYLJy9+03tx+NuPfQ7srVsXWX6VSg363nIKI1MW3+N+9NwrS1nQl3QA5/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VgVEAvgAAANoAAAAPAAAAAAAAAAAAAAAAAKEC&#10;AABkcnMvZG93bnJldi54bWxQSwUGAAAAAAQABAD5AAAAjAMAAAAA&#10;" strokecolor="#feceae" strokeweight="4.5pt"/>
            <w10:wrap type="square" anchorx="page" anchory="page"/>
          </v:group>
        </w:pict>
      </w:r>
      <w:r>
        <w:rPr>
          <w:noProof/>
        </w:rPr>
        <w:pict>
          <v:rect id="Прямоугольник 151" o:spid="_x0000_s1031" style="position:absolute;margin-left:0;margin-top:0;width:74.05pt;height:791.9pt;z-index:251661312;visibility:visible;mso-wrap-style:square;mso-width-percent:0;mso-height-percent:1000;mso-left-percent:830;mso-wrap-distance-left:9pt;mso-wrap-distance-top:0;mso-wrap-distance-right:9pt;mso-wrap-distance-bottom:0;mso-position-horizontal-relative:page;mso-position-vertical:center;mso-position-vertical-relative:page;mso-width-percent:0;mso-height-percent:1000;mso-left-percent:83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" o:allowincell="f" filled="f" stroked="f" strokecolor="black [3213]">
            <v:textbox style="layout-flow:vertical;mso-next-textbox:#Прямоугольник 151" inset="3.6pt,54pt,3.6pt,54pt">
              <w:txbxContent>
                <w:p w:rsidR="004F7DF7" w:rsidRDefault="004F7DF7">
                  <w:pPr>
                    <w:pStyle w:val="aff3"/>
                    <w:rPr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sym w:font="Wingdings 2" w:char="F097"/>
                  </w:r>
                </w:p>
              </w:txbxContent>
            </v:textbox>
            <w10:wrap anchorx="page" anchory="page"/>
          </v:rect>
        </w:pict>
      </w:r>
    </w:p>
    <w:p w:rsidR="00EE14FD" w:rsidRPr="008447E4" w:rsidRDefault="00792BB5" w:rsidP="00792BB5">
      <w:pPr>
        <w:jc w:val="center"/>
        <w:rPr>
          <w:rFonts w:ascii="Monotype Corsiva" w:hAnsi="Monotype Corsiva"/>
          <w:color w:val="7030A0"/>
          <w:sz w:val="32"/>
          <w:szCs w:val="32"/>
        </w:rPr>
      </w:pPr>
      <w:r w:rsidRPr="008447E4">
        <w:rPr>
          <w:rFonts w:ascii="Monotype Corsiva" w:hAnsi="Monotype Corsiva"/>
          <w:color w:val="7030A0"/>
          <w:sz w:val="32"/>
          <w:szCs w:val="32"/>
        </w:rPr>
        <w:t>Конкурс, посвященный Международному дню Матери</w:t>
      </w:r>
    </w:p>
    <w:p w:rsidR="00792BB5" w:rsidRPr="008447E4" w:rsidRDefault="00792BB5" w:rsidP="00792BB5">
      <w:pPr>
        <w:jc w:val="center"/>
        <w:rPr>
          <w:rFonts w:ascii="Monotype Corsiva" w:hAnsi="Monotype Corsiva"/>
          <w:b/>
          <w:color w:val="7030A0"/>
          <w:sz w:val="40"/>
          <w:szCs w:val="40"/>
        </w:rPr>
      </w:pPr>
      <w:r w:rsidRPr="008447E4">
        <w:rPr>
          <w:rFonts w:ascii="Monotype Corsiva" w:hAnsi="Monotype Corsiva"/>
          <w:b/>
          <w:color w:val="7030A0"/>
          <w:sz w:val="40"/>
          <w:szCs w:val="40"/>
        </w:rPr>
        <w:t>«Мамочка и я, в творчестве всегда!»</w:t>
      </w:r>
    </w:p>
    <w:p w:rsidR="00792BB5" w:rsidRPr="008447E4" w:rsidRDefault="00792BB5" w:rsidP="00792BB5">
      <w:pPr>
        <w:jc w:val="center"/>
        <w:rPr>
          <w:rFonts w:ascii="Monotype Corsiva" w:hAnsi="Monotype Corsiva"/>
          <w:color w:val="7030A0"/>
          <w:sz w:val="36"/>
          <w:szCs w:val="36"/>
        </w:rPr>
      </w:pPr>
      <w:r w:rsidRPr="008447E4">
        <w:rPr>
          <w:rFonts w:ascii="Monotype Corsiva" w:hAnsi="Monotype Corsiva"/>
          <w:color w:val="7030A0"/>
          <w:sz w:val="36"/>
          <w:szCs w:val="36"/>
        </w:rPr>
        <w:t>Методическая разработка</w:t>
      </w:r>
    </w:p>
    <w:p w:rsidR="007047CE" w:rsidRPr="008447E4" w:rsidRDefault="007047CE" w:rsidP="00792BB5">
      <w:pPr>
        <w:jc w:val="center"/>
        <w:rPr>
          <w:rFonts w:ascii="Monotype Corsiva" w:hAnsi="Monotype Corsiva"/>
          <w:color w:val="7030A0"/>
          <w:sz w:val="36"/>
          <w:szCs w:val="36"/>
        </w:rPr>
      </w:pPr>
    </w:p>
    <w:p w:rsidR="007047CE" w:rsidRPr="008447E4" w:rsidRDefault="007047CE" w:rsidP="006A7817">
      <w:pPr>
        <w:rPr>
          <w:rFonts w:ascii="Monotype Corsiva" w:hAnsi="Monotype Corsiva"/>
          <w:color w:val="7030A0"/>
          <w:sz w:val="36"/>
          <w:szCs w:val="36"/>
        </w:rPr>
      </w:pPr>
    </w:p>
    <w:p w:rsidR="006A7817" w:rsidRDefault="006A7817" w:rsidP="006A7817">
      <w:pPr>
        <w:spacing w:after="0" w:line="240" w:lineRule="auto"/>
        <w:ind w:firstLine="708"/>
        <w:rPr>
          <w:rFonts w:ascii="Monotype Corsiva" w:hAnsi="Monotype Corsiva" w:cs="Times New Roman"/>
          <w:color w:val="7030A0"/>
          <w:sz w:val="24"/>
          <w:szCs w:val="24"/>
        </w:rPr>
      </w:pPr>
    </w:p>
    <w:p w:rsidR="00BD7245" w:rsidRDefault="00BD7245" w:rsidP="006A7817">
      <w:pPr>
        <w:spacing w:after="0" w:line="240" w:lineRule="auto"/>
        <w:ind w:firstLine="708"/>
        <w:rPr>
          <w:rFonts w:ascii="Monotype Corsiva" w:hAnsi="Monotype Corsiva" w:cs="Times New Roman"/>
          <w:color w:val="7030A0"/>
          <w:sz w:val="24"/>
          <w:szCs w:val="24"/>
        </w:rPr>
      </w:pPr>
    </w:p>
    <w:p w:rsidR="00BD7245" w:rsidRPr="008447E4" w:rsidRDefault="00BD7245" w:rsidP="006A7817">
      <w:pPr>
        <w:spacing w:after="0" w:line="240" w:lineRule="auto"/>
        <w:ind w:firstLine="708"/>
        <w:rPr>
          <w:rFonts w:ascii="Monotype Corsiva" w:hAnsi="Monotype Corsiva" w:cs="Times New Roman"/>
          <w:color w:val="7030A0"/>
          <w:sz w:val="24"/>
          <w:szCs w:val="24"/>
        </w:rPr>
      </w:pPr>
    </w:p>
    <w:p w:rsidR="006A7817" w:rsidRPr="008447E4" w:rsidRDefault="006A7817" w:rsidP="006A7817">
      <w:pPr>
        <w:spacing w:after="0" w:line="240" w:lineRule="auto"/>
        <w:ind w:firstLine="708"/>
        <w:rPr>
          <w:rFonts w:ascii="Times New Roman" w:hAnsi="Times New Roman" w:cs="Times New Roman"/>
          <w:color w:val="7030A0"/>
          <w:sz w:val="24"/>
          <w:szCs w:val="24"/>
        </w:rPr>
      </w:pPr>
    </w:p>
    <w:p w:rsidR="006A7817" w:rsidRDefault="006A7817" w:rsidP="006A781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6B562F" w:rsidRDefault="006B562F" w:rsidP="006A781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6B562F" w:rsidRDefault="006B562F" w:rsidP="006A781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6B562F" w:rsidRDefault="006B562F" w:rsidP="006A7817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6A7817" w:rsidRDefault="006A7817" w:rsidP="006A7817">
      <w:pPr>
        <w:spacing w:after="0" w:line="240" w:lineRule="auto"/>
        <w:ind w:firstLine="708"/>
        <w:rPr>
          <w:rFonts w:ascii="Arial" w:eastAsia="Calibri" w:hAnsi="Arial" w:cs="Arial"/>
          <w:iCs/>
          <w:caps/>
          <w:color w:val="auto"/>
          <w:lang w:eastAsia="en-US"/>
        </w:rPr>
      </w:pPr>
    </w:p>
    <w:p w:rsidR="006B562F" w:rsidRDefault="009628D7" w:rsidP="006B562F">
      <w:pPr>
        <w:spacing w:after="0" w:line="240" w:lineRule="auto"/>
        <w:rPr>
          <w:rFonts w:ascii="Arial" w:eastAsia="Calibri" w:hAnsi="Arial" w:cs="Arial"/>
          <w:iCs/>
          <w:caps/>
          <w:color w:val="auto"/>
          <w:lang w:eastAsia="en-US"/>
        </w:rPr>
      </w:pPr>
      <w:sdt>
        <w:sdtPr>
          <w:rPr>
            <w:rFonts w:ascii="Arial" w:eastAsia="Calibri" w:hAnsi="Arial" w:cs="Arial"/>
            <w:b/>
            <w:iCs/>
            <w:color w:val="7030A0"/>
            <w:lang w:eastAsia="en-US"/>
          </w:rPr>
          <w:alias w:val="Автор"/>
          <w:id w:val="280430085"/>
          <w:text/>
        </w:sdtPr>
        <w:sdtEndPr/>
        <w:sdtContent>
          <w:r w:rsidR="006B562F" w:rsidRPr="00BE62DF">
            <w:rPr>
              <w:rFonts w:ascii="Arial" w:eastAsia="Calibri" w:hAnsi="Arial" w:cs="Arial"/>
              <w:b/>
              <w:iCs/>
              <w:color w:val="7030A0"/>
              <w:lang w:eastAsia="en-US"/>
            </w:rPr>
            <w:t>Рамазанова Альфия Фаритовн</w:t>
          </w:r>
          <w:proofErr w:type="gramStart"/>
          <w:r w:rsidR="006B562F" w:rsidRPr="00BE62DF">
            <w:rPr>
              <w:rFonts w:ascii="Arial" w:eastAsia="Calibri" w:hAnsi="Arial" w:cs="Arial"/>
              <w:b/>
              <w:iCs/>
              <w:color w:val="7030A0"/>
              <w:lang w:eastAsia="en-US"/>
            </w:rPr>
            <w:t>а-</w:t>
          </w:r>
          <w:proofErr w:type="gramEnd"/>
          <w:r w:rsidR="006B562F" w:rsidRPr="00BE62DF">
            <w:rPr>
              <w:rFonts w:ascii="Arial" w:eastAsia="Calibri" w:hAnsi="Arial" w:cs="Arial"/>
              <w:b/>
              <w:iCs/>
              <w:color w:val="7030A0"/>
              <w:lang w:eastAsia="en-US"/>
            </w:rPr>
            <w:t xml:space="preserve"> музыкальный руководитель муниципального дошкольного образовательного автономного учреждения детский сад общеразвивающего вида «Белочка» с приоритетным осуществлением деятельности по физическому разви</w:t>
          </w:r>
          <w:r w:rsidR="00A746D3">
            <w:rPr>
              <w:rFonts w:ascii="Arial" w:eastAsia="Calibri" w:hAnsi="Arial" w:cs="Arial"/>
              <w:b/>
              <w:iCs/>
              <w:color w:val="7030A0"/>
              <w:lang w:eastAsia="en-US"/>
            </w:rPr>
            <w:t>тию детей г. Пыть-Ях ХМАО-Югра.</w:t>
          </w:r>
        </w:sdtContent>
      </w:sdt>
    </w:p>
    <w:p w:rsidR="006B562F" w:rsidRDefault="006B562F" w:rsidP="006B56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7A7D" w:rsidRDefault="00F67A7D" w:rsidP="006B56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2B8B" w:rsidRDefault="00E82B8B" w:rsidP="00F67A7D">
      <w:pPr>
        <w:spacing w:after="0"/>
        <w:rPr>
          <w:rFonts w:ascii="Times New Roman" w:hAnsi="Times New Roman" w:cs="Times New Roman"/>
          <w:color w:val="7030A0"/>
          <w:sz w:val="32"/>
          <w:szCs w:val="32"/>
        </w:rPr>
      </w:pPr>
    </w:p>
    <w:p w:rsidR="00A746D3" w:rsidRDefault="00A746D3" w:rsidP="00F67A7D">
      <w:pPr>
        <w:spacing w:after="0"/>
        <w:rPr>
          <w:rFonts w:ascii="Times New Roman" w:hAnsi="Times New Roman" w:cs="Times New Roman"/>
          <w:color w:val="7030A0"/>
          <w:sz w:val="32"/>
          <w:szCs w:val="32"/>
        </w:rPr>
      </w:pPr>
    </w:p>
    <w:p w:rsidR="00A746D3" w:rsidRDefault="00A746D3" w:rsidP="00F67A7D">
      <w:pPr>
        <w:spacing w:after="0"/>
        <w:rPr>
          <w:rFonts w:ascii="Times New Roman" w:hAnsi="Times New Roman" w:cs="Times New Roman"/>
          <w:color w:val="7030A0"/>
          <w:sz w:val="32"/>
          <w:szCs w:val="32"/>
        </w:rPr>
      </w:pPr>
    </w:p>
    <w:p w:rsidR="00F67A7D" w:rsidRPr="00536D16" w:rsidRDefault="00F67A7D" w:rsidP="00451036">
      <w:pPr>
        <w:spacing w:after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536D16">
        <w:rPr>
          <w:rFonts w:ascii="Times New Roman" w:hAnsi="Times New Roman" w:cs="Times New Roman"/>
          <w:color w:val="auto"/>
          <w:sz w:val="32"/>
          <w:szCs w:val="32"/>
        </w:rPr>
        <w:lastRenderedPageBreak/>
        <w:t>Конкурс, посвященный Международному дню Матери</w:t>
      </w:r>
    </w:p>
    <w:p w:rsidR="00F67A7D" w:rsidRPr="00E82B8B" w:rsidRDefault="00F67A7D" w:rsidP="00451036">
      <w:pPr>
        <w:spacing w:after="0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E82B8B">
        <w:rPr>
          <w:rFonts w:ascii="Times New Roman" w:hAnsi="Times New Roman" w:cs="Times New Roman"/>
          <w:b/>
          <w:color w:val="auto"/>
          <w:sz w:val="32"/>
          <w:szCs w:val="32"/>
        </w:rPr>
        <w:t>«Мамочка и я, в творчестве всегда!»</w:t>
      </w:r>
    </w:p>
    <w:p w:rsidR="00F67A7D" w:rsidRPr="00E82B8B" w:rsidRDefault="00F67A7D" w:rsidP="00F67A7D">
      <w:pPr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E82B8B">
        <w:rPr>
          <w:rFonts w:ascii="Times New Roman" w:hAnsi="Times New Roman" w:cs="Times New Roman"/>
          <w:color w:val="auto"/>
          <w:sz w:val="28"/>
          <w:szCs w:val="28"/>
        </w:rPr>
        <w:t>Методическая разработка</w:t>
      </w:r>
    </w:p>
    <w:p w:rsidR="00BD7245" w:rsidRDefault="00BD7245" w:rsidP="00BD7245">
      <w:pPr>
        <w:spacing w:after="0" w:line="240" w:lineRule="auto"/>
        <w:ind w:firstLine="708"/>
        <w:jc w:val="right"/>
        <w:rPr>
          <w:rFonts w:ascii="Monotype Corsiva" w:hAnsi="Monotype Corsiva"/>
          <w:color w:val="7030A0"/>
          <w:sz w:val="36"/>
          <w:szCs w:val="36"/>
        </w:rPr>
      </w:pPr>
      <w:r w:rsidRPr="00E82B8B">
        <w:rPr>
          <w:rFonts w:ascii="Monotype Corsiva" w:hAnsi="Monotype Corsiva"/>
          <w:color w:val="auto"/>
          <w:sz w:val="36"/>
          <w:szCs w:val="36"/>
        </w:rPr>
        <w:t>Будущее нации - в руках матерей. (О. Бальзак)</w:t>
      </w:r>
    </w:p>
    <w:p w:rsidR="00F67A7D" w:rsidRPr="00D34829" w:rsidRDefault="00F67A7D" w:rsidP="00D348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A7D" w:rsidRPr="00D34829" w:rsidRDefault="00F67A7D" w:rsidP="00D34829">
      <w:pPr>
        <w:tabs>
          <w:tab w:val="left" w:pos="1035"/>
        </w:tabs>
        <w:spacing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4829">
        <w:rPr>
          <w:rFonts w:ascii="Times New Roman" w:hAnsi="Times New Roman" w:cs="Times New Roman"/>
          <w:sz w:val="28"/>
          <w:szCs w:val="28"/>
        </w:rPr>
        <w:tab/>
      </w:r>
      <w:r w:rsidRPr="00D34829">
        <w:rPr>
          <w:rFonts w:ascii="Times New Roman" w:hAnsi="Times New Roman" w:cs="Times New Roman"/>
          <w:color w:val="auto"/>
          <w:sz w:val="28"/>
          <w:szCs w:val="28"/>
        </w:rPr>
        <w:t xml:space="preserve">Среди многочисленных праздников в нашей стране День Матери занимает особое место, хотя появился совсем недавно – 1998 году, но этот праздник уже успел завоевать сердца людей, тысячи детей всех возрастов радуют теплыми словами и подарками своих мам в последнее воскресенье ноября. Несмотря, на ноябрьское ненастье, он несет в себе море тепла, любви и нежности. </w:t>
      </w:r>
    </w:p>
    <w:p w:rsidR="00F67A7D" w:rsidRPr="00D34829" w:rsidRDefault="00F67A7D" w:rsidP="00D34829">
      <w:pPr>
        <w:tabs>
          <w:tab w:val="left" w:pos="1035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4829">
        <w:rPr>
          <w:rFonts w:ascii="Times New Roman" w:hAnsi="Times New Roman" w:cs="Times New Roman"/>
          <w:color w:val="auto"/>
          <w:sz w:val="28"/>
          <w:szCs w:val="28"/>
        </w:rPr>
        <w:tab/>
        <w:t>День Матери - один из самых лучезарных праздников в детском саду</w:t>
      </w:r>
      <w:proofErr w:type="gramStart"/>
      <w:r w:rsidRPr="00D34829">
        <w:rPr>
          <w:rFonts w:ascii="Times New Roman" w:hAnsi="Times New Roman" w:cs="Times New Roman"/>
          <w:color w:val="auto"/>
          <w:sz w:val="28"/>
          <w:szCs w:val="28"/>
        </w:rPr>
        <w:t xml:space="preserve"> .</w:t>
      </w:r>
      <w:proofErr w:type="gramEnd"/>
      <w:r w:rsidRPr="00D34829">
        <w:rPr>
          <w:rFonts w:ascii="Times New Roman" w:hAnsi="Times New Roman" w:cs="Times New Roman"/>
          <w:color w:val="auto"/>
          <w:sz w:val="28"/>
          <w:szCs w:val="28"/>
        </w:rPr>
        <w:t xml:space="preserve"> Несмотря на ноябрьское ненастье, он несет в себе море тепла, любви и нежности. Этот праздник уже заслужил признание среди детей и взрослых. Мама играет важную роль в жизни каждого человека, но в бешеном темпе современной жизни общение матери и ребёнка минимизируется из-за занятости мам и нехватки времени на духовное общение, душевную близость. А ведь отношения между ребёнком дошкольного возраста и матерью имеет большое значение для развития личности ребёнка.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Именно семья является хранителем традиций, обеспечивает преемственность поколений, сохраняет и развивает лучшие качества людей.  Данный проект направлен на приобщение детей к общечеловеческим ценностям, любви к самому близкому и родному человеку – маме.</w:t>
      </w:r>
    </w:p>
    <w:p w:rsidR="00F67A7D" w:rsidRPr="00D34829" w:rsidRDefault="00F67A7D" w:rsidP="00D34829">
      <w:pPr>
        <w:spacing w:after="0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4829">
        <w:rPr>
          <w:rFonts w:ascii="Times New Roman" w:hAnsi="Times New Roman" w:cs="Times New Roman"/>
          <w:color w:val="auto"/>
          <w:sz w:val="28"/>
          <w:szCs w:val="28"/>
        </w:rPr>
        <w:t>Не существует другого такого института, кроме института семьи, так точно предопределяющего закономерности формирования будущего человека.</w:t>
      </w:r>
    </w:p>
    <w:p w:rsidR="00F67A7D" w:rsidRPr="00D34829" w:rsidRDefault="00F67A7D" w:rsidP="00D34829">
      <w:pPr>
        <w:spacing w:after="0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4829">
        <w:rPr>
          <w:rFonts w:ascii="Times New Roman" w:hAnsi="Times New Roman" w:cs="Times New Roman"/>
          <w:color w:val="auto"/>
          <w:sz w:val="28"/>
          <w:szCs w:val="28"/>
        </w:rPr>
        <w:t xml:space="preserve">Семья - первоисточник и образец формирования межличностных отношений ребенка, а мама и папа – образцы для подражания. Прививать любовь и уважение к семейным ценностям нужно с самого детства, чтобы вырастить в своей семье достойного человека. </w:t>
      </w:r>
    </w:p>
    <w:p w:rsidR="00F67A7D" w:rsidRPr="00D34829" w:rsidRDefault="00F67A7D" w:rsidP="00536D16">
      <w:pPr>
        <w:pStyle w:val="affb"/>
        <w:spacing w:after="153" w:line="276" w:lineRule="auto"/>
        <w:ind w:firstLine="709"/>
        <w:jc w:val="both"/>
        <w:rPr>
          <w:sz w:val="28"/>
          <w:szCs w:val="28"/>
        </w:rPr>
      </w:pPr>
      <w:r w:rsidRPr="00D34829">
        <w:rPr>
          <w:b/>
          <w:bCs/>
          <w:sz w:val="28"/>
          <w:szCs w:val="28"/>
        </w:rPr>
        <w:t>Цель: </w:t>
      </w:r>
      <w:r w:rsidRPr="00D34829">
        <w:rPr>
          <w:sz w:val="28"/>
          <w:szCs w:val="28"/>
        </w:rPr>
        <w:t>формировать целостное отношение к семейным традициям через вовлечение дошкольников и родителей в творческую деятельность.</w:t>
      </w:r>
    </w:p>
    <w:p w:rsidR="0026045F" w:rsidRDefault="0026045F" w:rsidP="00D34829">
      <w:pPr>
        <w:shd w:val="clear" w:color="auto" w:fill="FFFFFF"/>
        <w:spacing w:before="75" w:after="75"/>
        <w:contextualSpacing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F67A7D" w:rsidRPr="00D34829" w:rsidRDefault="00F67A7D" w:rsidP="00D34829">
      <w:pPr>
        <w:shd w:val="clear" w:color="auto" w:fill="FFFFFF"/>
        <w:spacing w:before="75" w:after="7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482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Задачи:</w:t>
      </w:r>
    </w:p>
    <w:p w:rsidR="00F67A7D" w:rsidRPr="00D34829" w:rsidRDefault="00F67A7D" w:rsidP="00D34829">
      <w:pPr>
        <w:pStyle w:val="affb"/>
        <w:shd w:val="clear" w:color="auto" w:fill="FFFFFF"/>
        <w:spacing w:before="0" w:beforeAutospacing="0" w:after="153" w:afterAutospacing="0" w:line="276" w:lineRule="auto"/>
        <w:contextualSpacing/>
        <w:jc w:val="both"/>
        <w:rPr>
          <w:sz w:val="28"/>
          <w:szCs w:val="28"/>
        </w:rPr>
      </w:pPr>
      <w:r w:rsidRPr="00D34829">
        <w:rPr>
          <w:sz w:val="28"/>
          <w:szCs w:val="28"/>
        </w:rPr>
        <w:t>- прививать чувства уважения и любви к близким людям;</w:t>
      </w:r>
    </w:p>
    <w:p w:rsidR="00F67A7D" w:rsidRPr="00D34829" w:rsidRDefault="00F67A7D" w:rsidP="00D34829">
      <w:pPr>
        <w:pStyle w:val="aff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D34829">
        <w:rPr>
          <w:sz w:val="28"/>
          <w:szCs w:val="28"/>
        </w:rPr>
        <w:t>- внедрять новые формы взаимодействия с семьей;</w:t>
      </w:r>
    </w:p>
    <w:p w:rsidR="00F67A7D" w:rsidRPr="00D34829" w:rsidRDefault="00F67A7D" w:rsidP="00D34829">
      <w:pPr>
        <w:pStyle w:val="aff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D34829">
        <w:rPr>
          <w:sz w:val="28"/>
          <w:szCs w:val="28"/>
        </w:rPr>
        <w:t>- содействовать укреплению связей ДОУ и семьи;</w:t>
      </w:r>
    </w:p>
    <w:p w:rsidR="00F67A7D" w:rsidRPr="00D34829" w:rsidRDefault="00F67A7D" w:rsidP="0026045F">
      <w:pPr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4829">
        <w:rPr>
          <w:rFonts w:ascii="Times New Roman" w:hAnsi="Times New Roman" w:cs="Times New Roman"/>
          <w:color w:val="auto"/>
          <w:sz w:val="28"/>
          <w:szCs w:val="28"/>
        </w:rPr>
        <w:t>- выявить творческие семьи.</w:t>
      </w:r>
    </w:p>
    <w:p w:rsidR="00F67A7D" w:rsidRPr="00D34829" w:rsidRDefault="00F67A7D" w:rsidP="00D3482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D348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Участники</w:t>
      </w:r>
      <w:proofErr w:type="gramStart"/>
      <w:r w:rsidRPr="00D3482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:</w:t>
      </w:r>
      <w:r w:rsidRPr="00D34829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Pr="00D34829">
        <w:rPr>
          <w:rFonts w:ascii="Times New Roman" w:hAnsi="Times New Roman" w:cs="Times New Roman"/>
          <w:color w:val="auto"/>
          <w:sz w:val="28"/>
          <w:szCs w:val="28"/>
        </w:rPr>
        <w:t>оспитанники</w:t>
      </w:r>
      <w:proofErr w:type="spellEnd"/>
      <w:r w:rsidRPr="00D34829">
        <w:rPr>
          <w:rFonts w:ascii="Times New Roman" w:hAnsi="Times New Roman" w:cs="Times New Roman"/>
          <w:color w:val="auto"/>
          <w:sz w:val="28"/>
          <w:szCs w:val="28"/>
        </w:rPr>
        <w:t xml:space="preserve"> ДОУ 4-5 лет и их родители (законные представители), воспитатели, музыкальный руководитель.</w:t>
      </w:r>
    </w:p>
    <w:p w:rsidR="00ED0C21" w:rsidRPr="00D34829" w:rsidRDefault="00ED0C21" w:rsidP="00D34829">
      <w:pPr>
        <w:pStyle w:val="affb"/>
        <w:spacing w:before="0" w:beforeAutospacing="0" w:after="153" w:afterAutospacing="0" w:line="276" w:lineRule="auto"/>
        <w:contextualSpacing/>
        <w:jc w:val="both"/>
        <w:rPr>
          <w:b/>
          <w:bCs/>
          <w:sz w:val="28"/>
          <w:szCs w:val="28"/>
        </w:rPr>
      </w:pPr>
      <w:r w:rsidRPr="00D34829">
        <w:rPr>
          <w:b/>
          <w:bCs/>
          <w:sz w:val="28"/>
          <w:szCs w:val="28"/>
        </w:rPr>
        <w:t>Ожидаемые результаты:</w:t>
      </w:r>
    </w:p>
    <w:p w:rsidR="00BD7245" w:rsidRPr="003F7D8D" w:rsidRDefault="00BD7245" w:rsidP="00D34829">
      <w:pPr>
        <w:pStyle w:val="affb"/>
        <w:spacing w:before="0" w:beforeAutospacing="0" w:after="153" w:afterAutospacing="0" w:line="276" w:lineRule="auto"/>
        <w:contextualSpacing/>
        <w:jc w:val="both"/>
        <w:rPr>
          <w:sz w:val="28"/>
          <w:szCs w:val="28"/>
          <w:u w:val="single"/>
        </w:rPr>
      </w:pPr>
      <w:r w:rsidRPr="003F7D8D">
        <w:rPr>
          <w:sz w:val="28"/>
          <w:szCs w:val="28"/>
          <w:u w:val="single"/>
        </w:rPr>
        <w:t>Качественные показатели эффективности проекта</w:t>
      </w:r>
    </w:p>
    <w:p w:rsidR="00ED0C21" w:rsidRPr="003F7D8D" w:rsidRDefault="004F7DF7" w:rsidP="00D34829">
      <w:pPr>
        <w:pStyle w:val="affb"/>
        <w:spacing w:before="0" w:beforeAutospacing="0" w:after="153" w:afterAutospacing="0" w:line="276" w:lineRule="auto"/>
        <w:contextualSpacing/>
        <w:jc w:val="both"/>
        <w:rPr>
          <w:sz w:val="28"/>
          <w:szCs w:val="28"/>
        </w:rPr>
      </w:pPr>
      <w:r w:rsidRPr="004F7DF7">
        <w:rPr>
          <w:sz w:val="28"/>
          <w:szCs w:val="28"/>
        </w:rPr>
        <w:t xml:space="preserve">У </w:t>
      </w:r>
      <w:proofErr w:type="spellStart"/>
      <w:r w:rsidRPr="004F7DF7">
        <w:rPr>
          <w:sz w:val="28"/>
          <w:szCs w:val="28"/>
        </w:rPr>
        <w:t>детей</w:t>
      </w:r>
      <w:r w:rsidR="0094430A">
        <w:rPr>
          <w:sz w:val="28"/>
          <w:szCs w:val="28"/>
        </w:rPr>
        <w:t>повысится</w:t>
      </w:r>
      <w:proofErr w:type="spellEnd"/>
      <w:r w:rsidR="0094430A">
        <w:rPr>
          <w:sz w:val="28"/>
          <w:szCs w:val="28"/>
        </w:rPr>
        <w:t xml:space="preserve"> чувство </w:t>
      </w:r>
      <w:r w:rsidR="00ED0C21" w:rsidRPr="003F7D8D">
        <w:rPr>
          <w:sz w:val="28"/>
          <w:szCs w:val="28"/>
        </w:rPr>
        <w:t>гордости за свою семью</w:t>
      </w:r>
      <w:r w:rsidR="0094430A">
        <w:rPr>
          <w:sz w:val="28"/>
          <w:szCs w:val="28"/>
        </w:rPr>
        <w:t>, укрепится   любовь к её членам, расширятся  знания</w:t>
      </w:r>
      <w:r w:rsidR="00ED0C21" w:rsidRPr="003F7D8D">
        <w:rPr>
          <w:sz w:val="28"/>
          <w:szCs w:val="28"/>
        </w:rPr>
        <w:t xml:space="preserve"> детей о роли мамы в семье:  о членах семьи, традициях, о жизни бабушек и дедушек.</w:t>
      </w:r>
    </w:p>
    <w:p w:rsidR="00ED0C21" w:rsidRPr="003F7D8D" w:rsidRDefault="00DF09F3" w:rsidP="00D34829">
      <w:pPr>
        <w:pStyle w:val="affb"/>
        <w:spacing w:before="0" w:beforeAutospacing="0" w:after="153" w:afterAutospacing="0" w:line="276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DF09F3">
        <w:rPr>
          <w:sz w:val="28"/>
          <w:szCs w:val="28"/>
        </w:rPr>
        <w:t>У родителей</w:t>
      </w:r>
      <w:r>
        <w:rPr>
          <w:sz w:val="28"/>
          <w:szCs w:val="28"/>
        </w:rPr>
        <w:t xml:space="preserve"> повысится</w:t>
      </w:r>
      <w:r w:rsidR="0084617D">
        <w:rPr>
          <w:sz w:val="28"/>
          <w:szCs w:val="28"/>
        </w:rPr>
        <w:t xml:space="preserve"> интерес к мероприятиям, проводимым в </w:t>
      </w:r>
      <w:proofErr w:type="spellStart"/>
      <w:r w:rsidR="0084617D">
        <w:rPr>
          <w:sz w:val="28"/>
          <w:szCs w:val="28"/>
        </w:rPr>
        <w:t>ДОУ</w:t>
      </w:r>
      <w:proofErr w:type="gramStart"/>
      <w:r w:rsidR="0084617D">
        <w:rPr>
          <w:sz w:val="28"/>
          <w:szCs w:val="28"/>
        </w:rPr>
        <w:t>.М</w:t>
      </w:r>
      <w:proofErr w:type="gramEnd"/>
      <w:r w:rsidR="0084617D">
        <w:rPr>
          <w:sz w:val="28"/>
          <w:szCs w:val="28"/>
        </w:rPr>
        <w:t>ежду</w:t>
      </w:r>
      <w:proofErr w:type="spellEnd"/>
      <w:r w:rsidR="0084617D">
        <w:rPr>
          <w:sz w:val="28"/>
          <w:szCs w:val="28"/>
        </w:rPr>
        <w:t xml:space="preserve"> педагогами и родителями </w:t>
      </w:r>
      <w:r>
        <w:rPr>
          <w:sz w:val="28"/>
          <w:szCs w:val="28"/>
        </w:rPr>
        <w:t>установятся доверительные и партнёрские отношения</w:t>
      </w:r>
      <w:r w:rsidR="00ED0C21" w:rsidRPr="003F7D8D">
        <w:rPr>
          <w:sz w:val="28"/>
          <w:szCs w:val="28"/>
        </w:rPr>
        <w:t>.</w:t>
      </w:r>
    </w:p>
    <w:p w:rsidR="00ED0C21" w:rsidRPr="003F7D8D" w:rsidRDefault="001F7828" w:rsidP="003F7D8D">
      <w:pPr>
        <w:pStyle w:val="aff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5EB1">
        <w:rPr>
          <w:sz w:val="28"/>
          <w:szCs w:val="28"/>
        </w:rPr>
        <w:t xml:space="preserve">Педагоги </w:t>
      </w:r>
      <w:r w:rsidR="00B15EB1">
        <w:rPr>
          <w:sz w:val="28"/>
          <w:szCs w:val="28"/>
        </w:rPr>
        <w:t>повысят уровень  профессионального мастерства</w:t>
      </w:r>
      <w:r w:rsidR="00B15EB1" w:rsidRPr="00B15EB1">
        <w:rPr>
          <w:sz w:val="28"/>
          <w:szCs w:val="28"/>
        </w:rPr>
        <w:t xml:space="preserve"> в вопросах организации </w:t>
      </w:r>
      <w:r w:rsidR="00B15EB1">
        <w:rPr>
          <w:sz w:val="28"/>
          <w:szCs w:val="28"/>
        </w:rPr>
        <w:t>нетрадиционных мероприятий.</w:t>
      </w:r>
    </w:p>
    <w:p w:rsidR="008945E8" w:rsidRDefault="00BD7245" w:rsidP="003F7D8D">
      <w:pPr>
        <w:pStyle w:val="affb"/>
        <w:spacing w:before="0" w:beforeAutospacing="0" w:after="0" w:afterAutospacing="0" w:line="276" w:lineRule="auto"/>
        <w:contextualSpacing/>
        <w:jc w:val="both"/>
        <w:rPr>
          <w:sz w:val="28"/>
          <w:szCs w:val="28"/>
          <w:u w:val="single"/>
        </w:rPr>
      </w:pPr>
      <w:r w:rsidRPr="00A03D17">
        <w:rPr>
          <w:sz w:val="28"/>
          <w:szCs w:val="28"/>
          <w:u w:val="single"/>
        </w:rPr>
        <w:t>Количественные показатели эффективности проекта:</w:t>
      </w:r>
    </w:p>
    <w:p w:rsidR="008945E8" w:rsidRDefault="00583AE0" w:rsidP="008945E8">
      <w:pPr>
        <w:pStyle w:val="affb"/>
        <w:numPr>
          <w:ilvl w:val="0"/>
          <w:numId w:val="35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A03D17">
        <w:rPr>
          <w:sz w:val="28"/>
          <w:szCs w:val="28"/>
        </w:rPr>
        <w:t xml:space="preserve">10 </w:t>
      </w:r>
      <w:proofErr w:type="spellStart"/>
      <w:r w:rsidRPr="00A03D17">
        <w:rPr>
          <w:sz w:val="28"/>
          <w:szCs w:val="28"/>
        </w:rPr>
        <w:t>заявок</w:t>
      </w:r>
      <w:r w:rsidR="00B15EB1">
        <w:rPr>
          <w:sz w:val="28"/>
          <w:szCs w:val="28"/>
        </w:rPr>
        <w:t>от</w:t>
      </w:r>
      <w:proofErr w:type="spellEnd"/>
      <w:r w:rsidR="00B15EB1">
        <w:rPr>
          <w:sz w:val="28"/>
          <w:szCs w:val="28"/>
        </w:rPr>
        <w:t xml:space="preserve"> семей </w:t>
      </w:r>
      <w:r w:rsidR="00A664BF">
        <w:rPr>
          <w:sz w:val="28"/>
          <w:szCs w:val="28"/>
        </w:rPr>
        <w:t>на участие в конкурсе</w:t>
      </w:r>
      <w:r w:rsidR="008945E8">
        <w:rPr>
          <w:sz w:val="28"/>
          <w:szCs w:val="28"/>
        </w:rPr>
        <w:t>;</w:t>
      </w:r>
    </w:p>
    <w:p w:rsidR="008945E8" w:rsidRDefault="00583AE0" w:rsidP="008945E8">
      <w:pPr>
        <w:pStyle w:val="affb"/>
        <w:numPr>
          <w:ilvl w:val="0"/>
          <w:numId w:val="35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A03D17">
        <w:rPr>
          <w:sz w:val="28"/>
          <w:szCs w:val="28"/>
        </w:rPr>
        <w:t>10</w:t>
      </w:r>
      <w:r w:rsidR="003F7D8D" w:rsidRPr="00A03D17">
        <w:rPr>
          <w:sz w:val="28"/>
          <w:szCs w:val="28"/>
        </w:rPr>
        <w:t xml:space="preserve"> семей</w:t>
      </w:r>
      <w:r w:rsidR="00A664BF">
        <w:rPr>
          <w:sz w:val="28"/>
          <w:szCs w:val="28"/>
        </w:rPr>
        <w:t xml:space="preserve"> приняли участие</w:t>
      </w:r>
      <w:r w:rsidR="008945E8">
        <w:rPr>
          <w:sz w:val="28"/>
          <w:szCs w:val="28"/>
        </w:rPr>
        <w:t>;</w:t>
      </w:r>
    </w:p>
    <w:p w:rsidR="008945E8" w:rsidRDefault="00A664BF" w:rsidP="008945E8">
      <w:pPr>
        <w:pStyle w:val="affb"/>
        <w:numPr>
          <w:ilvl w:val="0"/>
          <w:numId w:val="35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15EB1">
        <w:rPr>
          <w:sz w:val="28"/>
          <w:szCs w:val="28"/>
        </w:rPr>
        <w:t xml:space="preserve">положительных </w:t>
      </w:r>
      <w:r>
        <w:rPr>
          <w:sz w:val="28"/>
          <w:szCs w:val="28"/>
        </w:rPr>
        <w:t>о</w:t>
      </w:r>
      <w:r w:rsidR="003F7D8D" w:rsidRPr="00A03D17">
        <w:rPr>
          <w:sz w:val="28"/>
          <w:szCs w:val="28"/>
        </w:rPr>
        <w:t>тзывов</w:t>
      </w:r>
      <w:r w:rsidR="00B15EB1">
        <w:rPr>
          <w:sz w:val="28"/>
          <w:szCs w:val="28"/>
        </w:rPr>
        <w:t xml:space="preserve"> об организации конкурса</w:t>
      </w:r>
      <w:r w:rsidR="008945E8">
        <w:rPr>
          <w:sz w:val="28"/>
          <w:szCs w:val="28"/>
        </w:rPr>
        <w:t>;</w:t>
      </w:r>
    </w:p>
    <w:p w:rsidR="00BD7245" w:rsidRPr="00A664BF" w:rsidRDefault="00B15EB1" w:rsidP="008945E8">
      <w:pPr>
        <w:pStyle w:val="affb"/>
        <w:numPr>
          <w:ilvl w:val="0"/>
          <w:numId w:val="35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583AE0">
        <w:rPr>
          <w:sz w:val="28"/>
          <w:szCs w:val="28"/>
        </w:rPr>
        <w:t xml:space="preserve"> дидактических игр</w:t>
      </w:r>
      <w:r>
        <w:rPr>
          <w:sz w:val="28"/>
          <w:szCs w:val="28"/>
        </w:rPr>
        <w:t>, которые можно применить в образовательном процессе</w:t>
      </w:r>
      <w:r w:rsidR="00583AE0">
        <w:rPr>
          <w:sz w:val="28"/>
          <w:szCs w:val="28"/>
        </w:rPr>
        <w:t>.</w:t>
      </w:r>
    </w:p>
    <w:p w:rsidR="00ED0C21" w:rsidRPr="006D0921" w:rsidRDefault="00ED0C21" w:rsidP="006D0921">
      <w:pPr>
        <w:tabs>
          <w:tab w:val="left" w:pos="103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6D0921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Этапы реализации.</w:t>
      </w:r>
    </w:p>
    <w:p w:rsidR="00F67A7D" w:rsidRPr="006D0921" w:rsidRDefault="006D0921" w:rsidP="006D0921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D0921">
        <w:rPr>
          <w:rFonts w:ascii="Times New Roman" w:hAnsi="Times New Roman" w:cs="Times New Roman"/>
          <w:color w:val="auto"/>
          <w:sz w:val="28"/>
          <w:szCs w:val="28"/>
        </w:rPr>
        <w:t>Подготовительный этап</w:t>
      </w:r>
    </w:p>
    <w:tbl>
      <w:tblPr>
        <w:tblStyle w:val="GridTable3Accent1"/>
        <w:tblW w:w="0" w:type="auto"/>
        <w:tblLook w:val="04A0" w:firstRow="1" w:lastRow="0" w:firstColumn="1" w:lastColumn="0" w:noHBand="0" w:noVBand="1"/>
      </w:tblPr>
      <w:tblGrid>
        <w:gridCol w:w="790"/>
        <w:gridCol w:w="5257"/>
        <w:gridCol w:w="1689"/>
        <w:gridCol w:w="2287"/>
      </w:tblGrid>
      <w:tr w:rsidR="006D0921" w:rsidTr="003E1D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9" w:type="dxa"/>
          </w:tcPr>
          <w:p w:rsidR="006D0921" w:rsidRPr="00F15CCC" w:rsidRDefault="006D0921" w:rsidP="00F67A7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F15CCC">
              <w:rPr>
                <w:rStyle w:val="c1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F15CCC">
              <w:rPr>
                <w:rStyle w:val="c1"/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gramEnd"/>
            <w:r w:rsidRPr="00F15CCC">
              <w:rPr>
                <w:rStyle w:val="c1"/>
                <w:rFonts w:ascii="Times New Roman" w:hAnsi="Times New Roman" w:cs="Times New Roman"/>
                <w:color w:val="auto"/>
                <w:sz w:val="28"/>
                <w:szCs w:val="28"/>
              </w:rPr>
              <w:t>/п</w:t>
            </w:r>
          </w:p>
        </w:tc>
        <w:tc>
          <w:tcPr>
            <w:tcW w:w="5405" w:type="dxa"/>
          </w:tcPr>
          <w:p w:rsidR="006D0921" w:rsidRPr="00F15CCC" w:rsidRDefault="006D0921" w:rsidP="006D09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15CCC">
              <w:rPr>
                <w:rStyle w:val="c1"/>
                <w:rFonts w:ascii="Times New Roman" w:hAnsi="Times New Roman" w:cs="Times New Roman"/>
                <w:color w:val="auto"/>
                <w:sz w:val="28"/>
                <w:szCs w:val="28"/>
              </w:rPr>
              <w:t>Мероприятие</w:t>
            </w:r>
          </w:p>
        </w:tc>
        <w:tc>
          <w:tcPr>
            <w:tcW w:w="1532" w:type="dxa"/>
          </w:tcPr>
          <w:p w:rsidR="006D0921" w:rsidRPr="00F15CCC" w:rsidRDefault="006D0921" w:rsidP="006D09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15CCC">
              <w:rPr>
                <w:rStyle w:val="c1"/>
                <w:rFonts w:ascii="Times New Roman" w:hAnsi="Times New Roman" w:cs="Times New Roman"/>
                <w:color w:val="auto"/>
                <w:sz w:val="28"/>
                <w:szCs w:val="28"/>
              </w:rPr>
              <w:t>Дата проведения</w:t>
            </w:r>
          </w:p>
        </w:tc>
        <w:tc>
          <w:tcPr>
            <w:tcW w:w="2287" w:type="dxa"/>
          </w:tcPr>
          <w:p w:rsidR="006D0921" w:rsidRPr="00F15CCC" w:rsidRDefault="006D0921" w:rsidP="006D09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15CCC">
              <w:rPr>
                <w:rStyle w:val="c1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Ответственные</w:t>
            </w:r>
          </w:p>
        </w:tc>
      </w:tr>
      <w:tr w:rsidR="006D0921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6D0921" w:rsidRPr="00F15CCC" w:rsidRDefault="006D0921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15CC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5405" w:type="dxa"/>
          </w:tcPr>
          <w:p w:rsidR="006D0921" w:rsidRPr="00F15CCC" w:rsidRDefault="006D0921" w:rsidP="00F67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15CC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Подбор методической литературы по теме</w:t>
            </w:r>
          </w:p>
        </w:tc>
        <w:tc>
          <w:tcPr>
            <w:tcW w:w="1532" w:type="dxa"/>
          </w:tcPr>
          <w:p w:rsidR="006D0921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6D0921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6D0921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6D0921" w:rsidRPr="00F15CCC" w:rsidRDefault="006D0921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F15CCC" w:rsidRPr="00F15CCC" w:rsidRDefault="006D0921" w:rsidP="00F15CCC">
            <w:pPr>
              <w:pStyle w:val="affb"/>
              <w:shd w:val="clear" w:color="auto" w:fill="FFFFFF" w:themeFill="background1"/>
              <w:spacing w:before="0"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15CCC">
              <w:rPr>
                <w:sz w:val="28"/>
                <w:szCs w:val="28"/>
              </w:rPr>
              <w:t xml:space="preserve">Подбор стихов, загадок, пословиц подбор </w:t>
            </w:r>
          </w:p>
          <w:p w:rsidR="006D0921" w:rsidRPr="00F15CCC" w:rsidRDefault="006D0921" w:rsidP="00F15CCC">
            <w:pPr>
              <w:pStyle w:val="affb"/>
              <w:shd w:val="clear" w:color="auto" w:fill="FFFFFF" w:themeFill="background1"/>
              <w:spacing w:before="0"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6D0921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6D0921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6D0921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6D0921" w:rsidRPr="00F15CCC" w:rsidRDefault="006D0921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6D0921" w:rsidRPr="00F15CCC" w:rsidRDefault="00F15CCC" w:rsidP="00F67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r w:rsidR="006D0921" w:rsidRPr="00F15CC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одбор художественной литературы  по теме</w:t>
            </w:r>
          </w:p>
        </w:tc>
        <w:tc>
          <w:tcPr>
            <w:tcW w:w="1532" w:type="dxa"/>
          </w:tcPr>
          <w:p w:rsidR="006D0921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6D0921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6D0921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6D0921" w:rsidRPr="00F15CCC" w:rsidRDefault="006D0921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6D0921" w:rsidRPr="00F15CCC" w:rsidRDefault="006D0921" w:rsidP="00F15CCC">
            <w:pPr>
              <w:pStyle w:val="affb"/>
              <w:shd w:val="clear" w:color="auto" w:fill="FFFFFF" w:themeFill="background1"/>
              <w:spacing w:before="0" w:after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15CCC">
              <w:rPr>
                <w:sz w:val="28"/>
                <w:szCs w:val="28"/>
              </w:rPr>
              <w:t>Подбор музыкального материала (песен, танцев)</w:t>
            </w:r>
          </w:p>
        </w:tc>
        <w:tc>
          <w:tcPr>
            <w:tcW w:w="1532" w:type="dxa"/>
          </w:tcPr>
          <w:p w:rsidR="006D0921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6D0921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</w:tc>
      </w:tr>
      <w:tr w:rsidR="009676E0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9676E0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9676E0" w:rsidRPr="00F15CCC" w:rsidRDefault="00F15CCC" w:rsidP="009676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r w:rsidR="009676E0" w:rsidRPr="00F15CC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одбор сюжетно- ролевых игр</w:t>
            </w:r>
          </w:p>
        </w:tc>
        <w:tc>
          <w:tcPr>
            <w:tcW w:w="1532" w:type="dxa"/>
          </w:tcPr>
          <w:p w:rsidR="009676E0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9676E0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9676E0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9676E0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9676E0" w:rsidRPr="00F15CCC" w:rsidRDefault="009676E0" w:rsidP="009676E0">
            <w:pPr>
              <w:pStyle w:val="affb"/>
              <w:shd w:val="clear" w:color="auto" w:fill="FFFFFF" w:themeFill="background1"/>
              <w:spacing w:after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15CCC">
              <w:rPr>
                <w:sz w:val="28"/>
                <w:szCs w:val="28"/>
              </w:rPr>
              <w:t>Сбор фотоматериала</w:t>
            </w:r>
          </w:p>
          <w:p w:rsidR="009676E0" w:rsidRPr="00F15CCC" w:rsidRDefault="009676E0" w:rsidP="009676E0">
            <w:pPr>
              <w:pStyle w:val="affb"/>
              <w:shd w:val="clear" w:color="auto" w:fill="FFFFFF" w:themeFill="background1"/>
              <w:spacing w:before="0" w:after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9676E0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9676E0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9676E0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9676E0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9676E0" w:rsidRPr="00F15CCC" w:rsidRDefault="00F15CCC" w:rsidP="00E93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15CC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Разработка проекта, положения</w:t>
            </w:r>
          </w:p>
        </w:tc>
        <w:tc>
          <w:tcPr>
            <w:tcW w:w="1532" w:type="dxa"/>
          </w:tcPr>
          <w:p w:rsidR="009676E0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9676E0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F15CCC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Музыкальный руководитель</w:t>
            </w:r>
          </w:p>
        </w:tc>
      </w:tr>
      <w:tr w:rsidR="009676E0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9676E0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F15CCC" w:rsidRPr="00F15CCC" w:rsidRDefault="00F15CCC" w:rsidP="00F15CCC">
            <w:pPr>
              <w:pStyle w:val="affb"/>
              <w:shd w:val="clear" w:color="auto" w:fill="FFFFFF" w:themeFill="background1"/>
              <w:spacing w:before="0"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15CCC">
              <w:rPr>
                <w:sz w:val="28"/>
                <w:szCs w:val="28"/>
              </w:rPr>
              <w:t>идактического материала, наглядных пособий</w:t>
            </w:r>
          </w:p>
          <w:p w:rsidR="009676E0" w:rsidRPr="00F15CCC" w:rsidRDefault="00F15CCC" w:rsidP="00F15CCC">
            <w:pPr>
              <w:pStyle w:val="affb"/>
              <w:shd w:val="clear" w:color="auto" w:fill="FFFFFF" w:themeFill="background1"/>
              <w:spacing w:after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15CCC">
              <w:rPr>
                <w:sz w:val="28"/>
                <w:szCs w:val="28"/>
              </w:rPr>
              <w:t>и поговорок</w:t>
            </w:r>
          </w:p>
        </w:tc>
        <w:tc>
          <w:tcPr>
            <w:tcW w:w="1532" w:type="dxa"/>
          </w:tcPr>
          <w:p w:rsidR="009676E0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9676E0" w:rsidRPr="00F15CCC" w:rsidRDefault="00F15CCC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9676E0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9676E0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9676E0" w:rsidRPr="00F15CCC" w:rsidRDefault="00F15CCC" w:rsidP="00E93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</w:t>
            </w:r>
            <w:r w:rsidRPr="00F15CC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абота с родителями по взаимодействию в рамках проекта</w:t>
            </w:r>
          </w:p>
        </w:tc>
        <w:tc>
          <w:tcPr>
            <w:tcW w:w="1532" w:type="dxa"/>
          </w:tcPr>
          <w:p w:rsidR="009676E0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9676E0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F15CCC" w:rsidRPr="00F15CCC" w:rsidRDefault="00F15CCC" w:rsidP="00F15C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</w:tc>
      </w:tr>
      <w:tr w:rsidR="00A32DE4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A32DE4" w:rsidRPr="00F15CCC" w:rsidRDefault="00A32DE4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8945E8" w:rsidRDefault="00A32DE4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Изготовление лент с </w:t>
            </w:r>
            <w:r w:rsidR="008945E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надписями  «Самая лучшая мама»,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«Самая креативная мама», «Самая артистич</w:t>
            </w:r>
            <w:r w:rsidR="008945E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ная мама».</w:t>
            </w:r>
          </w:p>
          <w:p w:rsidR="00A32DE4" w:rsidRDefault="008945E8" w:rsidP="008945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r w:rsidR="00A32DE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одготовка грамот для участников и дипломов </w:t>
            </w:r>
            <w:r w:rsidR="00DA54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победителей (1,2,3 место).</w:t>
            </w:r>
          </w:p>
        </w:tc>
        <w:tc>
          <w:tcPr>
            <w:tcW w:w="1532" w:type="dxa"/>
          </w:tcPr>
          <w:p w:rsidR="00A32DE4" w:rsidRDefault="00A32DE4" w:rsidP="00F15C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</w:tc>
        <w:tc>
          <w:tcPr>
            <w:tcW w:w="2287" w:type="dxa"/>
          </w:tcPr>
          <w:p w:rsidR="00A32DE4" w:rsidRDefault="00A32DE4" w:rsidP="00A32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A32DE4" w:rsidRDefault="00A32DE4" w:rsidP="00A32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  <w:p w:rsidR="00A32DE4" w:rsidRDefault="00A32DE4" w:rsidP="00A32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Старший воспитатель</w:t>
            </w:r>
          </w:p>
        </w:tc>
      </w:tr>
      <w:tr w:rsidR="00780AD9" w:rsidTr="00BD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3" w:type="dxa"/>
            <w:gridSpan w:val="4"/>
          </w:tcPr>
          <w:p w:rsidR="00780AD9" w:rsidRPr="00F15CCC" w:rsidRDefault="00780AD9" w:rsidP="00780AD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Практический этап</w:t>
            </w:r>
          </w:p>
        </w:tc>
      </w:tr>
      <w:tr w:rsidR="009676E0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780AD9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5405" w:type="dxa"/>
          </w:tcPr>
          <w:p w:rsidR="00780AD9" w:rsidRPr="00780AD9" w:rsidRDefault="00780AD9" w:rsidP="00780AD9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80AD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Работа с детьми</w:t>
            </w:r>
          </w:p>
          <w:p w:rsidR="00780AD9" w:rsidRPr="00AD595B" w:rsidRDefault="00780AD9" w:rsidP="00780AD9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80A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Познавательная деятельность</w:t>
            </w:r>
            <w:r w:rsidRPr="00AD595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</w:p>
          <w:p w:rsidR="00780AD9" w:rsidRPr="008B6BF4" w:rsidRDefault="00780AD9" w:rsidP="00780AD9">
            <w:pPr>
              <w:pStyle w:val="aff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Pr="008B6BF4">
              <w:rPr>
                <w:color w:val="000000"/>
                <w:sz w:val="28"/>
                <w:szCs w:val="28"/>
              </w:rPr>
              <w:t>Моя любимая мамочка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780AD9" w:rsidRPr="008B6BF4" w:rsidRDefault="00780AD9" w:rsidP="00780AD9">
            <w:pPr>
              <w:pStyle w:val="aff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Pr="008B6BF4">
              <w:rPr>
                <w:color w:val="000000"/>
                <w:sz w:val="28"/>
                <w:szCs w:val="28"/>
              </w:rPr>
              <w:t xml:space="preserve">Моя мама - лучше всех»     </w:t>
            </w:r>
          </w:p>
          <w:p w:rsidR="00780AD9" w:rsidRDefault="00780AD9" w:rsidP="00780AD9">
            <w:pPr>
              <w:pStyle w:val="aff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8"/>
                <w:szCs w:val="28"/>
              </w:rPr>
            </w:pPr>
            <w:r w:rsidRPr="008B6BF4">
              <w:rPr>
                <w:color w:val="000000"/>
                <w:sz w:val="28"/>
                <w:szCs w:val="28"/>
              </w:rPr>
              <w:t>Беседа «Я и моя мама»</w:t>
            </w:r>
          </w:p>
          <w:p w:rsidR="009676E0" w:rsidRPr="00F15CCC" w:rsidRDefault="009676E0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32" w:type="dxa"/>
          </w:tcPr>
          <w:p w:rsidR="009676E0" w:rsidRDefault="00780AD9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780AD9" w:rsidRPr="00F15CCC" w:rsidRDefault="00780AD9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780AD9" w:rsidRDefault="00780AD9" w:rsidP="00780A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9676E0" w:rsidRPr="00F15CCC" w:rsidRDefault="009676E0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9676E0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676E0" w:rsidRPr="00F15CCC" w:rsidRDefault="009676E0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</w:rPr>
            </w:pPr>
            <w:r w:rsidRPr="00B3099B">
              <w:rPr>
                <w:b/>
                <w:color w:val="000000"/>
              </w:rPr>
              <w:t>Развитие речи:</w:t>
            </w:r>
          </w:p>
          <w:p w:rsidR="00B3099B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русской народной сказки  «Коза с козлятами»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676E0" w:rsidRPr="00EE668D" w:rsidRDefault="00B3099B" w:rsidP="00EE668D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BF4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рассказов по сюжетным картинкам и «Моя мама самая лучшая», Пословицы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загадки</w:t>
            </w:r>
            <w:r w:rsidRPr="008B6BF4">
              <w:rPr>
                <w:rFonts w:ascii="Times New Roman" w:hAnsi="Times New Roman" w:cs="Times New Roman"/>
                <w:sz w:val="28"/>
                <w:szCs w:val="28"/>
              </w:rPr>
              <w:t xml:space="preserve"> и поговорки о маме.</w:t>
            </w:r>
          </w:p>
        </w:tc>
        <w:tc>
          <w:tcPr>
            <w:tcW w:w="1532" w:type="dxa"/>
          </w:tcPr>
          <w:p w:rsidR="00B3099B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9676E0" w:rsidRPr="00F15CCC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9676E0" w:rsidRPr="00F15CCC" w:rsidRDefault="009676E0" w:rsidP="00F67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3099B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Рисование</w:t>
            </w:r>
            <w:r w:rsidRPr="00B3099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Цветик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B3099B" w:rsidRPr="00F15CCC" w:rsidRDefault="006C31BE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«Мама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олнышко моё»</w:t>
            </w:r>
          </w:p>
        </w:tc>
        <w:tc>
          <w:tcPr>
            <w:tcW w:w="1532" w:type="dxa"/>
          </w:tcPr>
          <w:p w:rsidR="00B3099B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B3099B" w:rsidRPr="00F15CCC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B3099B" w:rsidRPr="00F15CCC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Педагог дополнительного образования (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B3099B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Лепка:</w:t>
            </w:r>
          </w:p>
          <w:p w:rsidR="00B3099B" w:rsidRPr="00AD595B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Цветы для мамы</w:t>
            </w: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B3099B" w:rsidRPr="00F15CCC" w:rsidRDefault="00B3099B" w:rsidP="009676E0">
            <w:pPr>
              <w:pStyle w:val="affb"/>
              <w:shd w:val="clear" w:color="auto" w:fill="FFFFFF" w:themeFill="background1"/>
              <w:spacing w:after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532" w:type="dxa"/>
          </w:tcPr>
          <w:p w:rsidR="00B3099B" w:rsidRPr="00F15CCC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B3099B" w:rsidRPr="00F15CCC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Педагог дополнительного образования (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B3099B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Аппликация:</w:t>
            </w:r>
          </w:p>
          <w:p w:rsid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Ваза для </w:t>
            </w: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очки</w:t>
            </w:r>
            <w:r w:rsidRPr="00AD595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B3099B" w:rsidRPr="00F15CCC" w:rsidRDefault="00B3099B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32" w:type="dxa"/>
          </w:tcPr>
          <w:p w:rsidR="00B3099B" w:rsidRPr="00F15CCC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B3099B" w:rsidRPr="00F15CCC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3099B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Музыка:</w:t>
            </w:r>
          </w:p>
          <w:p w:rsidR="00B3099B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Песни</w:t>
            </w:r>
            <w:proofErr w:type="gramStart"/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Pr="008B6B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</w:t>
            </w:r>
            <w:proofErr w:type="gramEnd"/>
            <w:r w:rsidRPr="008B6B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Ах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Pr="008B6B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какая мама»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, «Очень мамочку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люблю», «Мама», «Самая хорошая»</w:t>
            </w:r>
          </w:p>
          <w:p w:rsidR="00B3099B" w:rsidRPr="00F15CCC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</w:tcPr>
          <w:p w:rsidR="00B3099B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Октябрь</w:t>
            </w:r>
          </w:p>
          <w:p w:rsidR="00B3099B" w:rsidRPr="00F15CCC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Pr="00F15CCC" w:rsidRDefault="00B3099B" w:rsidP="00F67A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3099B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Хореография:</w:t>
            </w:r>
          </w:p>
          <w:p w:rsid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Танцевальная зарисовка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«Мать и дитя»</w:t>
            </w:r>
          </w:p>
          <w:p w:rsidR="00B3099B" w:rsidRPr="00F15CCC" w:rsidRDefault="00B3099B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532" w:type="dxa"/>
          </w:tcPr>
          <w:p w:rsidR="00B3099B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B3099B" w:rsidRPr="00F15CCC" w:rsidRDefault="00B3099B" w:rsidP="00B309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Pr="00F15CCC" w:rsidRDefault="00B3099B" w:rsidP="00E93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Педагог дополнительного образования (хореограф)</w:t>
            </w:r>
          </w:p>
        </w:tc>
      </w:tr>
      <w:tr w:rsidR="00B3099B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и обсуждение стихов:</w:t>
            </w:r>
          </w:p>
          <w:p w:rsidR="00B3099B" w:rsidRPr="00B3099B" w:rsidRDefault="00B3099B" w:rsidP="00B3099B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Артюхова «Трудный вечер»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Барто</w:t>
            </w:r>
            <w:proofErr w:type="spellEnd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А. «Разлука»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Барто</w:t>
            </w:r>
            <w:proofErr w:type="spellEnd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А. «Мама поёт»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Берестов В. «Праздник мам»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Благинина Е. «Мамин день»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Демыкина Г. «Мама»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Емельянов Б. «Мамины руки»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Кубилинкас</w:t>
            </w:r>
            <w:proofErr w:type="spellEnd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К. «Мама»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Михалков С. «А что у вас?»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Мошковская</w:t>
            </w:r>
            <w:proofErr w:type="spellEnd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Э. «Я маму мою обидел…»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Раджаб</w:t>
            </w:r>
            <w:proofErr w:type="spellEnd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У. «Мамочка»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Саконская</w:t>
            </w:r>
            <w:proofErr w:type="spellEnd"/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Н. «Разговор о маме»</w:t>
            </w:r>
          </w:p>
          <w:p w:rsidR="00B3099B" w:rsidRPr="00B3099B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Успенский Э. «Если был бы я девчонкой»</w:t>
            </w:r>
          </w:p>
          <w:p w:rsidR="00B3099B" w:rsidRPr="00F15CCC" w:rsidRDefault="00B3099B" w:rsidP="00B30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Цыферов Г. «Как стать большим»</w:t>
            </w:r>
          </w:p>
        </w:tc>
        <w:tc>
          <w:tcPr>
            <w:tcW w:w="1532" w:type="dxa"/>
          </w:tcPr>
          <w:p w:rsidR="00B3099B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B3099B" w:rsidRPr="00F15CCC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Pr="00F15CCC" w:rsidRDefault="00B3099B" w:rsidP="00B30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B3099B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E93471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3099B" w:rsidRPr="00B3099B" w:rsidRDefault="00B3099B" w:rsidP="00B3099B">
            <w:pPr>
              <w:pStyle w:val="af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Игровая деятельность</w:t>
            </w:r>
          </w:p>
          <w:p w:rsidR="00B3099B" w:rsidRP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099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Дидактические игры и упражнения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B3099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3099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дидактические игры</w:t>
            </w:r>
            <w:r w:rsidRPr="008B6BF4">
              <w:rPr>
                <w:rFonts w:ascii="Times New Roman" w:hAnsi="Times New Roman" w:cs="Times New Roman"/>
                <w:sz w:val="28"/>
                <w:szCs w:val="28"/>
              </w:rPr>
              <w:t xml:space="preserve"> «Животные и их детёныши», «Угадай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настроение»</w:t>
            </w:r>
            <w:r w:rsidRPr="008B6B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099B" w:rsidRPr="00AD595B" w:rsidRDefault="00B3099B" w:rsidP="00B3099B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3099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Словесные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 зовут твою маму», </w:t>
            </w:r>
            <w:r w:rsidRPr="008B6BF4">
              <w:rPr>
                <w:rFonts w:ascii="Times New Roman" w:hAnsi="Times New Roman" w:cs="Times New Roman"/>
                <w:sz w:val="28"/>
                <w:szCs w:val="28"/>
              </w:rPr>
              <w:t>«Назови ласково»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B6BF4">
              <w:rPr>
                <w:rFonts w:ascii="Times New Roman" w:hAnsi="Times New Roman" w:cs="Times New Roman"/>
                <w:sz w:val="28"/>
                <w:szCs w:val="28"/>
              </w:rPr>
              <w:t xml:space="preserve"> «Профессия мамы».</w:t>
            </w:r>
          </w:p>
          <w:p w:rsidR="00B3099B" w:rsidRPr="006E3BCB" w:rsidRDefault="00B65E05" w:rsidP="006E3BCB">
            <w:pPr>
              <w:tabs>
                <w:tab w:val="left" w:pos="56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B65E05"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>Сюжетно-ролевые игры: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«Дочки-матери», </w:t>
            </w:r>
            <w:r w:rsidRPr="008B6BF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«Мама и дети», «Вс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треча гостей», «Мамин праздник»</w:t>
            </w:r>
          </w:p>
        </w:tc>
        <w:tc>
          <w:tcPr>
            <w:tcW w:w="1532" w:type="dxa"/>
          </w:tcPr>
          <w:p w:rsidR="00B65E05" w:rsidRDefault="00B65E05" w:rsidP="00B65E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B3099B" w:rsidRPr="00F15CCC" w:rsidRDefault="00B65E05" w:rsidP="00B65E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3099B" w:rsidRPr="00F15CCC" w:rsidRDefault="00B65E05" w:rsidP="00B65E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</w:tc>
      </w:tr>
      <w:tr w:rsidR="00B3099B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B3099B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B65E05" w:rsidRPr="00B65E05" w:rsidRDefault="00B65E05" w:rsidP="00B65E05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B65E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Работа с родителями</w:t>
            </w:r>
          </w:p>
          <w:p w:rsidR="00167710" w:rsidRPr="00C2372E" w:rsidRDefault="00B65E05" w:rsidP="00B65E05">
            <w:pPr>
              <w:tabs>
                <w:tab w:val="left" w:pos="56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Подготовка родителей к </w:t>
            </w:r>
            <w:r w:rsidR="0016771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конкурсу</w:t>
            </w:r>
          </w:p>
        </w:tc>
        <w:tc>
          <w:tcPr>
            <w:tcW w:w="1532" w:type="dxa"/>
          </w:tcPr>
          <w:p w:rsidR="00B65E05" w:rsidRDefault="00B65E05" w:rsidP="00B65E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B3099B" w:rsidRPr="00F15CCC" w:rsidRDefault="00B65E05" w:rsidP="00B65E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B65E05" w:rsidRDefault="00B65E05" w:rsidP="00B65E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B3099B" w:rsidRPr="00F15CCC" w:rsidRDefault="00B65E05" w:rsidP="00B65E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</w:tc>
      </w:tr>
      <w:tr w:rsidR="00167710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167710" w:rsidRPr="00F15CCC" w:rsidRDefault="00167710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167710" w:rsidRDefault="00167710" w:rsidP="00167710">
            <w:pPr>
              <w:tabs>
                <w:tab w:val="left" w:pos="56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Сбор фотоматериала для презентации</w:t>
            </w:r>
          </w:p>
          <w:p w:rsidR="00167710" w:rsidRPr="00B65E05" w:rsidRDefault="00167710" w:rsidP="00B65E05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32" w:type="dxa"/>
          </w:tcPr>
          <w:p w:rsidR="00167710" w:rsidRDefault="00167710" w:rsidP="001677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167710" w:rsidRDefault="00167710" w:rsidP="001677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167710" w:rsidRDefault="00167710" w:rsidP="001677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167710" w:rsidRDefault="00167710" w:rsidP="00B65E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C2372E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C2372E" w:rsidRPr="00F15CCC" w:rsidRDefault="00C2372E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C2372E" w:rsidRDefault="00C2372E" w:rsidP="00167710">
            <w:pPr>
              <w:tabs>
                <w:tab w:val="left" w:pos="56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Рекомендации по изготовлению дидактических игр</w:t>
            </w:r>
          </w:p>
        </w:tc>
        <w:tc>
          <w:tcPr>
            <w:tcW w:w="1532" w:type="dxa"/>
          </w:tcPr>
          <w:p w:rsidR="00C2372E" w:rsidRDefault="00C2372E" w:rsidP="00C237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Октябрь</w:t>
            </w:r>
          </w:p>
          <w:p w:rsidR="00C2372E" w:rsidRDefault="00C2372E" w:rsidP="00C237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C2372E" w:rsidRDefault="00C2372E" w:rsidP="00C237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C2372E" w:rsidRDefault="00C2372E" w:rsidP="001677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583330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583330" w:rsidRPr="00F15CCC" w:rsidRDefault="00583330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583330" w:rsidRPr="00232FF4" w:rsidRDefault="00583330" w:rsidP="00583330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Прием заявок на конкурс </w:t>
            </w:r>
          </w:p>
          <w:p w:rsidR="00583330" w:rsidRDefault="00583330" w:rsidP="00167710">
            <w:pPr>
              <w:tabs>
                <w:tab w:val="left" w:pos="56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</w:tcPr>
          <w:p w:rsidR="00583330" w:rsidRDefault="00583330" w:rsidP="00C237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583330" w:rsidRDefault="00583330" w:rsidP="00C237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  <w:p w:rsidR="00583330" w:rsidRDefault="00583330" w:rsidP="00C237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E668D" w:rsidTr="00BD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3" w:type="dxa"/>
            <w:gridSpan w:val="4"/>
          </w:tcPr>
          <w:p w:rsidR="00D91468" w:rsidRDefault="00D91468" w:rsidP="00EE668D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EE668D" w:rsidRPr="00F15CCC" w:rsidRDefault="00EE668D" w:rsidP="00EE668D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Заключительный этап</w:t>
            </w:r>
          </w:p>
        </w:tc>
      </w:tr>
      <w:tr w:rsidR="00B3099B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B3099B" w:rsidRPr="00F15CCC" w:rsidRDefault="00EE668D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3.</w:t>
            </w:r>
          </w:p>
        </w:tc>
        <w:tc>
          <w:tcPr>
            <w:tcW w:w="5405" w:type="dxa"/>
          </w:tcPr>
          <w:p w:rsidR="00EE668D" w:rsidRPr="00EE668D" w:rsidRDefault="00EE668D" w:rsidP="00EE668D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EE668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Конкурс </w:t>
            </w:r>
          </w:p>
          <w:p w:rsidR="00B3099B" w:rsidRPr="00EE668D" w:rsidRDefault="00EE668D" w:rsidP="00EE668D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232F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Мамочка и я, в творчестве всегда!»</w:t>
            </w:r>
          </w:p>
        </w:tc>
        <w:tc>
          <w:tcPr>
            <w:tcW w:w="1532" w:type="dxa"/>
          </w:tcPr>
          <w:p w:rsidR="00B3099B" w:rsidRPr="00F15CCC" w:rsidRDefault="00EE668D" w:rsidP="00EE6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EE668D" w:rsidRDefault="00EE668D" w:rsidP="00EE6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B3099B" w:rsidRPr="00F15CCC" w:rsidRDefault="00EE668D" w:rsidP="00EE6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</w:tc>
      </w:tr>
      <w:tr w:rsidR="006E3BCB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6E3BCB" w:rsidRDefault="006E3BCB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6E3BCB" w:rsidRPr="006E3BCB" w:rsidRDefault="006E3BCB" w:rsidP="00EE668D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6E3BC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Размещение статьи в еженедельнике «</w:t>
            </w:r>
            <w:proofErr w:type="spellStart"/>
            <w:r w:rsidRPr="006E3BC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Новаясеверная</w:t>
            </w:r>
            <w:proofErr w:type="spellEnd"/>
            <w:r w:rsidRPr="006E3BC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газета»</w:t>
            </w:r>
          </w:p>
        </w:tc>
        <w:tc>
          <w:tcPr>
            <w:tcW w:w="1532" w:type="dxa"/>
          </w:tcPr>
          <w:p w:rsidR="006E3BCB" w:rsidRDefault="006E3BCB" w:rsidP="00EE66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6E3BCB" w:rsidRDefault="006E3BCB" w:rsidP="006E3B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6E3BCB" w:rsidRDefault="006E3BCB" w:rsidP="006E3B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</w:tc>
      </w:tr>
      <w:tr w:rsidR="00295A56" w:rsidTr="003E1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295A56" w:rsidRDefault="00295A56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295A56" w:rsidRDefault="00295A56" w:rsidP="00EE668D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Выставка рисунков </w:t>
            </w:r>
          </w:p>
          <w:p w:rsidR="00295A56" w:rsidRPr="006E3BCB" w:rsidRDefault="00295A56" w:rsidP="00EE668D">
            <w:pPr>
              <w:pStyle w:val="affc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«Мама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олнышко моё»</w:t>
            </w:r>
          </w:p>
        </w:tc>
        <w:tc>
          <w:tcPr>
            <w:tcW w:w="1532" w:type="dxa"/>
          </w:tcPr>
          <w:p w:rsidR="00295A56" w:rsidRDefault="00295A56" w:rsidP="00EE6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295A56" w:rsidRDefault="00295A56" w:rsidP="006E3B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Педагог дополнительного образования (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9B2BB5" w:rsidTr="003E1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9" w:type="dxa"/>
          </w:tcPr>
          <w:p w:rsidR="009B2BB5" w:rsidRDefault="009B2BB5" w:rsidP="00F67A7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405" w:type="dxa"/>
          </w:tcPr>
          <w:p w:rsidR="009B2BB5" w:rsidRDefault="009B2BB5" w:rsidP="00EE668D">
            <w:pPr>
              <w:pStyle w:val="affc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Оформление музыкального зала</w:t>
            </w:r>
          </w:p>
        </w:tc>
        <w:tc>
          <w:tcPr>
            <w:tcW w:w="1532" w:type="dxa"/>
          </w:tcPr>
          <w:p w:rsidR="009B2BB5" w:rsidRDefault="009B2BB5" w:rsidP="00EE66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Ноябрь</w:t>
            </w:r>
          </w:p>
        </w:tc>
        <w:tc>
          <w:tcPr>
            <w:tcW w:w="2287" w:type="dxa"/>
          </w:tcPr>
          <w:p w:rsidR="009B2BB5" w:rsidRDefault="009B2BB5" w:rsidP="009B2B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Воспитатели</w:t>
            </w:r>
          </w:p>
          <w:p w:rsidR="009B2BB5" w:rsidRDefault="009B2BB5" w:rsidP="009B2B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Музыкальный руководитель</w:t>
            </w:r>
          </w:p>
          <w:p w:rsidR="009B2BB5" w:rsidRDefault="009B2BB5" w:rsidP="009B2B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Педагог дополнительного образования (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</w:tbl>
    <w:p w:rsidR="00583330" w:rsidRDefault="00583330" w:rsidP="00F2313B">
      <w:pPr>
        <w:spacing w:after="0" w:line="240" w:lineRule="auto"/>
        <w:rPr>
          <w:rFonts w:ascii="Times New Roman" w:hAnsi="Times New Roman"/>
          <w:b/>
          <w:color w:val="auto"/>
          <w:sz w:val="28"/>
          <w:szCs w:val="28"/>
        </w:rPr>
      </w:pPr>
    </w:p>
    <w:p w:rsidR="0026045F" w:rsidRDefault="0026045F" w:rsidP="00F67A7D">
      <w:pPr>
        <w:spacing w:after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26045F" w:rsidRDefault="0026045F" w:rsidP="00F67A7D">
      <w:pPr>
        <w:spacing w:after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67A7D" w:rsidRPr="00F2313B" w:rsidRDefault="00F2313B" w:rsidP="00F67A7D">
      <w:pPr>
        <w:spacing w:after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2313B">
        <w:rPr>
          <w:rFonts w:ascii="Times New Roman" w:hAnsi="Times New Roman" w:cs="Times New Roman"/>
          <w:b/>
          <w:color w:val="auto"/>
          <w:sz w:val="28"/>
          <w:szCs w:val="28"/>
        </w:rPr>
        <w:t>Список литературы:</w:t>
      </w:r>
    </w:p>
    <w:p w:rsidR="00F2313B" w:rsidRPr="00F2313B" w:rsidRDefault="00F2313B" w:rsidP="00B1267B">
      <w:pPr>
        <w:pStyle w:val="affb"/>
        <w:shd w:val="clear" w:color="auto" w:fill="FFFFFF"/>
        <w:spacing w:after="0" w:afterAutospacing="0"/>
        <w:jc w:val="both"/>
        <w:rPr>
          <w:rFonts w:ascii="yandex-sans" w:hAnsi="yandex-sans"/>
          <w:b/>
          <w:sz w:val="28"/>
          <w:szCs w:val="28"/>
        </w:rPr>
      </w:pPr>
      <w:r w:rsidRPr="00F2313B">
        <w:rPr>
          <w:sz w:val="28"/>
          <w:szCs w:val="28"/>
        </w:rPr>
        <w:t xml:space="preserve">1. Н.Е. </w:t>
      </w:r>
      <w:proofErr w:type="spellStart"/>
      <w:r w:rsidRPr="00F2313B">
        <w:rPr>
          <w:sz w:val="28"/>
          <w:szCs w:val="28"/>
        </w:rPr>
        <w:t>Веракса</w:t>
      </w:r>
      <w:proofErr w:type="spellEnd"/>
      <w:r w:rsidRPr="00F2313B">
        <w:rPr>
          <w:sz w:val="28"/>
          <w:szCs w:val="28"/>
        </w:rPr>
        <w:t xml:space="preserve">, </w:t>
      </w:r>
      <w:proofErr w:type="spellStart"/>
      <w:r w:rsidRPr="00F2313B">
        <w:rPr>
          <w:sz w:val="28"/>
          <w:szCs w:val="28"/>
        </w:rPr>
        <w:t>Т.С.Комарова</w:t>
      </w:r>
      <w:proofErr w:type="spellEnd"/>
      <w:r w:rsidRPr="00F2313B">
        <w:rPr>
          <w:sz w:val="28"/>
          <w:szCs w:val="28"/>
        </w:rPr>
        <w:t xml:space="preserve">, </w:t>
      </w:r>
      <w:proofErr w:type="spellStart"/>
      <w:r w:rsidRPr="00F2313B">
        <w:rPr>
          <w:sz w:val="28"/>
          <w:szCs w:val="28"/>
        </w:rPr>
        <w:t>М.А.Васильева</w:t>
      </w:r>
      <w:proofErr w:type="spellEnd"/>
      <w:r w:rsidRPr="00F2313B">
        <w:rPr>
          <w:sz w:val="28"/>
          <w:szCs w:val="28"/>
        </w:rPr>
        <w:t xml:space="preserve"> «От рождения до школы», </w:t>
      </w:r>
      <w:proofErr w:type="spellStart"/>
      <w:r w:rsidRPr="00F2313B">
        <w:rPr>
          <w:sz w:val="28"/>
          <w:szCs w:val="28"/>
        </w:rPr>
        <w:t>М.,Мозаика</w:t>
      </w:r>
      <w:proofErr w:type="spellEnd"/>
      <w:r w:rsidRPr="00F2313B">
        <w:rPr>
          <w:sz w:val="28"/>
          <w:szCs w:val="28"/>
        </w:rPr>
        <w:t>-Синтез, 2015.</w:t>
      </w:r>
    </w:p>
    <w:p w:rsidR="00F2313B" w:rsidRPr="00F2313B" w:rsidRDefault="00F2313B" w:rsidP="00B1267B">
      <w:pPr>
        <w:pStyle w:val="affb"/>
        <w:shd w:val="clear" w:color="auto" w:fill="FFFFFF"/>
        <w:spacing w:after="0" w:afterAutospacing="0"/>
        <w:contextualSpacing/>
        <w:jc w:val="both"/>
        <w:rPr>
          <w:rFonts w:ascii="yandex-sans" w:hAnsi="yandex-sans"/>
          <w:sz w:val="28"/>
          <w:szCs w:val="28"/>
        </w:rPr>
      </w:pPr>
      <w:r w:rsidRPr="00F2313B">
        <w:rPr>
          <w:sz w:val="28"/>
          <w:szCs w:val="28"/>
        </w:rPr>
        <w:t xml:space="preserve">2. М. Б. </w:t>
      </w:r>
      <w:proofErr w:type="spellStart"/>
      <w:r w:rsidRPr="00F2313B">
        <w:rPr>
          <w:sz w:val="28"/>
          <w:szCs w:val="28"/>
        </w:rPr>
        <w:t>Зацепина</w:t>
      </w:r>
      <w:proofErr w:type="spellEnd"/>
      <w:r w:rsidRPr="00F2313B">
        <w:rPr>
          <w:sz w:val="28"/>
          <w:szCs w:val="28"/>
        </w:rPr>
        <w:t>, Г. Е.  Жукова  Музыкальное воспитание в детском саду. Средняя группа (4-5 лет) М., мозаика-синтез 2016г.</w:t>
      </w:r>
    </w:p>
    <w:p w:rsidR="00F2313B" w:rsidRPr="00F2313B" w:rsidRDefault="00F2313B" w:rsidP="00B1267B">
      <w:pPr>
        <w:pStyle w:val="affc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313B">
        <w:rPr>
          <w:rFonts w:ascii="Times New Roman" w:hAnsi="Times New Roman" w:cs="Times New Roman"/>
          <w:sz w:val="28"/>
          <w:szCs w:val="28"/>
        </w:rPr>
        <w:t xml:space="preserve">3. Э. </w:t>
      </w:r>
      <w:proofErr w:type="spellStart"/>
      <w:r w:rsidRPr="00F2313B">
        <w:rPr>
          <w:rFonts w:ascii="Times New Roman" w:hAnsi="Times New Roman" w:cs="Times New Roman"/>
          <w:sz w:val="28"/>
          <w:szCs w:val="28"/>
        </w:rPr>
        <w:t>Я.Степаненкова</w:t>
      </w:r>
      <w:proofErr w:type="spellEnd"/>
      <w:r w:rsidRPr="00F2313B">
        <w:rPr>
          <w:rFonts w:ascii="Times New Roman" w:hAnsi="Times New Roman" w:cs="Times New Roman"/>
          <w:sz w:val="28"/>
          <w:szCs w:val="28"/>
        </w:rPr>
        <w:t xml:space="preserve"> Сборник подвижных игр (2-7 лет). М., мозаика-синтез 2015г.</w:t>
      </w:r>
    </w:p>
    <w:p w:rsidR="00F2313B" w:rsidRPr="00F2313B" w:rsidRDefault="00F2313B" w:rsidP="00B1267B">
      <w:pPr>
        <w:pStyle w:val="affc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313B">
        <w:rPr>
          <w:rFonts w:ascii="Times New Roman" w:hAnsi="Times New Roman" w:cs="Times New Roman"/>
          <w:sz w:val="28"/>
          <w:szCs w:val="28"/>
        </w:rPr>
        <w:t xml:space="preserve">4.  В. </w:t>
      </w:r>
      <w:proofErr w:type="spellStart"/>
      <w:r w:rsidRPr="00F2313B">
        <w:rPr>
          <w:rFonts w:ascii="Times New Roman" w:hAnsi="Times New Roman" w:cs="Times New Roman"/>
          <w:sz w:val="28"/>
          <w:szCs w:val="28"/>
        </w:rPr>
        <w:t>В.Гербова</w:t>
      </w:r>
      <w:proofErr w:type="spellEnd"/>
      <w:r w:rsidRPr="00F2313B">
        <w:rPr>
          <w:rFonts w:ascii="Times New Roman" w:hAnsi="Times New Roman" w:cs="Times New Roman"/>
          <w:sz w:val="28"/>
          <w:szCs w:val="28"/>
        </w:rPr>
        <w:t xml:space="preserve"> Развитие речи в детском саду. М., мозаика-синтез 2016г.</w:t>
      </w:r>
    </w:p>
    <w:p w:rsidR="00F2313B" w:rsidRPr="00F2313B" w:rsidRDefault="00F2313B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2313B">
        <w:rPr>
          <w:rFonts w:ascii="Times New Roman" w:hAnsi="Times New Roman"/>
          <w:color w:val="auto"/>
          <w:sz w:val="28"/>
          <w:szCs w:val="28"/>
        </w:rPr>
        <w:t>5. Музыкальные занятия. Средняя группа, автор составитель Е.Н. Арсенина. - Волгоград, Учитель.-2011-335 с.</w:t>
      </w:r>
    </w:p>
    <w:p w:rsidR="00F2313B" w:rsidRPr="00F2313B" w:rsidRDefault="00F2313B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2313B">
        <w:rPr>
          <w:rFonts w:ascii="Times New Roman" w:hAnsi="Times New Roman"/>
          <w:color w:val="auto"/>
          <w:sz w:val="28"/>
          <w:szCs w:val="28"/>
        </w:rPr>
        <w:t xml:space="preserve">6. Н.В. Зарецкая, З.Я. 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Роот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 xml:space="preserve"> праздники в детском саду: сценарии, песни, танцы-4е 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изд.-М.:Айрис-пресс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>, 2005-256 с.</w:t>
      </w:r>
    </w:p>
    <w:p w:rsidR="00F2313B" w:rsidRPr="00F2313B" w:rsidRDefault="00F2313B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2313B">
        <w:rPr>
          <w:rFonts w:ascii="Times New Roman" w:hAnsi="Times New Roman" w:cs="Times New Roman"/>
          <w:color w:val="auto"/>
          <w:sz w:val="28"/>
          <w:szCs w:val="28"/>
        </w:rPr>
        <w:t xml:space="preserve">7. </w:t>
      </w:r>
      <w:r w:rsidRPr="00F2313B">
        <w:rPr>
          <w:rFonts w:ascii="Times New Roman" w:hAnsi="Times New Roman"/>
          <w:color w:val="auto"/>
          <w:sz w:val="28"/>
          <w:szCs w:val="28"/>
        </w:rPr>
        <w:t>Е. Кутузова, С. Коваленко Ку-ко-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ша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>. Танцевально-игровое пособие для музыкальных руководителей, часть 1,2009.</w:t>
      </w:r>
    </w:p>
    <w:p w:rsidR="00F2313B" w:rsidRPr="00F2313B" w:rsidRDefault="00F2313B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2313B">
        <w:rPr>
          <w:rFonts w:ascii="Times New Roman" w:hAnsi="Times New Roman"/>
          <w:color w:val="auto"/>
          <w:sz w:val="28"/>
          <w:szCs w:val="28"/>
        </w:rPr>
        <w:t xml:space="preserve">8. З.Я. 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Роот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 xml:space="preserve">. Музыкально-дидактические игры для детей дошкольного возраста. </w:t>
      </w:r>
    </w:p>
    <w:p w:rsidR="00F2313B" w:rsidRPr="00F2313B" w:rsidRDefault="00F2313B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2313B">
        <w:rPr>
          <w:rFonts w:ascii="Times New Roman" w:hAnsi="Times New Roman"/>
          <w:color w:val="auto"/>
          <w:sz w:val="28"/>
          <w:szCs w:val="28"/>
        </w:rPr>
        <w:t xml:space="preserve">9. М. 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Мид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 xml:space="preserve"> Культура и мир Детства. –  М., 1988.</w:t>
      </w:r>
    </w:p>
    <w:p w:rsidR="00F2313B" w:rsidRPr="003F7D8D" w:rsidRDefault="00F2313B" w:rsidP="00B1267B">
      <w:pPr>
        <w:spacing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F2313B">
        <w:rPr>
          <w:rFonts w:ascii="Times New Roman" w:hAnsi="Times New Roman"/>
          <w:color w:val="auto"/>
          <w:sz w:val="28"/>
          <w:szCs w:val="28"/>
        </w:rPr>
        <w:t>10. Музыкальные занятия. Средняя группа, автор составитель Е.Н. Арсенина. - Волгоград, Учитель.-2011-335 с.</w:t>
      </w:r>
    </w:p>
    <w:p w:rsidR="003F7D8D" w:rsidRPr="00F2313B" w:rsidRDefault="003F7D8D" w:rsidP="00B1267B">
      <w:pPr>
        <w:spacing w:after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11.</w:t>
      </w:r>
      <w:r w:rsidRPr="00F2313B">
        <w:rPr>
          <w:rFonts w:ascii="Times New Roman" w:hAnsi="Times New Roman"/>
          <w:color w:val="auto"/>
          <w:sz w:val="28"/>
          <w:szCs w:val="28"/>
        </w:rPr>
        <w:t xml:space="preserve">Конвенция  о  правах  ребенка.  </w:t>
      </w:r>
      <w:proofErr w:type="gramStart"/>
      <w:r w:rsidRPr="00F2313B">
        <w:rPr>
          <w:rFonts w:ascii="Times New Roman" w:hAnsi="Times New Roman"/>
          <w:color w:val="auto"/>
          <w:sz w:val="28"/>
          <w:szCs w:val="28"/>
        </w:rPr>
        <w:t>Принята</w:t>
      </w:r>
      <w:proofErr w:type="gramEnd"/>
      <w:r w:rsidRPr="00F2313B">
        <w:rPr>
          <w:rFonts w:ascii="Times New Roman" w:hAnsi="Times New Roman"/>
          <w:color w:val="auto"/>
          <w:sz w:val="28"/>
          <w:szCs w:val="28"/>
        </w:rPr>
        <w:t xml:space="preserve">  резолюцией 44/25  Генеральной  Ассамблеи от 20 ноября 1989 года.─ ООН 1990. </w:t>
      </w:r>
    </w:p>
    <w:p w:rsidR="003F7D8D" w:rsidRPr="00F2313B" w:rsidRDefault="003F7D8D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12. </w:t>
      </w:r>
      <w:r w:rsidRPr="00F2313B">
        <w:rPr>
          <w:rFonts w:ascii="Times New Roman" w:hAnsi="Times New Roman"/>
          <w:color w:val="auto"/>
          <w:sz w:val="28"/>
          <w:szCs w:val="28"/>
        </w:rPr>
        <w:t xml:space="preserve">Федеральный  закон  от 29  декабря 2012  г. № 273-ФЗ (ред.  от 31.12.2014,  с  изм.  от 02.05.2015) «Об образовании в Российской Федерации» [Электронный ресурс] // Официальный интернет-портал правовой информации: ─ Режим доступа: pravo.gov.ru.. </w:t>
      </w:r>
    </w:p>
    <w:p w:rsidR="003F7D8D" w:rsidRPr="00F2313B" w:rsidRDefault="003F7D8D" w:rsidP="00B1267B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13. </w:t>
      </w:r>
      <w:r w:rsidRPr="00F2313B">
        <w:rPr>
          <w:rFonts w:ascii="Times New Roman" w:hAnsi="Times New Roman"/>
          <w:color w:val="auto"/>
          <w:sz w:val="28"/>
          <w:szCs w:val="28"/>
        </w:rPr>
        <w:t>Распоряжение  Правительства  Российской  Федерации  от 29  мая 2015  г.  № 996-р  о Стратегии  развития  воспитания  до 2025  г</w:t>
      </w:r>
      <w:proofErr w:type="gramStart"/>
      <w:r w:rsidRPr="00F2313B">
        <w:rPr>
          <w:rFonts w:ascii="Times New Roman" w:hAnsi="Times New Roman"/>
          <w:color w:val="auto"/>
          <w:sz w:val="28"/>
          <w:szCs w:val="28"/>
        </w:rPr>
        <w:t>.[</w:t>
      </w:r>
      <w:proofErr w:type="gramEnd"/>
      <w:r w:rsidRPr="00F2313B">
        <w:rPr>
          <w:rFonts w:ascii="Times New Roman" w:hAnsi="Times New Roman"/>
          <w:color w:val="auto"/>
          <w:sz w:val="28"/>
          <w:szCs w:val="28"/>
        </w:rPr>
        <w:t xml:space="preserve">Электронный  ресурс].─  Режим 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доступа:http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>://government.ru/</w:t>
      </w:r>
      <w:proofErr w:type="spellStart"/>
      <w:r w:rsidRPr="00F2313B">
        <w:rPr>
          <w:rFonts w:ascii="Times New Roman" w:hAnsi="Times New Roman"/>
          <w:color w:val="auto"/>
          <w:sz w:val="28"/>
          <w:szCs w:val="28"/>
        </w:rPr>
        <w:t>docs</w:t>
      </w:r>
      <w:proofErr w:type="spellEnd"/>
      <w:r w:rsidRPr="00F2313B">
        <w:rPr>
          <w:rFonts w:ascii="Times New Roman" w:hAnsi="Times New Roman"/>
          <w:color w:val="auto"/>
          <w:sz w:val="28"/>
          <w:szCs w:val="28"/>
        </w:rPr>
        <w:t xml:space="preserve">/18312/. </w:t>
      </w:r>
    </w:p>
    <w:p w:rsidR="003F7D8D" w:rsidRPr="00F2313B" w:rsidRDefault="003F7D8D" w:rsidP="00B1267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B1267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B1267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B1267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B1267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B1267B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F721CA">
      <w:pPr>
        <w:tabs>
          <w:tab w:val="left" w:pos="7491"/>
        </w:tabs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3E1D4F" w:rsidRDefault="003E1D4F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3E1D4F" w:rsidRDefault="003E1D4F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167710" w:rsidRDefault="00167710" w:rsidP="00F67A7D">
      <w:pPr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721CA" w:rsidRDefault="00F721CA" w:rsidP="00DF4DD6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F721CA" w:rsidRDefault="00F721CA" w:rsidP="00DF4DD6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F721CA" w:rsidRDefault="00F721CA" w:rsidP="00DF4DD6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F721CA" w:rsidRDefault="00F721CA" w:rsidP="00DF4DD6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F721CA" w:rsidRDefault="00F721CA" w:rsidP="00DF4DD6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167710" w:rsidRDefault="00167710" w:rsidP="00DF4DD6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  <w:r w:rsidRPr="00167710">
        <w:rPr>
          <w:rFonts w:ascii="Times New Roman" w:hAnsi="Times New Roman" w:cs="Times New Roman"/>
          <w:color w:val="E65B01" w:themeColor="accent1" w:themeShade="BF"/>
          <w:sz w:val="96"/>
          <w:szCs w:val="28"/>
        </w:rPr>
        <w:t>ПРИЛОЖЕНИЯ</w:t>
      </w:r>
    </w:p>
    <w:p w:rsidR="00167710" w:rsidRDefault="00167710" w:rsidP="00167710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167710" w:rsidRDefault="00167710" w:rsidP="00167710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167710" w:rsidRDefault="00167710" w:rsidP="00167710">
      <w:pPr>
        <w:spacing w:after="0" w:line="240" w:lineRule="auto"/>
        <w:jc w:val="center"/>
        <w:rPr>
          <w:rFonts w:ascii="Times New Roman" w:hAnsi="Times New Roman" w:cs="Times New Roman"/>
          <w:color w:val="E65B01" w:themeColor="accent1" w:themeShade="BF"/>
          <w:sz w:val="96"/>
          <w:szCs w:val="28"/>
        </w:rPr>
      </w:pPr>
    </w:p>
    <w:p w:rsidR="00167710" w:rsidRDefault="00167710" w:rsidP="0016771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167710" w:rsidRDefault="00167710" w:rsidP="0016771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3E1D4F" w:rsidRDefault="003E1D4F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D71175" w:rsidRDefault="00D71175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D71175" w:rsidRDefault="00D71175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D71175" w:rsidRDefault="00D71175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D71175" w:rsidRDefault="00D71175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D71175" w:rsidRDefault="00D71175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4"/>
          <w:szCs w:val="24"/>
        </w:rPr>
      </w:pPr>
    </w:p>
    <w:p w:rsidR="00F721CA" w:rsidRDefault="00F721CA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8"/>
          <w:szCs w:val="28"/>
        </w:rPr>
      </w:pPr>
    </w:p>
    <w:p w:rsidR="00F721CA" w:rsidRDefault="00F721CA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8"/>
          <w:szCs w:val="28"/>
        </w:rPr>
      </w:pPr>
    </w:p>
    <w:p w:rsidR="00583330" w:rsidRPr="00326021" w:rsidRDefault="00167710" w:rsidP="00583330">
      <w:pPr>
        <w:spacing w:after="0" w:line="240" w:lineRule="auto"/>
        <w:jc w:val="right"/>
        <w:rPr>
          <w:rFonts w:ascii="Times New Roman" w:hAnsi="Times New Roman" w:cs="Times New Roman"/>
          <w:color w:val="E65B01" w:themeColor="accent1" w:themeShade="BF"/>
          <w:sz w:val="28"/>
          <w:szCs w:val="28"/>
        </w:rPr>
      </w:pPr>
      <w:r w:rsidRPr="00326021">
        <w:rPr>
          <w:rFonts w:ascii="Times New Roman" w:hAnsi="Times New Roman" w:cs="Times New Roman"/>
          <w:color w:val="E65B01" w:themeColor="accent1" w:themeShade="BF"/>
          <w:sz w:val="28"/>
          <w:szCs w:val="28"/>
        </w:rPr>
        <w:lastRenderedPageBreak/>
        <w:t>Приложение 1</w:t>
      </w:r>
    </w:p>
    <w:p w:rsidR="003E1D4F" w:rsidRDefault="003E1D4F" w:rsidP="00F721CA">
      <w:pPr>
        <w:pStyle w:val="affb"/>
        <w:spacing w:before="0" w:beforeAutospacing="0" w:after="153" w:afterAutospacing="0"/>
        <w:jc w:val="center"/>
        <w:rPr>
          <w:b/>
          <w:color w:val="000000"/>
          <w:sz w:val="32"/>
          <w:szCs w:val="32"/>
        </w:rPr>
      </w:pPr>
    </w:p>
    <w:p w:rsidR="00451036" w:rsidRDefault="00451036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E52" w:rsidRDefault="00B65E52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E52" w:rsidRDefault="00B65E52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036" w:rsidRPr="00AB50FC" w:rsidRDefault="00451036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330" w:rsidRPr="00AB50FC" w:rsidRDefault="00583330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0F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83330" w:rsidRPr="00AB50FC" w:rsidRDefault="00583330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0FC">
        <w:rPr>
          <w:rFonts w:ascii="Times New Roman" w:hAnsi="Times New Roman" w:cs="Times New Roman"/>
          <w:b/>
          <w:sz w:val="28"/>
          <w:szCs w:val="28"/>
        </w:rPr>
        <w:t>О ПРОВЕДЕНИИ КОНКУРСА,</w:t>
      </w:r>
    </w:p>
    <w:p w:rsidR="00583330" w:rsidRPr="00AB50FC" w:rsidRDefault="00583330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B50FC">
        <w:rPr>
          <w:rFonts w:ascii="Times New Roman" w:hAnsi="Times New Roman" w:cs="Times New Roman"/>
          <w:b/>
          <w:sz w:val="28"/>
          <w:szCs w:val="28"/>
        </w:rPr>
        <w:t>ПОСВЯЩЕННОГО</w:t>
      </w:r>
      <w:proofErr w:type="gramEnd"/>
      <w:r w:rsidRPr="00AB50FC">
        <w:rPr>
          <w:rFonts w:ascii="Times New Roman" w:hAnsi="Times New Roman" w:cs="Times New Roman"/>
          <w:b/>
          <w:sz w:val="28"/>
          <w:szCs w:val="28"/>
        </w:rPr>
        <w:t xml:space="preserve"> ДНЮ МАТЕРИ</w:t>
      </w:r>
    </w:p>
    <w:p w:rsidR="00583330" w:rsidRPr="00AB50FC" w:rsidRDefault="00583330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0FC">
        <w:rPr>
          <w:rFonts w:ascii="Times New Roman" w:hAnsi="Times New Roman" w:cs="Times New Roman"/>
          <w:b/>
          <w:sz w:val="28"/>
          <w:szCs w:val="28"/>
        </w:rPr>
        <w:t>СРЕДИ ВОСПИТАННИКОВ 4-5 ЛЕТ И ИХ РОДИТЕЛЕЙ</w:t>
      </w:r>
    </w:p>
    <w:p w:rsidR="00583330" w:rsidRPr="00AB50FC" w:rsidRDefault="00583330" w:rsidP="00583330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0FC">
        <w:rPr>
          <w:rFonts w:ascii="Times New Roman" w:hAnsi="Times New Roman" w:cs="Times New Roman"/>
          <w:b/>
          <w:sz w:val="28"/>
          <w:szCs w:val="28"/>
        </w:rPr>
        <w:t>«МАМОЧКА И Я, В ТВОРЧЕСТВЕ ВСЕГДА!»</w:t>
      </w:r>
    </w:p>
    <w:p w:rsidR="00583330" w:rsidRPr="00AB50FC" w:rsidRDefault="00583330" w:rsidP="00583330">
      <w:pPr>
        <w:shd w:val="clear" w:color="auto" w:fill="FFFFFF"/>
        <w:spacing w:after="75" w:line="25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0FC">
        <w:rPr>
          <w:rFonts w:ascii="Times New Roman" w:hAnsi="Times New Roman" w:cs="Times New Roman"/>
          <w:b/>
          <w:sz w:val="28"/>
          <w:szCs w:val="28"/>
        </w:rPr>
        <w:t> </w:t>
      </w: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  <w:r w:rsidRPr="00F74391">
        <w:rPr>
          <w:b/>
        </w:rPr>
        <w:t> </w:t>
      </w:r>
    </w:p>
    <w:p w:rsidR="00583330" w:rsidRPr="00F74391" w:rsidRDefault="00536D16" w:rsidP="00536D16">
      <w:pPr>
        <w:shd w:val="clear" w:color="auto" w:fill="FFFFFF"/>
        <w:spacing w:after="75" w:line="253" w:lineRule="atLeast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589185" cy="29924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185" cy="2992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583330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B65E52" w:rsidRDefault="00B65E52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B65E52" w:rsidRPr="00F74391" w:rsidRDefault="00B65E52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583330" w:rsidRPr="00F74391" w:rsidRDefault="00583330" w:rsidP="00583330">
      <w:pPr>
        <w:shd w:val="clear" w:color="auto" w:fill="FFFFFF"/>
        <w:spacing w:after="75" w:line="253" w:lineRule="atLeast"/>
        <w:jc w:val="both"/>
        <w:rPr>
          <w:b/>
        </w:rPr>
      </w:pPr>
    </w:p>
    <w:p w:rsidR="00D71175" w:rsidRPr="00B65E52" w:rsidRDefault="00583330" w:rsidP="00B65E52">
      <w:pPr>
        <w:shd w:val="clear" w:color="auto" w:fill="FFFFFF"/>
        <w:spacing w:after="75" w:line="253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AB50FC">
        <w:rPr>
          <w:rFonts w:ascii="Times New Roman" w:hAnsi="Times New Roman" w:cs="Times New Roman"/>
          <w:sz w:val="26"/>
          <w:szCs w:val="26"/>
        </w:rPr>
        <w:t>г. Пыть – Ях</w:t>
      </w:r>
    </w:p>
    <w:p w:rsidR="00583330" w:rsidRPr="00AC1C2A" w:rsidRDefault="00583330" w:rsidP="00583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bookmarkStart w:id="0" w:name="_GoBack"/>
      <w:r w:rsidRPr="00AC1C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lastRenderedPageBreak/>
        <w:t>ПОЛОЖЕНИЕ</w:t>
      </w:r>
    </w:p>
    <w:p w:rsidR="00583330" w:rsidRPr="00AC1C2A" w:rsidRDefault="00583330" w:rsidP="00583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AC1C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о </w:t>
      </w:r>
      <w:r w:rsidRPr="00AC1C2A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проведении</w:t>
      </w:r>
      <w:r w:rsidRPr="00AC1C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конкурса, </w:t>
      </w:r>
      <w:proofErr w:type="gramStart"/>
      <w:r w:rsidRPr="00AC1C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посвященное</w:t>
      </w:r>
      <w:proofErr w:type="gramEnd"/>
      <w:r w:rsidRPr="00AC1C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дню матери</w:t>
      </w:r>
    </w:p>
    <w:p w:rsidR="00583330" w:rsidRPr="00AC1C2A" w:rsidRDefault="00583330" w:rsidP="005833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«Мамочка и я, в творчестве всегда!»</w:t>
      </w:r>
    </w:p>
    <w:p w:rsidR="00583330" w:rsidRPr="00AC1C2A" w:rsidRDefault="00583330" w:rsidP="00915340">
      <w:pPr>
        <w:outlineLvl w:val="0"/>
        <w:rPr>
          <w:rFonts w:ascii="Times New Roman" w:hAnsi="Times New Roman" w:cs="Times New Roman"/>
          <w:bCs/>
          <w:color w:val="auto"/>
          <w:kern w:val="36"/>
          <w:sz w:val="26"/>
          <w:szCs w:val="26"/>
        </w:rPr>
      </w:pP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> </w:t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  <w:r w:rsidRPr="00AC1C2A">
        <w:rPr>
          <w:rFonts w:ascii="Times New Roman" w:hAnsi="Times New Roman" w:cs="Times New Roman"/>
          <w:b/>
          <w:bCs/>
          <w:color w:val="auto"/>
          <w:kern w:val="36"/>
          <w:sz w:val="26"/>
          <w:szCs w:val="26"/>
        </w:rPr>
        <w:tab/>
      </w:r>
    </w:p>
    <w:p w:rsidR="00583330" w:rsidRPr="00AC1C2A" w:rsidRDefault="00583330" w:rsidP="003641A9">
      <w:pPr>
        <w:spacing w:before="2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bCs/>
          <w:color w:val="auto"/>
          <w:sz w:val="28"/>
          <w:szCs w:val="28"/>
        </w:rPr>
        <w:t>1. Общие положения</w:t>
      </w:r>
    </w:p>
    <w:p w:rsidR="00583330" w:rsidRPr="00AC1C2A" w:rsidRDefault="00583330" w:rsidP="003641A9">
      <w:pPr>
        <w:pStyle w:val="aff9"/>
        <w:numPr>
          <w:ilvl w:val="1"/>
          <w:numId w:val="25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 xml:space="preserve">Настоящее положение определяет цели, задачи и порядок 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>проведения локального конкурса «</w:t>
      </w:r>
      <w:r w:rsidRPr="00AC1C2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Мамочка и я, в творчестве всегда!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>» (далее – конкурс)</w:t>
      </w:r>
      <w:r w:rsidRPr="00AC1C2A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среди воспитанников 4-5 лет и их родителей (законных представителей).</w:t>
      </w:r>
    </w:p>
    <w:p w:rsidR="00583330" w:rsidRPr="00AC1C2A" w:rsidRDefault="00583330" w:rsidP="003641A9">
      <w:pPr>
        <w:pStyle w:val="aff9"/>
        <w:numPr>
          <w:ilvl w:val="1"/>
          <w:numId w:val="25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Конкурс направлен на пропаганду семейных ценностей, возрождение традиций и культуры семейных отношений, обобщение родительского опыта.</w:t>
      </w:r>
    </w:p>
    <w:p w:rsidR="00583330" w:rsidRPr="00AC1C2A" w:rsidRDefault="00583330" w:rsidP="003641A9">
      <w:pPr>
        <w:pStyle w:val="aff9"/>
        <w:numPr>
          <w:ilvl w:val="1"/>
          <w:numId w:val="25"/>
        </w:numPr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Cs/>
          <w:color w:val="auto"/>
          <w:kern w:val="36"/>
          <w:sz w:val="28"/>
          <w:szCs w:val="28"/>
        </w:rPr>
        <w:t>Организатором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конкурса «</w:t>
      </w:r>
      <w:r w:rsidRPr="00AC1C2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Мамочка и я, в творчестве всегда!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»  </w:t>
      </w:r>
      <w:r w:rsidRPr="00AC1C2A">
        <w:rPr>
          <w:rFonts w:ascii="Times New Roman" w:hAnsi="Times New Roman" w:cs="Times New Roman"/>
          <w:bCs/>
          <w:color w:val="auto"/>
          <w:kern w:val="36"/>
          <w:sz w:val="28"/>
          <w:szCs w:val="28"/>
        </w:rPr>
        <w:t xml:space="preserve">является 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Муниципальное дошкольное образовательное автономное учреждение детский сад общеразвивающего вида «Белочка» с приоритетным осуществлением деятельности по физическому развитию детей.</w:t>
      </w:r>
    </w:p>
    <w:p w:rsidR="00583330" w:rsidRPr="00AC1C2A" w:rsidRDefault="00583330" w:rsidP="003641A9">
      <w:pPr>
        <w:pStyle w:val="aff9"/>
        <w:numPr>
          <w:ilvl w:val="0"/>
          <w:numId w:val="25"/>
        </w:numPr>
        <w:tabs>
          <w:tab w:val="left" w:pos="1134"/>
        </w:tabs>
        <w:ind w:firstLine="567"/>
        <w:contextualSpacing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</w:pPr>
      <w:r w:rsidRPr="00AC1C2A"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>Цель и задачи конкурса</w:t>
      </w:r>
    </w:p>
    <w:p w:rsidR="00583330" w:rsidRPr="00AC1C2A" w:rsidRDefault="00583330" w:rsidP="003641A9">
      <w:pPr>
        <w:tabs>
          <w:tab w:val="left" w:pos="567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2.1.</w:t>
      </w:r>
      <w:r w:rsidRPr="00AC1C2A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Цель </w:t>
      </w:r>
      <w:proofErr w:type="spellStart"/>
      <w:r w:rsidRPr="00AC1C2A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конкурса</w:t>
      </w:r>
      <w:proofErr w:type="gramStart"/>
      <w:r w:rsidRPr="00AC1C2A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: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ф</w:t>
      </w:r>
      <w:proofErr w:type="gramEnd"/>
      <w:r w:rsidRPr="00AC1C2A">
        <w:rPr>
          <w:rFonts w:ascii="Times New Roman" w:hAnsi="Times New Roman" w:cs="Times New Roman"/>
          <w:color w:val="auto"/>
          <w:sz w:val="28"/>
          <w:szCs w:val="28"/>
        </w:rPr>
        <w:t>ормирование</w:t>
      </w:r>
      <w:proofErr w:type="spellEnd"/>
      <w:r w:rsidRPr="00AC1C2A">
        <w:rPr>
          <w:rFonts w:ascii="Times New Roman" w:hAnsi="Times New Roman" w:cs="Times New Roman"/>
          <w:color w:val="auto"/>
          <w:sz w:val="28"/>
          <w:szCs w:val="28"/>
        </w:rPr>
        <w:t xml:space="preserve"> ценностного отношения к семейным традициям через вовлечение дошкольников и родителей в творческую деятельность.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color w:val="auto"/>
          <w:sz w:val="28"/>
          <w:szCs w:val="28"/>
        </w:rPr>
      </w:pPr>
      <w:r w:rsidRPr="00AC1C2A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/>
        </w:rPr>
        <w:t>2.2.</w:t>
      </w:r>
      <w:r w:rsidRPr="00AC1C2A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  <w:t>Задачи: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- прививать чувства уважения и любви к близким людям;</w:t>
      </w:r>
    </w:p>
    <w:p w:rsidR="00583330" w:rsidRPr="00AC1C2A" w:rsidRDefault="00583330" w:rsidP="003641A9">
      <w:pPr>
        <w:pStyle w:val="aff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C1C2A">
        <w:rPr>
          <w:sz w:val="28"/>
          <w:szCs w:val="28"/>
        </w:rPr>
        <w:t>-внедрять новые формы взаимодействия с семьей;</w:t>
      </w:r>
    </w:p>
    <w:p w:rsidR="00583330" w:rsidRPr="00AC1C2A" w:rsidRDefault="00583330" w:rsidP="003641A9">
      <w:pPr>
        <w:pStyle w:val="affb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C1C2A">
        <w:rPr>
          <w:sz w:val="28"/>
          <w:szCs w:val="28"/>
        </w:rPr>
        <w:t>-содействовать укреплению связей ДОУ и семьи;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-выявить творческие семьи.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83330" w:rsidRPr="00AC1C2A" w:rsidRDefault="00583330" w:rsidP="003641A9">
      <w:pPr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AC1C2A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3. </w:t>
      </w:r>
      <w:proofErr w:type="spellStart"/>
      <w:r w:rsidRPr="00AC1C2A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Участники</w:t>
      </w:r>
      <w:r w:rsidRPr="00AC1C2A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  <w:t>конкурса</w:t>
      </w:r>
      <w:proofErr w:type="spellEnd"/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3.1ВоспитанникиДОУ 4-5 лет и их родители (законные представители).</w:t>
      </w:r>
    </w:p>
    <w:p w:rsidR="00583330" w:rsidRPr="00AC1C2A" w:rsidRDefault="00583330" w:rsidP="003641A9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83330" w:rsidRPr="00AC1C2A" w:rsidRDefault="00583330" w:rsidP="003641A9">
      <w:pPr>
        <w:pStyle w:val="aff9"/>
        <w:numPr>
          <w:ilvl w:val="0"/>
          <w:numId w:val="27"/>
        </w:numPr>
        <w:tabs>
          <w:tab w:val="left" w:pos="1134"/>
        </w:tabs>
        <w:spacing w:after="0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>Сроки</w:t>
      </w:r>
      <w:r w:rsidRPr="00AC1C2A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  <w:t xml:space="preserve"> проведения конкурса</w:t>
      </w:r>
    </w:p>
    <w:p w:rsidR="00583330" w:rsidRPr="00AC1C2A" w:rsidRDefault="00583330" w:rsidP="003641A9">
      <w:pPr>
        <w:pStyle w:val="aff9"/>
        <w:numPr>
          <w:ilvl w:val="1"/>
          <w:numId w:val="27"/>
        </w:numPr>
        <w:shd w:val="clear" w:color="auto" w:fill="FFFFFF"/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Для участия в 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>конкурсе «</w:t>
      </w:r>
      <w:r w:rsidRPr="00AC1C2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Мамочка и я, в творчестве всегда!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участники заполняют заявку (Приложение 1).</w:t>
      </w:r>
    </w:p>
    <w:p w:rsidR="00583330" w:rsidRPr="00AC1C2A" w:rsidRDefault="00583330" w:rsidP="003641A9">
      <w:pPr>
        <w:pStyle w:val="aff9"/>
        <w:numPr>
          <w:ilvl w:val="1"/>
          <w:numId w:val="27"/>
        </w:numPr>
        <w:shd w:val="clear" w:color="auto" w:fill="FFFFFF"/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Срок </w:t>
      </w:r>
      <w:r w:rsidR="001137C3"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подачи заявки </w:t>
      </w:r>
      <w:proofErr w:type="gramStart"/>
      <w:r w:rsidR="001137C3"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>до</w:t>
      </w:r>
      <w:proofErr w:type="gramEnd"/>
      <w:r w:rsidR="001137C3"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 </w:t>
      </w:r>
      <w:r w:rsidR="00F4504B"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>(дата).</w:t>
      </w:r>
    </w:p>
    <w:p w:rsidR="00583330" w:rsidRPr="00AC1C2A" w:rsidRDefault="00583330" w:rsidP="003641A9">
      <w:pPr>
        <w:numPr>
          <w:ilvl w:val="1"/>
          <w:numId w:val="27"/>
        </w:numPr>
        <w:shd w:val="clear" w:color="auto" w:fill="FFFFFF"/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>Конкурс «</w:t>
      </w:r>
      <w:r w:rsidRPr="00AC1C2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Мамочка и я, в творчестве всегда!</w:t>
      </w:r>
      <w:r w:rsidRPr="00AC1C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» </w:t>
      </w:r>
      <w:r w:rsidR="00F4504B" w:rsidRPr="00AC1C2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проводится (дата) </w:t>
      </w:r>
      <w:r w:rsidRPr="00AC1C2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на 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базе МДОАУ д/с «Белочка»</w:t>
      </w:r>
      <w:r w:rsidRPr="00AC1C2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. </w:t>
      </w:r>
    </w:p>
    <w:p w:rsidR="00583330" w:rsidRPr="00AC1C2A" w:rsidRDefault="00583330" w:rsidP="003641A9">
      <w:pPr>
        <w:numPr>
          <w:ilvl w:val="1"/>
          <w:numId w:val="27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AC1C2A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Регистрация участников в 16.00 часов, начало конкурса в 16.30 часов.</w:t>
      </w:r>
    </w:p>
    <w:p w:rsidR="00583330" w:rsidRPr="00AC1C2A" w:rsidRDefault="00583330" w:rsidP="00FB27AC">
      <w:pPr>
        <w:pStyle w:val="aff9"/>
        <w:numPr>
          <w:ilvl w:val="0"/>
          <w:numId w:val="27"/>
        </w:numPr>
        <w:tabs>
          <w:tab w:val="left" w:pos="1134"/>
        </w:tabs>
        <w:spacing w:after="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Условия конкурса</w:t>
      </w:r>
    </w:p>
    <w:p w:rsidR="00583330" w:rsidRPr="00AC1C2A" w:rsidRDefault="00583330" w:rsidP="00FB27AC">
      <w:pPr>
        <w:pStyle w:val="aff9"/>
        <w:numPr>
          <w:ilvl w:val="1"/>
          <w:numId w:val="28"/>
        </w:numPr>
        <w:tabs>
          <w:tab w:val="left" w:pos="567"/>
        </w:tabs>
        <w:spacing w:after="0"/>
        <w:ind w:left="0" w:firstLine="0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Визитная карточка (представление своей семьи) в свободной форме.</w:t>
      </w:r>
    </w:p>
    <w:p w:rsidR="00583330" w:rsidRPr="00AC1C2A" w:rsidRDefault="00583330" w:rsidP="00FB27A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5.2. Презентация-защита семейного герба (рисунок, выполненный на формате А3, его презентация).</w:t>
      </w:r>
    </w:p>
    <w:p w:rsidR="00583330" w:rsidRPr="00AC1C2A" w:rsidRDefault="00583330" w:rsidP="003641A9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 xml:space="preserve">5.3.  Творческий  номер: </w:t>
      </w:r>
    </w:p>
    <w:p w:rsidR="00583330" w:rsidRPr="00AC1C2A" w:rsidRDefault="00583330" w:rsidP="003641A9">
      <w:pPr>
        <w:pStyle w:val="aff9"/>
        <w:numPr>
          <w:ilvl w:val="0"/>
          <w:numId w:val="26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художественное слово (стихотворение, отрывок из сказки, сценка)</w:t>
      </w:r>
    </w:p>
    <w:p w:rsidR="00583330" w:rsidRPr="00AC1C2A" w:rsidRDefault="00583330" w:rsidP="003641A9">
      <w:pPr>
        <w:pStyle w:val="aff9"/>
        <w:numPr>
          <w:ilvl w:val="0"/>
          <w:numId w:val="26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вокал</w:t>
      </w:r>
    </w:p>
    <w:p w:rsidR="00583330" w:rsidRPr="00AC1C2A" w:rsidRDefault="00583330" w:rsidP="003641A9">
      <w:pPr>
        <w:pStyle w:val="aff9"/>
        <w:numPr>
          <w:ilvl w:val="0"/>
          <w:numId w:val="26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хореография</w:t>
      </w:r>
    </w:p>
    <w:p w:rsidR="00583330" w:rsidRPr="00AC1C2A" w:rsidRDefault="00583330" w:rsidP="00FB27AC">
      <w:pPr>
        <w:pStyle w:val="aff9"/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Музыкальное сопровождение к творческому номеру и фонограмма «-1» предоставляется до 20 ноября.</w:t>
      </w:r>
    </w:p>
    <w:p w:rsidR="00915340" w:rsidRPr="00AC1C2A" w:rsidRDefault="00583330" w:rsidP="00FB27AC">
      <w:pPr>
        <w:pStyle w:val="aff9"/>
        <w:shd w:val="clear" w:color="auto" w:fill="FFFFFF"/>
        <w:tabs>
          <w:tab w:val="left" w:pos="426"/>
        </w:tabs>
        <w:spacing w:before="240" w:after="0"/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 xml:space="preserve">5.4. Совместная творческая  деятельность. (Дидактическая игра, которая в дальнейшем будет применяться в образовательной или игровой деятельности детей в группе, с учетом возрастных </w:t>
      </w:r>
      <w:proofErr w:type="spellStart"/>
      <w:r w:rsidRPr="00AC1C2A">
        <w:rPr>
          <w:rFonts w:ascii="Times New Roman" w:hAnsi="Times New Roman" w:cs="Times New Roman"/>
          <w:color w:val="auto"/>
          <w:sz w:val="28"/>
          <w:szCs w:val="28"/>
        </w:rPr>
        <w:t>особенностей</w:t>
      </w:r>
      <w:proofErr w:type="gramStart"/>
      <w:r w:rsidRPr="00AC1C2A">
        <w:rPr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Pr="00AC1C2A">
        <w:rPr>
          <w:rFonts w:ascii="Times New Roman" w:hAnsi="Times New Roman" w:cs="Times New Roman"/>
          <w:color w:val="auto"/>
          <w:sz w:val="28"/>
          <w:szCs w:val="28"/>
        </w:rPr>
        <w:t>редставляется</w:t>
      </w:r>
      <w:proofErr w:type="spellEnd"/>
      <w:r w:rsidRPr="00AC1C2A">
        <w:rPr>
          <w:rFonts w:ascii="Times New Roman" w:hAnsi="Times New Roman" w:cs="Times New Roman"/>
          <w:color w:val="auto"/>
          <w:sz w:val="28"/>
          <w:szCs w:val="28"/>
        </w:rPr>
        <w:t xml:space="preserve"> в форме слайдовой презентации(4-6 фотографий), где показан процесс изготовления</w:t>
      </w:r>
      <w:r w:rsidR="00915340" w:rsidRPr="00AC1C2A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:rsidR="00583330" w:rsidRPr="00AC1C2A" w:rsidRDefault="00583330" w:rsidP="003641A9">
      <w:pPr>
        <w:pStyle w:val="aff9"/>
        <w:numPr>
          <w:ilvl w:val="0"/>
          <w:numId w:val="27"/>
        </w:numPr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>Критерии оценки конкурсных работ</w:t>
      </w:r>
    </w:p>
    <w:p w:rsidR="00583330" w:rsidRPr="00AC1C2A" w:rsidRDefault="00583330" w:rsidP="003641A9">
      <w:pPr>
        <w:pStyle w:val="aff9"/>
        <w:numPr>
          <w:ilvl w:val="1"/>
          <w:numId w:val="27"/>
        </w:numPr>
        <w:tabs>
          <w:tab w:val="left" w:pos="567"/>
        </w:tabs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Жюри оценивают конкурсантов по 5 –</w:t>
      </w:r>
      <w:proofErr w:type="spellStart"/>
      <w:r w:rsidRPr="00AC1C2A">
        <w:rPr>
          <w:rFonts w:ascii="Times New Roman" w:hAnsi="Times New Roman" w:cs="Times New Roman"/>
          <w:color w:val="auto"/>
          <w:sz w:val="28"/>
          <w:szCs w:val="28"/>
        </w:rPr>
        <w:t>ти</w:t>
      </w:r>
      <w:proofErr w:type="spellEnd"/>
      <w:r w:rsidRPr="00AC1C2A">
        <w:rPr>
          <w:rFonts w:ascii="Times New Roman" w:hAnsi="Times New Roman" w:cs="Times New Roman"/>
          <w:color w:val="auto"/>
          <w:sz w:val="28"/>
          <w:szCs w:val="28"/>
        </w:rPr>
        <w:t xml:space="preserve"> балльной системе </w:t>
      </w:r>
      <w:r w:rsidRPr="00AC1C2A">
        <w:rPr>
          <w:rFonts w:ascii="Times New Roman" w:eastAsia="Calibri" w:hAnsi="Times New Roman" w:cs="Times New Roman"/>
          <w:color w:val="auto"/>
          <w:sz w:val="28"/>
          <w:szCs w:val="28"/>
        </w:rPr>
        <w:t>(Приложение 2).</w:t>
      </w:r>
    </w:p>
    <w:p w:rsidR="00583330" w:rsidRPr="00AC1C2A" w:rsidRDefault="00583330" w:rsidP="003641A9">
      <w:pPr>
        <w:pStyle w:val="aff9"/>
        <w:numPr>
          <w:ilvl w:val="1"/>
          <w:numId w:val="27"/>
        </w:numPr>
        <w:tabs>
          <w:tab w:val="left" w:pos="567"/>
        </w:tabs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Каждый член жюри ставит одну оценку, оценивая выступления участников в соответствии с критериями оценок:</w:t>
      </w:r>
    </w:p>
    <w:p w:rsidR="00583330" w:rsidRPr="00AC1C2A" w:rsidRDefault="00583330" w:rsidP="003641A9">
      <w:pPr>
        <w:pStyle w:val="aff9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>-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творческий подход;</w:t>
      </w:r>
    </w:p>
    <w:p w:rsidR="00583330" w:rsidRPr="00AC1C2A" w:rsidRDefault="00583330" w:rsidP="003641A9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>-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яркость и оригинальность исполнения (исполнительская свобода, артистизм);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 xml:space="preserve">- 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участие ребенка во всех конкурсных этапах;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 xml:space="preserve">- 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наличие костюмов и атрибутов;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>-</w:t>
      </w:r>
      <w:r w:rsidRPr="00AC1C2A">
        <w:rPr>
          <w:rFonts w:ascii="Times New Roman" w:hAnsi="Times New Roman" w:cs="Times New Roman"/>
          <w:color w:val="auto"/>
          <w:sz w:val="28"/>
          <w:szCs w:val="28"/>
        </w:rPr>
        <w:t>эстетичность и безопасность оформления творческих работ.</w:t>
      </w:r>
    </w:p>
    <w:p w:rsidR="00583330" w:rsidRPr="00AC1C2A" w:rsidRDefault="00583330" w:rsidP="003641A9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83330" w:rsidRPr="00AC1C2A" w:rsidRDefault="00583330" w:rsidP="003641A9">
      <w:pPr>
        <w:pStyle w:val="aff9"/>
        <w:numPr>
          <w:ilvl w:val="0"/>
          <w:numId w:val="29"/>
        </w:numPr>
        <w:tabs>
          <w:tab w:val="left" w:pos="567"/>
        </w:tabs>
        <w:ind w:left="0" w:firstLine="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b/>
          <w:color w:val="auto"/>
          <w:sz w:val="28"/>
          <w:szCs w:val="28"/>
        </w:rPr>
        <w:t>Награждение победителей конкурса</w:t>
      </w:r>
    </w:p>
    <w:p w:rsidR="00583330" w:rsidRPr="00AC1C2A" w:rsidRDefault="00583330" w:rsidP="003641A9">
      <w:pPr>
        <w:pStyle w:val="affb"/>
        <w:numPr>
          <w:ilvl w:val="1"/>
          <w:numId w:val="29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sz w:val="28"/>
          <w:szCs w:val="28"/>
        </w:rPr>
      </w:pPr>
      <w:r w:rsidRPr="00AC1C2A">
        <w:rPr>
          <w:sz w:val="28"/>
          <w:szCs w:val="28"/>
        </w:rPr>
        <w:t>По итогам конкурса победители награждаются дипломами лауреатов 1, 2, 3 степени и грамотами за участие.</w:t>
      </w:r>
    </w:p>
    <w:p w:rsidR="00583330" w:rsidRPr="00AC1C2A" w:rsidRDefault="00583330" w:rsidP="003641A9">
      <w:pPr>
        <w:pStyle w:val="affb"/>
        <w:numPr>
          <w:ilvl w:val="1"/>
          <w:numId w:val="29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sz w:val="28"/>
          <w:szCs w:val="28"/>
        </w:rPr>
      </w:pPr>
      <w:r w:rsidRPr="00AC1C2A">
        <w:rPr>
          <w:sz w:val="28"/>
          <w:szCs w:val="28"/>
        </w:rPr>
        <w:t>Жюри имеет право выбрать другие номинации.</w:t>
      </w:r>
    </w:p>
    <w:p w:rsidR="00583330" w:rsidRPr="00AC1C2A" w:rsidRDefault="00583330" w:rsidP="003641A9">
      <w:pPr>
        <w:pStyle w:val="aff9"/>
        <w:numPr>
          <w:ilvl w:val="1"/>
          <w:numId w:val="30"/>
        </w:numPr>
        <w:tabs>
          <w:tab w:val="left" w:pos="567"/>
        </w:tabs>
        <w:spacing w:after="0"/>
        <w:ind w:left="0" w:firstLine="0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Итоговая оценка каждого участника конкурса формируется путем суммирования оценок по критериям.</w:t>
      </w:r>
    </w:p>
    <w:p w:rsidR="00583330" w:rsidRPr="00AC1C2A" w:rsidRDefault="00583330" w:rsidP="003641A9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83330" w:rsidRPr="00AC1C2A" w:rsidRDefault="00583330" w:rsidP="003641A9">
      <w:pPr>
        <w:pStyle w:val="aff9"/>
        <w:numPr>
          <w:ilvl w:val="0"/>
          <w:numId w:val="29"/>
        </w:numPr>
        <w:tabs>
          <w:tab w:val="left" w:pos="567"/>
        </w:tabs>
        <w:spacing w:after="0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AC1C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Финансирование</w:t>
      </w:r>
    </w:p>
    <w:p w:rsidR="00583330" w:rsidRPr="00AC1C2A" w:rsidRDefault="00583330" w:rsidP="003641A9">
      <w:pPr>
        <w:pStyle w:val="aff9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:rsidR="00583330" w:rsidRPr="00AC1C2A" w:rsidRDefault="00583330" w:rsidP="003641A9">
      <w:pPr>
        <w:pStyle w:val="aff9"/>
        <w:numPr>
          <w:ilvl w:val="1"/>
          <w:numId w:val="29"/>
        </w:numPr>
        <w:tabs>
          <w:tab w:val="left" w:pos="567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AC1C2A">
        <w:rPr>
          <w:rFonts w:ascii="Times New Roman" w:hAnsi="Times New Roman" w:cs="Times New Roman"/>
          <w:color w:val="auto"/>
          <w:sz w:val="28"/>
          <w:szCs w:val="28"/>
        </w:rPr>
        <w:t>Финансирование осуществляется за счет организаторов конкурса.</w:t>
      </w:r>
    </w:p>
    <w:p w:rsidR="00583330" w:rsidRPr="00AC1C2A" w:rsidRDefault="00583330" w:rsidP="003641A9">
      <w:pPr>
        <w:tabs>
          <w:tab w:val="left" w:pos="1134"/>
        </w:tabs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bookmarkEnd w:id="0"/>
    <w:tbl>
      <w:tblPr>
        <w:tblStyle w:val="a3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583330" w:rsidRPr="00185EBF" w:rsidTr="00E93471">
        <w:tc>
          <w:tcPr>
            <w:tcW w:w="5671" w:type="dxa"/>
          </w:tcPr>
          <w:p w:rsidR="00583330" w:rsidRPr="00185EBF" w:rsidRDefault="00583330" w:rsidP="00E93471">
            <w:pPr>
              <w:tabs>
                <w:tab w:val="left" w:pos="1134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83330" w:rsidRPr="00BD00D3" w:rsidRDefault="00583330" w:rsidP="00F072A7">
            <w:pPr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Приложение 1</w:t>
            </w:r>
          </w:p>
          <w:p w:rsidR="00583330" w:rsidRDefault="00583330" w:rsidP="00F072A7">
            <w:pPr>
              <w:tabs>
                <w:tab w:val="left" w:pos="1134"/>
              </w:tabs>
              <w:ind w:firstLine="567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 Положению </w:t>
            </w:r>
            <w:r w:rsidRPr="00BD00D3">
              <w:rPr>
                <w:rFonts w:ascii="Times New Roman" w:eastAsia="Times New Roman" w:hAnsi="Times New Roman" w:cs="Times New Roman"/>
                <w:bCs/>
              </w:rPr>
              <w:t xml:space="preserve">«Мамочка и я, </w:t>
            </w:r>
            <w:proofErr w:type="gramStart"/>
            <w:r w:rsidRPr="00BD00D3">
              <w:rPr>
                <w:rFonts w:ascii="Times New Roman" w:eastAsia="Times New Roman" w:hAnsi="Times New Roman" w:cs="Times New Roman"/>
                <w:bCs/>
              </w:rPr>
              <w:t>в</w:t>
            </w:r>
            <w:proofErr w:type="gramEnd"/>
          </w:p>
          <w:p w:rsidR="00583330" w:rsidRPr="00BD00D3" w:rsidRDefault="00583330" w:rsidP="00F072A7">
            <w:pPr>
              <w:tabs>
                <w:tab w:val="left" w:pos="1134"/>
              </w:tabs>
              <w:ind w:firstLine="567"/>
              <w:jc w:val="right"/>
              <w:rPr>
                <w:rFonts w:ascii="Times New Roman" w:eastAsia="Times New Roman" w:hAnsi="Times New Roman" w:cs="Times New Roman"/>
              </w:rPr>
            </w:pPr>
            <w:proofErr w:type="gramStart"/>
            <w:r w:rsidRPr="00BD00D3">
              <w:rPr>
                <w:rFonts w:ascii="Times New Roman" w:eastAsia="Times New Roman" w:hAnsi="Times New Roman" w:cs="Times New Roman"/>
                <w:bCs/>
              </w:rPr>
              <w:t>творчестве</w:t>
            </w:r>
            <w:proofErr w:type="gramEnd"/>
            <w:r w:rsidRPr="00BD00D3">
              <w:rPr>
                <w:rFonts w:ascii="Times New Roman" w:eastAsia="Times New Roman" w:hAnsi="Times New Roman" w:cs="Times New Roman"/>
                <w:bCs/>
              </w:rPr>
              <w:t xml:space="preserve"> всегда!»</w:t>
            </w:r>
          </w:p>
          <w:p w:rsidR="00583330" w:rsidRPr="00185EBF" w:rsidRDefault="00583330" w:rsidP="00F072A7">
            <w:pPr>
              <w:tabs>
                <w:tab w:val="left" w:pos="1134"/>
              </w:tabs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1595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515956">
              <w:rPr>
                <w:rFonts w:ascii="Times New Roman" w:hAnsi="Times New Roman" w:cs="Times New Roman"/>
                <w:b/>
                <w:bCs/>
                <w:kern w:val="36"/>
                <w:sz w:val="26"/>
                <w:szCs w:val="26"/>
              </w:rPr>
              <w:tab/>
            </w:r>
            <w:r w:rsidRPr="00515956">
              <w:rPr>
                <w:rFonts w:ascii="Times New Roman" w:hAnsi="Times New Roman" w:cs="Times New Roman"/>
                <w:b/>
                <w:bCs/>
                <w:kern w:val="36"/>
                <w:sz w:val="26"/>
                <w:szCs w:val="26"/>
              </w:rPr>
              <w:tab/>
            </w:r>
            <w:r w:rsidRPr="00515956">
              <w:rPr>
                <w:rFonts w:ascii="Times New Roman" w:hAnsi="Times New Roman" w:cs="Times New Roman"/>
                <w:b/>
                <w:bCs/>
                <w:kern w:val="36"/>
                <w:sz w:val="26"/>
                <w:szCs w:val="26"/>
              </w:rPr>
              <w:tab/>
            </w:r>
            <w:r w:rsidRPr="00515956">
              <w:rPr>
                <w:rFonts w:ascii="Times New Roman" w:hAnsi="Times New Roman" w:cs="Times New Roman"/>
                <w:b/>
                <w:bCs/>
                <w:kern w:val="36"/>
                <w:sz w:val="26"/>
                <w:szCs w:val="26"/>
              </w:rPr>
              <w:tab/>
            </w:r>
            <w:r w:rsidRPr="00515956">
              <w:rPr>
                <w:rFonts w:ascii="Times New Roman" w:hAnsi="Times New Roman" w:cs="Times New Roman"/>
                <w:b/>
                <w:bCs/>
                <w:kern w:val="36"/>
                <w:sz w:val="26"/>
                <w:szCs w:val="26"/>
              </w:rPr>
              <w:tab/>
            </w:r>
          </w:p>
        </w:tc>
      </w:tr>
    </w:tbl>
    <w:p w:rsidR="00583330" w:rsidRPr="00185EBF" w:rsidRDefault="00583330" w:rsidP="00583330">
      <w:pPr>
        <w:tabs>
          <w:tab w:val="left" w:pos="1134"/>
          <w:tab w:val="left" w:pos="1215"/>
        </w:tabs>
        <w:spacing w:after="0" w:line="240" w:lineRule="auto"/>
        <w:ind w:left="538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3330" w:rsidRPr="009777D9" w:rsidRDefault="00583330" w:rsidP="00583330">
      <w:pPr>
        <w:tabs>
          <w:tab w:val="left" w:pos="1134"/>
        </w:tabs>
        <w:spacing w:line="360" w:lineRule="auto"/>
        <w:ind w:firstLine="567"/>
        <w:jc w:val="both"/>
        <w:rPr>
          <w:rFonts w:eastAsia="Calibri"/>
          <w:b/>
          <w:sz w:val="28"/>
          <w:szCs w:val="28"/>
          <w:lang w:eastAsia="en-US"/>
        </w:rPr>
      </w:pPr>
    </w:p>
    <w:p w:rsidR="00583330" w:rsidRPr="001E7F69" w:rsidRDefault="00583330" w:rsidP="00583330">
      <w:pPr>
        <w:tabs>
          <w:tab w:val="left" w:pos="1134"/>
        </w:tabs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1E7F69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Заявка</w:t>
      </w:r>
    </w:p>
    <w:p w:rsidR="00583330" w:rsidRDefault="00583330" w:rsidP="00583330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1E7F69"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на участие </w:t>
      </w:r>
      <w:r w:rsidRPr="001E7F69">
        <w:rPr>
          <w:rFonts w:ascii="Times New Roman" w:eastAsia="Calibri" w:hAnsi="Times New Roman" w:cs="Times New Roman"/>
          <w:bCs/>
          <w:sz w:val="32"/>
          <w:szCs w:val="32"/>
          <w:lang w:eastAsia="en-US"/>
        </w:rPr>
        <w:t>в конкурсе</w:t>
      </w:r>
      <w:r w:rsidRPr="001E7F69">
        <w:rPr>
          <w:rFonts w:ascii="Times New Roman" w:eastAsia="Times New Roman" w:hAnsi="Times New Roman" w:cs="Times New Roman"/>
          <w:bCs/>
          <w:sz w:val="32"/>
          <w:szCs w:val="32"/>
        </w:rPr>
        <w:t>,</w:t>
      </w:r>
    </w:p>
    <w:p w:rsidR="00583330" w:rsidRDefault="00583330" w:rsidP="00583330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proofErr w:type="gramStart"/>
      <w:r w:rsidRPr="001E7F69">
        <w:rPr>
          <w:rFonts w:ascii="Times New Roman" w:eastAsia="Times New Roman" w:hAnsi="Times New Roman" w:cs="Times New Roman"/>
          <w:bCs/>
          <w:sz w:val="32"/>
          <w:szCs w:val="32"/>
        </w:rPr>
        <w:t>посвященное</w:t>
      </w:r>
      <w:proofErr w:type="gramEnd"/>
      <w:r w:rsidRPr="001E7F69">
        <w:rPr>
          <w:rFonts w:ascii="Times New Roman" w:eastAsia="Times New Roman" w:hAnsi="Times New Roman" w:cs="Times New Roman"/>
          <w:bCs/>
          <w:sz w:val="32"/>
          <w:szCs w:val="32"/>
        </w:rPr>
        <w:t xml:space="preserve"> дню матери</w:t>
      </w:r>
    </w:p>
    <w:p w:rsidR="00583330" w:rsidRPr="00B113E4" w:rsidRDefault="00583330" w:rsidP="00583330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1E7F69">
        <w:rPr>
          <w:rFonts w:ascii="Times New Roman" w:eastAsia="Times New Roman" w:hAnsi="Times New Roman" w:cs="Times New Roman"/>
          <w:bCs/>
          <w:sz w:val="32"/>
          <w:szCs w:val="32"/>
        </w:rPr>
        <w:t>«Мамочка и я, в творчестве всегда!»</w:t>
      </w:r>
    </w:p>
    <w:p w:rsidR="00583330" w:rsidRPr="001E7F69" w:rsidRDefault="00583330" w:rsidP="00583330">
      <w:pPr>
        <w:tabs>
          <w:tab w:val="left" w:pos="1134"/>
        </w:tabs>
        <w:ind w:firstLine="567"/>
        <w:jc w:val="center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</w:p>
    <w:p w:rsidR="00583330" w:rsidRDefault="00583330" w:rsidP="00583330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</w:p>
    <w:p w:rsidR="00583330" w:rsidRDefault="00583330" w:rsidP="00583330">
      <w:pPr>
        <w:pStyle w:val="aff9"/>
        <w:numPr>
          <w:ilvl w:val="0"/>
          <w:numId w:val="31"/>
        </w:numPr>
        <w:tabs>
          <w:tab w:val="left" w:pos="1134"/>
        </w:tabs>
        <w:spacing w:after="240"/>
        <w:ind w:left="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Ф.И.О. </w:t>
      </w:r>
      <w:r w:rsidRPr="00185EBF">
        <w:rPr>
          <w:rFonts w:ascii="Times New Roman" w:hAnsi="Times New Roman" w:cs="Times New Roman"/>
          <w:b/>
          <w:sz w:val="28"/>
          <w:szCs w:val="28"/>
        </w:rPr>
        <w:t>матери: 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</w:t>
      </w:r>
    </w:p>
    <w:p w:rsidR="00583330" w:rsidRDefault="00583330" w:rsidP="00583330">
      <w:pPr>
        <w:pStyle w:val="aff9"/>
        <w:numPr>
          <w:ilvl w:val="0"/>
          <w:numId w:val="31"/>
        </w:numPr>
        <w:tabs>
          <w:tab w:val="left" w:pos="1134"/>
        </w:tabs>
        <w:spacing w:after="240"/>
        <w:ind w:left="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7F69">
        <w:rPr>
          <w:rFonts w:ascii="Times New Roman" w:hAnsi="Times New Roman" w:cs="Times New Roman"/>
          <w:b/>
          <w:sz w:val="28"/>
          <w:szCs w:val="28"/>
        </w:rPr>
        <w:t>Ф.И.О. ребенка:___________________________________________</w:t>
      </w:r>
    </w:p>
    <w:p w:rsidR="00583330" w:rsidRPr="00B81FF7" w:rsidRDefault="00583330" w:rsidP="00583330">
      <w:pPr>
        <w:pStyle w:val="aff9"/>
        <w:numPr>
          <w:ilvl w:val="0"/>
          <w:numId w:val="31"/>
        </w:numPr>
        <w:tabs>
          <w:tab w:val="left" w:pos="1134"/>
        </w:tabs>
        <w:spacing w:after="240"/>
        <w:ind w:left="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художественн</w:t>
      </w:r>
      <w:r w:rsidRPr="00B81FF7">
        <w:rPr>
          <w:rFonts w:ascii="Times New Roman" w:hAnsi="Times New Roman" w:cs="Times New Roman"/>
          <w:b/>
          <w:sz w:val="28"/>
          <w:szCs w:val="28"/>
        </w:rPr>
        <w:t>ого номера__________________________</w:t>
      </w:r>
    </w:p>
    <w:p w:rsidR="00583330" w:rsidRPr="001E7F69" w:rsidRDefault="00583330" w:rsidP="00583330">
      <w:pPr>
        <w:pStyle w:val="aff9"/>
        <w:numPr>
          <w:ilvl w:val="0"/>
          <w:numId w:val="31"/>
        </w:numPr>
        <w:tabs>
          <w:tab w:val="left" w:pos="1134"/>
        </w:tabs>
        <w:spacing w:after="240"/>
        <w:ind w:left="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творческой работы_______________________________</w:t>
      </w:r>
    </w:p>
    <w:p w:rsidR="00583330" w:rsidRDefault="00583330" w:rsidP="00583330">
      <w:pPr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83330" w:rsidRDefault="00583330" w:rsidP="00583330">
      <w:pPr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83330" w:rsidRDefault="00583330" w:rsidP="00583330">
      <w:pPr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83330" w:rsidRDefault="00583330" w:rsidP="00583330">
      <w:pPr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83330" w:rsidRDefault="00583330" w:rsidP="00583330">
      <w:pPr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83330" w:rsidRDefault="00583330" w:rsidP="00583330">
      <w:pPr>
        <w:tabs>
          <w:tab w:val="left" w:pos="1134"/>
        </w:tabs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83330" w:rsidRDefault="00583330" w:rsidP="00583330">
      <w:pPr>
        <w:tabs>
          <w:tab w:val="left" w:pos="1134"/>
        </w:tabs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33629" w:rsidRDefault="00F33629" w:rsidP="003B0D66">
      <w:pPr>
        <w:tabs>
          <w:tab w:val="left" w:pos="1134"/>
        </w:tabs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F33629" w:rsidSect="005F61A5">
          <w:headerReference w:type="default" r:id="rId11"/>
          <w:footerReference w:type="default" r:id="rId12"/>
          <w:pgSz w:w="11907" w:h="16839" w:code="1"/>
          <w:pgMar w:top="426" w:right="1050" w:bottom="851" w:left="1050" w:header="709" w:footer="1209" w:gutter="0"/>
          <w:cols w:space="720"/>
          <w:titlePg/>
          <w:docGrid w:linePitch="360"/>
        </w:sectPr>
      </w:pPr>
    </w:p>
    <w:p w:rsidR="00583330" w:rsidRPr="00F072A7" w:rsidRDefault="00F072A7" w:rsidP="003B0D66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  <w:r w:rsidRPr="00F072A7"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  <w:lastRenderedPageBreak/>
        <w:t>Приложение 3</w:t>
      </w:r>
    </w:p>
    <w:p w:rsidR="003B0D66" w:rsidRPr="001C7B7D" w:rsidRDefault="003B0D66" w:rsidP="003B0D6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C7B7D">
        <w:rPr>
          <w:rFonts w:ascii="Times New Roman" w:hAnsi="Times New Roman" w:cs="Times New Roman"/>
          <w:b/>
          <w:sz w:val="32"/>
          <w:szCs w:val="28"/>
        </w:rPr>
        <w:t>Оценочный лист</w:t>
      </w:r>
    </w:p>
    <w:p w:rsidR="003B0D66" w:rsidRPr="00891162" w:rsidRDefault="003B0D66" w:rsidP="003B0D6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162">
        <w:rPr>
          <w:rFonts w:ascii="Times New Roman" w:hAnsi="Times New Roman" w:cs="Times New Roman"/>
          <w:b/>
          <w:sz w:val="24"/>
          <w:szCs w:val="24"/>
        </w:rPr>
        <w:t>Критерии оценки конкурсных работ</w:t>
      </w:r>
    </w:p>
    <w:p w:rsidR="003B0D66" w:rsidRPr="00891162" w:rsidRDefault="003B0D66" w:rsidP="003B0D66">
      <w:pPr>
        <w:pStyle w:val="aff9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1162">
        <w:rPr>
          <w:rFonts w:ascii="Times New Roman" w:hAnsi="Times New Roman" w:cs="Times New Roman"/>
          <w:sz w:val="24"/>
          <w:szCs w:val="24"/>
        </w:rPr>
        <w:t>Жюри оценивают конкурсантов по 5 –</w:t>
      </w:r>
      <w:proofErr w:type="spellStart"/>
      <w:r w:rsidRPr="00891162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891162">
        <w:rPr>
          <w:rFonts w:ascii="Times New Roman" w:hAnsi="Times New Roman" w:cs="Times New Roman"/>
          <w:sz w:val="24"/>
          <w:szCs w:val="24"/>
        </w:rPr>
        <w:t xml:space="preserve"> балльной системе.</w:t>
      </w:r>
    </w:p>
    <w:p w:rsidR="003B0D66" w:rsidRPr="00891162" w:rsidRDefault="003B0D66" w:rsidP="003B0D66">
      <w:pPr>
        <w:pStyle w:val="aff9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1162">
        <w:rPr>
          <w:rFonts w:ascii="Times New Roman" w:hAnsi="Times New Roman" w:cs="Times New Roman"/>
          <w:sz w:val="24"/>
          <w:szCs w:val="24"/>
        </w:rPr>
        <w:t>Каждый член жюри ставит одну оценку, оценивая выступления участников в соответствии с критериями оценок:</w:t>
      </w:r>
    </w:p>
    <w:tbl>
      <w:tblPr>
        <w:tblStyle w:val="a3"/>
        <w:tblpPr w:leftFromText="180" w:rightFromText="180" w:vertAnchor="page" w:horzAnchor="margin" w:tblpY="4156"/>
        <w:tblW w:w="15417" w:type="dxa"/>
        <w:tblLayout w:type="fixed"/>
        <w:tblLook w:val="04A0" w:firstRow="1" w:lastRow="0" w:firstColumn="1" w:lastColumn="0" w:noHBand="0" w:noVBand="1"/>
      </w:tblPr>
      <w:tblGrid>
        <w:gridCol w:w="441"/>
        <w:gridCol w:w="1943"/>
        <w:gridCol w:w="1977"/>
        <w:gridCol w:w="2268"/>
        <w:gridCol w:w="2410"/>
        <w:gridCol w:w="2835"/>
        <w:gridCol w:w="1701"/>
        <w:gridCol w:w="1842"/>
      </w:tblGrid>
      <w:tr w:rsidR="003B0D66" w:rsidTr="00E00869">
        <w:tc>
          <w:tcPr>
            <w:tcW w:w="44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43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Ф.И.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О.</w:t>
            </w:r>
          </w:p>
        </w:tc>
        <w:tc>
          <w:tcPr>
            <w:tcW w:w="1977" w:type="dxa"/>
          </w:tcPr>
          <w:p w:rsidR="003B0D66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Визитка</w:t>
            </w:r>
          </w:p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E2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творческий подход, участие ребенка)</w:t>
            </w:r>
          </w:p>
        </w:tc>
        <w:tc>
          <w:tcPr>
            <w:tcW w:w="2268" w:type="dxa"/>
          </w:tcPr>
          <w:p w:rsidR="003B0D66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Представление герба</w:t>
            </w:r>
          </w:p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(презентация-защита, участие ребенка)</w:t>
            </w:r>
          </w:p>
        </w:tc>
        <w:tc>
          <w:tcPr>
            <w:tcW w:w="2410" w:type="dxa"/>
          </w:tcPr>
          <w:p w:rsidR="003B0D66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Художественный номер</w:t>
            </w:r>
          </w:p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E2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яркость и оригинальность исполнения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исполнительская свобода, артистизм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наличие костюмов и атрибутов, участие ребенка)</w:t>
            </w:r>
          </w:p>
        </w:tc>
        <w:tc>
          <w:tcPr>
            <w:tcW w:w="2835" w:type="dxa"/>
          </w:tcPr>
          <w:p w:rsidR="003B0D66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творческая деятельность</w:t>
            </w:r>
          </w:p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(эстетичность и безопасность оформления творческой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1C7B7D">
              <w:rPr>
                <w:rFonts w:ascii="Times New Roman" w:hAnsi="Times New Roman" w:cs="Times New Roman"/>
                <w:sz w:val="24"/>
                <w:szCs w:val="24"/>
              </w:rPr>
              <w:t>дидактическая игра, которая в дальнейшем будет применяться в образовательной или игровой деятельности детей в группе, с учетом возрастных особенностей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sz w:val="24"/>
                <w:szCs w:val="24"/>
              </w:rPr>
              <w:t>участие ребенка)</w:t>
            </w:r>
          </w:p>
        </w:tc>
        <w:tc>
          <w:tcPr>
            <w:tcW w:w="1701" w:type="dxa"/>
          </w:tcPr>
          <w:p w:rsidR="003B0D66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Веселая викторина</w:t>
            </w:r>
          </w:p>
          <w:p w:rsidR="003B0D66" w:rsidRPr="006B327F" w:rsidRDefault="003B0D66" w:rsidP="003B0D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27F">
              <w:rPr>
                <w:rFonts w:ascii="Times New Roman" w:hAnsi="Times New Roman" w:cs="Times New Roman"/>
                <w:sz w:val="28"/>
                <w:szCs w:val="28"/>
              </w:rPr>
              <w:t>(количество правильных ответов)</w:t>
            </w:r>
          </w:p>
        </w:tc>
        <w:tc>
          <w:tcPr>
            <w:tcW w:w="1842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6E21">
              <w:rPr>
                <w:rFonts w:ascii="Times New Roman" w:hAnsi="Times New Roman" w:cs="Times New Roman"/>
                <w:b/>
                <w:sz w:val="28"/>
                <w:szCs w:val="28"/>
              </w:rPr>
              <w:t>Общее количество баллов</w:t>
            </w:r>
          </w:p>
        </w:tc>
      </w:tr>
      <w:tr w:rsidR="003B0D66" w:rsidTr="00E00869">
        <w:tc>
          <w:tcPr>
            <w:tcW w:w="44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943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7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0D66" w:rsidTr="00E00869">
        <w:tc>
          <w:tcPr>
            <w:tcW w:w="44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943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7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0D66" w:rsidTr="00E00869">
        <w:tc>
          <w:tcPr>
            <w:tcW w:w="44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943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7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0D66" w:rsidTr="00E00869">
        <w:tc>
          <w:tcPr>
            <w:tcW w:w="44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943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7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0D66" w:rsidTr="00E00869">
        <w:tc>
          <w:tcPr>
            <w:tcW w:w="44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1943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7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3B0D66" w:rsidRPr="00726E21" w:rsidRDefault="003B0D66" w:rsidP="003B0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B0D66" w:rsidRPr="00891162" w:rsidRDefault="003B0D66" w:rsidP="003B0D66">
      <w:pPr>
        <w:pStyle w:val="aff9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162">
        <w:rPr>
          <w:rFonts w:ascii="Times New Roman" w:hAnsi="Times New Roman" w:cs="Times New Roman"/>
          <w:b/>
          <w:sz w:val="24"/>
          <w:szCs w:val="24"/>
        </w:rPr>
        <w:t>-</w:t>
      </w:r>
      <w:r w:rsidRPr="00891162">
        <w:rPr>
          <w:rFonts w:ascii="Times New Roman" w:hAnsi="Times New Roman" w:cs="Times New Roman"/>
          <w:sz w:val="24"/>
          <w:szCs w:val="24"/>
        </w:rPr>
        <w:t>творческий подход;</w:t>
      </w:r>
    </w:p>
    <w:p w:rsidR="003B0D66" w:rsidRPr="00891162" w:rsidRDefault="003B0D66" w:rsidP="003B0D66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162">
        <w:rPr>
          <w:rFonts w:ascii="Times New Roman" w:hAnsi="Times New Roman" w:cs="Times New Roman"/>
          <w:b/>
          <w:sz w:val="24"/>
          <w:szCs w:val="24"/>
        </w:rPr>
        <w:t>-</w:t>
      </w:r>
      <w:r w:rsidRPr="00891162">
        <w:rPr>
          <w:rFonts w:ascii="Times New Roman" w:hAnsi="Times New Roman" w:cs="Times New Roman"/>
          <w:sz w:val="24"/>
          <w:szCs w:val="24"/>
        </w:rPr>
        <w:t>яркость и оригинальность исполнения (исполнительская свобода, артистизм);</w:t>
      </w:r>
    </w:p>
    <w:p w:rsidR="003B0D66" w:rsidRPr="00891162" w:rsidRDefault="003B0D66" w:rsidP="003B0D6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16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91162">
        <w:rPr>
          <w:rFonts w:ascii="Times New Roman" w:hAnsi="Times New Roman" w:cs="Times New Roman"/>
          <w:sz w:val="24"/>
          <w:szCs w:val="24"/>
        </w:rPr>
        <w:t>участие ребенка во всех конкурсных этапах;</w:t>
      </w:r>
    </w:p>
    <w:p w:rsidR="003B0D66" w:rsidRDefault="003B0D66" w:rsidP="00583330">
      <w:pPr>
        <w:rPr>
          <w:rFonts w:ascii="Times New Roman" w:hAnsi="Times New Roman" w:cs="Times New Roman"/>
          <w:sz w:val="28"/>
          <w:szCs w:val="28"/>
        </w:rPr>
        <w:sectPr w:rsidR="003B0D66" w:rsidSect="00F33629">
          <w:pgSz w:w="16839" w:h="11907" w:orient="landscape" w:code="1"/>
          <w:pgMar w:top="1049" w:right="425" w:bottom="1049" w:left="851" w:header="709" w:footer="1208" w:gutter="0"/>
          <w:cols w:space="720"/>
          <w:titlePg/>
          <w:docGrid w:linePitch="360"/>
        </w:sectPr>
      </w:pPr>
    </w:p>
    <w:p w:rsidR="00583330" w:rsidRDefault="00583330" w:rsidP="00583330">
      <w:pPr>
        <w:rPr>
          <w:rFonts w:ascii="Times New Roman" w:hAnsi="Times New Roman" w:cs="Times New Roman"/>
          <w:sz w:val="28"/>
          <w:szCs w:val="28"/>
        </w:rPr>
      </w:pPr>
    </w:p>
    <w:p w:rsidR="00824F35" w:rsidRPr="00F072A7" w:rsidRDefault="00824F35" w:rsidP="00824F35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  <w:t>Приложение 4</w:t>
      </w:r>
    </w:p>
    <w:p w:rsidR="00583330" w:rsidRDefault="00583330" w:rsidP="00824F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0D66" w:rsidRDefault="003B0D66" w:rsidP="00583330">
      <w:pPr>
        <w:rPr>
          <w:rFonts w:ascii="Times New Roman" w:hAnsi="Times New Roman" w:cs="Times New Roman"/>
          <w:sz w:val="28"/>
          <w:szCs w:val="28"/>
        </w:rPr>
      </w:pPr>
    </w:p>
    <w:p w:rsidR="003B0D66" w:rsidRDefault="003B0D66" w:rsidP="00583330">
      <w:pPr>
        <w:rPr>
          <w:rFonts w:ascii="Times New Roman" w:hAnsi="Times New Roman" w:cs="Times New Roman"/>
          <w:sz w:val="28"/>
          <w:szCs w:val="28"/>
        </w:rPr>
      </w:pPr>
    </w:p>
    <w:p w:rsidR="00583330" w:rsidRPr="00E9617A" w:rsidRDefault="00583330" w:rsidP="0058333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7A">
        <w:rPr>
          <w:rFonts w:ascii="Times New Roman" w:hAnsi="Times New Roman" w:cs="Times New Roman"/>
          <w:b/>
          <w:sz w:val="32"/>
          <w:szCs w:val="32"/>
        </w:rPr>
        <w:t xml:space="preserve">Сценарий </w:t>
      </w:r>
    </w:p>
    <w:p w:rsidR="00583330" w:rsidRPr="00E9617A" w:rsidRDefault="00583330" w:rsidP="00583330">
      <w:pPr>
        <w:jc w:val="center"/>
        <w:rPr>
          <w:rFonts w:ascii="Times New Roman" w:hAnsi="Times New Roman" w:cs="Times New Roman"/>
          <w:sz w:val="32"/>
          <w:szCs w:val="32"/>
        </w:rPr>
      </w:pPr>
      <w:r w:rsidRPr="00E9617A">
        <w:rPr>
          <w:rFonts w:ascii="Times New Roman" w:hAnsi="Times New Roman" w:cs="Times New Roman"/>
          <w:sz w:val="32"/>
          <w:szCs w:val="32"/>
        </w:rPr>
        <w:t>конкурсной программы,</w:t>
      </w:r>
    </w:p>
    <w:p w:rsidR="00583330" w:rsidRPr="00E9617A" w:rsidRDefault="00583330" w:rsidP="00583330">
      <w:pPr>
        <w:jc w:val="center"/>
        <w:rPr>
          <w:rFonts w:ascii="Times New Roman" w:hAnsi="Times New Roman" w:cs="Times New Roman"/>
          <w:sz w:val="32"/>
          <w:szCs w:val="32"/>
        </w:rPr>
      </w:pPr>
      <w:r w:rsidRPr="00E9617A">
        <w:rPr>
          <w:rFonts w:ascii="Times New Roman" w:hAnsi="Times New Roman" w:cs="Times New Roman"/>
          <w:sz w:val="32"/>
          <w:szCs w:val="32"/>
        </w:rPr>
        <w:t>«Мамочка и я, в творчестве всегда!»</w:t>
      </w:r>
    </w:p>
    <w:p w:rsidR="00583330" w:rsidRDefault="00583330" w:rsidP="005F61A5">
      <w:pPr>
        <w:rPr>
          <w:rFonts w:ascii="Times New Roman" w:hAnsi="Times New Roman" w:cs="Times New Roman"/>
          <w:sz w:val="28"/>
          <w:szCs w:val="28"/>
        </w:rPr>
      </w:pPr>
    </w:p>
    <w:p w:rsidR="00583330" w:rsidRDefault="00583330" w:rsidP="005833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30" w:rsidRDefault="00536D16" w:rsidP="005833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3589185" cy="299248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185" cy="2992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3330" w:rsidRDefault="00583330" w:rsidP="005833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30" w:rsidRDefault="00583330" w:rsidP="005833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30" w:rsidRDefault="00583330" w:rsidP="005833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30" w:rsidRPr="00AB15C6" w:rsidRDefault="00583330" w:rsidP="0058333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15C6">
        <w:rPr>
          <w:rFonts w:ascii="Times New Roman" w:hAnsi="Times New Roman" w:cs="Times New Roman"/>
          <w:b/>
          <w:sz w:val="28"/>
          <w:szCs w:val="28"/>
        </w:rPr>
        <w:t>Разработала:</w:t>
      </w:r>
    </w:p>
    <w:p w:rsidR="00583330" w:rsidRDefault="00583330" w:rsidP="0058333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583330" w:rsidRDefault="003B0D66" w:rsidP="003B0D6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Рамазанова А.Ф.</w:t>
      </w:r>
    </w:p>
    <w:p w:rsidR="00583330" w:rsidRDefault="00583330" w:rsidP="005833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1A5" w:rsidRPr="008234AA" w:rsidRDefault="001137C3" w:rsidP="00F072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Пыть-Ях</w:t>
      </w:r>
    </w:p>
    <w:p w:rsidR="00583330" w:rsidRPr="00B65E52" w:rsidRDefault="00583330" w:rsidP="00196AB9">
      <w:pPr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lastRenderedPageBreak/>
        <w:t>«Мамочка и я, в творчестве всегда!»</w:t>
      </w:r>
    </w:p>
    <w:p w:rsidR="00463B44" w:rsidRDefault="00583330" w:rsidP="00196AB9">
      <w:pPr>
        <w:spacing w:after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Действующие лица: </w:t>
      </w:r>
    </w:p>
    <w:p w:rsidR="00463B44" w:rsidRDefault="00463B44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583330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Ведущая 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Баба </w:t>
      </w:r>
      <w:r w:rsidR="00463B44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- Яга</w:t>
      </w:r>
    </w:p>
    <w:p w:rsidR="00583330" w:rsidRPr="00B65E52" w:rsidRDefault="00463B44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="00583330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Карлсон</w:t>
      </w:r>
      <w:proofErr w:type="spellEnd"/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</w:p>
    <w:p w:rsidR="00583330" w:rsidRPr="00B65E52" w:rsidRDefault="00583330" w:rsidP="00196AB9">
      <w:pPr>
        <w:spacing w:after="0"/>
        <w:jc w:val="center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Дети сидят за столиками, накрытые скатертью</w:t>
      </w:r>
    </w:p>
    <w:p w:rsidR="00583330" w:rsidRPr="00B65E52" w:rsidRDefault="00583330" w:rsidP="00196AB9">
      <w:pPr>
        <w:spacing w:after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Конкурс открывается видеороликом «Бог и младенец»</w:t>
      </w:r>
    </w:p>
    <w:p w:rsidR="00583330" w:rsidRPr="00B65E52" w:rsidRDefault="00583330" w:rsidP="00196AB9">
      <w:pPr>
        <w:spacing w:after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Танцевальная зарисовка «Мать и дитя»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</w:t>
      </w:r>
      <w:r w:rsidRPr="00B65E52">
        <w:rPr>
          <w:rFonts w:ascii="Arial" w:hAnsi="Arial" w:cs="Arial"/>
          <w:b/>
          <w:color w:val="404040" w:themeColor="text1" w:themeTint="BF"/>
          <w:sz w:val="26"/>
          <w:szCs w:val="26"/>
          <w:shd w:val="clear" w:color="auto" w:fill="FFFFFF"/>
        </w:rPr>
        <w:t xml:space="preserve">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Добрый день, дорогие друзья! Нам очень приятно видеть всех вас в этом зале! Особенно приятно видеть здесь мам наших ребят, ведь именно в вашу честь этот праздник - День Матери.</w:t>
      </w:r>
    </w:p>
    <w:p w:rsidR="00583330" w:rsidRPr="00B65E52" w:rsidRDefault="00583330" w:rsidP="00196AB9">
      <w:pPr>
        <w:spacing w:after="0"/>
        <w:ind w:firstLine="708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shd w:val="clear" w:color="auto" w:fill="FFFFFF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  <w:shd w:val="clear" w:color="auto" w:fill="FFFFFF"/>
        </w:rPr>
        <w:t>Мама! Самое прекрасное слово на земле. Это первое слово, которое произносит человек, и звучит оно на всех языках одинаково нежно. У мамы самые добрые и ласковые руки, они все умеют. У мамы самое верное и чуткое сердце – в нем никогда не гаснет любовь, оно ни к чему не остается равнодушным. Поздравляем наших мам с праздником и желаем вам здоровья, молодости, душевного спокойствия и заботливого отношения со стороны близких и родных. Примите от нас музыкальный подарок.</w:t>
      </w:r>
    </w:p>
    <w:p w:rsidR="00583330" w:rsidRPr="00B65E52" w:rsidRDefault="00583330" w:rsidP="00196AB9">
      <w:pPr>
        <w:spacing w:after="0"/>
        <w:ind w:firstLine="708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shd w:val="clear" w:color="auto" w:fill="FFFFFF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shd w:val="clear" w:color="auto" w:fill="FFFFFF"/>
        </w:rPr>
        <w:t>Песня «Очень мамочку люблю»</w:t>
      </w:r>
    </w:p>
    <w:p w:rsidR="00583330" w:rsidRPr="00B65E52" w:rsidRDefault="00583330" w:rsidP="00196AB9">
      <w:pPr>
        <w:spacing w:after="0"/>
        <w:ind w:firstLine="708"/>
        <w:jc w:val="center"/>
        <w:rPr>
          <w:rFonts w:ascii="Times New Roman" w:hAnsi="Times New Roman" w:cs="Times New Roman"/>
          <w:i/>
          <w:color w:val="404040" w:themeColor="text1" w:themeTint="BF"/>
          <w:sz w:val="28"/>
          <w:szCs w:val="28"/>
          <w:shd w:val="clear" w:color="auto" w:fill="FFFFFF"/>
        </w:rPr>
      </w:pPr>
      <w:r w:rsidRPr="00B65E52">
        <w:rPr>
          <w:rFonts w:ascii="Times New Roman" w:hAnsi="Times New Roman" w:cs="Times New Roman"/>
          <w:i/>
          <w:color w:val="404040" w:themeColor="text1" w:themeTint="BF"/>
          <w:sz w:val="28"/>
          <w:szCs w:val="28"/>
          <w:shd w:val="clear" w:color="auto" w:fill="FFFFFF"/>
        </w:rPr>
        <w:t>После песни дети садятся на свои места</w:t>
      </w:r>
    </w:p>
    <w:p w:rsidR="00583330" w:rsidRPr="00B65E52" w:rsidRDefault="00583330" w:rsidP="00196AB9">
      <w:pPr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</w:t>
      </w:r>
      <w:r w:rsidRPr="00B65E52">
        <w:rPr>
          <w:rFonts w:ascii="Arial" w:hAnsi="Arial" w:cs="Arial"/>
          <w:b/>
          <w:color w:val="404040" w:themeColor="text1" w:themeTint="BF"/>
          <w:sz w:val="26"/>
          <w:szCs w:val="26"/>
          <w:shd w:val="clear" w:color="auto" w:fill="FFFFFF"/>
        </w:rPr>
        <w:t xml:space="preserve">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  <w:shd w:val="clear" w:color="auto" w:fill="FFFFFF"/>
        </w:rPr>
        <w:t>Когда-то наши мамы были непоседливыми веселыми девчонками, которые любили играть в разные игры, выступать на праздниках в детском саду. Поэтому мы и сегодня предлагаем мамам вспомнить свое детство и снова почувствовать себя маленькими девочками и поучаствовать в нашей конкурсной  программе «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Мамочка и я, в творчестве всегда!». Итак, встречайте наших участников! </w:t>
      </w:r>
    </w:p>
    <w:p w:rsidR="00583330" w:rsidRPr="00B65E52" w:rsidRDefault="00583330" w:rsidP="00196AB9">
      <w:pPr>
        <w:pStyle w:val="aff9"/>
        <w:numPr>
          <w:ilvl w:val="0"/>
          <w:numId w:val="32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 Никита и мама Светлана Викторовна!</w:t>
      </w:r>
    </w:p>
    <w:p w:rsidR="00583330" w:rsidRPr="00B65E52" w:rsidRDefault="00D564DB" w:rsidP="00196AB9">
      <w:pPr>
        <w:pStyle w:val="aff9"/>
        <w:numPr>
          <w:ilvl w:val="0"/>
          <w:numId w:val="32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Камила</w:t>
      </w:r>
      <w:proofErr w:type="spellEnd"/>
      <w:r w:rsidR="00583330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и мама </w:t>
      </w:r>
      <w:proofErr w:type="spellStart"/>
      <w:r w:rsidR="00583330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Гульназ</w:t>
      </w:r>
      <w:proofErr w:type="spellEnd"/>
      <w:r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="00583330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Рифовна</w:t>
      </w:r>
      <w:proofErr w:type="spellEnd"/>
      <w:r w:rsidR="00583330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</w:t>
      </w:r>
    </w:p>
    <w:p w:rsidR="00583330" w:rsidRPr="00B65E52" w:rsidRDefault="00583330" w:rsidP="00196AB9">
      <w:pPr>
        <w:pStyle w:val="aff9"/>
        <w:numPr>
          <w:ilvl w:val="0"/>
          <w:numId w:val="32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 Ева и мама Юлия Анатольевна!</w:t>
      </w:r>
    </w:p>
    <w:p w:rsidR="00583330" w:rsidRPr="00B65E52" w:rsidRDefault="00583330" w:rsidP="00196AB9">
      <w:pPr>
        <w:pStyle w:val="aff9"/>
        <w:numPr>
          <w:ilvl w:val="0"/>
          <w:numId w:val="32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 Лиана и мама Эльмира </w:t>
      </w:r>
      <w:proofErr w:type="spellStart"/>
      <w:r w:rsidR="000F29B2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Ханис</w:t>
      </w:r>
      <w:r w:rsidR="000E6969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овна</w:t>
      </w:r>
      <w:proofErr w:type="spellEnd"/>
      <w:r w:rsidR="000E6969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</w:t>
      </w:r>
    </w:p>
    <w:p w:rsidR="00583330" w:rsidRPr="00B65E52" w:rsidRDefault="00583330" w:rsidP="00196AB9">
      <w:pPr>
        <w:pStyle w:val="aff9"/>
        <w:numPr>
          <w:ilvl w:val="0"/>
          <w:numId w:val="32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 Полина и мама Оксана Ивановна!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Оценивать наших конкурсантов будет наше профессиональное жюри. Разрешите их представить: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lastRenderedPageBreak/>
        <w:t>Председатель жюри:</w:t>
      </w:r>
      <w:r w:rsidR="00D564DB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__________________________________________________</w:t>
      </w:r>
    </w:p>
    <w:p w:rsidR="00D564DB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Члены жюри: </w:t>
      </w:r>
      <w:r w:rsidR="00D564DB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_____________________________________________________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Член счетной комиссии</w:t>
      </w:r>
      <w:r w:rsidR="00D564DB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:_____________________________________________</w:t>
      </w:r>
    </w:p>
    <w:p w:rsidR="00196AB9" w:rsidRPr="00B65E52" w:rsidRDefault="00583330" w:rsidP="00196AB9">
      <w:p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Более ближе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мы познакомимся с нашими участниками благодаря первому конкурсу – визитка  и представление семейного герба. Встречайте, команда под номером один: </w:t>
      </w:r>
    </w:p>
    <w:p w:rsidR="00196AB9" w:rsidRPr="00B65E52" w:rsidRDefault="00196AB9" w:rsidP="00196AB9">
      <w:pPr>
        <w:pStyle w:val="aff9"/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Никита и мама Светлана Викторовна!</w:t>
      </w:r>
    </w:p>
    <w:p w:rsidR="00196AB9" w:rsidRPr="00B65E52" w:rsidRDefault="00196AB9" w:rsidP="00196AB9">
      <w:pPr>
        <w:pStyle w:val="aff9"/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Камиллой и мама </w:t>
      </w:r>
      <w:proofErr w:type="spell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ГульназРифовна</w:t>
      </w:r>
      <w:proofErr w:type="spell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</w:t>
      </w:r>
    </w:p>
    <w:p w:rsidR="00196AB9" w:rsidRPr="00B65E52" w:rsidRDefault="00196AB9" w:rsidP="00196AB9">
      <w:pPr>
        <w:pStyle w:val="aff9"/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Ева и мама Юлия Анатольевна!</w:t>
      </w:r>
    </w:p>
    <w:p w:rsidR="00196AB9" w:rsidRPr="00B65E52" w:rsidRDefault="00196AB9" w:rsidP="00196AB9">
      <w:pPr>
        <w:pStyle w:val="aff9"/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Лиана и мама Эльмира </w:t>
      </w:r>
      <w:proofErr w:type="spell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Ханисовна</w:t>
      </w:r>
      <w:proofErr w:type="spell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</w:t>
      </w:r>
    </w:p>
    <w:p w:rsidR="00583330" w:rsidRPr="00B65E52" w:rsidRDefault="00196AB9" w:rsidP="00196AB9">
      <w:pPr>
        <w:pStyle w:val="aff9"/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Полина и мама Оксана Ивановна!</w:t>
      </w:r>
    </w:p>
    <w:p w:rsidR="00583330" w:rsidRPr="00B65E52" w:rsidRDefault="00583330" w:rsidP="00196AB9">
      <w:pPr>
        <w:pStyle w:val="aff9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Проводится конкурс – визитка (представление семейного герба)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</w:t>
      </w:r>
      <w:r w:rsidRPr="00B65E52">
        <w:rPr>
          <w:rFonts w:ascii="Arial" w:hAnsi="Arial" w:cs="Arial"/>
          <w:b/>
          <w:color w:val="404040" w:themeColor="text1" w:themeTint="BF"/>
          <w:sz w:val="26"/>
          <w:szCs w:val="26"/>
          <w:shd w:val="clear" w:color="auto" w:fill="FFFFFF"/>
        </w:rPr>
        <w:t xml:space="preserve">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  <w:shd w:val="clear" w:color="auto" w:fill="FFFFFF"/>
        </w:rPr>
        <w:t>Вот мы и познакомились с командами. Давайте еще раз поддержим их бурными аплодисментами.</w:t>
      </w:r>
    </w:p>
    <w:p w:rsidR="00583330" w:rsidRPr="00B65E52" w:rsidRDefault="00583330" w:rsidP="00196AB9">
      <w:pPr>
        <w:pStyle w:val="aff9"/>
        <w:spacing w:after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Проводиться игра с детьми «Моя Мамочка»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Кто любовью согревает?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Дети: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Мамочка!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Всё на свете успевает?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Дети: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Мамочка!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Даже поиграть чуток?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Дети: Мамочка!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Кто тебя всегда утешит?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Дети: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Мамочка!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И умоет, и причешет?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Дети: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Мамочка!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 щёчку поцелует - чмок?</w:t>
      </w:r>
    </w:p>
    <w:p w:rsidR="00583330" w:rsidRPr="00B65E52" w:rsidRDefault="00583330" w:rsidP="00196AB9">
      <w:pPr>
        <w:pStyle w:val="aff9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Дети: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Мамочка!</w:t>
      </w:r>
    </w:p>
    <w:p w:rsidR="00583330" w:rsidRPr="00B65E52" w:rsidRDefault="00583330" w:rsidP="00196AB9">
      <w:pPr>
        <w:pStyle w:val="aff9"/>
        <w:spacing w:after="0"/>
        <w:ind w:hanging="72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Вот она всегда какая-</w:t>
      </w:r>
    </w:p>
    <w:p w:rsidR="000E6969" w:rsidRPr="00B65E52" w:rsidRDefault="00583330" w:rsidP="00196AB9">
      <w:pPr>
        <w:pStyle w:val="aff9"/>
        <w:spacing w:after="0"/>
        <w:ind w:left="0" w:hanging="72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Ваша мамочка родная!</w:t>
      </w:r>
    </w:p>
    <w:p w:rsidR="00583330" w:rsidRPr="00B65E52" w:rsidRDefault="00583330" w:rsidP="00196AB9">
      <w:pPr>
        <w:pStyle w:val="aff9"/>
        <w:spacing w:after="0"/>
        <w:ind w:left="0" w:hanging="72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И следующий музыкальный подарок для наших мам – песня «Ах, какая мама!».</w:t>
      </w:r>
    </w:p>
    <w:p w:rsidR="00583330" w:rsidRPr="00B65E52" w:rsidRDefault="00583330" w:rsidP="00196AB9">
      <w:pPr>
        <w:pStyle w:val="aff9"/>
        <w:ind w:left="0" w:hanging="72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Исполняется песня «Ах, какая мама!»</w:t>
      </w:r>
    </w:p>
    <w:p w:rsidR="00583330" w:rsidRPr="00B65E52" w:rsidRDefault="00583330" w:rsidP="00196AB9">
      <w:pPr>
        <w:pStyle w:val="aff9"/>
        <w:ind w:left="0" w:hanging="72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Под музыку входит Баба-Яга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lastRenderedPageBreak/>
        <w:t xml:space="preserve">Баба-Яга: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Я как песни ваши услыхала, так прослезилась, так расчувствовалась, что решила  к вам на огонек заглянуть.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Баба-Яга, а мы как-то тебя тут  и не ждали совсем.  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Б-Яга ( чуть не плача)</w:t>
      </w:r>
      <w:proofErr w:type="gramStart"/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ак не ждали. Я ведь…Я ведь…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Ты ведь злая, вечно на праздник прилетаешь и все портишь, </w:t>
      </w: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пакости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устраиваешь.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Б-Яга: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Да что вы, что вы! Сегодня совсем по-другому. Ведь это мой праздник тоже. Я же кто?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Баба-Яга!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Б-Яга: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Вот-вот! Я ведь женщина! День мам - и мой праздник тоже.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Тогда оставайся на нашем  празднике!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Б-Яга: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Ой, спасибо, спасибо! Вот вы знаете, я такая рукодельница, умница. А вот </w:t>
      </w:r>
      <w:proofErr w:type="spell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мамы</w:t>
      </w: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,и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нтересно</w:t>
      </w:r>
      <w:proofErr w:type="spell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, тоже умеют рукодельничать?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Наши мамы не только умеют рукодельничать, а еще поют, танцуют и стихи красиво читают. Посмотри наш следующий конкурс и сама убедишься в этом. Под бурные аплодисменты, я при</w:t>
      </w:r>
      <w:r w:rsidR="00196AB9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глашаю команду под номером </w:t>
      </w:r>
      <w:proofErr w:type="spellStart"/>
      <w:r w:rsidR="00196AB9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один</w:t>
      </w:r>
      <w:r w:rsidR="00A90A57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</w:t>
      </w:r>
      <w:proofErr w:type="spellEnd"/>
      <w:r w:rsidR="00A90A57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танцем «Солнечные зайчики».</w:t>
      </w:r>
    </w:p>
    <w:p w:rsidR="00583330" w:rsidRPr="00B65E52" w:rsidRDefault="00A90A57" w:rsidP="00A90A57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2. Песня «Мама, будь со мною рядом»</w:t>
      </w:r>
    </w:p>
    <w:p w:rsidR="00583330" w:rsidRPr="00B65E52" w:rsidRDefault="00A90A57" w:rsidP="00A90A57">
      <w:pPr>
        <w:pStyle w:val="aff9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Стихотворение  с театрализацией «Мама спит, она устала»</w:t>
      </w:r>
    </w:p>
    <w:p w:rsidR="00583330" w:rsidRPr="00B65E52" w:rsidRDefault="00A90A57" w:rsidP="00A90A57">
      <w:pPr>
        <w:pStyle w:val="aff9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Танец «Паровозик»</w:t>
      </w:r>
    </w:p>
    <w:p w:rsidR="00583330" w:rsidRPr="00B65E52" w:rsidRDefault="00A90A57" w:rsidP="00A90A57">
      <w:pPr>
        <w:pStyle w:val="aff9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Сценка «Мамина помощница»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583330" w:rsidRPr="00B65E52" w:rsidRDefault="00583330" w:rsidP="00A90A57">
      <w:pPr>
        <w:pStyle w:val="aff9"/>
        <w:ind w:left="0" w:hanging="72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Проводится творческий конкурс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Видишь, Баба-Яга, какие талантливые у нас мамы и дети!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Б-Яга: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Да, а я думала, мамы, только  знают какую кнопку  на стиральной машине нажать и мультики с интернета скачать. Молодцы, не ожидала, удивили вы меня.</w:t>
      </w:r>
    </w:p>
    <w:p w:rsidR="00583330" w:rsidRPr="00B65E52" w:rsidRDefault="00583330" w:rsidP="00A90A57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Баба-Яга, а ты знаешь, наши ребята такие помощники, они помогают мама делать уборку, разгружать пакеты с продуктами.</w:t>
      </w:r>
    </w:p>
    <w:p w:rsidR="00583330" w:rsidRPr="00B65E52" w:rsidRDefault="00583330" w:rsidP="00A90A57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Б-Яга: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 давай проверим их, посмотрим, как они справятся с моим заданием.</w:t>
      </w:r>
    </w:p>
    <w:p w:rsidR="00583330" w:rsidRPr="00B65E52" w:rsidRDefault="00583330" w:rsidP="00A90A57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 что они должны сделать?</w:t>
      </w:r>
    </w:p>
    <w:p w:rsidR="00583330" w:rsidRPr="00B65E52" w:rsidRDefault="00583330" w:rsidP="00196AB9">
      <w:pPr>
        <w:pStyle w:val="aff9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Б-Яга: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Проведем игру «Кто быстрее наведет порядок в доме».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Игра «Помоги  маме развесить белье»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 корзине лежат платочки и прищепки.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Первой команде детей нужно развесить белье на бельевую веревку,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lastRenderedPageBreak/>
        <w:t>а второй команде их собрать.</w:t>
      </w:r>
    </w:p>
    <w:p w:rsidR="00583330" w:rsidRPr="00B65E52" w:rsidRDefault="00583330" w:rsidP="00196AB9">
      <w:pPr>
        <w:pStyle w:val="aff9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Б-Яга: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Ребята, вы все молодцы! Такие помощники растут! А мне пора прощаться, домой возвращаться.</w:t>
      </w:r>
    </w:p>
    <w:p w:rsidR="00583330" w:rsidRPr="00B65E52" w:rsidRDefault="00583330" w:rsidP="00A90A57">
      <w:pPr>
        <w:pStyle w:val="aff9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Баба- Яга уходит.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Ведущая: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С того момента как рождается ребенок - ближайшей, родной душой на земле является мама. И сколько бы ни было нам лет, мы произносим: « Мама, мамочка!».</w:t>
      </w:r>
    </w:p>
    <w:p w:rsidR="00583330" w:rsidRPr="00B65E52" w:rsidRDefault="00583330" w:rsidP="00196AB9">
      <w:pPr>
        <w:spacing w:after="0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Наши мамы – наша радость,</w:t>
      </w:r>
    </w:p>
    <w:p w:rsidR="00583330" w:rsidRPr="00B65E52" w:rsidRDefault="00583330" w:rsidP="00196AB9">
      <w:pPr>
        <w:spacing w:after="0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Слова нет для нас родней,</w:t>
      </w:r>
    </w:p>
    <w:p w:rsidR="00583330" w:rsidRPr="00B65E52" w:rsidRDefault="00583330" w:rsidP="00196AB9">
      <w:pPr>
        <w:spacing w:after="0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Так примите благодарность</w:t>
      </w:r>
    </w:p>
    <w:p w:rsidR="00583330" w:rsidRPr="00B65E52" w:rsidRDefault="00583330" w:rsidP="00196AB9">
      <w:pPr>
        <w:spacing w:after="0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ВАМ, от любящих детей!</w:t>
      </w:r>
    </w:p>
    <w:p w:rsidR="00583330" w:rsidRPr="00B65E52" w:rsidRDefault="00583330" w:rsidP="00A90A57">
      <w:pPr>
        <w:spacing w:after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Исполняется песня «Мама»</w:t>
      </w:r>
    </w:p>
    <w:p w:rsidR="00583330" w:rsidRPr="00B65E52" w:rsidRDefault="00583330" w:rsidP="00A90A57">
      <w:pPr>
        <w:spacing w:after="0"/>
        <w:jc w:val="center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После песни дети садятся на стульчики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Я приглашаю всех участников выйти на нашу сцену. </w:t>
      </w:r>
    </w:p>
    <w:p w:rsidR="00583330" w:rsidRPr="00B65E52" w:rsidRDefault="00583330" w:rsidP="00A90A57">
      <w:pPr>
        <w:spacing w:after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Как только участники вышли на сцену, залетает Карлсон.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b/>
          <w:i/>
          <w:color w:val="404040" w:themeColor="text1" w:themeTint="BF"/>
          <w:sz w:val="28"/>
          <w:szCs w:val="28"/>
        </w:rPr>
      </w:pPr>
      <w:proofErr w:type="spellStart"/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Карлсон</w:t>
      </w:r>
      <w:proofErr w:type="spellEnd"/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Посадку  </w:t>
      </w:r>
      <w:proofErr w:type="spell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давайййй</w:t>
      </w:r>
      <w:proofErr w:type="spell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</w:t>
      </w: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 (оббегает вокруг участников). 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Здравствуй, Карлсон! Ты куда так торопишься?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Карлсон: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Здравствуйте, ребята! Здравствуйте, </w:t>
      </w:r>
      <w:proofErr w:type="spell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мамы</w:t>
      </w: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!Б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оялся</w:t>
      </w:r>
      <w:proofErr w:type="spell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опоздать к вам на праздник. Хотел вместе с вами поиграть, загадки вам загадать.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Карлсон, ты как раз вовремя. Загадывай свои загадки, а наши участники попробуют их отгадать.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Карлсон: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Вы готовы? Я начинаю…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Для того</w:t>
      </w: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,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чтобы жюри могли посчитать количество правильных ответов, я предлагаю загадывать по парам, т.е., сначала отгадывают участники под номером один и два. Потом следующие две команды.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Загадки от Карлсона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Карлсон: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Какие вы молодцы, отгадали все мои загадки! Я с вами прощаюсь, </w:t>
      </w:r>
      <w:proofErr w:type="spell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досвидания</w:t>
      </w:r>
      <w:proofErr w:type="spell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!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Карлсон уходит</w:t>
      </w:r>
    </w:p>
    <w:p w:rsidR="00A90A57" w:rsidRPr="00B65E52" w:rsidRDefault="00583330" w:rsidP="00A90A57">
      <w:pPr>
        <w:pStyle w:val="aff9"/>
        <w:numPr>
          <w:ilvl w:val="0"/>
          <w:numId w:val="34"/>
        </w:numPr>
        <w:contextualSpacing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Всем известно, что дети очень любят играть, поэтому домашним заданием наших участников было изготовление дидактической игры, которую сейчас они нам и продемонстрируют. Я приглашаю команду под номером один </w:t>
      </w:r>
      <w:r w:rsidR="00A90A57"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Никиту и маму Светлану Викторовну,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показать и рассказать нам, что они сделали.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Презентация  дидактических игр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lastRenderedPageBreak/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Спасибо участникам за интересные дидактические игры. Мы их обязательно будем применять в образовательной и игровой деятельности. Вот и закончились конкурсные этапы. Просим жюри подвести итоги конкурса. 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Жюри уходит для подведения итогов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 пока жюри совещается, мы предлагаем вспомнить и спеть вместе с нами песню «Самая хорошая», которую вы наверняка пели, когда были такими же маленькими, как ваши дети</w:t>
      </w: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(</w:t>
      </w:r>
      <w:proofErr w:type="gramStart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т</w:t>
      </w:r>
      <w:proofErr w:type="gramEnd"/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екст песни заранее подготовлен).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</w:t>
      </w: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овместное исполнение родителей и детей песни «Самая хорошая».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Ведущая: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Давайте поаплодируем друг другу!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Песню спели! НЕ устали?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Продолжаем отдыхать!</w:t>
      </w:r>
    </w:p>
    <w:p w:rsidR="00583330" w:rsidRPr="00B65E52" w:rsidRDefault="00583330" w:rsidP="00196AB9">
      <w:pPr>
        <w:spacing w:after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Приглашайте ребятишки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Мам своих потанцевать. Ребята, приглашайте своих мамочек на танец.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Дети приглашают родителей выйти на середину зала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Общий танец «Танец маленьких утят»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После танца все садятся на свои места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Слово   предоставляется председателю жюри Юлии Александровне Проценко.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Награждение победителей и участников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Я хочу поблагодарить наше многоуважаемое жюри за работу и вручить благодарственные письма. </w:t>
      </w:r>
    </w:p>
    <w:p w:rsidR="00583330" w:rsidRPr="00B65E52" w:rsidRDefault="00583330" w:rsidP="00A90A57">
      <w:pPr>
        <w:pStyle w:val="aff9"/>
        <w:spacing w:after="0"/>
        <w:ind w:left="0"/>
        <w:jc w:val="center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Вручение благодарственных писем жюри.</w:t>
      </w:r>
    </w:p>
    <w:p w:rsidR="00583330" w:rsidRPr="00B65E52" w:rsidRDefault="00583330" w:rsidP="00196AB9">
      <w:pPr>
        <w:pStyle w:val="aff9"/>
        <w:spacing w:after="0"/>
        <w:ind w:left="0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B65E52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Ведущая: </w:t>
      </w:r>
      <w:r w:rsidRPr="00B65E52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Вот и подошёл к концу наш праздник! Но я хочу пожелать вам, дорогие мамы, чтобы праздник никогда не заканчивался в вашей жизни и в вашей душе! Пусть ваши лица устают только от улыбок, а руки - от букетов цветов. Пусть ваши дети будут послушны, а мужья внимательны! Пусть ваш домашний очаг всегда украшают уют, достаток, любовь, счастье!</w:t>
      </w:r>
    </w:p>
    <w:p w:rsidR="00583330" w:rsidRPr="00B65E52" w:rsidRDefault="00583330" w:rsidP="00A90A57">
      <w:pPr>
        <w:tabs>
          <w:tab w:val="left" w:pos="1134"/>
        </w:tabs>
        <w:ind w:firstLine="567"/>
        <w:jc w:val="center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  <w:r w:rsidRPr="00B65E52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>Общее фото.</w:t>
      </w:r>
    </w:p>
    <w:p w:rsidR="00295A56" w:rsidRDefault="00295A56" w:rsidP="00295A56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</w:p>
    <w:p w:rsidR="00DF49B4" w:rsidRDefault="00DF49B4" w:rsidP="00295A56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</w:p>
    <w:p w:rsidR="00DD2A88" w:rsidRDefault="00DD2A88" w:rsidP="00295A56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</w:p>
    <w:p w:rsidR="00DD2A88" w:rsidRDefault="00DD2A88" w:rsidP="00295A56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</w:p>
    <w:p w:rsidR="00295A56" w:rsidRPr="00F072A7" w:rsidRDefault="00295A56" w:rsidP="00295A56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  <w:lastRenderedPageBreak/>
        <w:t>Приложение 5</w:t>
      </w:r>
    </w:p>
    <w:p w:rsidR="00295A56" w:rsidRPr="00DF49B4" w:rsidRDefault="00295A56" w:rsidP="00295A56">
      <w:pPr>
        <w:tabs>
          <w:tab w:val="left" w:pos="1134"/>
        </w:tabs>
        <w:ind w:firstLine="567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  <w:r w:rsidRPr="00DF49B4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>Рисование</w:t>
      </w:r>
      <w:r w:rsidR="00562CCE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 xml:space="preserve"> портретов</w:t>
      </w:r>
      <w:proofErr w:type="gramStart"/>
      <w:r w:rsidR="00D71175" w:rsidRPr="00DF49B4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>:</w:t>
      </w:r>
      <w:r w:rsidR="00D71175" w:rsidRPr="00DF49B4">
        <w:rPr>
          <w:rFonts w:ascii="Times New Roman" w:hAnsi="Times New Roman" w:cs="Times New Roman"/>
          <w:bCs/>
          <w:i/>
          <w:color w:val="404040" w:themeColor="text1" w:themeTint="BF"/>
          <w:sz w:val="28"/>
          <w:szCs w:val="28"/>
        </w:rPr>
        <w:t>«</w:t>
      </w:r>
      <w:proofErr w:type="gramEnd"/>
      <w:r w:rsidR="00D71175" w:rsidRPr="00DF49B4">
        <w:rPr>
          <w:rFonts w:ascii="Times New Roman" w:hAnsi="Times New Roman" w:cs="Times New Roman"/>
          <w:bCs/>
          <w:i/>
          <w:color w:val="404040" w:themeColor="text1" w:themeTint="BF"/>
          <w:sz w:val="28"/>
          <w:szCs w:val="28"/>
        </w:rPr>
        <w:t>Мама –солнышко моё»</w:t>
      </w:r>
    </w:p>
    <w:p w:rsidR="00167710" w:rsidRDefault="00295A56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4680057" cy="2632841"/>
            <wp:effectExtent l="171450" t="152400" r="139700" b="167640"/>
            <wp:docPr id="6" name="Рисунок 4" descr="C:\Users\Азалия\Desktop\IMG_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залия\Desktop\IMG_14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565" cy="263594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4673359" cy="2629074"/>
            <wp:effectExtent l="171450" t="152400" r="146685" b="152400"/>
            <wp:docPr id="7" name="Рисунок 5" descr="C:\Users\Азалия\Desktop\IMG_1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залия\Desktop\IMG_14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989" cy="263392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D71175" w:rsidRPr="00DF49B4" w:rsidRDefault="00D71175" w:rsidP="00196AB9">
      <w:pPr>
        <w:jc w:val="both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  <w:r w:rsidRPr="00DF49B4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lastRenderedPageBreak/>
        <w:t>Оформление музыкального зала</w:t>
      </w: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4736108" cy="2664373"/>
            <wp:effectExtent l="152400" t="152400" r="140970" b="155575"/>
            <wp:docPr id="8" name="Рисунок 6" descr="C:\Users\Азалия\Desktop\IMG_1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залия\Desktop\IMG_14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680" cy="266750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1175" w:rsidRDefault="00D71175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317D20" w:rsidRPr="00C80D15" w:rsidRDefault="00562CCE" w:rsidP="00C80D15">
      <w:pPr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 xml:space="preserve">Выставка портретов </w:t>
      </w:r>
      <w:proofErr w:type="gramStart"/>
      <w:r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>:</w:t>
      </w:r>
      <w:r w:rsidR="00D71175" w:rsidRPr="00DF49B4">
        <w:rPr>
          <w:rFonts w:ascii="Times New Roman" w:hAnsi="Times New Roman" w:cs="Times New Roman"/>
          <w:bCs/>
          <w:i/>
          <w:color w:val="404040" w:themeColor="text1" w:themeTint="BF"/>
          <w:sz w:val="28"/>
          <w:szCs w:val="28"/>
        </w:rPr>
        <w:t>«</w:t>
      </w:r>
      <w:proofErr w:type="gramEnd"/>
      <w:r w:rsidR="00D71175" w:rsidRPr="00DF49B4">
        <w:rPr>
          <w:rFonts w:ascii="Times New Roman" w:hAnsi="Times New Roman" w:cs="Times New Roman"/>
          <w:bCs/>
          <w:i/>
          <w:color w:val="404040" w:themeColor="text1" w:themeTint="BF"/>
          <w:sz w:val="28"/>
          <w:szCs w:val="28"/>
        </w:rPr>
        <w:t>Мама –солнышко моё»</w:t>
      </w:r>
      <w:r w:rsidR="00D71175"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2535315" cy="3810000"/>
            <wp:effectExtent l="152400" t="152400" r="151130" b="152400"/>
            <wp:docPr id="9" name="Рисунок 7" descr="C:\Users\Азалия\Desktop\IMG_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залия\Desktop\IMG_14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558" cy="381637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80D15" w:rsidRDefault="00C80D15" w:rsidP="00196AB9">
      <w:pPr>
        <w:jc w:val="both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</w:p>
    <w:p w:rsidR="00317D20" w:rsidRPr="00DF49B4" w:rsidRDefault="00696BD4" w:rsidP="00196AB9">
      <w:pPr>
        <w:jc w:val="both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  <w:r w:rsidRPr="00DF49B4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lastRenderedPageBreak/>
        <w:t>Рекомендации по изготовлению дидактических игр</w:t>
      </w:r>
    </w:p>
    <w:p w:rsidR="00317D20" w:rsidRDefault="00696BD4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4233334" cy="3175000"/>
            <wp:effectExtent l="152400" t="152400" r="148590" b="158750"/>
            <wp:docPr id="13" name="Рисунок 13" descr="C:\Users\Наталия\Desktop\Альфия\проект\Фото\112___09\IMG_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ия\Desktop\Альфия\проект\Фото\112___09\IMG_279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189" cy="317714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91BE7" w:rsidRPr="00E91BE7" w:rsidRDefault="00E91BE7" w:rsidP="00196AB9">
      <w:pPr>
        <w:jc w:val="both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</w:p>
    <w:p w:rsidR="00E91BE7" w:rsidRPr="00E91BE7" w:rsidRDefault="00E91BE7" w:rsidP="00196AB9">
      <w:pPr>
        <w:jc w:val="both"/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</w:pPr>
      <w:r w:rsidRPr="00E91BE7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  <w:lang w:eastAsia="en-US"/>
        </w:rPr>
        <w:t xml:space="preserve">Дидактическая игра </w:t>
      </w:r>
      <w:r w:rsidRPr="00E91BE7">
        <w:rPr>
          <w:rFonts w:ascii="Monotype Corsiva" w:eastAsia="Calibri" w:hAnsi="Monotype Corsiva" w:cs="Times New Roman"/>
          <w:color w:val="404040" w:themeColor="text1" w:themeTint="BF"/>
          <w:sz w:val="28"/>
          <w:szCs w:val="28"/>
          <w:lang w:eastAsia="en-US"/>
        </w:rPr>
        <w:t>«Веселый алфавит»</w:t>
      </w:r>
    </w:p>
    <w:p w:rsidR="00E91BE7" w:rsidRDefault="00E91BE7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E91BE7"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5643602" cy="3386161"/>
            <wp:effectExtent l="171450" t="152400" r="167005" b="157480"/>
            <wp:docPr id="16" name="Содержимое 5" descr="IMG-d47494d329284efde65e9be6fcf7a33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Содержимое 5" descr="IMG-d47494d329284efde65e9be6fcf7a336-V.jp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43602" cy="338616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B395F" w:rsidRDefault="009B395F" w:rsidP="00925A78">
      <w:pPr>
        <w:tabs>
          <w:tab w:val="left" w:pos="1134"/>
        </w:tabs>
        <w:spacing w:after="0"/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  <w:lastRenderedPageBreak/>
        <w:t>Приложение 6</w:t>
      </w:r>
    </w:p>
    <w:p w:rsidR="00925A78" w:rsidRPr="00925A78" w:rsidRDefault="00925A78" w:rsidP="00925A78">
      <w:pPr>
        <w:tabs>
          <w:tab w:val="left" w:pos="1134"/>
        </w:tabs>
        <w:jc w:val="center"/>
        <w:rPr>
          <w:rFonts w:ascii="Times New Roman" w:eastAsia="Calibri" w:hAnsi="Times New Roman" w:cs="Times New Roman"/>
          <w:color w:val="404040" w:themeColor="text1" w:themeTint="BF"/>
          <w:sz w:val="28"/>
          <w:szCs w:val="28"/>
          <w:lang w:eastAsia="en-US"/>
        </w:rPr>
      </w:pPr>
      <w:r w:rsidRPr="00925A78">
        <w:rPr>
          <w:rFonts w:ascii="Times New Roman" w:eastAsia="Calibri" w:hAnsi="Times New Roman" w:cs="Times New Roman"/>
          <w:color w:val="404040" w:themeColor="text1" w:themeTint="BF"/>
          <w:sz w:val="28"/>
          <w:szCs w:val="28"/>
          <w:lang w:eastAsia="en-US"/>
        </w:rPr>
        <w:t>Буклет для родителей</w:t>
      </w:r>
    </w:p>
    <w:p w:rsidR="00925A78" w:rsidRPr="009B395F" w:rsidRDefault="00925A78" w:rsidP="009B395F">
      <w:pPr>
        <w:tabs>
          <w:tab w:val="left" w:pos="1134"/>
        </w:tabs>
        <w:jc w:val="right"/>
        <w:rPr>
          <w:rFonts w:ascii="Times New Roman" w:eastAsia="Calibri" w:hAnsi="Times New Roman" w:cs="Times New Roman"/>
          <w:color w:val="E65B01" w:themeColor="accent1" w:themeShade="BF"/>
          <w:sz w:val="28"/>
          <w:szCs w:val="28"/>
          <w:lang w:eastAsia="en-US"/>
        </w:rPr>
      </w:pPr>
    </w:p>
    <w:p w:rsidR="009B395F" w:rsidRPr="00196AB9" w:rsidRDefault="009B395F" w:rsidP="00196AB9">
      <w:pPr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noProof/>
          <w:color w:val="auto"/>
          <w:sz w:val="28"/>
          <w:szCs w:val="28"/>
        </w:rPr>
        <w:drawing>
          <wp:inline distT="0" distB="0" distL="0" distR="0">
            <wp:extent cx="5772243" cy="728254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ка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38" b="7536"/>
                    <a:stretch/>
                  </pic:blipFill>
                  <pic:spPr bwMode="auto">
                    <a:xfrm>
                      <a:off x="0" y="0"/>
                      <a:ext cx="5782958" cy="7296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395F" w:rsidRPr="00196AB9" w:rsidSect="003B0D66">
      <w:pgSz w:w="11907" w:h="16839" w:code="1"/>
      <w:pgMar w:top="425" w:right="1049" w:bottom="851" w:left="1049" w:header="709" w:footer="12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8D7" w:rsidRDefault="009628D7">
      <w:r>
        <w:separator/>
      </w:r>
    </w:p>
  </w:endnote>
  <w:endnote w:type="continuationSeparator" w:id="0">
    <w:p w:rsidR="009628D7" w:rsidRDefault="00962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DF7" w:rsidRDefault="004F7DF7">
    <w:pPr>
      <w:pStyle w:val="a9"/>
    </w:pPr>
    <w:r>
      <w:ptab w:relativeTo="margin" w:alignment="right" w:leader="none"/>
    </w:r>
    <w:r w:rsidR="001264BF">
      <w:fldChar w:fldCharType="begin"/>
    </w:r>
    <w:r>
      <w:instrText>PAGE</w:instrText>
    </w:r>
    <w:r w:rsidR="001264BF">
      <w:fldChar w:fldCharType="separate"/>
    </w:r>
    <w:r w:rsidR="00AC1C2A">
      <w:rPr>
        <w:noProof/>
      </w:rPr>
      <w:t>16</w:t>
    </w:r>
    <w:r w:rsidR="001264BF">
      <w:rPr>
        <w:noProof/>
      </w:rPr>
      <w:fldChar w:fldCharType="end"/>
    </w:r>
    <w:r w:rsidR="009628D7">
      <w:rPr>
        <w:noProof/>
      </w:rPr>
    </w:r>
    <w:r w:rsidR="009628D7">
      <w:rPr>
        <w:noProof/>
      </w:rPr>
      <w:pict>
        <v:oval id="Овал 4" o:spid="_x0000_s2052" style="width:11.25pt;height:11.5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fillcolor="#ff7d26" strokecolor="#ff7d26" strokeweight="3pt">
          <v:stroke linestyle="thinThin"/>
          <v:shadow color="#1f2f3f" opacity=".5" offset=",3pt"/>
          <w10:wrap type="none"/>
          <w10:anchorlock/>
        </v:oval>
      </w:pict>
    </w:r>
  </w:p>
  <w:p w:rsidR="004F7DF7" w:rsidRDefault="004F7DF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8D7" w:rsidRDefault="009628D7">
      <w:r>
        <w:separator/>
      </w:r>
    </w:p>
  </w:footnote>
  <w:footnote w:type="continuationSeparator" w:id="0">
    <w:p w:rsidR="009628D7" w:rsidRDefault="00962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DF7" w:rsidRDefault="009628D7">
    <w:pPr>
      <w:pStyle w:val="a7"/>
    </w:pPr>
    <w:sdt>
      <w:sdtPr>
        <w:id w:val="1406793448"/>
        <w:showingPlcHdr/>
        <w:dataBinding w:prefixMappings="xmlns:ns0='http://schemas.microsoft.com/office/2006/coverPageProps'" w:xpath="/ns0:CoverPageProperties[1]/ns0:PublishDate[1]" w:storeItemID="{55AF091B-3C7A-41E3-B477-F2FDAA23CFDA}"/>
        <w:date>
          <w:dateFormat w:val="d.M.yyyy"/>
          <w:lid w:val="ru-RU"/>
          <w:storeMappedDataAs w:val="dateTime"/>
          <w:calendar w:val="gregorian"/>
        </w:date>
      </w:sdtPr>
      <w:sdtEndPr/>
      <w:sdtContent>
        <w:r w:rsidR="00D91468">
          <w:t xml:space="preserve">     </w:t>
        </w:r>
      </w:sdtContent>
    </w:sdt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Автофигура 3" o:spid="_x0000_s2051" type="#_x0000_t32" style="position:absolute;margin-left:0;margin-top:0;width:0;height:804.75pt;z-index:251656704;visibility:visible;mso-wrap-style:square;mso-width-percent:0;mso-height-percent:1020;mso-left-percent:970;mso-top-percent:-10;mso-wrap-distance-left:9pt;mso-wrap-distance-top:0;mso-wrap-distance-right:9pt;mso-wrap-distance-bottom:0;mso-position-horizontal-relative:page;mso-position-vertical-relative:page;mso-width-percent:0;mso-height-percent:1020;mso-left-percent:970;mso-top-percent:-10;mso-width-relative:right-margin-area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" strokecolor="#ff7d26" strokeweight="2.25pt">
          <w10:wrap anchorx="page" anchory="page"/>
        </v:shape>
      </w:pict>
    </w:r>
    <w:r>
      <w:rPr>
        <w:noProof/>
      </w:rPr>
      <w:pict>
        <v:shape id="Автофигура 2" o:spid="_x0000_s2050" type="#_x0000_t32" style="position:absolute;margin-left:0;margin-top:0;width:0;height:810.75pt;z-index:251657728;visibility:visible;mso-wrap-style:square;mso-width-percent:0;mso-height-percent:1030;mso-left-percent:958;mso-top-percent:-20;mso-wrap-distance-left:9pt;mso-wrap-distance-top:0;mso-wrap-distance-right:9pt;mso-wrap-distance-bottom:0;mso-position-horizontal-relative:page;mso-position-vertical-relative:page;mso-width-percent:0;mso-height-percent:1030;mso-left-percent:958;mso-top-percent:-20;mso-width-relative:right-margin-area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" strokecolor="#ffcba8" strokeweight="4.5pt">
          <w10:wrap anchorx="page" anchory="page"/>
        </v:shape>
      </w:pict>
    </w:r>
    <w:sdt>
      <w:sdtPr>
        <w:id w:val="-1943368103"/>
        <w:showingPlcHdr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D91468">
          <w:t xml:space="preserve">     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D9A87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5DC3FF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A90965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A7A6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94ABD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276BAC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F8C30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BEA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B56B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D80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6D3666"/>
    <w:multiLevelType w:val="multilevel"/>
    <w:tmpl w:val="4D342D5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1">
    <w:nsid w:val="08A2575C"/>
    <w:multiLevelType w:val="hybridMultilevel"/>
    <w:tmpl w:val="1C3C7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604E00"/>
    <w:multiLevelType w:val="hybridMultilevel"/>
    <w:tmpl w:val="1C3C7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3F09ED"/>
    <w:multiLevelType w:val="multilevel"/>
    <w:tmpl w:val="CD40BF9A"/>
    <w:styleLink w:val="1"/>
    <w:lvl w:ilvl="0">
      <w:start w:val="1"/>
      <w:numFmt w:val="bullet"/>
      <w:pStyle w:val="10"/>
      <w:lvlText w:val=""/>
      <w:lvlJc w:val="left"/>
      <w:pPr>
        <w:ind w:left="245" w:hanging="245"/>
      </w:pPr>
      <w:rPr>
        <w:rFonts w:ascii="Wingdings 2" w:hAnsi="Wingdings 2" w:hint="default"/>
        <w:color w:val="FE8637" w:themeColor="accent1"/>
        <w:sz w:val="16"/>
      </w:rPr>
    </w:lvl>
    <w:lvl w:ilvl="1">
      <w:start w:val="1"/>
      <w:numFmt w:val="bullet"/>
      <w:pStyle w:val="2"/>
      <w:lvlText w:val=""/>
      <w:lvlJc w:val="left"/>
      <w:pPr>
        <w:ind w:left="490" w:hanging="245"/>
      </w:pPr>
      <w:rPr>
        <w:rFonts w:ascii="Symbol" w:hAnsi="Symbol" w:hint="default"/>
        <w:color w:val="FE8637" w:themeColor="accent1"/>
        <w:sz w:val="18"/>
      </w:rPr>
    </w:lvl>
    <w:lvl w:ilvl="2">
      <w:start w:val="1"/>
      <w:numFmt w:val="bullet"/>
      <w:lvlText w:val=""/>
      <w:lvlJc w:val="left"/>
      <w:pPr>
        <w:ind w:left="735" w:hanging="245"/>
      </w:pPr>
      <w:rPr>
        <w:rFonts w:ascii="Symbol" w:hAnsi="Symbol" w:hint="default"/>
        <w:color w:val="FE8637" w:themeColor="accent1"/>
        <w:sz w:val="18"/>
      </w:rPr>
    </w:lvl>
    <w:lvl w:ilvl="3">
      <w:start w:val="1"/>
      <w:numFmt w:val="bullet"/>
      <w:lvlText w:val=""/>
      <w:lvlJc w:val="left"/>
      <w:pPr>
        <w:ind w:left="980" w:hanging="245"/>
      </w:pPr>
      <w:rPr>
        <w:rFonts w:ascii="Symbol" w:hAnsi="Symbol" w:hint="default"/>
        <w:color w:val="E65B01" w:themeColor="accent1" w:themeShade="BF"/>
        <w:sz w:val="12"/>
      </w:rPr>
    </w:lvl>
    <w:lvl w:ilvl="4">
      <w:start w:val="1"/>
      <w:numFmt w:val="bullet"/>
      <w:lvlText w:val=""/>
      <w:lvlJc w:val="left"/>
      <w:pPr>
        <w:ind w:left="1225" w:hanging="245"/>
      </w:pPr>
      <w:rPr>
        <w:rFonts w:ascii="Symbol" w:hAnsi="Symbol" w:hint="default"/>
        <w:color w:val="E65B01" w:themeColor="accent1" w:themeShade="BF"/>
        <w:sz w:val="12"/>
      </w:rPr>
    </w:lvl>
    <w:lvl w:ilvl="5">
      <w:start w:val="1"/>
      <w:numFmt w:val="bullet"/>
      <w:lvlText w:val=""/>
      <w:lvlJc w:val="left"/>
      <w:pPr>
        <w:ind w:left="1470" w:hanging="245"/>
      </w:pPr>
      <w:rPr>
        <w:rFonts w:ascii="Symbol" w:hAnsi="Symbol" w:hint="default"/>
        <w:color w:val="777C84" w:themeColor="accent6"/>
        <w:sz w:val="12"/>
      </w:rPr>
    </w:lvl>
    <w:lvl w:ilvl="6">
      <w:start w:val="1"/>
      <w:numFmt w:val="bullet"/>
      <w:lvlText w:val=""/>
      <w:lvlJc w:val="left"/>
      <w:pPr>
        <w:ind w:left="1715" w:hanging="245"/>
      </w:pPr>
      <w:rPr>
        <w:rFonts w:ascii="Symbol" w:hAnsi="Symbol" w:hint="default"/>
        <w:color w:val="777C84" w:themeColor="accent6"/>
        <w:sz w:val="12"/>
      </w:rPr>
    </w:lvl>
    <w:lvl w:ilvl="7">
      <w:start w:val="1"/>
      <w:numFmt w:val="bullet"/>
      <w:lvlText w:val=""/>
      <w:lvlJc w:val="left"/>
      <w:pPr>
        <w:ind w:left="1960" w:hanging="245"/>
      </w:pPr>
      <w:rPr>
        <w:rFonts w:ascii="Symbol" w:hAnsi="Symbol" w:hint="default"/>
        <w:color w:val="777C84" w:themeColor="accent6"/>
        <w:sz w:val="12"/>
      </w:rPr>
    </w:lvl>
    <w:lvl w:ilvl="8">
      <w:start w:val="1"/>
      <w:numFmt w:val="bullet"/>
      <w:lvlText w:val=""/>
      <w:lvlJc w:val="left"/>
      <w:pPr>
        <w:ind w:left="2205" w:hanging="245"/>
      </w:pPr>
      <w:rPr>
        <w:rFonts w:ascii="Symbol" w:hAnsi="Symbol" w:hint="default"/>
        <w:color w:val="777C84" w:themeColor="accent6"/>
        <w:sz w:val="12"/>
      </w:rPr>
    </w:lvl>
  </w:abstractNum>
  <w:abstractNum w:abstractNumId="14">
    <w:nsid w:val="197E3499"/>
    <w:multiLevelType w:val="multilevel"/>
    <w:tmpl w:val="85C08436"/>
    <w:styleLink w:val="11"/>
    <w:lvl w:ilvl="0">
      <w:start w:val="1"/>
      <w:numFmt w:val="decimal"/>
      <w:lvlText w:val="%1)"/>
      <w:lvlJc w:val="left"/>
      <w:pPr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76" w:hanging="288"/>
      </w:pPr>
      <w:rPr>
        <w:rFonts w:hint="default"/>
        <w:color w:val="575F6D" w:themeColor="text2"/>
      </w:rPr>
    </w:lvl>
    <w:lvl w:ilvl="2">
      <w:start w:val="1"/>
      <w:numFmt w:val="lowerRoman"/>
      <w:lvlText w:val="%3)"/>
      <w:lvlJc w:val="left"/>
      <w:pPr>
        <w:ind w:left="864" w:hanging="288"/>
      </w:pPr>
      <w:rPr>
        <w:rFonts w:hint="default"/>
        <w:color w:val="575F6D" w:themeColor="text2"/>
      </w:rPr>
    </w:lvl>
    <w:lvl w:ilvl="3">
      <w:start w:val="1"/>
      <w:numFmt w:val="decimal"/>
      <w:lvlText w:val="(%4)"/>
      <w:lvlJc w:val="left"/>
      <w:pPr>
        <w:ind w:left="1152" w:hanging="288"/>
      </w:pPr>
      <w:rPr>
        <w:rFonts w:hint="default"/>
        <w:color w:val="575F6D" w:themeColor="text2"/>
      </w:rPr>
    </w:lvl>
    <w:lvl w:ilvl="4">
      <w:start w:val="1"/>
      <w:numFmt w:val="lowerLetter"/>
      <w:lvlText w:val="(%5)"/>
      <w:lvlJc w:val="left"/>
      <w:pPr>
        <w:ind w:left="1440" w:hanging="288"/>
      </w:pPr>
      <w:rPr>
        <w:rFonts w:hint="default"/>
        <w:color w:val="575F6D" w:themeColor="text2"/>
      </w:rPr>
    </w:lvl>
    <w:lvl w:ilvl="5">
      <w:start w:val="1"/>
      <w:numFmt w:val="lowerRoman"/>
      <w:lvlText w:val="(%6)"/>
      <w:lvlJc w:val="left"/>
      <w:pPr>
        <w:ind w:left="1728" w:hanging="288"/>
      </w:pPr>
      <w:rPr>
        <w:rFonts w:hint="default"/>
        <w:color w:val="575F6D" w:themeColor="text2"/>
      </w:rPr>
    </w:lvl>
    <w:lvl w:ilvl="6">
      <w:start w:val="1"/>
      <w:numFmt w:val="decimal"/>
      <w:lvlText w:val="%7."/>
      <w:lvlJc w:val="left"/>
      <w:pPr>
        <w:ind w:left="2016" w:hanging="288"/>
      </w:pPr>
      <w:rPr>
        <w:rFonts w:hint="default"/>
        <w:color w:val="575F6D" w:themeColor="text2"/>
      </w:rPr>
    </w:lvl>
    <w:lvl w:ilvl="7">
      <w:start w:val="1"/>
      <w:numFmt w:val="lowerLetter"/>
      <w:lvlText w:val="%8."/>
      <w:lvlJc w:val="left"/>
      <w:pPr>
        <w:ind w:left="2304" w:hanging="288"/>
      </w:pPr>
      <w:rPr>
        <w:rFonts w:hint="default"/>
        <w:color w:val="575F6D" w:themeColor="text2"/>
      </w:rPr>
    </w:lvl>
    <w:lvl w:ilvl="8">
      <w:start w:val="1"/>
      <w:numFmt w:val="lowerRoman"/>
      <w:lvlText w:val="%9."/>
      <w:lvlJc w:val="left"/>
      <w:pPr>
        <w:ind w:left="2592" w:hanging="288"/>
      </w:pPr>
      <w:rPr>
        <w:rFonts w:hint="default"/>
        <w:color w:val="575F6D" w:themeColor="text2"/>
      </w:rPr>
    </w:lvl>
  </w:abstractNum>
  <w:abstractNum w:abstractNumId="15">
    <w:nsid w:val="25723830"/>
    <w:multiLevelType w:val="multilevel"/>
    <w:tmpl w:val="997A727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268F6D06"/>
    <w:multiLevelType w:val="hybridMultilevel"/>
    <w:tmpl w:val="1C3C7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F0CAA"/>
    <w:multiLevelType w:val="multilevel"/>
    <w:tmpl w:val="2A08E9B8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 w:val="0"/>
      </w:rPr>
    </w:lvl>
  </w:abstractNum>
  <w:abstractNum w:abstractNumId="18">
    <w:nsid w:val="3ABA3160"/>
    <w:multiLevelType w:val="hybridMultilevel"/>
    <w:tmpl w:val="38187266"/>
    <w:lvl w:ilvl="0" w:tplc="165A02B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20D5F"/>
    <w:multiLevelType w:val="multilevel"/>
    <w:tmpl w:val="70B2F2D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38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61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84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640" w:hanging="2160"/>
      </w:pPr>
      <w:rPr>
        <w:rFonts w:hint="default"/>
        <w:b w:val="0"/>
      </w:rPr>
    </w:lvl>
  </w:abstractNum>
  <w:abstractNum w:abstractNumId="20">
    <w:nsid w:val="42F57F6B"/>
    <w:multiLevelType w:val="hybridMultilevel"/>
    <w:tmpl w:val="133421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30A8B"/>
    <w:multiLevelType w:val="hybridMultilevel"/>
    <w:tmpl w:val="07CED1D4"/>
    <w:lvl w:ilvl="0" w:tplc="3DEABB08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FE8637" w:themeColor="accent1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2">
    <w:nsid w:val="54DA0866"/>
    <w:multiLevelType w:val="hybridMultilevel"/>
    <w:tmpl w:val="CFFE03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B47FF6"/>
    <w:multiLevelType w:val="hybridMultilevel"/>
    <w:tmpl w:val="B4A4A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FC1B0B"/>
    <w:multiLevelType w:val="multilevel"/>
    <w:tmpl w:val="3B6646E8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14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4"/>
  </w:num>
  <w:num w:numId="20">
    <w:abstractNumId w:val="13"/>
  </w:num>
  <w:num w:numId="21">
    <w:abstractNumId w:val="13"/>
  </w:num>
  <w:num w:numId="22">
    <w:abstractNumId w:val="13"/>
  </w:num>
  <w:num w:numId="23">
    <w:abstractNumId w:val="14"/>
  </w:num>
  <w:num w:numId="24">
    <w:abstractNumId w:val="23"/>
  </w:num>
  <w:num w:numId="25">
    <w:abstractNumId w:val="10"/>
  </w:num>
  <w:num w:numId="26">
    <w:abstractNumId w:val="20"/>
  </w:num>
  <w:num w:numId="27">
    <w:abstractNumId w:val="24"/>
  </w:num>
  <w:num w:numId="28">
    <w:abstractNumId w:val="19"/>
  </w:num>
  <w:num w:numId="29">
    <w:abstractNumId w:val="15"/>
  </w:num>
  <w:num w:numId="30">
    <w:abstractNumId w:val="17"/>
  </w:num>
  <w:num w:numId="31">
    <w:abstractNumId w:val="18"/>
  </w:num>
  <w:num w:numId="32">
    <w:abstractNumId w:val="16"/>
  </w:num>
  <w:num w:numId="33">
    <w:abstractNumId w:val="12"/>
  </w:num>
  <w:num w:numId="34">
    <w:abstractNumId w:val="1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proofState w:spelling="clean" w:grammar="clean"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2053" style="mso-height-percent:900" fillcolor="white">
      <v:fill color="white"/>
      <o:colormru v:ext="edit" colors="#40a6be,#b4dce6,#98cfdc,#ff7d26,#ff9d5b"/>
    </o:shapedefaults>
    <o:shapelayout v:ext="edit">
      <o:idmap v:ext="edit" data="2"/>
      <o:rules v:ext="edit">
        <o:r id="V:Rule1" type="connector" idref="#Автофигура 3"/>
        <o:r id="V:Rule2" type="connector" idref="#Автофигура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2BB5"/>
    <w:rsid w:val="000D1643"/>
    <w:rsid w:val="000E6969"/>
    <w:rsid w:val="000F29B2"/>
    <w:rsid w:val="001137C3"/>
    <w:rsid w:val="001264BF"/>
    <w:rsid w:val="0016635A"/>
    <w:rsid w:val="00167710"/>
    <w:rsid w:val="00196AB9"/>
    <w:rsid w:val="001A4D3A"/>
    <w:rsid w:val="001F7828"/>
    <w:rsid w:val="0026045F"/>
    <w:rsid w:val="00260D43"/>
    <w:rsid w:val="00295A56"/>
    <w:rsid w:val="00312203"/>
    <w:rsid w:val="00317D20"/>
    <w:rsid w:val="00326021"/>
    <w:rsid w:val="00357C58"/>
    <w:rsid w:val="003641A9"/>
    <w:rsid w:val="0038777C"/>
    <w:rsid w:val="003B0D66"/>
    <w:rsid w:val="003E1D4F"/>
    <w:rsid w:val="003F205C"/>
    <w:rsid w:val="003F7D8D"/>
    <w:rsid w:val="00442902"/>
    <w:rsid w:val="00451036"/>
    <w:rsid w:val="00463B44"/>
    <w:rsid w:val="004F7DF7"/>
    <w:rsid w:val="00535590"/>
    <w:rsid w:val="00536D16"/>
    <w:rsid w:val="00562CCE"/>
    <w:rsid w:val="00583330"/>
    <w:rsid w:val="00583AE0"/>
    <w:rsid w:val="005B363F"/>
    <w:rsid w:val="005F61A5"/>
    <w:rsid w:val="00647931"/>
    <w:rsid w:val="00696BD4"/>
    <w:rsid w:val="006A7817"/>
    <w:rsid w:val="006B562F"/>
    <w:rsid w:val="006C31BE"/>
    <w:rsid w:val="006D0921"/>
    <w:rsid w:val="006E3BCB"/>
    <w:rsid w:val="007047CE"/>
    <w:rsid w:val="00780AD9"/>
    <w:rsid w:val="00792BB5"/>
    <w:rsid w:val="007A4DB2"/>
    <w:rsid w:val="00824F35"/>
    <w:rsid w:val="008366BF"/>
    <w:rsid w:val="008447E4"/>
    <w:rsid w:val="0084617D"/>
    <w:rsid w:val="008945E8"/>
    <w:rsid w:val="008F4916"/>
    <w:rsid w:val="00915340"/>
    <w:rsid w:val="00925A78"/>
    <w:rsid w:val="0094430A"/>
    <w:rsid w:val="009628D7"/>
    <w:rsid w:val="009676E0"/>
    <w:rsid w:val="009B2BB5"/>
    <w:rsid w:val="009B395F"/>
    <w:rsid w:val="009F7BD6"/>
    <w:rsid w:val="00A03D17"/>
    <w:rsid w:val="00A32DE4"/>
    <w:rsid w:val="00A34655"/>
    <w:rsid w:val="00A50080"/>
    <w:rsid w:val="00A664BF"/>
    <w:rsid w:val="00A746D3"/>
    <w:rsid w:val="00A90A57"/>
    <w:rsid w:val="00AB15C6"/>
    <w:rsid w:val="00AC1C2A"/>
    <w:rsid w:val="00AE728E"/>
    <w:rsid w:val="00B1267B"/>
    <w:rsid w:val="00B15EB1"/>
    <w:rsid w:val="00B3099B"/>
    <w:rsid w:val="00B65E05"/>
    <w:rsid w:val="00B65E52"/>
    <w:rsid w:val="00BD7245"/>
    <w:rsid w:val="00BE62DF"/>
    <w:rsid w:val="00BF70A4"/>
    <w:rsid w:val="00BF7C5B"/>
    <w:rsid w:val="00C2372E"/>
    <w:rsid w:val="00C80D15"/>
    <w:rsid w:val="00D34829"/>
    <w:rsid w:val="00D564DB"/>
    <w:rsid w:val="00D71175"/>
    <w:rsid w:val="00D91468"/>
    <w:rsid w:val="00DA5410"/>
    <w:rsid w:val="00DD2A88"/>
    <w:rsid w:val="00DF09F3"/>
    <w:rsid w:val="00DF49B4"/>
    <w:rsid w:val="00DF4DD6"/>
    <w:rsid w:val="00E00869"/>
    <w:rsid w:val="00E82B8B"/>
    <w:rsid w:val="00E91BE7"/>
    <w:rsid w:val="00E93471"/>
    <w:rsid w:val="00E9617A"/>
    <w:rsid w:val="00ED0C21"/>
    <w:rsid w:val="00EE14FD"/>
    <w:rsid w:val="00EE668D"/>
    <w:rsid w:val="00F072A7"/>
    <w:rsid w:val="00F15CCC"/>
    <w:rsid w:val="00F2313B"/>
    <w:rsid w:val="00F33629"/>
    <w:rsid w:val="00F4504B"/>
    <w:rsid w:val="00F660B6"/>
    <w:rsid w:val="00F67A7D"/>
    <w:rsid w:val="00F721CA"/>
    <w:rsid w:val="00FB27AC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 style="mso-height-percent:900" fillcolor="white">
      <v:fill color="white"/>
      <o:colormru v:ext="edit" colors="#40a6be,#b4dce6,#98cfdc,#ff7d26,#ff9d5b"/>
    </o:shapedefaults>
    <o:shapelayout v:ext="edit">
      <o:idmap v:ext="edit" data="1"/>
      <o:rules v:ext="edit">
        <o:r id="V:Rule1" type="connector" idref="#AutoShape 149"/>
        <o:r id="V:Rule2" type="connector" idref="#AutoShape 148"/>
        <o:r id="V:Rule3" type="connector" idref="#AutoShape 1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nhideWhenUsed="0"/>
    <w:lsdException w:name="toc 2" w:unhideWhenUsed="0"/>
    <w:lsdException w:name="toc 3" w:unhideWhenUsed="0"/>
    <w:lsdException w:name="toc 4" w:unhideWhenUsed="0"/>
    <w:lsdException w:name="toc 5" w:unhideWhenUsed="0"/>
    <w:lsdException w:name="toc 6" w:unhideWhenUsed="0"/>
    <w:lsdException w:name="toc 7" w:unhideWhenUsed="0"/>
    <w:lsdException w:name="toc 8" w:unhideWhenUsed="0"/>
    <w:lsdException w:name="toc 9" w:unhideWhenUsed="0"/>
    <w:lsdException w:name="Title" w:semiHidden="0" w:uiPriority="10" w:unhideWhenUsed="0" w:qFormat="1"/>
    <w:lsdException w:name="Closing" w:uiPriority="5" w:qFormat="1"/>
    <w:lsdException w:name="Default Paragraph Font" w:uiPriority="1"/>
    <w:lsdException w:name="Subtitle" w:semiHidden="0" w:uiPriority="11" w:unhideWhenUsed="0"/>
    <w:lsdException w:name="Salutation" w:uiPriority="4" w:qFormat="1"/>
    <w:lsdException w:name="Block Text" w:uiPriority="3" w:unhideWhenUsed="0" w:qFormat="1"/>
    <w:lsdException w:name="Strong" w:semiHidden="0" w:uiPriority="8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E0"/>
    <w:rPr>
      <w:color w:val="414751" w:themeColor="text2" w:themeShade="BF"/>
      <w:sz w:val="20"/>
      <w:szCs w:val="20"/>
    </w:rPr>
  </w:style>
  <w:style w:type="paragraph" w:styleId="12">
    <w:name w:val="heading 1"/>
    <w:basedOn w:val="a"/>
    <w:next w:val="a"/>
    <w:link w:val="13"/>
    <w:uiPriority w:val="9"/>
    <w:semiHidden/>
    <w:unhideWhenUsed/>
    <w:rsid w:val="007A4DB2"/>
    <w:pPr>
      <w:spacing w:before="360" w:after="40"/>
      <w:outlineLvl w:val="0"/>
    </w:pPr>
    <w:rPr>
      <w:rFonts w:asciiTheme="majorHAnsi" w:hAnsiTheme="majorHAnsi"/>
      <w:smallCaps/>
      <w:spacing w:val="5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rsid w:val="007A4DB2"/>
    <w:pPr>
      <w:spacing w:after="0"/>
      <w:outlineLvl w:val="1"/>
    </w:pPr>
    <w:rPr>
      <w:rFonts w:asciiTheme="majorHAnsi" w:hAnsiTheme="majorHAnsi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rsid w:val="007A4DB2"/>
    <w:pPr>
      <w:spacing w:after="0"/>
      <w:outlineLvl w:val="2"/>
    </w:pPr>
    <w:rPr>
      <w:rFonts w:asciiTheme="majorHAnsi" w:hAnsiTheme="majorHAnsi"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rsid w:val="007A4DB2"/>
    <w:pPr>
      <w:spacing w:after="0"/>
      <w:outlineLvl w:val="3"/>
    </w:pPr>
    <w:rPr>
      <w:rFonts w:asciiTheme="majorHAnsi" w:hAnsiTheme="majorHAnsi"/>
      <w:color w:val="E65B01" w:themeColor="accent1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rsid w:val="007A4DB2"/>
    <w:pPr>
      <w:spacing w:after="0"/>
      <w:outlineLvl w:val="4"/>
    </w:pPr>
    <w:rPr>
      <w:i/>
      <w:color w:val="E65B01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rsid w:val="007A4DB2"/>
    <w:pPr>
      <w:spacing w:after="0"/>
      <w:outlineLvl w:val="5"/>
    </w:pPr>
    <w:rPr>
      <w:b/>
      <w:color w:val="E65B0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rsid w:val="007A4DB2"/>
    <w:pPr>
      <w:spacing w:after="0"/>
      <w:outlineLvl w:val="6"/>
    </w:pPr>
    <w:rPr>
      <w:b/>
      <w:i/>
      <w:color w:val="E65B01" w:themeColor="accent1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rsid w:val="007A4DB2"/>
    <w:pPr>
      <w:spacing w:after="0"/>
      <w:outlineLvl w:val="7"/>
    </w:pPr>
    <w:rPr>
      <w:b/>
      <w:color w:val="3667C3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rsid w:val="007A4DB2"/>
    <w:pPr>
      <w:spacing w:after="0"/>
      <w:outlineLvl w:val="8"/>
    </w:pPr>
    <w:rPr>
      <w:b/>
      <w:i/>
      <w:color w:val="3667C3" w:themeColor="accent2" w:themeShade="B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4D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Indent"/>
    <w:basedOn w:val="a"/>
    <w:uiPriority w:val="99"/>
    <w:unhideWhenUsed/>
    <w:rsid w:val="007A4DB2"/>
    <w:pPr>
      <w:ind w:left="720"/>
    </w:pPr>
  </w:style>
  <w:style w:type="character" w:styleId="a5">
    <w:name w:val="Book Title"/>
    <w:basedOn w:val="a0"/>
    <w:uiPriority w:val="33"/>
    <w:qFormat/>
    <w:rsid w:val="007A4DB2"/>
    <w:rPr>
      <w:rFonts w:cs="Times New Roman"/>
      <w:smallCaps/>
      <w:color w:val="000000"/>
      <w:spacing w:val="10"/>
    </w:rPr>
  </w:style>
  <w:style w:type="numbering" w:customStyle="1" w:styleId="1">
    <w:name w:val="Маркированный список1"/>
    <w:uiPriority w:val="99"/>
    <w:rsid w:val="007A4DB2"/>
    <w:pPr>
      <w:numPr>
        <w:numId w:val="2"/>
      </w:numPr>
    </w:pPr>
  </w:style>
  <w:style w:type="paragraph" w:customStyle="1" w:styleId="a6">
    <w:name w:val="Обратный адрес"/>
    <w:basedOn w:val="a"/>
    <w:uiPriority w:val="2"/>
    <w:qFormat/>
    <w:rsid w:val="007A4DB2"/>
    <w:rPr>
      <w:color w:val="FFFFFF" w:themeColor="background1"/>
      <w:spacing w:val="20"/>
    </w:rPr>
  </w:style>
  <w:style w:type="paragraph" w:styleId="a7">
    <w:name w:val="header"/>
    <w:basedOn w:val="a"/>
    <w:link w:val="a8"/>
    <w:uiPriority w:val="99"/>
    <w:unhideWhenUsed/>
    <w:rsid w:val="007A4DB2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4DB2"/>
    <w:rPr>
      <w:color w:val="414751" w:themeColor="text2" w:themeShade="BF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A4DB2"/>
    <w:pPr>
      <w:tabs>
        <w:tab w:val="center" w:pos="4680"/>
        <w:tab w:val="right" w:pos="9360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4DB2"/>
    <w:rPr>
      <w:color w:val="414751" w:themeColor="text2" w:themeShade="BF"/>
      <w:sz w:val="20"/>
      <w:szCs w:val="20"/>
    </w:rPr>
  </w:style>
  <w:style w:type="paragraph" w:styleId="ab">
    <w:name w:val="Salutation"/>
    <w:basedOn w:val="a4"/>
    <w:next w:val="a"/>
    <w:link w:val="ac"/>
    <w:uiPriority w:val="4"/>
    <w:unhideWhenUsed/>
    <w:qFormat/>
    <w:rsid w:val="007A4DB2"/>
    <w:pPr>
      <w:ind w:left="0"/>
    </w:pPr>
    <w:rPr>
      <w:b/>
    </w:rPr>
  </w:style>
  <w:style w:type="character" w:customStyle="1" w:styleId="ac">
    <w:name w:val="Приветствие Знак"/>
    <w:basedOn w:val="a0"/>
    <w:link w:val="ab"/>
    <w:uiPriority w:val="4"/>
    <w:rsid w:val="007A4DB2"/>
    <w:rPr>
      <w:b/>
      <w:color w:val="414751" w:themeColor="text2" w:themeShade="BF"/>
      <w:sz w:val="20"/>
      <w:szCs w:val="20"/>
    </w:rPr>
  </w:style>
  <w:style w:type="paragraph" w:customStyle="1" w:styleId="ad">
    <w:name w:val="Тема"/>
    <w:basedOn w:val="a4"/>
    <w:uiPriority w:val="7"/>
    <w:qFormat/>
    <w:rsid w:val="007A4DB2"/>
    <w:pPr>
      <w:ind w:left="0"/>
    </w:pPr>
    <w:rPr>
      <w:b/>
      <w:color w:val="FE8637" w:themeColor="accent1"/>
    </w:rPr>
  </w:style>
  <w:style w:type="paragraph" w:customStyle="1" w:styleId="ae">
    <w:name w:val="Адрес получателя"/>
    <w:basedOn w:val="af"/>
    <w:uiPriority w:val="3"/>
    <w:qFormat/>
    <w:rsid w:val="007A4DB2"/>
    <w:pPr>
      <w:spacing w:after="480"/>
      <w:contextualSpacing/>
    </w:pPr>
    <w:rPr>
      <w:rFonts w:asciiTheme="majorHAnsi" w:hAnsiTheme="majorHAnsi"/>
    </w:rPr>
  </w:style>
  <w:style w:type="paragraph" w:styleId="af0">
    <w:name w:val="Closing"/>
    <w:basedOn w:val="af"/>
    <w:link w:val="af1"/>
    <w:uiPriority w:val="5"/>
    <w:unhideWhenUsed/>
    <w:qFormat/>
    <w:rsid w:val="007A4DB2"/>
    <w:pPr>
      <w:spacing w:before="960" w:after="960"/>
      <w:ind w:right="2520"/>
    </w:pPr>
  </w:style>
  <w:style w:type="character" w:customStyle="1" w:styleId="af1">
    <w:name w:val="Прощание Знак"/>
    <w:basedOn w:val="a0"/>
    <w:link w:val="af0"/>
    <w:uiPriority w:val="5"/>
    <w:rsid w:val="007A4DB2"/>
    <w:rPr>
      <w:color w:val="414751" w:themeColor="text2" w:themeShade="BF"/>
      <w:sz w:val="20"/>
      <w:szCs w:val="20"/>
    </w:rPr>
  </w:style>
  <w:style w:type="character" w:styleId="af2">
    <w:name w:val="Strong"/>
    <w:basedOn w:val="a0"/>
    <w:uiPriority w:val="8"/>
    <w:qFormat/>
    <w:rsid w:val="007A4DB2"/>
    <w:rPr>
      <w:b/>
      <w:bCs/>
    </w:rPr>
  </w:style>
  <w:style w:type="paragraph" w:styleId="af3">
    <w:name w:val="caption"/>
    <w:basedOn w:val="a"/>
    <w:next w:val="a"/>
    <w:uiPriority w:val="99"/>
    <w:semiHidden/>
    <w:rsid w:val="007A4DB2"/>
    <w:pPr>
      <w:spacing w:line="240" w:lineRule="auto"/>
      <w:jc w:val="right"/>
    </w:pPr>
    <w:rPr>
      <w:b/>
      <w:bCs/>
      <w:color w:val="E65B01" w:themeColor="accent1" w:themeShade="BF"/>
      <w:sz w:val="16"/>
      <w:szCs w:val="16"/>
    </w:rPr>
  </w:style>
  <w:style w:type="character" w:styleId="af4">
    <w:name w:val="Emphasis"/>
    <w:uiPriority w:val="20"/>
    <w:qFormat/>
    <w:rsid w:val="007A4DB2"/>
    <w:rPr>
      <w:b/>
      <w:i/>
      <w:color w:val="2B2F36" w:themeColor="text2" w:themeShade="80"/>
      <w:spacing w:val="10"/>
      <w:sz w:val="18"/>
      <w:szCs w:val="18"/>
    </w:rPr>
  </w:style>
  <w:style w:type="character" w:customStyle="1" w:styleId="13">
    <w:name w:val="Заголовок 1 Знак"/>
    <w:basedOn w:val="a0"/>
    <w:link w:val="12"/>
    <w:uiPriority w:val="9"/>
    <w:semiHidden/>
    <w:rsid w:val="007A4DB2"/>
    <w:rPr>
      <w:rFonts w:asciiTheme="majorHAnsi" w:hAnsiTheme="majorHAnsi"/>
      <w:smallCaps/>
      <w:color w:val="414751" w:themeColor="text2" w:themeShade="BF"/>
      <w:spacing w:val="5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7A4DB2"/>
    <w:rPr>
      <w:rFonts w:asciiTheme="majorHAnsi" w:hAnsiTheme="majorHAnsi"/>
      <w:color w:val="414751" w:themeColor="text2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A4DB2"/>
    <w:rPr>
      <w:rFonts w:asciiTheme="majorHAnsi" w:hAnsiTheme="majorHAnsi"/>
      <w:color w:val="414751" w:themeColor="text2" w:themeShade="BF"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A4DB2"/>
    <w:rPr>
      <w:rFonts w:asciiTheme="majorHAnsi" w:hAnsiTheme="majorHAnsi"/>
      <w:color w:val="E65B0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4DB2"/>
    <w:rPr>
      <w:i/>
      <w:color w:val="E65B0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4DB2"/>
    <w:rPr>
      <w:b/>
      <w:color w:val="E65B01" w:themeColor="accent1" w:themeShade="BF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A4DB2"/>
    <w:rPr>
      <w:b/>
      <w:i/>
      <w:color w:val="E65B01" w:themeColor="accent1" w:themeShade="BF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A4DB2"/>
    <w:rPr>
      <w:b/>
      <w:color w:val="3667C3" w:themeColor="accent2" w:themeShade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A4DB2"/>
    <w:rPr>
      <w:b/>
      <w:i/>
      <w:color w:val="3667C3" w:themeColor="accent2" w:themeShade="BF"/>
      <w:sz w:val="18"/>
      <w:szCs w:val="18"/>
    </w:rPr>
  </w:style>
  <w:style w:type="character" w:styleId="af5">
    <w:name w:val="Intense Emphasis"/>
    <w:basedOn w:val="a0"/>
    <w:uiPriority w:val="21"/>
    <w:qFormat/>
    <w:rsid w:val="007A4DB2"/>
    <w:rPr>
      <w:i/>
      <w:caps/>
      <w:color w:val="E65B01" w:themeColor="accent1" w:themeShade="BF"/>
      <w:spacing w:val="10"/>
      <w:sz w:val="18"/>
      <w:szCs w:val="18"/>
    </w:rPr>
  </w:style>
  <w:style w:type="paragraph" w:styleId="22">
    <w:name w:val="Quote"/>
    <w:basedOn w:val="a"/>
    <w:link w:val="23"/>
    <w:uiPriority w:val="29"/>
    <w:qFormat/>
    <w:rsid w:val="007A4DB2"/>
    <w:rPr>
      <w:i/>
    </w:rPr>
  </w:style>
  <w:style w:type="character" w:customStyle="1" w:styleId="23">
    <w:name w:val="Цитата 2 Знак"/>
    <w:basedOn w:val="a0"/>
    <w:link w:val="22"/>
    <w:uiPriority w:val="29"/>
    <w:rsid w:val="007A4DB2"/>
    <w:rPr>
      <w:i/>
      <w:color w:val="414751" w:themeColor="text2" w:themeShade="BF"/>
      <w:sz w:val="20"/>
      <w:szCs w:val="20"/>
    </w:rPr>
  </w:style>
  <w:style w:type="paragraph" w:styleId="af6">
    <w:name w:val="Intense Quote"/>
    <w:basedOn w:val="22"/>
    <w:link w:val="af7"/>
    <w:uiPriority w:val="30"/>
    <w:qFormat/>
    <w:rsid w:val="007A4DB2"/>
    <w:pPr>
      <w:pBdr>
        <w:bottom w:val="double" w:sz="4" w:space="4" w:color="FE8637" w:themeColor="accent1"/>
      </w:pBdr>
      <w:spacing w:line="300" w:lineRule="auto"/>
      <w:ind w:left="936" w:right="936"/>
    </w:pPr>
    <w:rPr>
      <w:i w:val="0"/>
      <w:color w:val="E65B01" w:themeColor="accent1" w:themeShade="BF"/>
    </w:rPr>
  </w:style>
  <w:style w:type="character" w:customStyle="1" w:styleId="af7">
    <w:name w:val="Выделенная цитата Знак"/>
    <w:basedOn w:val="a0"/>
    <w:link w:val="af6"/>
    <w:uiPriority w:val="30"/>
    <w:rsid w:val="007A4DB2"/>
    <w:rPr>
      <w:color w:val="E65B01" w:themeColor="accent1" w:themeShade="BF"/>
      <w:sz w:val="20"/>
      <w:szCs w:val="20"/>
    </w:rPr>
  </w:style>
  <w:style w:type="character" w:styleId="af8">
    <w:name w:val="Intense Reference"/>
    <w:basedOn w:val="a0"/>
    <w:uiPriority w:val="32"/>
    <w:qFormat/>
    <w:rsid w:val="007A4DB2"/>
    <w:rPr>
      <w:rFonts w:cs="Times New Roman"/>
      <w:b/>
      <w:caps/>
      <w:color w:val="3667C3" w:themeColor="accent2" w:themeShade="BF"/>
      <w:spacing w:val="5"/>
      <w:sz w:val="18"/>
      <w:szCs w:val="18"/>
    </w:rPr>
  </w:style>
  <w:style w:type="numbering" w:customStyle="1" w:styleId="11">
    <w:name w:val="Нумерованный список1"/>
    <w:uiPriority w:val="99"/>
    <w:rsid w:val="007A4DB2"/>
    <w:pPr>
      <w:numPr>
        <w:numId w:val="3"/>
      </w:numPr>
    </w:pPr>
  </w:style>
  <w:style w:type="paragraph" w:styleId="af9">
    <w:name w:val="Subtitle"/>
    <w:basedOn w:val="a"/>
    <w:link w:val="afa"/>
    <w:uiPriority w:val="11"/>
    <w:rsid w:val="007A4DB2"/>
    <w:rPr>
      <w:i/>
      <w:color w:val="575F6D" w:themeColor="text2"/>
      <w:spacing w:val="5"/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7A4DB2"/>
    <w:rPr>
      <w:i/>
      <w:color w:val="575F6D" w:themeColor="text2"/>
      <w:spacing w:val="5"/>
      <w:sz w:val="24"/>
      <w:szCs w:val="24"/>
    </w:rPr>
  </w:style>
  <w:style w:type="character" w:styleId="afb">
    <w:name w:val="Subtle Emphasis"/>
    <w:basedOn w:val="a0"/>
    <w:uiPriority w:val="19"/>
    <w:qFormat/>
    <w:rsid w:val="007A4DB2"/>
    <w:rPr>
      <w:i/>
      <w:color w:val="E65B01" w:themeColor="accent1" w:themeShade="BF"/>
    </w:rPr>
  </w:style>
  <w:style w:type="character" w:styleId="afc">
    <w:name w:val="Subtle Reference"/>
    <w:basedOn w:val="a0"/>
    <w:uiPriority w:val="31"/>
    <w:qFormat/>
    <w:rsid w:val="007A4DB2"/>
    <w:rPr>
      <w:rFonts w:cs="Times New Roman"/>
      <w:b/>
      <w:i/>
      <w:color w:val="3667C3" w:themeColor="accent2" w:themeShade="BF"/>
    </w:rPr>
  </w:style>
  <w:style w:type="paragraph" w:styleId="afd">
    <w:name w:val="Title"/>
    <w:basedOn w:val="a"/>
    <w:link w:val="afe"/>
    <w:uiPriority w:val="10"/>
    <w:qFormat/>
    <w:rsid w:val="007A4DB2"/>
    <w:rPr>
      <w:rFonts w:asciiTheme="majorHAnsi" w:hAnsiTheme="majorHAnsi"/>
      <w:smallCaps/>
      <w:color w:val="FE8637" w:themeColor="accent1"/>
      <w:spacing w:val="10"/>
      <w:sz w:val="48"/>
      <w:szCs w:val="48"/>
    </w:rPr>
  </w:style>
  <w:style w:type="character" w:customStyle="1" w:styleId="afe">
    <w:name w:val="Название Знак"/>
    <w:basedOn w:val="a0"/>
    <w:link w:val="afd"/>
    <w:uiPriority w:val="10"/>
    <w:rsid w:val="007A4DB2"/>
    <w:rPr>
      <w:rFonts w:asciiTheme="majorHAnsi" w:hAnsiTheme="majorHAnsi"/>
      <w:smallCaps/>
      <w:color w:val="FE8637" w:themeColor="accent1"/>
      <w:spacing w:val="10"/>
      <w:sz w:val="48"/>
      <w:szCs w:val="48"/>
    </w:rPr>
  </w:style>
  <w:style w:type="paragraph" w:styleId="af">
    <w:name w:val="No Spacing"/>
    <w:uiPriority w:val="99"/>
    <w:unhideWhenUsed/>
    <w:qFormat/>
    <w:rsid w:val="007A4DB2"/>
    <w:pPr>
      <w:spacing w:after="0" w:line="240" w:lineRule="auto"/>
    </w:pPr>
    <w:rPr>
      <w:color w:val="414751" w:themeColor="text2" w:themeShade="BF"/>
      <w:sz w:val="20"/>
      <w:szCs w:val="20"/>
    </w:rPr>
  </w:style>
  <w:style w:type="paragraph" w:customStyle="1" w:styleId="aff">
    <w:name w:val="Боковая полоса"/>
    <w:basedOn w:val="a"/>
    <w:uiPriority w:val="2"/>
    <w:semiHidden/>
    <w:unhideWhenUsed/>
    <w:rsid w:val="007A4DB2"/>
    <w:pPr>
      <w:spacing w:line="300" w:lineRule="auto"/>
    </w:pPr>
    <w:rPr>
      <w:b/>
      <w:color w:val="E65B01" w:themeColor="accent1" w:themeShade="BF"/>
      <w:sz w:val="16"/>
      <w:szCs w:val="16"/>
    </w:rPr>
  </w:style>
  <w:style w:type="paragraph" w:styleId="aff0">
    <w:name w:val="Balloon Text"/>
    <w:basedOn w:val="a"/>
    <w:link w:val="aff1"/>
    <w:uiPriority w:val="99"/>
    <w:semiHidden/>
    <w:unhideWhenUsed/>
    <w:rsid w:val="007A4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A4DB2"/>
    <w:rPr>
      <w:rFonts w:ascii="Tahoma" w:hAnsi="Tahoma" w:cs="Tahoma"/>
      <w:color w:val="414751" w:themeColor="text2" w:themeShade="BF"/>
      <w:sz w:val="16"/>
      <w:szCs w:val="16"/>
    </w:rPr>
  </w:style>
  <w:style w:type="character" w:styleId="aff2">
    <w:name w:val="Placeholder Text"/>
    <w:basedOn w:val="a0"/>
    <w:uiPriority w:val="99"/>
    <w:unhideWhenUsed/>
    <w:rsid w:val="007A4DB2"/>
    <w:rPr>
      <w:color w:val="808080"/>
    </w:rPr>
  </w:style>
  <w:style w:type="paragraph" w:customStyle="1" w:styleId="aff3">
    <w:name w:val="Адрес отправителя"/>
    <w:basedOn w:val="a"/>
    <w:uiPriority w:val="2"/>
    <w:qFormat/>
    <w:rsid w:val="007A4DB2"/>
    <w:rPr>
      <w:color w:val="FFFFFF" w:themeColor="background1"/>
      <w:spacing w:val="20"/>
    </w:rPr>
  </w:style>
  <w:style w:type="paragraph" w:styleId="aff4">
    <w:name w:val="Date"/>
    <w:basedOn w:val="a"/>
    <w:next w:val="a"/>
    <w:link w:val="aff5"/>
    <w:uiPriority w:val="99"/>
    <w:unhideWhenUsed/>
    <w:rsid w:val="007A4DB2"/>
    <w:rPr>
      <w:b/>
      <w:color w:val="FE8637" w:themeColor="accent1"/>
    </w:rPr>
  </w:style>
  <w:style w:type="character" w:customStyle="1" w:styleId="aff5">
    <w:name w:val="Дата Знак"/>
    <w:basedOn w:val="a0"/>
    <w:link w:val="aff4"/>
    <w:uiPriority w:val="99"/>
    <w:rsid w:val="007A4DB2"/>
    <w:rPr>
      <w:b/>
      <w:color w:val="FE8637" w:themeColor="accent1"/>
      <w:sz w:val="20"/>
      <w:szCs w:val="20"/>
    </w:rPr>
  </w:style>
  <w:style w:type="paragraph" w:styleId="aff6">
    <w:name w:val="Signature"/>
    <w:basedOn w:val="af0"/>
    <w:link w:val="aff7"/>
    <w:uiPriority w:val="99"/>
    <w:unhideWhenUsed/>
    <w:rsid w:val="007A4DB2"/>
    <w:pPr>
      <w:spacing w:before="0" w:after="0"/>
      <w:contextualSpacing/>
    </w:pPr>
  </w:style>
  <w:style w:type="character" w:customStyle="1" w:styleId="aff7">
    <w:name w:val="Подпись Знак"/>
    <w:basedOn w:val="a0"/>
    <w:link w:val="aff6"/>
    <w:uiPriority w:val="99"/>
    <w:rsid w:val="007A4DB2"/>
    <w:rPr>
      <w:color w:val="414751" w:themeColor="text2" w:themeShade="BF"/>
      <w:sz w:val="20"/>
      <w:szCs w:val="20"/>
    </w:rPr>
  </w:style>
  <w:style w:type="paragraph" w:customStyle="1" w:styleId="aff8">
    <w:name w:val="Имя получателя"/>
    <w:basedOn w:val="a"/>
    <w:uiPriority w:val="3"/>
    <w:qFormat/>
    <w:rsid w:val="007A4DB2"/>
    <w:pPr>
      <w:spacing w:before="480" w:after="0" w:line="240" w:lineRule="auto"/>
      <w:contextualSpacing/>
    </w:pPr>
    <w:rPr>
      <w:b/>
    </w:rPr>
  </w:style>
  <w:style w:type="paragraph" w:styleId="aff9">
    <w:name w:val="List Paragraph"/>
    <w:basedOn w:val="a"/>
    <w:uiPriority w:val="34"/>
    <w:unhideWhenUsed/>
    <w:qFormat/>
    <w:rsid w:val="007A4DB2"/>
    <w:pPr>
      <w:ind w:left="720"/>
    </w:pPr>
  </w:style>
  <w:style w:type="paragraph" w:customStyle="1" w:styleId="10">
    <w:name w:val="Маркер 1"/>
    <w:basedOn w:val="aff9"/>
    <w:uiPriority w:val="37"/>
    <w:qFormat/>
    <w:rsid w:val="007A4DB2"/>
    <w:pPr>
      <w:numPr>
        <w:numId w:val="22"/>
      </w:numPr>
      <w:spacing w:after="0"/>
      <w:contextualSpacing/>
    </w:pPr>
    <w:rPr>
      <w:color w:val="auto"/>
    </w:rPr>
  </w:style>
  <w:style w:type="paragraph" w:customStyle="1" w:styleId="2">
    <w:name w:val="Маркер 2"/>
    <w:basedOn w:val="aff9"/>
    <w:uiPriority w:val="37"/>
    <w:qFormat/>
    <w:rsid w:val="007A4DB2"/>
    <w:pPr>
      <w:numPr>
        <w:ilvl w:val="1"/>
        <w:numId w:val="22"/>
      </w:numPr>
      <w:contextualSpacing/>
    </w:pPr>
    <w:rPr>
      <w:color w:val="auto"/>
    </w:rPr>
  </w:style>
  <w:style w:type="paragraph" w:customStyle="1" w:styleId="affa">
    <w:name w:val="Название организации"/>
    <w:basedOn w:val="a"/>
    <w:uiPriority w:val="4"/>
    <w:qFormat/>
    <w:rsid w:val="007A4DB2"/>
    <w:rPr>
      <w:color w:val="FFFFFF" w:themeColor="background1"/>
      <w:spacing w:val="20"/>
    </w:rPr>
  </w:style>
  <w:style w:type="paragraph" w:styleId="affb">
    <w:name w:val="Normal (Web)"/>
    <w:basedOn w:val="a"/>
    <w:uiPriority w:val="99"/>
    <w:unhideWhenUsed/>
    <w:rsid w:val="00F67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">
    <w:name w:val="c1"/>
    <w:basedOn w:val="a0"/>
    <w:rsid w:val="00ED0C21"/>
  </w:style>
  <w:style w:type="table" w:customStyle="1" w:styleId="-211">
    <w:name w:val="Таблица-сетка 2 — акцент 11"/>
    <w:basedOn w:val="a1"/>
    <w:uiPriority w:val="47"/>
    <w:rsid w:val="00ED0C21"/>
    <w:pPr>
      <w:spacing w:after="0" w:line="240" w:lineRule="auto"/>
    </w:pPr>
    <w:tblPr>
      <w:tblStyleRowBandSize w:val="1"/>
      <w:tblStyleColBandSize w:val="1"/>
      <w:tblBorders>
        <w:top w:val="single" w:sz="2" w:space="0" w:color="FEB686" w:themeColor="accent1" w:themeTint="99"/>
        <w:bottom w:val="single" w:sz="2" w:space="0" w:color="FEB686" w:themeColor="accent1" w:themeTint="99"/>
        <w:insideH w:val="single" w:sz="2" w:space="0" w:color="FEB686" w:themeColor="accent1" w:themeTint="99"/>
        <w:insideV w:val="single" w:sz="2" w:space="0" w:color="FEB68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B68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B68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D6" w:themeFill="accent1" w:themeFillTint="33"/>
      </w:tcPr>
    </w:tblStylePr>
    <w:tblStylePr w:type="band1Horz">
      <w:tblPr/>
      <w:tcPr>
        <w:shd w:val="clear" w:color="auto" w:fill="FEE6D6" w:themeFill="accent1" w:themeFillTint="33"/>
      </w:tcPr>
    </w:tblStylePr>
  </w:style>
  <w:style w:type="paragraph" w:customStyle="1" w:styleId="affc">
    <w:name w:val="Базовый"/>
    <w:uiPriority w:val="99"/>
    <w:rsid w:val="00780AD9"/>
    <w:pPr>
      <w:tabs>
        <w:tab w:val="left" w:pos="708"/>
      </w:tabs>
      <w:suppressAutoHyphens/>
    </w:pPr>
    <w:rPr>
      <w:rFonts w:ascii="Calibri" w:eastAsia="SimSun" w:hAnsi="Calibri" w:cs="Calibri"/>
      <w:lang w:eastAsia="en-US"/>
    </w:rPr>
  </w:style>
  <w:style w:type="paragraph" w:customStyle="1" w:styleId="c6">
    <w:name w:val="c6"/>
    <w:basedOn w:val="affc"/>
    <w:rsid w:val="00583330"/>
    <w:pPr>
      <w:spacing w:before="28" w:after="28" w:line="100" w:lineRule="atLeast"/>
    </w:pPr>
    <w:rPr>
      <w:rFonts w:eastAsia="Times New Roman"/>
      <w:sz w:val="24"/>
      <w:szCs w:val="24"/>
      <w:lang w:eastAsia="ru-RU"/>
    </w:rPr>
  </w:style>
  <w:style w:type="table" w:customStyle="1" w:styleId="GridTable3Accent1">
    <w:name w:val="Grid Table 3 Accent 1"/>
    <w:basedOn w:val="a1"/>
    <w:uiPriority w:val="48"/>
    <w:rsid w:val="00BD7245"/>
    <w:pPr>
      <w:spacing w:after="0" w:line="240" w:lineRule="auto"/>
    </w:pPr>
    <w:tblPr>
      <w:tblStyleRowBandSize w:val="1"/>
      <w:tblStyleColBandSize w:val="1"/>
      <w:tblBorders>
        <w:top w:val="single" w:sz="4" w:space="0" w:color="FEB686" w:themeColor="accent1" w:themeTint="99"/>
        <w:left w:val="single" w:sz="4" w:space="0" w:color="FEB686" w:themeColor="accent1" w:themeTint="99"/>
        <w:bottom w:val="single" w:sz="4" w:space="0" w:color="FEB686" w:themeColor="accent1" w:themeTint="99"/>
        <w:right w:val="single" w:sz="4" w:space="0" w:color="FEB686" w:themeColor="accent1" w:themeTint="99"/>
        <w:insideH w:val="single" w:sz="4" w:space="0" w:color="FEB686" w:themeColor="accent1" w:themeTint="99"/>
        <w:insideV w:val="single" w:sz="4" w:space="0" w:color="FEB68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D6" w:themeFill="accent1" w:themeFillTint="33"/>
      </w:tcPr>
    </w:tblStylePr>
    <w:tblStylePr w:type="band1Horz">
      <w:tblPr/>
      <w:tcPr>
        <w:shd w:val="clear" w:color="auto" w:fill="FEE6D6" w:themeFill="accent1" w:themeFillTint="33"/>
      </w:tcPr>
    </w:tblStylePr>
    <w:tblStylePr w:type="neCell">
      <w:tblPr/>
      <w:tcPr>
        <w:tcBorders>
          <w:bottom w:val="single" w:sz="4" w:space="0" w:color="FEB686" w:themeColor="accent1" w:themeTint="99"/>
        </w:tcBorders>
      </w:tcPr>
    </w:tblStylePr>
    <w:tblStylePr w:type="nwCell">
      <w:tblPr/>
      <w:tcPr>
        <w:tcBorders>
          <w:bottom w:val="single" w:sz="4" w:space="0" w:color="FEB686" w:themeColor="accent1" w:themeTint="99"/>
        </w:tcBorders>
      </w:tcPr>
    </w:tblStylePr>
    <w:tblStylePr w:type="seCell">
      <w:tblPr/>
      <w:tcPr>
        <w:tcBorders>
          <w:top w:val="single" w:sz="4" w:space="0" w:color="FEB686" w:themeColor="accent1" w:themeTint="99"/>
        </w:tcBorders>
      </w:tcPr>
    </w:tblStylePr>
    <w:tblStylePr w:type="swCell">
      <w:tblPr/>
      <w:tcPr>
        <w:tcBorders>
          <w:top w:val="single" w:sz="4" w:space="0" w:color="FEB686" w:themeColor="accent1" w:themeTint="99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1"/>
    <w:pPr>
      <w:numPr>
        <w:numId w:val="2"/>
      </w:numPr>
    </w:pPr>
  </w:style>
  <w:style w:type="numbering" w:customStyle="1" w:styleId="a4">
    <w:name w:val="1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49\OrielLetter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0.jpeg"/></Relationships>
</file>

<file path=word/theme/theme1.xml><?xml version="1.0" encoding="utf-8"?>
<a:theme xmlns:a="http://schemas.openxmlformats.org/drawingml/2006/main" name="Oriel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riel">
      <a:majorFont>
        <a:latin typeface="Century Schoolbook"/>
        <a:ea typeface=""/>
        <a:cs typeface=""/>
        <a:font script="Cyrl" typeface="Tahoma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Cyrl" typeface="Tahoma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9000"/>
                <a:satMod val="260000"/>
              </a:schemeClr>
            </a:gs>
            <a:gs pos="30000">
              <a:schemeClr val="phClr">
                <a:tint val="39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30000" t="155000" r="150000" b="75000"/>
          </a:path>
        </a:gradFill>
        <a:gradFill rotWithShape="1">
          <a:gsLst>
            <a:gs pos="0">
              <a:schemeClr val="phClr">
                <a:shade val="63000"/>
                <a:satMod val="170000"/>
              </a:schemeClr>
            </a:gs>
            <a:gs pos="30000">
              <a:schemeClr val="phClr">
                <a:shade val="58000"/>
                <a:satMod val="170000"/>
              </a:schemeClr>
            </a:gs>
            <a:gs pos="75000">
              <a:schemeClr val="phClr">
                <a:shade val="31000"/>
                <a:satMod val="170000"/>
              </a:schemeClr>
            </a:gs>
            <a:gs pos="100000">
              <a:schemeClr val="phClr">
                <a:shade val="15000"/>
                <a:satMod val="170000"/>
              </a:schemeClr>
            </a:gs>
          </a:gsLst>
          <a:path path="circle">
            <a:fillToRect l="30000" t="155000" r="150000" b="75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34C15-45C6-4E05-89A6-71DAD893F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OrielLetter</Template>
  <TotalTime>306</TotalTime>
  <Pages>23</Pages>
  <Words>3133</Words>
  <Characters>17862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2005</vt:lpstr>
    </vt:vector>
  </TitlesOfParts>
  <Company/>
  <LinksUpToDate>false</LinksUpToDate>
  <CharactersWithSpaces>20954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80</cp:revision>
  <dcterms:created xsi:type="dcterms:W3CDTF">2017-11-28T09:31:00Z</dcterms:created>
  <dcterms:modified xsi:type="dcterms:W3CDTF">2021-01-17T11:53:00Z</dcterms:modified>
</cp:coreProperties>
</file>