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164" w:rsidRPr="0018099A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8099A">
        <w:rPr>
          <w:rFonts w:ascii="Times New Roman" w:hAnsi="Times New Roman" w:cs="Times New Roman"/>
          <w:sz w:val="24"/>
          <w:szCs w:val="24"/>
        </w:rPr>
        <w:t>Детский сад «Березка» филиал МБДОУ «Детский сад № 1»</w:t>
      </w:r>
    </w:p>
    <w:p w:rsidR="006F0164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F0164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F0164" w:rsidRPr="0018099A" w:rsidRDefault="006F0164" w:rsidP="0018099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E5CA4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5pt;height:249pt">
            <v:imagedata r:id="rId4" o:title=""/>
          </v:shape>
        </w:pict>
      </w: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164" w:rsidRPr="0003603F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48"/>
          <w:szCs w:val="48"/>
        </w:rPr>
      </w:pPr>
      <w:r w:rsidRPr="0003603F">
        <w:rPr>
          <w:rFonts w:ascii="Times New Roman" w:hAnsi="Times New Roman" w:cs="Times New Roman"/>
          <w:i/>
          <w:iCs/>
          <w:sz w:val="48"/>
          <w:szCs w:val="48"/>
        </w:rPr>
        <w:t>Фольклорно-музыкальный праздник</w:t>
      </w:r>
    </w:p>
    <w:p w:rsidR="006F0164" w:rsidRPr="0018099A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8000"/>
          <w:sz w:val="48"/>
          <w:szCs w:val="48"/>
        </w:rPr>
      </w:pPr>
      <w:r w:rsidRPr="0018099A">
        <w:rPr>
          <w:rFonts w:ascii="Times New Roman" w:hAnsi="Times New Roman" w:cs="Times New Roman"/>
          <w:b/>
          <w:bCs/>
          <w:i/>
          <w:iCs/>
          <w:color w:val="008000"/>
          <w:sz w:val="48"/>
          <w:szCs w:val="48"/>
        </w:rPr>
        <w:t>«Хлеб да каша – пища наша»</w:t>
      </w:r>
    </w:p>
    <w:p w:rsidR="006F0164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Pr="0018099A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18099A">
        <w:rPr>
          <w:rFonts w:ascii="Times New Roman" w:hAnsi="Times New Roman" w:cs="Times New Roman"/>
          <w:i/>
          <w:iCs/>
          <w:sz w:val="28"/>
          <w:szCs w:val="28"/>
        </w:rPr>
        <w:t>для детей старшего дошкольного возраста</w:t>
      </w:r>
    </w:p>
    <w:p w:rsidR="006F0164" w:rsidRDefault="006F0164" w:rsidP="000360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F0164" w:rsidRPr="0018099A" w:rsidRDefault="006F0164" w:rsidP="000360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8099A">
        <w:rPr>
          <w:rFonts w:ascii="Times New Roman" w:hAnsi="Times New Roman" w:cs="Times New Roman"/>
          <w:sz w:val="24"/>
          <w:szCs w:val="24"/>
        </w:rPr>
        <w:t>Авторы:</w:t>
      </w:r>
    </w:p>
    <w:p w:rsidR="006F0164" w:rsidRPr="0018099A" w:rsidRDefault="006F0164" w:rsidP="000360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8099A">
        <w:rPr>
          <w:rFonts w:ascii="Times New Roman" w:hAnsi="Times New Roman" w:cs="Times New Roman"/>
          <w:sz w:val="24"/>
          <w:szCs w:val="24"/>
        </w:rPr>
        <w:t>Муз. руководитель</w:t>
      </w:r>
    </w:p>
    <w:p w:rsidR="006F0164" w:rsidRPr="0018099A" w:rsidRDefault="006F0164" w:rsidP="000360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8099A">
        <w:rPr>
          <w:rFonts w:ascii="Times New Roman" w:hAnsi="Times New Roman" w:cs="Times New Roman"/>
          <w:sz w:val="24"/>
          <w:szCs w:val="24"/>
        </w:rPr>
        <w:t>Дворникова О.А.</w:t>
      </w:r>
    </w:p>
    <w:p w:rsidR="006F0164" w:rsidRPr="0018099A" w:rsidRDefault="006F0164" w:rsidP="000360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8099A">
        <w:rPr>
          <w:rFonts w:ascii="Times New Roman" w:hAnsi="Times New Roman" w:cs="Times New Roman"/>
          <w:sz w:val="24"/>
          <w:szCs w:val="24"/>
        </w:rPr>
        <w:t xml:space="preserve">Заведующий филиалом </w:t>
      </w:r>
    </w:p>
    <w:p w:rsidR="006F0164" w:rsidRPr="0018099A" w:rsidRDefault="006F0164" w:rsidP="000360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8099A">
        <w:rPr>
          <w:rFonts w:ascii="Times New Roman" w:hAnsi="Times New Roman" w:cs="Times New Roman"/>
          <w:sz w:val="24"/>
          <w:szCs w:val="24"/>
        </w:rPr>
        <w:t>Вязовская И.В.</w:t>
      </w:r>
    </w:p>
    <w:p w:rsidR="006F0164" w:rsidRPr="0018099A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F0164" w:rsidRPr="0003603F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164" w:rsidRPr="0003603F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164" w:rsidRPr="0003603F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164" w:rsidRPr="0003603F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164" w:rsidRPr="0003603F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164" w:rsidRPr="0003603F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164" w:rsidRPr="0003603F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164" w:rsidRPr="0003603F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164" w:rsidRPr="0018099A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Пыталово, 2020</w:t>
      </w:r>
      <w:r w:rsidRPr="0018099A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7F3155">
        <w:rPr>
          <w:rFonts w:ascii="Times New Roman" w:hAnsi="Times New Roman" w:cs="Times New Roman"/>
          <w:sz w:val="28"/>
          <w:szCs w:val="28"/>
        </w:rPr>
        <w:t xml:space="preserve"> расширять и углублять знания детей о фольклорном празднике, его значении и традициях празднования. Способств</w:t>
      </w:r>
      <w:r>
        <w:rPr>
          <w:rFonts w:ascii="Times New Roman" w:hAnsi="Times New Roman" w:cs="Times New Roman"/>
          <w:sz w:val="28"/>
          <w:szCs w:val="28"/>
        </w:rPr>
        <w:t xml:space="preserve">овать приобщению воспитанников </w:t>
      </w:r>
      <w:r w:rsidRPr="007F3155">
        <w:rPr>
          <w:rFonts w:ascii="Times New Roman" w:hAnsi="Times New Roman" w:cs="Times New Roman"/>
          <w:sz w:val="28"/>
          <w:szCs w:val="28"/>
        </w:rPr>
        <w:t xml:space="preserve">и сотрудников ДОУ к традициям </w:t>
      </w:r>
      <w:r>
        <w:rPr>
          <w:rFonts w:ascii="Times New Roman" w:hAnsi="Times New Roman" w:cs="Times New Roman"/>
          <w:sz w:val="28"/>
          <w:szCs w:val="28"/>
        </w:rPr>
        <w:t xml:space="preserve">русской народной </w:t>
      </w:r>
      <w:r w:rsidRPr="007F3155">
        <w:rPr>
          <w:rFonts w:ascii="Times New Roman" w:hAnsi="Times New Roman" w:cs="Times New Roman"/>
          <w:sz w:val="28"/>
          <w:szCs w:val="28"/>
        </w:rPr>
        <w:t>культуры. Продолжать знакомить воспитанников с малыми жанрами русского народного фольклора (частушками, потешками, поговорками, закличками, попевками, танцами в народном стиле</w:t>
      </w:r>
      <w:r>
        <w:rPr>
          <w:rFonts w:ascii="Times New Roman" w:hAnsi="Times New Roman" w:cs="Times New Roman"/>
          <w:sz w:val="28"/>
          <w:szCs w:val="28"/>
        </w:rPr>
        <w:t xml:space="preserve"> и т. п.)</w:t>
      </w:r>
      <w:r w:rsidRPr="007F3155">
        <w:rPr>
          <w:rFonts w:ascii="Times New Roman" w:hAnsi="Times New Roman" w:cs="Times New Roman"/>
          <w:sz w:val="28"/>
          <w:szCs w:val="28"/>
        </w:rPr>
        <w:t>. Развивать творческие способности воспитанников, совершенствовать их исполнительские умения и навыки. Воспитывать духовно-нравственные качества: доброту, мир</w:t>
      </w:r>
      <w:r>
        <w:rPr>
          <w:rFonts w:ascii="Times New Roman" w:hAnsi="Times New Roman" w:cs="Times New Roman"/>
          <w:sz w:val="28"/>
          <w:szCs w:val="28"/>
        </w:rPr>
        <w:t>олюбие, великодушие</w:t>
      </w:r>
      <w:r w:rsidRPr="007F315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</w:t>
      </w:r>
      <w:r w:rsidRPr="007F3155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7F315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3155">
        <w:rPr>
          <w:rFonts w:ascii="Times New Roman" w:hAnsi="Times New Roman" w:cs="Times New Roman"/>
          <w:sz w:val="28"/>
          <w:szCs w:val="28"/>
        </w:rPr>
        <w:t>Разучивание песен,</w:t>
      </w:r>
      <w:r>
        <w:rPr>
          <w:rFonts w:ascii="Times New Roman" w:hAnsi="Times New Roman" w:cs="Times New Roman"/>
          <w:sz w:val="28"/>
          <w:szCs w:val="28"/>
        </w:rPr>
        <w:t xml:space="preserve"> стихов, попевок, хороводов,</w:t>
      </w:r>
      <w:r w:rsidRPr="007F3155">
        <w:rPr>
          <w:rFonts w:ascii="Times New Roman" w:hAnsi="Times New Roman" w:cs="Times New Roman"/>
          <w:sz w:val="28"/>
          <w:szCs w:val="28"/>
        </w:rPr>
        <w:t xml:space="preserve"> музыкальных и старинных </w:t>
      </w:r>
      <w:r>
        <w:rPr>
          <w:rFonts w:ascii="Times New Roman" w:hAnsi="Times New Roman" w:cs="Times New Roman"/>
          <w:sz w:val="28"/>
          <w:szCs w:val="28"/>
        </w:rPr>
        <w:t xml:space="preserve">русских </w:t>
      </w:r>
      <w:r w:rsidRPr="007F3155">
        <w:rPr>
          <w:rFonts w:ascii="Times New Roman" w:hAnsi="Times New Roman" w:cs="Times New Roman"/>
          <w:sz w:val="28"/>
          <w:szCs w:val="28"/>
        </w:rPr>
        <w:t xml:space="preserve">народных игр, повторение пословиц, скороговорок, поговорок о хлебе, каше, поиск </w:t>
      </w:r>
      <w:r>
        <w:rPr>
          <w:rFonts w:ascii="Times New Roman" w:hAnsi="Times New Roman" w:cs="Times New Roman"/>
          <w:sz w:val="28"/>
          <w:szCs w:val="28"/>
        </w:rPr>
        <w:t>загадок, экскурсия на кух</w:t>
      </w:r>
      <w:r w:rsidRPr="007F3155">
        <w:rPr>
          <w:rFonts w:ascii="Times New Roman" w:hAnsi="Times New Roman" w:cs="Times New Roman"/>
          <w:sz w:val="28"/>
          <w:szCs w:val="28"/>
        </w:rPr>
        <w:t xml:space="preserve">ню, беседы. </w:t>
      </w: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2826">
        <w:rPr>
          <w:rFonts w:ascii="Times New Roman" w:hAnsi="Times New Roman" w:cs="Times New Roman"/>
          <w:b/>
          <w:bCs/>
          <w:sz w:val="28"/>
          <w:szCs w:val="28"/>
        </w:rPr>
        <w:t>Атрибуты</w:t>
      </w:r>
      <w:r>
        <w:rPr>
          <w:rFonts w:ascii="Times New Roman" w:hAnsi="Times New Roman" w:cs="Times New Roman"/>
          <w:sz w:val="28"/>
          <w:szCs w:val="28"/>
        </w:rPr>
        <w:t>: изделия из хлеба, р/н костюмы для детей и взрослых, предметы народного быта, самовар, деревянные ложки.</w:t>
      </w: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99A">
        <w:rPr>
          <w:rFonts w:ascii="Times New Roman" w:hAnsi="Times New Roman" w:cs="Times New Roman"/>
          <w:b/>
          <w:bCs/>
          <w:sz w:val="28"/>
          <w:szCs w:val="28"/>
        </w:rPr>
        <w:t>Действующие лица</w:t>
      </w:r>
      <w:r>
        <w:rPr>
          <w:rFonts w:ascii="Times New Roman" w:hAnsi="Times New Roman" w:cs="Times New Roman"/>
          <w:sz w:val="28"/>
          <w:szCs w:val="28"/>
        </w:rPr>
        <w:t>: Хозяйка, Сорока, Ведущая – взрослые, дети.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164" w:rsidRPr="007F3155" w:rsidRDefault="006F0164" w:rsidP="007F31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Ход: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F315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Центральная стена оформлена в р/н стиле. На столе, покрытом старинной скатертью</w:t>
      </w:r>
      <w:r w:rsidRPr="007F3155">
        <w:rPr>
          <w:rFonts w:ascii="Times New Roman" w:hAnsi="Times New Roman" w:cs="Times New Roman"/>
          <w:i/>
          <w:iCs/>
          <w:sz w:val="28"/>
          <w:szCs w:val="28"/>
        </w:rPr>
        <w:t xml:space="preserve"> –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7F3155">
        <w:rPr>
          <w:rFonts w:ascii="Times New Roman" w:hAnsi="Times New Roman" w:cs="Times New Roman"/>
          <w:i/>
          <w:iCs/>
          <w:sz w:val="28"/>
          <w:szCs w:val="28"/>
        </w:rPr>
        <w:t>всевозможная выпечка,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самовар,</w:t>
      </w:r>
      <w:r w:rsidRPr="007F3155">
        <w:rPr>
          <w:rFonts w:ascii="Times New Roman" w:hAnsi="Times New Roman" w:cs="Times New Roman"/>
          <w:i/>
          <w:iCs/>
          <w:sz w:val="28"/>
          <w:szCs w:val="28"/>
        </w:rPr>
        <w:t xml:space="preserve"> колосья пшеницы, предметы быта,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старинная </w:t>
      </w:r>
      <w:r w:rsidRPr="007F3155">
        <w:rPr>
          <w:rFonts w:ascii="Times New Roman" w:hAnsi="Times New Roman" w:cs="Times New Roman"/>
          <w:i/>
          <w:iCs/>
          <w:sz w:val="28"/>
          <w:szCs w:val="28"/>
        </w:rPr>
        <w:t xml:space="preserve">кухонная утварь, каравай на рушнике. </w:t>
      </w: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</w:t>
      </w:r>
      <w:r w:rsidRPr="007F3155">
        <w:rPr>
          <w:rFonts w:ascii="Times New Roman" w:hAnsi="Times New Roman" w:cs="Times New Roman"/>
          <w:i/>
          <w:iCs/>
          <w:sz w:val="28"/>
          <w:szCs w:val="28"/>
        </w:rPr>
        <w:t>Входят дет</w:t>
      </w:r>
      <w:r>
        <w:rPr>
          <w:rFonts w:ascii="Times New Roman" w:hAnsi="Times New Roman" w:cs="Times New Roman"/>
          <w:i/>
          <w:iCs/>
          <w:sz w:val="28"/>
          <w:szCs w:val="28"/>
        </w:rPr>
        <w:t>и в народных костюмах под р/н</w:t>
      </w:r>
      <w:r w:rsidRPr="007F3155">
        <w:rPr>
          <w:rFonts w:ascii="Times New Roman" w:hAnsi="Times New Roman" w:cs="Times New Roman"/>
          <w:i/>
          <w:iCs/>
          <w:sz w:val="28"/>
          <w:szCs w:val="28"/>
        </w:rPr>
        <w:t xml:space="preserve"> м</w:t>
      </w:r>
      <w:r>
        <w:rPr>
          <w:rFonts w:ascii="Times New Roman" w:hAnsi="Times New Roman" w:cs="Times New Roman"/>
          <w:i/>
          <w:iCs/>
          <w:sz w:val="28"/>
          <w:szCs w:val="28"/>
        </w:rPr>
        <w:t>узыку. К</w:t>
      </w:r>
      <w:r w:rsidRPr="007F3155">
        <w:rPr>
          <w:rFonts w:ascii="Times New Roman" w:hAnsi="Times New Roman" w:cs="Times New Roman"/>
          <w:i/>
          <w:iCs/>
          <w:sz w:val="28"/>
          <w:szCs w:val="28"/>
        </w:rPr>
        <w:t xml:space="preserve"> ними выходит Хозяйка (берет каравай)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99A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31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Здравствуй, Хозяюшка. Гостям рада?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F3155">
        <w:rPr>
          <w:rFonts w:ascii="Times New Roman" w:hAnsi="Times New Roman" w:cs="Times New Roman"/>
          <w:b/>
          <w:bCs/>
          <w:sz w:val="28"/>
          <w:szCs w:val="28"/>
        </w:rPr>
        <w:t xml:space="preserve"> Хозяйка: </w:t>
      </w:r>
      <w:r w:rsidRPr="007F3155">
        <w:rPr>
          <w:rFonts w:ascii="Times New Roman" w:hAnsi="Times New Roman" w:cs="Times New Roman"/>
          <w:sz w:val="28"/>
          <w:szCs w:val="28"/>
        </w:rPr>
        <w:t xml:space="preserve"> Здравствуйте, гости дорогие!  Милости просим к нам на праздник, без гостей и праздник не праздник. Ох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F3155">
        <w:rPr>
          <w:rFonts w:ascii="Times New Roman" w:hAnsi="Times New Roman" w:cs="Times New Roman"/>
          <w:sz w:val="28"/>
          <w:szCs w:val="28"/>
        </w:rPr>
        <w:t xml:space="preserve"> и много праздников на Руси раньше было. Многие из них к нам пришли из глубокой старины. А вот чему будет посвящен сегодняшний праздник, вы сами скажите, отгадав загадку. </w:t>
      </w:r>
    </w:p>
    <w:p w:rsidR="006F0164" w:rsidRPr="006414B2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4B2">
        <w:rPr>
          <w:rFonts w:ascii="Times New Roman" w:hAnsi="Times New Roman" w:cs="Times New Roman"/>
          <w:sz w:val="28"/>
          <w:szCs w:val="28"/>
        </w:rPr>
        <w:t xml:space="preserve"> Комковато, ноздревато, </w:t>
      </w:r>
    </w:p>
    <w:p w:rsidR="006F0164" w:rsidRPr="006414B2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4B2">
        <w:rPr>
          <w:rFonts w:ascii="Times New Roman" w:hAnsi="Times New Roman" w:cs="Times New Roman"/>
          <w:sz w:val="28"/>
          <w:szCs w:val="28"/>
        </w:rPr>
        <w:t xml:space="preserve"> И губато, и горбато, </w:t>
      </w:r>
    </w:p>
    <w:p w:rsidR="006F0164" w:rsidRPr="006414B2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4B2">
        <w:rPr>
          <w:rFonts w:ascii="Times New Roman" w:hAnsi="Times New Roman" w:cs="Times New Roman"/>
          <w:sz w:val="28"/>
          <w:szCs w:val="28"/>
        </w:rPr>
        <w:t xml:space="preserve"> И кисло, и пресно, </w:t>
      </w:r>
    </w:p>
    <w:p w:rsidR="006F0164" w:rsidRPr="006414B2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4B2">
        <w:rPr>
          <w:rFonts w:ascii="Times New Roman" w:hAnsi="Times New Roman" w:cs="Times New Roman"/>
          <w:sz w:val="28"/>
          <w:szCs w:val="28"/>
        </w:rPr>
        <w:t xml:space="preserve"> И красно, и кругло</w:t>
      </w:r>
    </w:p>
    <w:p w:rsidR="006F0164" w:rsidRPr="006414B2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4B2">
        <w:rPr>
          <w:rFonts w:ascii="Times New Roman" w:hAnsi="Times New Roman" w:cs="Times New Roman"/>
          <w:sz w:val="28"/>
          <w:szCs w:val="28"/>
        </w:rPr>
        <w:t xml:space="preserve"> И легко, и мягко, и твердо и ломко</w:t>
      </w:r>
    </w:p>
    <w:p w:rsidR="006F0164" w:rsidRPr="006414B2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4B2">
        <w:rPr>
          <w:rFonts w:ascii="Times New Roman" w:hAnsi="Times New Roman" w:cs="Times New Roman"/>
          <w:sz w:val="28"/>
          <w:szCs w:val="28"/>
        </w:rPr>
        <w:t xml:space="preserve"> И черно и бело, </w:t>
      </w:r>
    </w:p>
    <w:p w:rsidR="006F0164" w:rsidRPr="0018099A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414B2">
        <w:rPr>
          <w:rFonts w:ascii="Times New Roman" w:hAnsi="Times New Roman" w:cs="Times New Roman"/>
          <w:sz w:val="28"/>
          <w:szCs w:val="28"/>
        </w:rPr>
        <w:t xml:space="preserve"> И всем людям мило.</w:t>
      </w:r>
      <w:r w:rsidRPr="0018099A">
        <w:rPr>
          <w:rFonts w:ascii="Times New Roman" w:hAnsi="Times New Roman" w:cs="Times New Roman"/>
          <w:i/>
          <w:iCs/>
          <w:sz w:val="28"/>
          <w:szCs w:val="28"/>
        </w:rPr>
        <w:t xml:space="preserve"> (ХЛЕБ)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F3155">
        <w:rPr>
          <w:rFonts w:ascii="Times New Roman" w:hAnsi="Times New Roman" w:cs="Times New Roman"/>
          <w:sz w:val="28"/>
          <w:szCs w:val="28"/>
        </w:rPr>
        <w:t>Такую загадку придумал русский народ о каравае – круглом хлебе. Издревле хлеб берегли, в его честь слагали гимны, песни, стихи говорили о нем, как о живом существе: хлеб-кормилец, хлеб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3155">
        <w:rPr>
          <w:rFonts w:ascii="Times New Roman" w:hAnsi="Times New Roman" w:cs="Times New Roman"/>
          <w:sz w:val="28"/>
          <w:szCs w:val="28"/>
        </w:rPr>
        <w:t>батюшка. Наши предки считали каравай символом плодородия, использовали его</w:t>
      </w:r>
      <w:r>
        <w:rPr>
          <w:rFonts w:ascii="Times New Roman" w:hAnsi="Times New Roman" w:cs="Times New Roman"/>
          <w:sz w:val="28"/>
          <w:szCs w:val="28"/>
        </w:rPr>
        <w:t xml:space="preserve"> в различных обрядах праздниках</w:t>
      </w:r>
      <w:r w:rsidRPr="007F315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099A">
        <w:rPr>
          <w:rFonts w:ascii="Times New Roman" w:hAnsi="Times New Roman" w:cs="Times New Roman"/>
          <w:i/>
          <w:iCs/>
          <w:sz w:val="28"/>
          <w:szCs w:val="28"/>
        </w:rPr>
        <w:t>(Показывает каравай)</w:t>
      </w:r>
      <w:r w:rsidRPr="007F3155">
        <w:rPr>
          <w:rFonts w:ascii="Times New Roman" w:hAnsi="Times New Roman" w:cs="Times New Roman"/>
          <w:sz w:val="28"/>
          <w:szCs w:val="28"/>
        </w:rPr>
        <w:t xml:space="preserve"> Чтобы вырастит</w:t>
      </w:r>
      <w:r>
        <w:rPr>
          <w:rFonts w:ascii="Times New Roman" w:hAnsi="Times New Roman" w:cs="Times New Roman"/>
          <w:sz w:val="28"/>
          <w:szCs w:val="28"/>
        </w:rPr>
        <w:t>ь хлеб надо вложить много труда</w:t>
      </w:r>
    </w:p>
    <w:p w:rsidR="006F0164" w:rsidRPr="007F3155" w:rsidRDefault="006F0164" w:rsidP="007F3155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7F3155">
        <w:rPr>
          <w:rFonts w:ascii="Times New Roman" w:hAnsi="Times New Roman" w:cs="Times New Roman"/>
          <w:i/>
          <w:iCs/>
          <w:sz w:val="28"/>
          <w:szCs w:val="28"/>
        </w:rPr>
        <w:t>Звучит песня «Русское поле»</w:t>
      </w:r>
      <w:r>
        <w:rPr>
          <w:rFonts w:ascii="Times New Roman" w:hAnsi="Times New Roman" w:cs="Times New Roman"/>
          <w:i/>
          <w:iCs/>
          <w:sz w:val="28"/>
          <w:szCs w:val="28"/>
        </w:rPr>
        <w:t>, Хозяйка продолжает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F3155">
        <w:rPr>
          <w:rFonts w:ascii="Times New Roman" w:hAnsi="Times New Roman" w:cs="Times New Roman"/>
          <w:sz w:val="28"/>
          <w:szCs w:val="28"/>
        </w:rPr>
        <w:t>Чтобы вырастить хлеб надо вложить много труда: вспахать землю, посадить семена, волноваться, хватит ли влаги или, наоборот, не будет ли она излишней. А потом приходила пора убирать налитые колосья. В старину говорили: «Зерно в колосу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3155">
        <w:rPr>
          <w:rFonts w:ascii="Times New Roman" w:hAnsi="Times New Roman" w:cs="Times New Roman"/>
          <w:sz w:val="28"/>
          <w:szCs w:val="28"/>
        </w:rPr>
        <w:t>- торопись жать полосу», «Пора же, мать, жито жать»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3155">
        <w:rPr>
          <w:rFonts w:ascii="Times New Roman" w:hAnsi="Times New Roman" w:cs="Times New Roman"/>
          <w:sz w:val="28"/>
          <w:szCs w:val="28"/>
        </w:rPr>
        <w:t xml:space="preserve">поется в старинной русской песни. </w:t>
      </w: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F3155">
        <w:rPr>
          <w:rFonts w:ascii="Times New Roman" w:hAnsi="Times New Roman" w:cs="Times New Roman"/>
          <w:sz w:val="28"/>
          <w:szCs w:val="28"/>
        </w:rPr>
        <w:t xml:space="preserve">Как вы думаете ребята, что такое «жито»?  </w:t>
      </w:r>
      <w:r w:rsidRPr="0018099A">
        <w:rPr>
          <w:rFonts w:ascii="Times New Roman" w:hAnsi="Times New Roman" w:cs="Times New Roman"/>
          <w:i/>
          <w:iCs/>
          <w:sz w:val="28"/>
          <w:szCs w:val="28"/>
        </w:rPr>
        <w:t xml:space="preserve">(Хлебные злаки: рожь, пшеница, ячмень, просо.) </w:t>
      </w:r>
    </w:p>
    <w:p w:rsidR="006F0164" w:rsidRPr="0018099A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99A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3155">
        <w:rPr>
          <w:rFonts w:ascii="Times New Roman" w:hAnsi="Times New Roman" w:cs="Times New Roman"/>
          <w:sz w:val="28"/>
          <w:szCs w:val="28"/>
        </w:rPr>
        <w:t xml:space="preserve"> Эх, у нашего Тита</w:t>
      </w:r>
      <w:r>
        <w:rPr>
          <w:rFonts w:ascii="Times New Roman" w:hAnsi="Times New Roman" w:cs="Times New Roman"/>
          <w:sz w:val="28"/>
          <w:szCs w:val="28"/>
        </w:rPr>
        <w:t xml:space="preserve"> б</w:t>
      </w:r>
      <w:r w:rsidRPr="007F3155">
        <w:rPr>
          <w:rFonts w:ascii="Times New Roman" w:hAnsi="Times New Roman" w:cs="Times New Roman"/>
          <w:sz w:val="28"/>
          <w:szCs w:val="28"/>
        </w:rPr>
        <w:t xml:space="preserve">огатое жито.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7F3155">
        <w:rPr>
          <w:rFonts w:ascii="Times New Roman" w:hAnsi="Times New Roman" w:cs="Times New Roman"/>
          <w:sz w:val="28"/>
          <w:szCs w:val="28"/>
        </w:rPr>
        <w:t xml:space="preserve"> Из колоса – горстка,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F3155">
        <w:rPr>
          <w:rFonts w:ascii="Times New Roman" w:hAnsi="Times New Roman" w:cs="Times New Roman"/>
          <w:sz w:val="28"/>
          <w:szCs w:val="28"/>
        </w:rPr>
        <w:t xml:space="preserve">з снопика – мера.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7F3155">
        <w:rPr>
          <w:rFonts w:ascii="Times New Roman" w:hAnsi="Times New Roman" w:cs="Times New Roman"/>
          <w:sz w:val="28"/>
          <w:szCs w:val="28"/>
        </w:rPr>
        <w:t xml:space="preserve">Семьсот молодцов это поле обжали, </w:t>
      </w: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7F3155">
        <w:rPr>
          <w:rFonts w:ascii="Times New Roman" w:hAnsi="Times New Roman" w:cs="Times New Roman"/>
          <w:sz w:val="28"/>
          <w:szCs w:val="28"/>
        </w:rPr>
        <w:t xml:space="preserve">На сотне подвод это жито убрали. 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1-ы</w:t>
      </w:r>
      <w:r w:rsidRPr="0018099A">
        <w:rPr>
          <w:rFonts w:ascii="Times New Roman" w:hAnsi="Times New Roman" w:cs="Times New Roman"/>
          <w:b/>
          <w:bCs/>
          <w:sz w:val="28"/>
          <w:szCs w:val="28"/>
        </w:rPr>
        <w:t>й мальчик</w:t>
      </w:r>
      <w:r w:rsidRPr="007F3155">
        <w:rPr>
          <w:rFonts w:ascii="Times New Roman" w:hAnsi="Times New Roman" w:cs="Times New Roman"/>
          <w:sz w:val="28"/>
          <w:szCs w:val="28"/>
        </w:rPr>
        <w:t xml:space="preserve"> У Тита – добра - золотая гора.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99A">
        <w:rPr>
          <w:rFonts w:ascii="Times New Roman" w:hAnsi="Times New Roman" w:cs="Times New Roman"/>
          <w:b/>
          <w:bCs/>
          <w:sz w:val="28"/>
          <w:szCs w:val="28"/>
        </w:rPr>
        <w:t xml:space="preserve"> 2-ой мальчик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7F3155">
        <w:rPr>
          <w:rFonts w:ascii="Times New Roman" w:hAnsi="Times New Roman" w:cs="Times New Roman"/>
          <w:sz w:val="28"/>
          <w:szCs w:val="28"/>
        </w:rPr>
        <w:t xml:space="preserve"> Да</w:t>
      </w:r>
      <w:r>
        <w:rPr>
          <w:rFonts w:ascii="Times New Roman" w:hAnsi="Times New Roman" w:cs="Times New Roman"/>
          <w:sz w:val="28"/>
          <w:szCs w:val="28"/>
        </w:rPr>
        <w:t>, сейчас день прозевал</w:t>
      </w:r>
      <w:r w:rsidRPr="007F3155">
        <w:rPr>
          <w:rFonts w:ascii="Times New Roman" w:hAnsi="Times New Roman" w:cs="Times New Roman"/>
          <w:sz w:val="28"/>
          <w:szCs w:val="28"/>
        </w:rPr>
        <w:t xml:space="preserve"> - урожай потерял.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</w:t>
      </w:r>
      <w:r w:rsidRPr="0018099A">
        <w:rPr>
          <w:rFonts w:ascii="Times New Roman" w:hAnsi="Times New Roman" w:cs="Times New Roman"/>
          <w:b/>
          <w:bCs/>
          <w:sz w:val="28"/>
          <w:szCs w:val="28"/>
        </w:rPr>
        <w:t>3- ий мальчик</w:t>
      </w:r>
      <w:r w:rsidRPr="007F315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3155">
        <w:rPr>
          <w:rFonts w:ascii="Times New Roman" w:hAnsi="Times New Roman" w:cs="Times New Roman"/>
          <w:sz w:val="28"/>
          <w:szCs w:val="28"/>
        </w:rPr>
        <w:t xml:space="preserve">Если идет работа – спать неохота. </w:t>
      </w: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b/>
          <w:bCs/>
          <w:sz w:val="28"/>
          <w:szCs w:val="28"/>
        </w:rPr>
        <w:t>Хозяйка</w:t>
      </w:r>
      <w:r w:rsidRPr="007F3155">
        <w:rPr>
          <w:rFonts w:ascii="Times New Roman" w:hAnsi="Times New Roman" w:cs="Times New Roman"/>
          <w:sz w:val="28"/>
          <w:szCs w:val="28"/>
        </w:rPr>
        <w:t xml:space="preserve">: Ребята, а кто знает, откуда пошел хлеб </w:t>
      </w:r>
      <w:r w:rsidRPr="0018099A">
        <w:rPr>
          <w:rFonts w:ascii="Times New Roman" w:hAnsi="Times New Roman" w:cs="Times New Roman"/>
          <w:i/>
          <w:iCs/>
          <w:sz w:val="28"/>
          <w:szCs w:val="28"/>
        </w:rPr>
        <w:t>(Ответы детей)</w:t>
      </w:r>
      <w:r w:rsidRPr="007F3155">
        <w:rPr>
          <w:rFonts w:ascii="Times New Roman" w:hAnsi="Times New Roman" w:cs="Times New Roman"/>
          <w:sz w:val="28"/>
          <w:szCs w:val="28"/>
        </w:rPr>
        <w:t xml:space="preserve">  Праматерью хлеба величают кашу в народе. Рассказывают, что варил как-то древний кулинар кашу и ненароком насыпал крупы больше, чем положено. Ошибка обернулась ле</w:t>
      </w:r>
      <w:r>
        <w:rPr>
          <w:rFonts w:ascii="Times New Roman" w:hAnsi="Times New Roman" w:cs="Times New Roman"/>
          <w:sz w:val="28"/>
          <w:szCs w:val="28"/>
        </w:rPr>
        <w:t>пешкой. Люди, как следует, отру</w:t>
      </w:r>
      <w:r w:rsidRPr="007F3155">
        <w:rPr>
          <w:rFonts w:ascii="Times New Roman" w:hAnsi="Times New Roman" w:cs="Times New Roman"/>
          <w:sz w:val="28"/>
          <w:szCs w:val="28"/>
        </w:rPr>
        <w:t>гали нерадивого кашевара, все-таки попробовали новое блюдо, и, как видно, оно им понравилось. Так, согласно народной присказке, из каши появился на свет хлеб. Отсюда и русская пословица: «Каша — мать наша».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8099A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F3155">
        <w:rPr>
          <w:rFonts w:ascii="Times New Roman" w:hAnsi="Times New Roman" w:cs="Times New Roman"/>
          <w:sz w:val="28"/>
          <w:szCs w:val="28"/>
        </w:rPr>
        <w:t xml:space="preserve">Жать - не дремать! А после жатвы частушку запевать!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164" w:rsidRPr="007F3155" w:rsidRDefault="006F0164" w:rsidP="007F315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F315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Дети исполн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яют частушки</w:t>
      </w:r>
    </w:p>
    <w:p w:rsidR="006F0164" w:rsidRDefault="006F0164" w:rsidP="006414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4B2">
        <w:rPr>
          <w:rFonts w:ascii="Times New Roman" w:hAnsi="Times New Roman" w:cs="Times New Roman"/>
          <w:sz w:val="28"/>
          <w:szCs w:val="28"/>
        </w:rPr>
        <w:t xml:space="preserve">На столе у нас пирог, </w:t>
      </w:r>
    </w:p>
    <w:p w:rsidR="006F0164" w:rsidRDefault="006F0164" w:rsidP="006414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4B2">
        <w:rPr>
          <w:rFonts w:ascii="Times New Roman" w:hAnsi="Times New Roman" w:cs="Times New Roman"/>
          <w:sz w:val="28"/>
          <w:szCs w:val="28"/>
        </w:rPr>
        <w:t xml:space="preserve">Пышки и ватрушки, </w:t>
      </w:r>
    </w:p>
    <w:p w:rsidR="006F0164" w:rsidRDefault="006F0164" w:rsidP="006414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споём же вам сейчас</w:t>
      </w:r>
      <w:r w:rsidRPr="006414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0164" w:rsidRDefault="006F0164" w:rsidP="006414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4B2">
        <w:rPr>
          <w:rFonts w:ascii="Times New Roman" w:hAnsi="Times New Roman" w:cs="Times New Roman"/>
          <w:sz w:val="28"/>
          <w:szCs w:val="28"/>
        </w:rPr>
        <w:t xml:space="preserve">Хлебные частушки. </w:t>
      </w:r>
    </w:p>
    <w:p w:rsidR="006F0164" w:rsidRDefault="006F0164" w:rsidP="006414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6F0164" w:rsidRPr="006414B2" w:rsidRDefault="006F0164" w:rsidP="006414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 Пыталово живет,</w:t>
      </w:r>
    </w:p>
    <w:p w:rsidR="006F0164" w:rsidRPr="006414B2" w:rsidRDefault="006F0164" w:rsidP="006414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4B2">
        <w:rPr>
          <w:rFonts w:ascii="Times New Roman" w:hAnsi="Times New Roman" w:cs="Times New Roman"/>
          <w:sz w:val="28"/>
          <w:szCs w:val="28"/>
        </w:rPr>
        <w:t>Сушки, пряники жуём.</w:t>
      </w:r>
    </w:p>
    <w:p w:rsidR="006F0164" w:rsidRPr="006414B2" w:rsidRDefault="006F0164" w:rsidP="006414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4B2">
        <w:rPr>
          <w:rFonts w:ascii="Times New Roman" w:hAnsi="Times New Roman" w:cs="Times New Roman"/>
          <w:sz w:val="28"/>
          <w:szCs w:val="28"/>
        </w:rPr>
        <w:t>Мы частушек много знаем</w:t>
      </w:r>
    </w:p>
    <w:p w:rsidR="006F0164" w:rsidRPr="006414B2" w:rsidRDefault="006F0164" w:rsidP="006414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4B2">
        <w:rPr>
          <w:rFonts w:ascii="Times New Roman" w:hAnsi="Times New Roman" w:cs="Times New Roman"/>
          <w:sz w:val="28"/>
          <w:szCs w:val="28"/>
        </w:rPr>
        <w:t>И про хлеб для вас споём.</w:t>
      </w:r>
    </w:p>
    <w:p w:rsidR="006F0164" w:rsidRPr="006414B2" w:rsidRDefault="006F0164" w:rsidP="006414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6F0164" w:rsidRPr="006414B2" w:rsidRDefault="006F0164" w:rsidP="006414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4B2">
        <w:rPr>
          <w:rFonts w:ascii="Times New Roman" w:hAnsi="Times New Roman" w:cs="Times New Roman"/>
          <w:sz w:val="28"/>
          <w:szCs w:val="28"/>
        </w:rPr>
        <w:t xml:space="preserve">Он не падает к нам с неба </w:t>
      </w:r>
    </w:p>
    <w:p w:rsidR="006F0164" w:rsidRPr="006414B2" w:rsidRDefault="006F0164" w:rsidP="006414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4B2">
        <w:rPr>
          <w:rFonts w:ascii="Times New Roman" w:hAnsi="Times New Roman" w:cs="Times New Roman"/>
          <w:sz w:val="28"/>
          <w:szCs w:val="28"/>
        </w:rPr>
        <w:t xml:space="preserve">Появляется не вдруг: </w:t>
      </w:r>
    </w:p>
    <w:p w:rsidR="006F0164" w:rsidRPr="006414B2" w:rsidRDefault="006F0164" w:rsidP="006414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4B2">
        <w:rPr>
          <w:rFonts w:ascii="Times New Roman" w:hAnsi="Times New Roman" w:cs="Times New Roman"/>
          <w:sz w:val="28"/>
          <w:szCs w:val="28"/>
        </w:rPr>
        <w:t xml:space="preserve">Чтобы вырос колос хлеба, </w:t>
      </w:r>
    </w:p>
    <w:p w:rsidR="006F0164" w:rsidRPr="006414B2" w:rsidRDefault="006F0164" w:rsidP="006414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4B2">
        <w:rPr>
          <w:rFonts w:ascii="Times New Roman" w:hAnsi="Times New Roman" w:cs="Times New Roman"/>
          <w:sz w:val="28"/>
          <w:szCs w:val="28"/>
        </w:rPr>
        <w:t>Нужен труд десятков рук.</w:t>
      </w:r>
    </w:p>
    <w:p w:rsidR="006F0164" w:rsidRPr="006414B2" w:rsidRDefault="006F0164" w:rsidP="006414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6F0164" w:rsidRPr="006414B2" w:rsidRDefault="006F0164" w:rsidP="006414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4B2">
        <w:rPr>
          <w:rFonts w:ascii="Times New Roman" w:hAnsi="Times New Roman" w:cs="Times New Roman"/>
          <w:sz w:val="28"/>
          <w:szCs w:val="28"/>
        </w:rPr>
        <w:t>Тесто долго мы месили,</w:t>
      </w:r>
    </w:p>
    <w:p w:rsidR="006F0164" w:rsidRPr="006414B2" w:rsidRDefault="006F0164" w:rsidP="006414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4B2">
        <w:rPr>
          <w:rFonts w:ascii="Times New Roman" w:hAnsi="Times New Roman" w:cs="Times New Roman"/>
          <w:sz w:val="28"/>
          <w:szCs w:val="28"/>
        </w:rPr>
        <w:t>Чтобы хлебушек был дюж.</w:t>
      </w:r>
    </w:p>
    <w:p w:rsidR="006F0164" w:rsidRPr="006414B2" w:rsidRDefault="006F0164" w:rsidP="006414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4B2">
        <w:rPr>
          <w:rFonts w:ascii="Times New Roman" w:hAnsi="Times New Roman" w:cs="Times New Roman"/>
          <w:sz w:val="28"/>
          <w:szCs w:val="28"/>
        </w:rPr>
        <w:t>Оцените наши силы,</w:t>
      </w:r>
    </w:p>
    <w:p w:rsidR="006F0164" w:rsidRDefault="006F0164" w:rsidP="006414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4B2">
        <w:rPr>
          <w:rFonts w:ascii="Times New Roman" w:hAnsi="Times New Roman" w:cs="Times New Roman"/>
          <w:sz w:val="28"/>
          <w:szCs w:val="28"/>
        </w:rPr>
        <w:t>Оцените хлеб на вкус!</w:t>
      </w:r>
    </w:p>
    <w:p w:rsidR="006F0164" w:rsidRDefault="006F0164" w:rsidP="006414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6F0164" w:rsidRPr="006414B2" w:rsidRDefault="006F0164" w:rsidP="006414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Говорим и скажем снова</w:t>
      </w:r>
    </w:p>
    <w:p w:rsidR="006F0164" w:rsidRPr="006414B2" w:rsidRDefault="006F0164" w:rsidP="006414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4B2">
        <w:rPr>
          <w:rFonts w:ascii="Times New Roman" w:hAnsi="Times New Roman" w:cs="Times New Roman"/>
          <w:sz w:val="28"/>
          <w:szCs w:val="28"/>
        </w:rPr>
        <w:t>Повторим, как дважды два:</w:t>
      </w:r>
    </w:p>
    <w:p w:rsidR="006F0164" w:rsidRPr="006414B2" w:rsidRDefault="006F0164" w:rsidP="006414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4B2">
        <w:rPr>
          <w:rFonts w:ascii="Times New Roman" w:hAnsi="Times New Roman" w:cs="Times New Roman"/>
          <w:sz w:val="28"/>
          <w:szCs w:val="28"/>
        </w:rPr>
        <w:t>Хлебушек всему основа</w:t>
      </w:r>
    </w:p>
    <w:p w:rsidR="006F0164" w:rsidRPr="006414B2" w:rsidRDefault="006F0164" w:rsidP="006414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4B2">
        <w:rPr>
          <w:rFonts w:ascii="Times New Roman" w:hAnsi="Times New Roman" w:cs="Times New Roman"/>
          <w:sz w:val="28"/>
          <w:szCs w:val="28"/>
        </w:rPr>
        <w:t>И, конечно - Голова!</w:t>
      </w: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99A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F3155">
        <w:rPr>
          <w:rFonts w:ascii="Times New Roman" w:hAnsi="Times New Roman" w:cs="Times New Roman"/>
          <w:sz w:val="28"/>
          <w:szCs w:val="28"/>
        </w:rPr>
        <w:t xml:space="preserve">С детства нам знакома добрая Сорока - белобока, которая кашу варила и малых деток кормила.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164" w:rsidRPr="007F3155" w:rsidRDefault="006F0164" w:rsidP="007F315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Русская народная попевка</w:t>
      </w:r>
      <w:r w:rsidRPr="007F315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«Сорока, сорока»</w:t>
      </w:r>
    </w:p>
    <w:p w:rsidR="006F0164" w:rsidRPr="007F3155" w:rsidRDefault="006F0164" w:rsidP="007F315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b/>
          <w:bCs/>
          <w:sz w:val="28"/>
          <w:szCs w:val="28"/>
        </w:rPr>
        <w:t>Сорока</w:t>
      </w:r>
      <w:r w:rsidRPr="007F3155">
        <w:rPr>
          <w:rFonts w:ascii="Times New Roman" w:hAnsi="Times New Roman" w:cs="Times New Roman"/>
          <w:sz w:val="28"/>
          <w:szCs w:val="28"/>
        </w:rPr>
        <w:t xml:space="preserve"> </w:t>
      </w:r>
      <w:r w:rsidRPr="0018099A">
        <w:rPr>
          <w:rFonts w:ascii="Times New Roman" w:hAnsi="Times New Roman" w:cs="Times New Roman"/>
          <w:i/>
          <w:iCs/>
          <w:sz w:val="28"/>
          <w:szCs w:val="28"/>
        </w:rPr>
        <w:t>(выходит из-за ширмы).</w:t>
      </w:r>
      <w:r w:rsidRPr="007F3155">
        <w:rPr>
          <w:rFonts w:ascii="Times New Roman" w:hAnsi="Times New Roman" w:cs="Times New Roman"/>
          <w:sz w:val="28"/>
          <w:szCs w:val="28"/>
        </w:rPr>
        <w:t xml:space="preserve"> Это кто про меня вспомнил? А-а, ребята! Здравствуйте! Люблю для вас, детушки, кашку варить, да сытно и вкусно вас кормить. А знаете ли вы, ребятушки, без чего вкусной каши не бывает? Угадайте мои загадки.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Что всегда поверх каши лежит? (Масло) </w:t>
      </w: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***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Не едят меня одну, и без меня ничего не едят. (Соль) </w:t>
      </w: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Жидкое, а не вода,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Белое, а не снег. (Молоко) </w:t>
      </w: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***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Я бел, как снег,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В чести у всех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И нравлюсь вам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Во вред зубам. (Сахар)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b/>
          <w:bCs/>
          <w:sz w:val="28"/>
          <w:szCs w:val="28"/>
        </w:rPr>
        <w:t>Хозяйка</w:t>
      </w:r>
      <w:r w:rsidRPr="007F3155">
        <w:rPr>
          <w:rFonts w:ascii="Times New Roman" w:hAnsi="Times New Roman" w:cs="Times New Roman"/>
          <w:sz w:val="28"/>
          <w:szCs w:val="28"/>
        </w:rPr>
        <w:t>: Молод</w:t>
      </w:r>
      <w:r>
        <w:rPr>
          <w:rFonts w:ascii="Times New Roman" w:hAnsi="Times New Roman" w:cs="Times New Roman"/>
          <w:sz w:val="28"/>
          <w:szCs w:val="28"/>
        </w:rPr>
        <w:t xml:space="preserve">цы, ребята, все назвали. А кто </w:t>
      </w:r>
      <w:r w:rsidRPr="007F3155">
        <w:rPr>
          <w:rFonts w:ascii="Times New Roman" w:hAnsi="Times New Roman" w:cs="Times New Roman"/>
          <w:sz w:val="28"/>
          <w:szCs w:val="28"/>
        </w:rPr>
        <w:t>же скажет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F3155">
        <w:rPr>
          <w:rFonts w:ascii="Times New Roman" w:hAnsi="Times New Roman" w:cs="Times New Roman"/>
          <w:sz w:val="28"/>
          <w:szCs w:val="28"/>
        </w:rPr>
        <w:t xml:space="preserve"> чем раньше ели кашу</w:t>
      </w:r>
      <w:r>
        <w:rPr>
          <w:rFonts w:ascii="Times New Roman" w:hAnsi="Times New Roman" w:cs="Times New Roman"/>
          <w:sz w:val="28"/>
          <w:szCs w:val="28"/>
        </w:rPr>
        <w:t>?</w:t>
      </w:r>
      <w:r w:rsidRPr="007F3155">
        <w:rPr>
          <w:rFonts w:ascii="Times New Roman" w:hAnsi="Times New Roman" w:cs="Times New Roman"/>
          <w:sz w:val="28"/>
          <w:szCs w:val="28"/>
        </w:rPr>
        <w:t xml:space="preserve"> (Ложками) А какими? (деревянными) Правильно. А когда поедят,</w:t>
      </w:r>
      <w:r>
        <w:rPr>
          <w:rFonts w:ascii="Times New Roman" w:hAnsi="Times New Roman" w:cs="Times New Roman"/>
          <w:sz w:val="28"/>
          <w:szCs w:val="28"/>
        </w:rPr>
        <w:t xml:space="preserve"> что делали? (играли на ложках)</w:t>
      </w:r>
      <w:r w:rsidRPr="007F3155">
        <w:rPr>
          <w:rFonts w:ascii="Times New Roman" w:hAnsi="Times New Roman" w:cs="Times New Roman"/>
          <w:sz w:val="28"/>
          <w:szCs w:val="28"/>
        </w:rPr>
        <w:t>.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164" w:rsidRDefault="006F0164" w:rsidP="007F315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Танец с ложками</w:t>
      </w:r>
    </w:p>
    <w:p w:rsidR="006F0164" w:rsidRPr="007F3155" w:rsidRDefault="006F0164" w:rsidP="007F315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b/>
          <w:bCs/>
          <w:sz w:val="28"/>
          <w:szCs w:val="28"/>
        </w:rPr>
        <w:t xml:space="preserve"> Сорока</w:t>
      </w:r>
      <w:r w:rsidRPr="007F3155">
        <w:rPr>
          <w:rFonts w:ascii="Times New Roman" w:hAnsi="Times New Roman" w:cs="Times New Roman"/>
          <w:sz w:val="28"/>
          <w:szCs w:val="28"/>
        </w:rPr>
        <w:t>: А теперь мне пора — пойду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F3155">
        <w:rPr>
          <w:rFonts w:ascii="Times New Roman" w:hAnsi="Times New Roman" w:cs="Times New Roman"/>
          <w:sz w:val="28"/>
          <w:szCs w:val="28"/>
        </w:rPr>
        <w:t xml:space="preserve"> блины испеку, печка-то уже готова. </w:t>
      </w: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b/>
          <w:bCs/>
          <w:sz w:val="28"/>
          <w:szCs w:val="28"/>
        </w:rPr>
        <w:t xml:space="preserve"> Хозяйка</w:t>
      </w:r>
      <w:r>
        <w:rPr>
          <w:rFonts w:ascii="Times New Roman" w:hAnsi="Times New Roman" w:cs="Times New Roman"/>
          <w:sz w:val="28"/>
          <w:szCs w:val="28"/>
        </w:rPr>
        <w:t xml:space="preserve">. Спасибо Сороке за загадки. </w:t>
      </w:r>
    </w:p>
    <w:p w:rsidR="006F0164" w:rsidRDefault="006F0164" w:rsidP="006414B2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414B2">
        <w:rPr>
          <w:rFonts w:ascii="Times New Roman" w:hAnsi="Times New Roman" w:cs="Times New Roman"/>
          <w:i/>
          <w:iCs/>
          <w:sz w:val="28"/>
          <w:szCs w:val="28"/>
        </w:rPr>
        <w:t>Сорока уходит</w:t>
      </w:r>
    </w:p>
    <w:p w:rsidR="006F0164" w:rsidRPr="006414B2" w:rsidRDefault="006F0164" w:rsidP="006414B2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b/>
          <w:bCs/>
          <w:sz w:val="28"/>
          <w:szCs w:val="28"/>
        </w:rPr>
        <w:t>Хозяйка</w:t>
      </w:r>
      <w:r>
        <w:rPr>
          <w:rFonts w:ascii="Times New Roman" w:hAnsi="Times New Roman" w:cs="Times New Roman"/>
          <w:sz w:val="28"/>
          <w:szCs w:val="28"/>
        </w:rPr>
        <w:t>. Н</w:t>
      </w:r>
      <w:r w:rsidRPr="007F3155">
        <w:rPr>
          <w:rFonts w:ascii="Times New Roman" w:hAnsi="Times New Roman" w:cs="Times New Roman"/>
          <w:sz w:val="28"/>
          <w:szCs w:val="28"/>
        </w:rPr>
        <w:t xml:space="preserve">о не только эти продукты в кашу идут. Проведу – 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7F3155">
        <w:rPr>
          <w:rFonts w:ascii="Times New Roman" w:hAnsi="Times New Roman" w:cs="Times New Roman"/>
          <w:sz w:val="28"/>
          <w:szCs w:val="28"/>
        </w:rPr>
        <w:t xml:space="preserve"> я для вас игру. Я буду называть продукты, на нужные продукты для приготовления каши вы будете говорить «Да», а на те, которые не идут для каши — «Нет».</w:t>
      </w:r>
    </w:p>
    <w:p w:rsidR="006F0164" w:rsidRPr="008052ED" w:rsidRDefault="006F0164" w:rsidP="008052E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052E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«Да – нет»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Сорока - белобока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Задумала кашу варить,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Чтобы деток накормить.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На рынок пошла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И вот что взяла: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Парное молоко. (Да)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Куриное яйцо. (Нет)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Крупа манная. (Да)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Капуста кочанная. (Нет)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Соленый огурец. (Нет)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Мясной холодец. (Нет)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Сахар да соль. (Да)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Белую фасоль. (Нет)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Масло топленное. (Да)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Рыбка соленая. (Нет)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Лавровый лист. (Нет)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Китайский рис. (Да)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Чернослив и изюм. (Да)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Шоколадный лукум. (Нет)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Перец болгарский. (Нет)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Соус татарский. (Нет)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Клубничное варенье. (Да) </w:t>
      </w: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Бисквитное печенье. (Нет) </w:t>
      </w:r>
    </w:p>
    <w:p w:rsidR="006F0164" w:rsidRPr="00EA256C" w:rsidRDefault="006F0164" w:rsidP="00EA256C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F3155">
        <w:rPr>
          <w:rFonts w:ascii="Times New Roman" w:hAnsi="Times New Roman" w:cs="Times New Roman"/>
          <w:b/>
          <w:bCs/>
          <w:sz w:val="28"/>
          <w:szCs w:val="28"/>
        </w:rPr>
        <w:t>Хозяйка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F3155">
        <w:rPr>
          <w:rFonts w:ascii="Times New Roman" w:hAnsi="Times New Roman" w:cs="Times New Roman"/>
          <w:sz w:val="28"/>
          <w:szCs w:val="28"/>
        </w:rPr>
        <w:t xml:space="preserve"> Молодцы, ребята! Вот такие продукты сочетаются с кр</w:t>
      </w:r>
      <w:r>
        <w:rPr>
          <w:rFonts w:ascii="Times New Roman" w:hAnsi="Times New Roman" w:cs="Times New Roman"/>
          <w:sz w:val="28"/>
          <w:szCs w:val="28"/>
        </w:rPr>
        <w:t>упой. А какие крупы вы знаете</w:t>
      </w:r>
      <w:r w:rsidRPr="0018099A">
        <w:rPr>
          <w:rFonts w:ascii="Times New Roman" w:hAnsi="Times New Roman" w:cs="Times New Roman"/>
          <w:i/>
          <w:iCs/>
          <w:sz w:val="28"/>
          <w:szCs w:val="28"/>
        </w:rPr>
        <w:t xml:space="preserve">? (Ответы детей.) </w:t>
      </w:r>
    </w:p>
    <w:p w:rsidR="006F0164" w:rsidRPr="0018099A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</w:t>
      </w:r>
      <w:r w:rsidRPr="007F3155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F3155">
        <w:rPr>
          <w:rFonts w:ascii="Times New Roman" w:hAnsi="Times New Roman" w:cs="Times New Roman"/>
          <w:sz w:val="28"/>
          <w:szCs w:val="28"/>
        </w:rPr>
        <w:t xml:space="preserve"> А теперь мои загадки, 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7F3155">
        <w:rPr>
          <w:rFonts w:ascii="Times New Roman" w:hAnsi="Times New Roman" w:cs="Times New Roman"/>
          <w:sz w:val="28"/>
          <w:szCs w:val="28"/>
        </w:rPr>
        <w:t xml:space="preserve">Все они играют в прятки. </w:t>
      </w: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7F3155">
        <w:rPr>
          <w:rFonts w:ascii="Times New Roman" w:hAnsi="Times New Roman" w:cs="Times New Roman"/>
          <w:sz w:val="28"/>
          <w:szCs w:val="28"/>
        </w:rPr>
        <w:t xml:space="preserve">Крупу в них отгадайте.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7F3155">
        <w:rPr>
          <w:rFonts w:ascii="Times New Roman" w:hAnsi="Times New Roman" w:cs="Times New Roman"/>
          <w:sz w:val="28"/>
          <w:szCs w:val="28"/>
        </w:rPr>
        <w:t xml:space="preserve">Кто вспомнил — называйте, </w:t>
      </w: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А узнав ответ, погляжу,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Что-нибудь интересненькое о крупе расскажу.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1. Эта каша витаминов полна,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Хоть на вид она черна. (Гречневая)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2. Ее любят маленькие дети,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Сама вкусная на свете. (Манная) </w:t>
      </w:r>
    </w:p>
    <w:p w:rsidR="006F0164" w:rsidRPr="007F3155" w:rsidRDefault="006F0164" w:rsidP="0018099A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***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3. Называют ее кашей красоты.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Полюби ее и ты. (Овсяная)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4. Белые зернышки во рту тают,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О Китае вспоминают, (Рис)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5. Разваренные крупинки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Сверкают, словно жемчуга.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Эта каша любимая моя. (Перловая)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>6. Мелкие зернышки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Напоминают солнышко.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Желто в горшке, </w:t>
      </w: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Сытно в брюшке. (Пшено) </w:t>
      </w: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164" w:rsidRPr="007F3155" w:rsidRDefault="006F0164" w:rsidP="0018099A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Исполняется </w:t>
      </w:r>
      <w:r w:rsidRPr="007F3155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«Песня про манную кашу»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b/>
          <w:bCs/>
          <w:sz w:val="28"/>
          <w:szCs w:val="28"/>
        </w:rPr>
        <w:t xml:space="preserve"> Хозяйка</w:t>
      </w:r>
      <w:r w:rsidRPr="007F3155">
        <w:rPr>
          <w:rFonts w:ascii="Times New Roman" w:hAnsi="Times New Roman" w:cs="Times New Roman"/>
          <w:sz w:val="28"/>
          <w:szCs w:val="28"/>
        </w:rPr>
        <w:t>: Ой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F3155">
        <w:rPr>
          <w:rFonts w:ascii="Times New Roman" w:hAnsi="Times New Roman" w:cs="Times New Roman"/>
          <w:sz w:val="28"/>
          <w:szCs w:val="28"/>
        </w:rPr>
        <w:t xml:space="preserve"> какие вкусные каши, даже аппетит разыгрался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b/>
          <w:bCs/>
          <w:sz w:val="28"/>
          <w:szCs w:val="28"/>
        </w:rPr>
        <w:t xml:space="preserve"> Ведущий</w:t>
      </w:r>
      <w:r>
        <w:rPr>
          <w:rFonts w:ascii="Times New Roman" w:hAnsi="Times New Roman" w:cs="Times New Roman"/>
          <w:sz w:val="28"/>
          <w:szCs w:val="28"/>
        </w:rPr>
        <w:t>: П</w:t>
      </w:r>
      <w:r w:rsidRPr="007F3155">
        <w:rPr>
          <w:rFonts w:ascii="Times New Roman" w:hAnsi="Times New Roman" w:cs="Times New Roman"/>
          <w:sz w:val="28"/>
          <w:szCs w:val="28"/>
        </w:rPr>
        <w:t xml:space="preserve">оели все сыты и веселы, а веселятся и в игры играют.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164" w:rsidRDefault="006F0164" w:rsidP="0018099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Р/н</w:t>
      </w:r>
      <w:r w:rsidRPr="007F315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игр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а «Каравай»</w:t>
      </w:r>
    </w:p>
    <w:p w:rsidR="006F0164" w:rsidRPr="0018099A" w:rsidRDefault="006F0164" w:rsidP="0018099A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03603F">
        <w:rPr>
          <w:rFonts w:ascii="Times New Roman" w:hAnsi="Times New Roman" w:cs="Times New Roman"/>
          <w:i/>
          <w:iCs/>
          <w:sz w:val="28"/>
          <w:szCs w:val="28"/>
        </w:rPr>
        <w:t>Выбирают «именинника». Ходят</w:t>
      </w:r>
      <w:r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03603F">
        <w:rPr>
          <w:rFonts w:ascii="Times New Roman" w:hAnsi="Times New Roman" w:cs="Times New Roman"/>
          <w:i/>
          <w:iCs/>
          <w:sz w:val="28"/>
          <w:szCs w:val="28"/>
        </w:rPr>
        <w:t xml:space="preserve"> взявшись за руки, поют:</w:t>
      </w:r>
    </w:p>
    <w:p w:rsidR="006F0164" w:rsidRPr="007F3155" w:rsidRDefault="006F0164" w:rsidP="00180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Как на </w:t>
      </w:r>
      <w:r>
        <w:rPr>
          <w:rFonts w:ascii="Times New Roman" w:hAnsi="Times New Roman" w:cs="Times New Roman"/>
          <w:sz w:val="28"/>
          <w:szCs w:val="28"/>
        </w:rPr>
        <w:t xml:space="preserve">Настины </w:t>
      </w:r>
      <w:r w:rsidRPr="007F3155">
        <w:rPr>
          <w:rFonts w:ascii="Times New Roman" w:hAnsi="Times New Roman" w:cs="Times New Roman"/>
          <w:sz w:val="28"/>
          <w:szCs w:val="28"/>
        </w:rPr>
        <w:t>именины</w:t>
      </w:r>
    </w:p>
    <w:p w:rsidR="006F0164" w:rsidRPr="007F3155" w:rsidRDefault="006F0164" w:rsidP="00180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Испекли мы каравай. </w:t>
      </w:r>
    </w:p>
    <w:p w:rsidR="006F0164" w:rsidRPr="007F3155" w:rsidRDefault="006F0164" w:rsidP="00180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Вот такой вышины, </w:t>
      </w:r>
    </w:p>
    <w:p w:rsidR="006F0164" w:rsidRPr="007F3155" w:rsidRDefault="006F0164" w:rsidP="00180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Вот такой нижины</w:t>
      </w:r>
    </w:p>
    <w:p w:rsidR="006F0164" w:rsidRPr="007F3155" w:rsidRDefault="006F0164" w:rsidP="00180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Вот такой ширины, </w:t>
      </w:r>
    </w:p>
    <w:p w:rsidR="006F0164" w:rsidRPr="007F3155" w:rsidRDefault="006F0164" w:rsidP="00180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Вот такой ужины</w:t>
      </w:r>
    </w:p>
    <w:p w:rsidR="006F0164" w:rsidRPr="007F3155" w:rsidRDefault="006F0164" w:rsidP="00180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Каравай, каравай, </w:t>
      </w:r>
    </w:p>
    <w:p w:rsidR="006F0164" w:rsidRPr="007F3155" w:rsidRDefault="006F0164" w:rsidP="00180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Кого любишь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F3155">
        <w:rPr>
          <w:rFonts w:ascii="Times New Roman" w:hAnsi="Times New Roman" w:cs="Times New Roman"/>
          <w:sz w:val="28"/>
          <w:szCs w:val="28"/>
        </w:rPr>
        <w:t xml:space="preserve"> выбирай! </w:t>
      </w:r>
    </w:p>
    <w:p w:rsidR="006F0164" w:rsidRPr="007F3155" w:rsidRDefault="006F0164" w:rsidP="00180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Именинник (отвечает) </w:t>
      </w:r>
    </w:p>
    <w:p w:rsidR="006F0164" w:rsidRPr="007F3155" w:rsidRDefault="006F0164" w:rsidP="00180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Я люблю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F3155">
        <w:rPr>
          <w:rFonts w:ascii="Times New Roman" w:hAnsi="Times New Roman" w:cs="Times New Roman"/>
          <w:sz w:val="28"/>
          <w:szCs w:val="28"/>
        </w:rPr>
        <w:t xml:space="preserve"> конечно, всех, </w:t>
      </w:r>
    </w:p>
    <w:p w:rsidR="006F0164" w:rsidRPr="007F3155" w:rsidRDefault="006F0164" w:rsidP="00180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Данию больше всех. </w:t>
      </w:r>
    </w:p>
    <w:p w:rsidR="006F0164" w:rsidRPr="0018099A" w:rsidRDefault="006F0164" w:rsidP="0018099A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03603F">
        <w:rPr>
          <w:rFonts w:ascii="Times New Roman" w:hAnsi="Times New Roman" w:cs="Times New Roman"/>
          <w:i/>
          <w:iCs/>
          <w:sz w:val="28"/>
          <w:szCs w:val="28"/>
        </w:rPr>
        <w:t>Выбранный с именинником танцуют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03603F">
        <w:rPr>
          <w:rFonts w:ascii="Times New Roman" w:hAnsi="Times New Roman" w:cs="Times New Roman"/>
          <w:i/>
          <w:iCs/>
          <w:sz w:val="28"/>
          <w:szCs w:val="28"/>
        </w:rPr>
        <w:t xml:space="preserve"> Импровизация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6F0164" w:rsidRDefault="006F0164" w:rsidP="0018099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F0164" w:rsidRPr="007F3155" w:rsidRDefault="006F0164" w:rsidP="00180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603F">
        <w:rPr>
          <w:rFonts w:ascii="Times New Roman" w:hAnsi="Times New Roman" w:cs="Times New Roman"/>
          <w:b/>
          <w:bCs/>
          <w:sz w:val="28"/>
          <w:szCs w:val="28"/>
        </w:rPr>
        <w:t xml:space="preserve"> Девочка</w:t>
      </w:r>
      <w:r w:rsidRPr="007F3155">
        <w:rPr>
          <w:rFonts w:ascii="Times New Roman" w:hAnsi="Times New Roman" w:cs="Times New Roman"/>
          <w:sz w:val="28"/>
          <w:szCs w:val="28"/>
        </w:rPr>
        <w:t>:</w:t>
      </w:r>
    </w:p>
    <w:p w:rsidR="006F0164" w:rsidRPr="007F3155" w:rsidRDefault="006F0164" w:rsidP="00180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Вот он, хлебушко – душистый, </w:t>
      </w:r>
    </w:p>
    <w:p w:rsidR="006F0164" w:rsidRPr="007F3155" w:rsidRDefault="006F0164" w:rsidP="00180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Вот он - теплый, золотистый. </w:t>
      </w:r>
    </w:p>
    <w:p w:rsidR="006F0164" w:rsidRPr="007F3155" w:rsidRDefault="006F0164" w:rsidP="00180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В каждый дом, на каждый стол</w:t>
      </w:r>
    </w:p>
    <w:p w:rsidR="006F0164" w:rsidRPr="007F3155" w:rsidRDefault="006F0164" w:rsidP="00180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Он пожаловал, пришел. </w:t>
      </w:r>
    </w:p>
    <w:p w:rsidR="006F0164" w:rsidRPr="007F3155" w:rsidRDefault="006F0164" w:rsidP="00180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В нем – здоровье наше, сила, </w:t>
      </w:r>
    </w:p>
    <w:p w:rsidR="006F0164" w:rsidRPr="007F3155" w:rsidRDefault="006F0164" w:rsidP="00180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В нем – чудесное тепло. </w:t>
      </w:r>
    </w:p>
    <w:p w:rsidR="006F0164" w:rsidRPr="007F3155" w:rsidRDefault="006F0164" w:rsidP="00180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Сколько рук его растило, </w:t>
      </w:r>
    </w:p>
    <w:p w:rsidR="006F0164" w:rsidRPr="008052ED" w:rsidRDefault="006F0164" w:rsidP="008052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Охраняло, берегло! </w:t>
      </w:r>
    </w:p>
    <w:p w:rsidR="006F0164" w:rsidRPr="008052ED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F3155">
        <w:rPr>
          <w:rFonts w:ascii="Times New Roman" w:hAnsi="Times New Roman" w:cs="Times New Roman"/>
          <w:b/>
          <w:bCs/>
          <w:sz w:val="28"/>
          <w:szCs w:val="28"/>
        </w:rPr>
        <w:t>Хозяйка:</w:t>
      </w:r>
      <w:r w:rsidRPr="007F3155">
        <w:rPr>
          <w:rFonts w:ascii="Times New Roman" w:hAnsi="Times New Roman" w:cs="Times New Roman"/>
          <w:sz w:val="28"/>
          <w:szCs w:val="28"/>
        </w:rPr>
        <w:t xml:space="preserve"> Ой, а что-то мы про хлеб совсем забыли? Ребята, а какие изделия из муки</w:t>
      </w:r>
      <w:r>
        <w:rPr>
          <w:rFonts w:ascii="Times New Roman" w:hAnsi="Times New Roman" w:cs="Times New Roman"/>
          <w:sz w:val="28"/>
          <w:szCs w:val="28"/>
        </w:rPr>
        <w:t>, т.</w:t>
      </w:r>
      <w:r w:rsidRPr="007F3155">
        <w:rPr>
          <w:rFonts w:ascii="Times New Roman" w:hAnsi="Times New Roman" w:cs="Times New Roman"/>
          <w:sz w:val="28"/>
          <w:szCs w:val="28"/>
        </w:rPr>
        <w:t xml:space="preserve">е. хлебные изделия вы знаете? Мука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F3155">
        <w:rPr>
          <w:rFonts w:ascii="Times New Roman" w:hAnsi="Times New Roman" w:cs="Times New Roman"/>
          <w:sz w:val="28"/>
          <w:szCs w:val="28"/>
        </w:rPr>
        <w:t xml:space="preserve">это же хлеб вы знаете? Какие изделия изготавливают у вас в семье </w:t>
      </w:r>
      <w:r w:rsidRPr="008052ED">
        <w:rPr>
          <w:rFonts w:ascii="Times New Roman" w:hAnsi="Times New Roman" w:cs="Times New Roman"/>
          <w:i/>
          <w:iCs/>
          <w:sz w:val="28"/>
          <w:szCs w:val="28"/>
        </w:rPr>
        <w:t xml:space="preserve">(Называют, обобщаем, что есть на столах)  </w:t>
      </w: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7F3155">
        <w:rPr>
          <w:rFonts w:ascii="Times New Roman" w:hAnsi="Times New Roman" w:cs="Times New Roman"/>
          <w:sz w:val="28"/>
          <w:szCs w:val="28"/>
        </w:rPr>
        <w:t xml:space="preserve">: В старину существовало много примет, поверий, обрядов и обычаев, связанных с хлебом.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• Солнце закатилось – не начинай новой ковриги, а то хозяйство расстроится; а уж если начал в этот час резать хлеб, то горбушку не ешь, а после ужина опять приставь к начатой ковриге.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• Хлеб из рук выпадает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F3155">
        <w:rPr>
          <w:rFonts w:ascii="Times New Roman" w:hAnsi="Times New Roman" w:cs="Times New Roman"/>
          <w:sz w:val="28"/>
          <w:szCs w:val="28"/>
        </w:rPr>
        <w:t xml:space="preserve"> значит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F3155">
        <w:rPr>
          <w:rFonts w:ascii="Times New Roman" w:hAnsi="Times New Roman" w:cs="Times New Roman"/>
          <w:sz w:val="28"/>
          <w:szCs w:val="28"/>
        </w:rPr>
        <w:t xml:space="preserve"> гость торопится.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• Раздвоился вдруг хлеб в печи – к отлучке одного из членов семьи.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• Хлеб, испеченный в страстную пятницу, привязывали льняным шпагатом к притолоке – и этот «страстной» хлеб исправно не пускал в дом злых духов. </w:t>
      </w: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• В доме каждого моряка и рыбака висел хлебец, вылепленный в форме кораблика; пока он цел, никакая беда не грозила ушедшему в море.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0164" w:rsidRDefault="006F0164" w:rsidP="00EA256C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Р/н подвижная игра «Пирог»</w:t>
      </w: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b/>
          <w:bCs/>
          <w:sz w:val="28"/>
          <w:szCs w:val="28"/>
        </w:rPr>
        <w:t>Хозяйка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F3155">
        <w:rPr>
          <w:rFonts w:ascii="Times New Roman" w:hAnsi="Times New Roman" w:cs="Times New Roman"/>
          <w:sz w:val="28"/>
          <w:szCs w:val="28"/>
        </w:rPr>
        <w:t xml:space="preserve"> Объявляю конкурс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F3155">
        <w:rPr>
          <w:rFonts w:ascii="Times New Roman" w:hAnsi="Times New Roman" w:cs="Times New Roman"/>
          <w:sz w:val="28"/>
          <w:szCs w:val="28"/>
        </w:rPr>
        <w:t>Хлеб – всему голова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F315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31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0164" w:rsidRPr="0018099A" w:rsidRDefault="006F0164" w:rsidP="0018099A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«Хлебная» викторина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1. Что такое хлеб? Какой хлеб бывает? (Растения, зерна которых употребляют в пищу, называют словом хлеб; хлеб бывает на корню, в зернах, печеный.)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2. Какой хлеб – черный или белый – считают русским национальным хлебом? (черный ржаной хлеб)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3. Как называют хлеб, которым угощают гостей? (Пирог. Слово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F3155">
        <w:rPr>
          <w:rFonts w:ascii="Times New Roman" w:hAnsi="Times New Roman" w:cs="Times New Roman"/>
          <w:sz w:val="28"/>
          <w:szCs w:val="28"/>
        </w:rPr>
        <w:t>пир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F3155">
        <w:rPr>
          <w:rFonts w:ascii="Times New Roman" w:hAnsi="Times New Roman" w:cs="Times New Roman"/>
          <w:sz w:val="28"/>
          <w:szCs w:val="28"/>
        </w:rPr>
        <w:t xml:space="preserve"> первоначально означало праздничный хлеб, отсюда – «пирог».)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4. Что такое «сусек»? (Ящик для ссыпки зерна, муки.)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5. Продолжите поговорку «Не худо, что булка … » (с полпуда) .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6. Загадаю загадку, закину на грядку: моя загадка в рост пойдет калачом взойдет.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7. Что на сковороду наливают, да вчетверо сгибают? (Блины)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8. О чем эта загадка: «из-под липова куста бьет метелица густа»? (Муку сеют.)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9. Продолжите поговорку «Хлеба ни куска, так и в доме … » (тоска)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10. В какой русской народной сказке случилось так: «Посеял раз старик пшеницу. Добрая уродилась пшеница, да только повадился кто-то пшеницу мять да таскать»? (Сивка-бурка)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11. Что это за борозда: «Стоит она валом сажени на две высотою. Кругом мужики пашут. А борозды не распахивают: оставляют на память»? о ком идет речь? О чем? Подсказка: проложена борозда от Киева до самого Черного моря. (Никита Кожемяка, Никитина борозда.)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12. Отгадайте загадку: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Лежит мужичок в золотом кафтане,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Подпоясан, а не поясом;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Не поднимешь – так и не встанет. (Сноп.)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13. Кто не велел в сказке садит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7F3155">
        <w:rPr>
          <w:rFonts w:ascii="Times New Roman" w:hAnsi="Times New Roman" w:cs="Times New Roman"/>
          <w:sz w:val="28"/>
          <w:szCs w:val="28"/>
        </w:rPr>
        <w:t xml:space="preserve">ся на пенек и есть пирожок? (Маша)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14. О чем загадка?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Согнут в дугу –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Летом на лугу,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Зимой на крюку. (Серп)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</w:t>
      </w:r>
      <w:r w:rsidRPr="007F3155">
        <w:rPr>
          <w:rFonts w:ascii="Times New Roman" w:hAnsi="Times New Roman" w:cs="Times New Roman"/>
          <w:b/>
          <w:bCs/>
          <w:sz w:val="28"/>
          <w:szCs w:val="28"/>
        </w:rPr>
        <w:t>Хозяйка</w:t>
      </w:r>
      <w:r w:rsidRPr="007F3155">
        <w:rPr>
          <w:rFonts w:ascii="Times New Roman" w:hAnsi="Times New Roman" w:cs="Times New Roman"/>
          <w:sz w:val="28"/>
          <w:szCs w:val="28"/>
        </w:rPr>
        <w:t xml:space="preserve">: Ребята, а после сбора урожая, что народ делал? (Праздновал) Да, правильно,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3155">
        <w:rPr>
          <w:rFonts w:ascii="Times New Roman" w:hAnsi="Times New Roman" w:cs="Times New Roman"/>
          <w:sz w:val="28"/>
          <w:szCs w:val="28"/>
        </w:rPr>
        <w:t xml:space="preserve">люди отмечали удачный сбор урожая, пели, плясали, веселились. И самыми веселыми были скоморохи!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164" w:rsidRPr="008052ED" w:rsidRDefault="006F0164" w:rsidP="008052E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Танец </w:t>
      </w:r>
      <w:r w:rsidRPr="007F3155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«Пляска»</w:t>
      </w:r>
    </w:p>
    <w:p w:rsidR="006F0164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F0164" w:rsidRPr="0003603F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3603F">
        <w:rPr>
          <w:rFonts w:ascii="Times New Roman" w:hAnsi="Times New Roman" w:cs="Times New Roman"/>
          <w:b/>
          <w:bCs/>
          <w:sz w:val="28"/>
          <w:szCs w:val="28"/>
        </w:rPr>
        <w:t xml:space="preserve">Ведущий.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«Хлеб наш насущный» - святые слова,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Так говорили и деды и прадеды.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Он в нашей жизни всему голова –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Сила великая хлебушку дадена.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Надо беречь хлеб – щедрость Земли,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sz w:val="28"/>
          <w:szCs w:val="28"/>
        </w:rPr>
        <w:t xml:space="preserve"> Силу страны, дар великой природы.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7F3155">
        <w:rPr>
          <w:rFonts w:ascii="Times New Roman" w:hAnsi="Times New Roman" w:cs="Times New Roman"/>
          <w:sz w:val="28"/>
          <w:szCs w:val="28"/>
        </w:rPr>
        <w:t xml:space="preserve"> Д. Леднев</w:t>
      </w:r>
    </w:p>
    <w:p w:rsidR="006F0164" w:rsidRPr="008052ED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вечером, после дневного сна, я приглашаю на музыкальную сказку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8052ED">
        <w:rPr>
          <w:rFonts w:ascii="Times New Roman" w:hAnsi="Times New Roman" w:cs="Times New Roman"/>
          <w:sz w:val="28"/>
          <w:szCs w:val="28"/>
        </w:rPr>
        <w:t>«Мохнатый, Крылатый да Масленый»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155">
        <w:rPr>
          <w:rFonts w:ascii="Times New Roman" w:hAnsi="Times New Roman" w:cs="Times New Roman"/>
          <w:b/>
          <w:bCs/>
          <w:sz w:val="28"/>
          <w:szCs w:val="28"/>
        </w:rPr>
        <w:t>Хозяйка</w:t>
      </w:r>
      <w:r w:rsidRPr="007F315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3155">
        <w:rPr>
          <w:rFonts w:ascii="Times New Roman" w:hAnsi="Times New Roman" w:cs="Times New Roman"/>
          <w:sz w:val="28"/>
          <w:szCs w:val="28"/>
        </w:rPr>
        <w:t>Вот и заканчивается наш разговор о хлебе, о русском каравае. А сейчас – «к чаю ароматном</w:t>
      </w:r>
      <w:r>
        <w:rPr>
          <w:rFonts w:ascii="Times New Roman" w:hAnsi="Times New Roman" w:cs="Times New Roman"/>
          <w:sz w:val="28"/>
          <w:szCs w:val="28"/>
        </w:rPr>
        <w:t>у угощение знатное». Приглашаю</w:t>
      </w:r>
      <w:r w:rsidRPr="007F3155">
        <w:rPr>
          <w:rFonts w:ascii="Times New Roman" w:hAnsi="Times New Roman" w:cs="Times New Roman"/>
          <w:sz w:val="28"/>
          <w:szCs w:val="28"/>
        </w:rPr>
        <w:t xml:space="preserve"> гостей </w:t>
      </w:r>
      <w:r>
        <w:rPr>
          <w:rFonts w:ascii="Times New Roman" w:hAnsi="Times New Roman" w:cs="Times New Roman"/>
          <w:sz w:val="28"/>
          <w:szCs w:val="28"/>
        </w:rPr>
        <w:t xml:space="preserve">дорогих </w:t>
      </w:r>
      <w:r w:rsidRPr="007F3155">
        <w:rPr>
          <w:rFonts w:ascii="Times New Roman" w:hAnsi="Times New Roman" w:cs="Times New Roman"/>
          <w:sz w:val="28"/>
          <w:szCs w:val="28"/>
        </w:rPr>
        <w:t xml:space="preserve">к столу. </w:t>
      </w:r>
    </w:p>
    <w:p w:rsidR="006F0164" w:rsidRPr="007F3155" w:rsidRDefault="006F0164" w:rsidP="007F3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164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03603F">
        <w:rPr>
          <w:rFonts w:ascii="Times New Roman" w:hAnsi="Times New Roman" w:cs="Times New Roman"/>
          <w:i/>
          <w:iCs/>
          <w:sz w:val="28"/>
          <w:szCs w:val="28"/>
        </w:rPr>
        <w:t>Чаепитие.</w:t>
      </w:r>
    </w:p>
    <w:p w:rsidR="006F0164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BE112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BE112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BE112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BE112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BE112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BE112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BE112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BE112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BE112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BE112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BE112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BE112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BE112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BE112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BE112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BE112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BE112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BE112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BE112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BE112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BE112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BE112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BE112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BE112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BE112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BE112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BE112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Приложение</w:t>
      </w:r>
    </w:p>
    <w:p w:rsidR="006F0164" w:rsidRDefault="006F0164" w:rsidP="00BE112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BE112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052ED">
        <w:rPr>
          <w:rFonts w:ascii="Times New Roman" w:hAnsi="Times New Roman" w:cs="Times New Roman"/>
          <w:b/>
          <w:bCs/>
          <w:sz w:val="28"/>
          <w:szCs w:val="28"/>
        </w:rPr>
        <w:t>Фотоколлаж с праздника</w:t>
      </w:r>
    </w:p>
    <w:p w:rsidR="006F0164" w:rsidRDefault="006F0164" w:rsidP="00BE112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F0164" w:rsidRDefault="006F0164" w:rsidP="00BE11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CA4">
        <w:rPr>
          <w:rFonts w:ascii="Times New Roman" w:hAnsi="Times New Roman" w:cs="Times New Roman"/>
          <w:sz w:val="28"/>
          <w:szCs w:val="28"/>
        </w:rPr>
        <w:pict>
          <v:shape id="_x0000_i1026" type="#_x0000_t75" style="width:170.25pt;height:226.5pt">
            <v:imagedata r:id="rId5" o:title=""/>
          </v:shape>
        </w:pic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E5CA4">
        <w:rPr>
          <w:rFonts w:ascii="Times New Roman" w:hAnsi="Times New Roman" w:cs="Times New Roman"/>
          <w:sz w:val="28"/>
          <w:szCs w:val="28"/>
        </w:rPr>
        <w:pict>
          <v:shape id="_x0000_i1027" type="#_x0000_t75" style="width:227.25pt;height:171pt">
            <v:imagedata r:id="rId6" o:title=""/>
          </v:shape>
        </w:pict>
      </w:r>
    </w:p>
    <w:p w:rsidR="006F0164" w:rsidRDefault="006F0164" w:rsidP="00BE11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F0164" w:rsidRDefault="006F0164" w:rsidP="00BE112E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5CA4">
        <w:rPr>
          <w:rFonts w:ascii="Times New Roman" w:hAnsi="Times New Roman" w:cs="Times New Roman"/>
          <w:sz w:val="28"/>
          <w:szCs w:val="28"/>
        </w:rPr>
        <w:pict>
          <v:shape id="_x0000_i1028" type="#_x0000_t75" style="width:331.5pt;height:249pt">
            <v:imagedata r:id="rId7" o:title=""/>
          </v:shape>
        </w:pict>
      </w:r>
    </w:p>
    <w:p w:rsidR="006F0164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BE112E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F0164" w:rsidRDefault="006F0164" w:rsidP="0003603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sectPr w:rsidR="006F0164" w:rsidSect="0018099A">
      <w:pgSz w:w="11906" w:h="16838"/>
      <w:pgMar w:top="1134" w:right="850" w:bottom="1134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3155"/>
    <w:rsid w:val="00020B3A"/>
    <w:rsid w:val="0002122E"/>
    <w:rsid w:val="0003603F"/>
    <w:rsid w:val="00072826"/>
    <w:rsid w:val="00114365"/>
    <w:rsid w:val="00175849"/>
    <w:rsid w:val="0018099A"/>
    <w:rsid w:val="00352D2B"/>
    <w:rsid w:val="00383513"/>
    <w:rsid w:val="004D4922"/>
    <w:rsid w:val="00502DC0"/>
    <w:rsid w:val="005D1293"/>
    <w:rsid w:val="006414B2"/>
    <w:rsid w:val="006A58D8"/>
    <w:rsid w:val="006F0164"/>
    <w:rsid w:val="00750F72"/>
    <w:rsid w:val="00773797"/>
    <w:rsid w:val="007F2AD0"/>
    <w:rsid w:val="007F3155"/>
    <w:rsid w:val="008052ED"/>
    <w:rsid w:val="00812100"/>
    <w:rsid w:val="008D4197"/>
    <w:rsid w:val="008E5CA4"/>
    <w:rsid w:val="00A66105"/>
    <w:rsid w:val="00B833E6"/>
    <w:rsid w:val="00BE112E"/>
    <w:rsid w:val="00CC703E"/>
    <w:rsid w:val="00EA2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3E6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036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360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91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0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91044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10443">
              <w:marLeft w:val="4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91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9104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1" w:color="DDECF1"/>
                        <w:left w:val="single" w:sz="6" w:space="29" w:color="DDECF1"/>
                        <w:bottom w:val="single" w:sz="6" w:space="29" w:color="DDECF1"/>
                        <w:right w:val="single" w:sz="6" w:space="29" w:color="DDECF1"/>
                      </w:divBdr>
                      <w:divsChild>
                        <w:div w:id="1083910436">
                          <w:marLeft w:val="0"/>
                          <w:marRight w:val="0"/>
                          <w:marTop w:val="420"/>
                          <w:marBottom w:val="570"/>
                          <w:divBdr>
                            <w:top w:val="single" w:sz="6" w:space="21" w:color="C8E2E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910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21" w:color="C8E2EC"/>
                                <w:left w:val="single" w:sz="6" w:space="21" w:color="C8E2EC"/>
                                <w:bottom w:val="single" w:sz="6" w:space="21" w:color="C8E2EC"/>
                                <w:right w:val="single" w:sz="6" w:space="21" w:color="C8E2EC"/>
                              </w:divBdr>
                              <w:divsChild>
                                <w:div w:id="1083910442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910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9104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10434">
              <w:marLeft w:val="4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91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9104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1" w:color="DDECF1"/>
                        <w:left w:val="single" w:sz="6" w:space="29" w:color="DDECF1"/>
                        <w:bottom w:val="single" w:sz="6" w:space="29" w:color="DDECF1"/>
                        <w:right w:val="single" w:sz="6" w:space="29" w:color="DDECF1"/>
                      </w:divBdr>
                      <w:divsChild>
                        <w:div w:id="1083910435">
                          <w:marLeft w:val="0"/>
                          <w:marRight w:val="0"/>
                          <w:marTop w:val="420"/>
                          <w:marBottom w:val="570"/>
                          <w:divBdr>
                            <w:top w:val="single" w:sz="6" w:space="21" w:color="C8E2E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910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21" w:color="C8E2EC"/>
                                <w:left w:val="single" w:sz="6" w:space="21" w:color="C8E2EC"/>
                                <w:bottom w:val="single" w:sz="6" w:space="21" w:color="C8E2EC"/>
                                <w:right w:val="single" w:sz="6" w:space="21" w:color="C8E2EC"/>
                              </w:divBdr>
                              <w:divsChild>
                                <w:div w:id="1083910444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103</TotalTime>
  <Pages>10</Pages>
  <Words>1618</Words>
  <Characters>9226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Nikolay</dc:creator>
  <cp:keywords/>
  <dc:description/>
  <cp:lastModifiedBy>comp</cp:lastModifiedBy>
  <cp:revision>5</cp:revision>
  <cp:lastPrinted>2015-10-27T18:53:00Z</cp:lastPrinted>
  <dcterms:created xsi:type="dcterms:W3CDTF">2015-10-27T18:02:00Z</dcterms:created>
  <dcterms:modified xsi:type="dcterms:W3CDTF">2020-12-03T07:25:00Z</dcterms:modified>
</cp:coreProperties>
</file>