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09" w:rsidRPr="00770706" w:rsidRDefault="00362F09" w:rsidP="0077070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0706">
        <w:rPr>
          <w:rFonts w:ascii="Times New Roman" w:hAnsi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362F09" w:rsidRPr="00770706" w:rsidRDefault="00362F09" w:rsidP="0077070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0706">
        <w:rPr>
          <w:rFonts w:ascii="Times New Roman" w:hAnsi="Times New Roman"/>
          <w:b/>
          <w:sz w:val="28"/>
          <w:szCs w:val="28"/>
        </w:rPr>
        <w:t xml:space="preserve">детский сад № </w:t>
      </w:r>
      <w:smartTag w:uri="urn:schemas-microsoft-com:office:smarttags" w:element="metricconverter">
        <w:smartTagPr>
          <w:attr w:name="ProductID" w:val="2 г"/>
        </w:smartTagPr>
        <w:r w:rsidRPr="00770706">
          <w:rPr>
            <w:rFonts w:ascii="Times New Roman" w:hAnsi="Times New Roman"/>
            <w:b/>
            <w:sz w:val="28"/>
            <w:szCs w:val="28"/>
          </w:rPr>
          <w:t>2 г</w:t>
        </w:r>
      </w:smartTag>
      <w:r w:rsidRPr="00770706">
        <w:rPr>
          <w:rFonts w:ascii="Times New Roman" w:hAnsi="Times New Roman"/>
          <w:b/>
          <w:sz w:val="28"/>
          <w:szCs w:val="28"/>
        </w:rPr>
        <w:t xml:space="preserve">. Нижний Ломов </w:t>
      </w:r>
    </w:p>
    <w:p w:rsidR="00362F09" w:rsidRDefault="00362F09" w:rsidP="00770706">
      <w:pPr>
        <w:jc w:val="center"/>
        <w:rPr>
          <w:b/>
          <w:sz w:val="28"/>
          <w:szCs w:val="28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770706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52"/>
          <w:szCs w:val="52"/>
        </w:rPr>
      </w:pPr>
      <w:r w:rsidRPr="00770706">
        <w:rPr>
          <w:b/>
          <w:bCs/>
          <w:color w:val="000000"/>
          <w:sz w:val="52"/>
          <w:szCs w:val="52"/>
        </w:rPr>
        <w:t xml:space="preserve">Сценарий мероприятия </w:t>
      </w:r>
    </w:p>
    <w:p w:rsidR="00362F09" w:rsidRPr="00770706" w:rsidRDefault="00362F09" w:rsidP="00770706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52"/>
          <w:szCs w:val="52"/>
        </w:rPr>
      </w:pPr>
      <w:r w:rsidRPr="00770706">
        <w:rPr>
          <w:b/>
          <w:bCs/>
          <w:color w:val="000000"/>
          <w:sz w:val="52"/>
          <w:szCs w:val="52"/>
        </w:rPr>
        <w:t>«Письма с фронта»</w:t>
      </w:r>
    </w:p>
    <w:p w:rsidR="00362F09" w:rsidRDefault="00362F09" w:rsidP="00770706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62F09" w:rsidRDefault="00362F09" w:rsidP="00770706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BA419A">
      <w:pPr>
        <w:pStyle w:val="NormalWeb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  Подготовила и провела:                                                                                                                      музыкальный руководитель О.В. Безрученкова</w:t>
      </w: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Default="00362F09" w:rsidP="00E31858">
      <w:pPr>
        <w:pStyle w:val="NormalWeb"/>
        <w:spacing w:before="0" w:beforeAutospacing="0" w:after="0" w:afterAutospacing="0"/>
        <w:rPr>
          <w:b/>
          <w:bCs/>
          <w:color w:val="000000"/>
        </w:rPr>
      </w:pPr>
    </w:p>
    <w:p w:rsidR="00362F09" w:rsidRPr="00770706" w:rsidRDefault="00362F09" w:rsidP="00E31858">
      <w:pPr>
        <w:pStyle w:val="NormalWeb"/>
        <w:spacing w:before="0" w:beforeAutospacing="0" w:after="0" w:afterAutospacing="0"/>
        <w:rPr>
          <w:color w:val="000000"/>
        </w:rPr>
      </w:pPr>
      <w:r w:rsidRPr="00770706">
        <w:rPr>
          <w:b/>
          <w:bCs/>
          <w:color w:val="000000"/>
        </w:rPr>
        <w:t>Цель:</w:t>
      </w:r>
      <w:r w:rsidRPr="00770706">
        <w:rPr>
          <w:rStyle w:val="apple-converted-space"/>
          <w:color w:val="000000"/>
        </w:rPr>
        <w:t> </w:t>
      </w:r>
      <w:r w:rsidRPr="00770706">
        <w:rPr>
          <w:color w:val="000000"/>
        </w:rPr>
        <w:t>Формировать патриотические чувства, гордость за Родину, представление о героизме на основе ознакомления с боевыми традициями нашего народа; воспитывать любовь и уважение к защитникам Родины.</w:t>
      </w:r>
    </w:p>
    <w:p w:rsidR="00362F09" w:rsidRPr="00770706" w:rsidRDefault="00362F09" w:rsidP="00E31858">
      <w:pPr>
        <w:pStyle w:val="NormalWeb"/>
        <w:spacing w:before="0" w:beforeAutospacing="0" w:after="0" w:afterAutospacing="0"/>
        <w:rPr>
          <w:color w:val="000000"/>
        </w:rPr>
      </w:pPr>
      <w:r w:rsidRPr="00770706">
        <w:rPr>
          <w:b/>
          <w:bCs/>
          <w:color w:val="000000"/>
        </w:rPr>
        <w:t>Задачи:</w:t>
      </w:r>
      <w:r w:rsidRPr="00770706">
        <w:rPr>
          <w:rStyle w:val="apple-converted-space"/>
          <w:color w:val="000000"/>
        </w:rPr>
        <w:t> </w:t>
      </w:r>
      <w:r w:rsidRPr="00770706">
        <w:rPr>
          <w:color w:val="000000"/>
        </w:rPr>
        <w:t>Воспитывать у детей эмоционально-положительное, действенное отношение к воинам, которое выражалось бы в желании подражать им, быть похожими на них. Уточнять и расширять представления о защитниках страны в годы Великой Отечественной войны.</w:t>
      </w:r>
    </w:p>
    <w:p w:rsidR="00362F09" w:rsidRPr="00770706" w:rsidRDefault="00362F09" w:rsidP="00E31858">
      <w:pPr>
        <w:pStyle w:val="NormalWeb"/>
        <w:spacing w:before="0" w:beforeAutospacing="0" w:after="0" w:afterAutospacing="0"/>
        <w:rPr>
          <w:color w:val="000000"/>
        </w:rPr>
      </w:pPr>
      <w:r w:rsidRPr="00770706">
        <w:rPr>
          <w:color w:val="000000"/>
        </w:rPr>
        <w:t>Через военные письма, стихи и песни дать почувствовать детям величие духа людей военного поколения, их веру в торжество Победы.</w:t>
      </w:r>
    </w:p>
    <w:p w:rsidR="00362F09" w:rsidRPr="00770706" w:rsidRDefault="00362F09" w:rsidP="0086696A">
      <w:pPr>
        <w:rPr>
          <w:rFonts w:ascii="Times New Roman" w:hAnsi="Times New Roman"/>
          <w:b/>
          <w:sz w:val="24"/>
          <w:szCs w:val="24"/>
        </w:rPr>
      </w:pPr>
    </w:p>
    <w:p w:rsidR="00362F09" w:rsidRPr="00770706" w:rsidRDefault="00362F09" w:rsidP="001F1FFF">
      <w:pPr>
        <w:jc w:val="center"/>
        <w:rPr>
          <w:rFonts w:ascii="Times New Roman" w:hAnsi="Times New Roman"/>
          <w:b/>
          <w:sz w:val="24"/>
          <w:szCs w:val="24"/>
        </w:rPr>
      </w:pPr>
      <w:r w:rsidRPr="00770706">
        <w:rPr>
          <w:rFonts w:ascii="Times New Roman" w:hAnsi="Times New Roman"/>
          <w:b/>
          <w:sz w:val="24"/>
          <w:szCs w:val="24"/>
        </w:rPr>
        <w:t>Письма с фронта.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770706">
        <w:rPr>
          <w:rFonts w:ascii="Times New Roman" w:hAnsi="Times New Roman"/>
          <w:b/>
          <w:sz w:val="24"/>
          <w:szCs w:val="24"/>
          <w:u w:val="single"/>
        </w:rPr>
        <w:t xml:space="preserve"> Ведущий: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Письмо…Держу его в руке…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 в этом маленьком конверте?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Конечно, грусть в любой строке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А вдруг и весть о чьей-то смерти?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Вот такие скромные солдатские треугольники доставляли прямо из окопов с передовой за десятки и тысячи километров. Как ждали этих писем в тылу, весточки давали надежду на победу, на возвращение любимых сыновей, дочерей, мужей, отцов, женихов.</w: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770706">
        <w:rPr>
          <w:rFonts w:ascii="Times New Roman" w:hAnsi="Times New Roman"/>
          <w:b/>
          <w:sz w:val="24"/>
          <w:szCs w:val="24"/>
          <w:u w:val="single"/>
        </w:rPr>
        <w:t xml:space="preserve"> Ведущий: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Письма….Простые солдатские письма…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Сколько тепла в них, любви, романтизма,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Сколько в них веры в страну и народ,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Веры  в победу, что скоро придет!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Веры, что враг все же будет разбит,</w:t>
      </w: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 армия выстоит и победит!</w:t>
      </w:r>
    </w:p>
    <w:p w:rsidR="00362F09" w:rsidRDefault="00362F09" w:rsidP="001227E8">
      <w:pPr>
        <w:jc w:val="center"/>
        <w:rPr>
          <w:rFonts w:ascii="Times New Roman" w:hAnsi="Times New Roman"/>
          <w:sz w:val="24"/>
          <w:szCs w:val="24"/>
        </w:rPr>
      </w:pPr>
      <w:r w:rsidRPr="007E0F04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pt;height:200.25pt">
            <v:imagedata r:id="rId4" o:title=""/>
          </v:shape>
        </w:pict>
      </w:r>
    </w:p>
    <w:p w:rsidR="00362F09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770706">
        <w:rPr>
          <w:rFonts w:ascii="Times New Roman" w:hAnsi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/>
          <w:sz w:val="24"/>
          <w:szCs w:val="24"/>
        </w:rPr>
        <w:t>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письмах вопросы …о детях, жене,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Все ли здоровы,  сыты, в тепле…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письмах писали:  «Скоро придем!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Как только фашистов в Берлине добьем!»</w: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770706">
        <w:rPr>
          <w:rFonts w:ascii="Times New Roman" w:hAnsi="Times New Roman"/>
          <w:b/>
          <w:sz w:val="24"/>
          <w:szCs w:val="24"/>
          <w:u w:val="single"/>
        </w:rPr>
        <w:t xml:space="preserve"> Ведущий: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Письма от времени так пожелтели –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Трудно прочесть, разберешь еле-еле.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Но знает их бабушка все наизусть,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Ведь в каждом из них было слово: «Вернусь!»</w:t>
      </w:r>
    </w:p>
    <w:p w:rsidR="00362F09" w:rsidRDefault="00362F09" w:rsidP="001F1FFF">
      <w:pPr>
        <w:rPr>
          <w:rFonts w:ascii="Times New Roman" w:hAnsi="Times New Roman"/>
          <w:b/>
          <w:sz w:val="24"/>
          <w:szCs w:val="24"/>
        </w:rPr>
      </w:pPr>
      <w:r w:rsidRPr="00770706">
        <w:rPr>
          <w:rFonts w:ascii="Times New Roman" w:hAnsi="Times New Roman"/>
          <w:b/>
          <w:sz w:val="24"/>
          <w:szCs w:val="24"/>
        </w:rPr>
        <w:t>Звучит песня «В землянке» муз К. Листова, сл. А .Суркова</w:t>
      </w:r>
    </w:p>
    <w:p w:rsidR="00362F09" w:rsidRPr="00770706" w:rsidRDefault="00362F09" w:rsidP="001227E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Рисунок 9" o:spid="_x0000_i1026" type="#_x0000_t75" alt="Описание: http://ds2nlomov.ucoz.net/_ph/28/357276621.jpg" style="width:300pt;height:200.25pt;visibility:visible">
            <v:imagedata r:id="rId5" o:title=""/>
          </v:shape>
        </w:pic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1 Ведущий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 шлю тебе письмо из сорок пятого…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Взгляни на снимок, сверстник дорогой.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На нем я вместе с нашими ребятами,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Ты посмотри,  какой я молодой….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/>
          <w:sz w:val="24"/>
          <w:szCs w:val="24"/>
        </w:rPr>
        <w:t>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Земля стонала вся в огне, в пожарищах,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А мы за жизнь вели жестокий бой.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рядом падали товарищи,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каждый был такой же молодой…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/>
          <w:sz w:val="24"/>
          <w:szCs w:val="24"/>
        </w:rPr>
        <w:t>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 не слыхал, как злая пуля свистанула,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Как я упал и стал землей седой,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Как обелиском стал и песней чистою…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Ты посмотри, </w:t>
      </w:r>
      <w:r w:rsidRPr="00770706">
        <w:rPr>
          <w:rFonts w:ascii="Times New Roman" w:hAnsi="Times New Roman"/>
          <w:sz w:val="24"/>
          <w:szCs w:val="24"/>
        </w:rPr>
        <w:t xml:space="preserve"> какой я молодой…</w: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1Ведущий: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«Привет с фронта!»-так начиналось большинство писем. Простые маленькие солдатские треугольнички с лиловым штампом « проверено цензурой». Они писались в перерывах между боями, в госпиталях, на передовой. Письма писались без расчета на то, что кто-то, кроме адресата, их будет читать. Поэтому в них нет ничего показного, они искренни, и тем они и дороги нам.</w: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2 Ведущий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Со страниц этих писем мы слышим голос тех, кого уже нет, кто отдал жизни за нас с вами за то, чтобы жили мы и сделали все то, чего не успели они.</w:t>
      </w:r>
    </w:p>
    <w:p w:rsidR="00362F09" w:rsidRPr="00BA419A" w:rsidRDefault="00362F09" w:rsidP="001F1FFF">
      <w:pPr>
        <w:rPr>
          <w:rFonts w:ascii="Times New Roman" w:hAnsi="Times New Roman"/>
          <w:b/>
          <w:sz w:val="24"/>
          <w:szCs w:val="24"/>
        </w:rPr>
      </w:pPr>
      <w:r w:rsidRPr="00BA419A">
        <w:rPr>
          <w:rFonts w:ascii="Times New Roman" w:hAnsi="Times New Roman"/>
          <w:b/>
          <w:sz w:val="24"/>
          <w:szCs w:val="24"/>
        </w:rPr>
        <w:t>Первый ребенок: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«…Написал я все,что надо,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А увижусь-расскажу.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А теперь письмо солдата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Треугольников сложу.</w:t>
      </w:r>
    </w:p>
    <w:p w:rsidR="00362F09" w:rsidRPr="00BA419A" w:rsidRDefault="00362F09" w:rsidP="001F1FFF">
      <w:pPr>
        <w:rPr>
          <w:rFonts w:ascii="Times New Roman" w:hAnsi="Times New Roman"/>
          <w:b/>
          <w:sz w:val="24"/>
          <w:szCs w:val="24"/>
        </w:rPr>
      </w:pPr>
      <w:r w:rsidRPr="00BA419A">
        <w:rPr>
          <w:rFonts w:ascii="Times New Roman" w:hAnsi="Times New Roman"/>
          <w:b/>
          <w:sz w:val="24"/>
          <w:szCs w:val="24"/>
        </w:rPr>
        <w:t>Второй ребенок: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Угол первый-самый главный,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Этот угол я загну,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Чтоб с Победою и славой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Мы окончили войну.</w:t>
      </w:r>
    </w:p>
    <w:p w:rsidR="00362F09" w:rsidRPr="00BA419A" w:rsidRDefault="00362F09" w:rsidP="001F1FFF">
      <w:pPr>
        <w:rPr>
          <w:rFonts w:ascii="Times New Roman" w:hAnsi="Times New Roman"/>
          <w:b/>
          <w:sz w:val="24"/>
          <w:szCs w:val="24"/>
        </w:rPr>
      </w:pPr>
      <w:r w:rsidRPr="00BA419A">
        <w:rPr>
          <w:rFonts w:ascii="Times New Roman" w:hAnsi="Times New Roman"/>
          <w:b/>
          <w:sz w:val="24"/>
          <w:szCs w:val="24"/>
        </w:rPr>
        <w:t>Третий ребенок: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 сложу края второго-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Вот и вышел уголок,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 xml:space="preserve">Чтоб вернуться мне здоровым 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На отеческий порог.</w:t>
      </w:r>
    </w:p>
    <w:p w:rsidR="00362F09" w:rsidRPr="00BA419A" w:rsidRDefault="00362F09" w:rsidP="001F1FFF">
      <w:pPr>
        <w:rPr>
          <w:rFonts w:ascii="Times New Roman" w:hAnsi="Times New Roman"/>
          <w:b/>
          <w:sz w:val="24"/>
          <w:szCs w:val="24"/>
        </w:rPr>
      </w:pPr>
      <w:r w:rsidRPr="00BA419A">
        <w:rPr>
          <w:rFonts w:ascii="Times New Roman" w:hAnsi="Times New Roman"/>
          <w:b/>
          <w:sz w:val="24"/>
          <w:szCs w:val="24"/>
        </w:rPr>
        <w:t>Четвертый ребенок: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Ну а третий, ну а третий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честь твою сложу скорей,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Чтоб тебя, как прежде, встретить,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назвать женой своей.</w:t>
      </w:r>
    </w:p>
    <w:p w:rsidR="00362F09" w:rsidRPr="00BA419A" w:rsidRDefault="00362F09" w:rsidP="001F1FFF">
      <w:pPr>
        <w:rPr>
          <w:rFonts w:ascii="Times New Roman" w:hAnsi="Times New Roman"/>
          <w:b/>
          <w:sz w:val="24"/>
          <w:szCs w:val="24"/>
        </w:rPr>
      </w:pPr>
      <w:r w:rsidRPr="00BA419A">
        <w:rPr>
          <w:rFonts w:ascii="Times New Roman" w:hAnsi="Times New Roman"/>
          <w:b/>
          <w:sz w:val="24"/>
          <w:szCs w:val="24"/>
        </w:rPr>
        <w:t>Пятый ребенок: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Так лети с приветом жарким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На заветное крыльцо,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Треугольное, </w:t>
      </w:r>
      <w:r w:rsidRPr="00770706">
        <w:rPr>
          <w:rFonts w:ascii="Times New Roman" w:hAnsi="Times New Roman"/>
          <w:sz w:val="24"/>
          <w:szCs w:val="24"/>
        </w:rPr>
        <w:t xml:space="preserve"> без марки,</w:t>
      </w: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Фронтовое письмецо!»</w:t>
      </w:r>
    </w:p>
    <w:p w:rsidR="00362F09" w:rsidRPr="00770706" w:rsidRDefault="00362F09" w:rsidP="001227E8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8" o:spid="_x0000_i1027" type="#_x0000_t75" alt="Описание: http://ds2nlomov.ucoz.net/_ph/28/181354035.jpg" style="width:4in;height:192pt;visibility:visible">
            <v:imagedata r:id="rId6" o:title=""/>
          </v:shape>
        </w:pict>
      </w:r>
    </w:p>
    <w:p w:rsidR="00362F09" w:rsidRDefault="00362F09" w:rsidP="00770706">
      <w:pPr>
        <w:jc w:val="center"/>
        <w:rPr>
          <w:rFonts w:ascii="Times New Roman" w:hAnsi="Times New Roman"/>
          <w:b/>
          <w:sz w:val="24"/>
          <w:szCs w:val="24"/>
        </w:rPr>
      </w:pPr>
      <w:r w:rsidRPr="00770706">
        <w:rPr>
          <w:rFonts w:ascii="Times New Roman" w:hAnsi="Times New Roman"/>
          <w:b/>
          <w:sz w:val="24"/>
          <w:szCs w:val="24"/>
        </w:rPr>
        <w:t>Танец «А закаты алые»</w:t>
      </w:r>
      <w:r>
        <w:rPr>
          <w:rFonts w:ascii="Times New Roman" w:hAnsi="Times New Roman"/>
          <w:b/>
          <w:sz w:val="24"/>
          <w:szCs w:val="24"/>
        </w:rPr>
        <w:t xml:space="preserve">  (исполняют дети)</w:t>
      </w:r>
    </w:p>
    <w:p w:rsidR="00362F09" w:rsidRDefault="00362F09" w:rsidP="00770706">
      <w:pPr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Рисунок 1" o:spid="_x0000_i1028" type="#_x0000_t75" alt="Описание: http://ds2nlomov.ucoz.net/_ph/28/722346821.jpg" style="width:4in;height:192pt;visibility:visible">
            <v:imagedata r:id="rId7" o:title=""/>
          </v:shape>
        </w:pict>
      </w:r>
    </w:p>
    <w:p w:rsidR="00362F09" w:rsidRDefault="00362F09" w:rsidP="0077070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Рисунок 2" o:spid="_x0000_i1029" type="#_x0000_t75" alt="Описание: http://ds2nlomov.ucoz.net/_ph/28/813258770.jpg" style="width:300pt;height:200.25pt;visibility:visible">
            <v:imagedata r:id="rId8" o:title=""/>
          </v:shape>
        </w:pic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1 Ведущий: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Миллионы людей оказались оторванными от родного дома, семьи. В войну особенно обострилось чу</w:t>
      </w:r>
      <w:r>
        <w:rPr>
          <w:rFonts w:ascii="Times New Roman" w:hAnsi="Times New Roman"/>
          <w:sz w:val="24"/>
          <w:szCs w:val="24"/>
        </w:rPr>
        <w:t xml:space="preserve">вство любви к близким, </w:t>
      </w:r>
      <w:r w:rsidRPr="00770706">
        <w:rPr>
          <w:rFonts w:ascii="Times New Roman" w:hAnsi="Times New Roman"/>
          <w:sz w:val="24"/>
          <w:szCs w:val="24"/>
        </w:rPr>
        <w:t>родным. Оно было общим, понятным для всех. В миллионах конвертах  шло с фронта в тыл стихотворение К. Симонова «Жди меня». Шло  без ссылки на автора.</w:t>
      </w:r>
    </w:p>
    <w:p w:rsidR="00362F09" w:rsidRPr="00770706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>2 Ведущий: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Жди меня,</w:t>
      </w:r>
      <w:r w:rsidRPr="00770706">
        <w:rPr>
          <w:rFonts w:ascii="Times New Roman" w:hAnsi="Times New Roman"/>
          <w:sz w:val="24"/>
          <w:szCs w:val="24"/>
        </w:rPr>
        <w:t xml:space="preserve"> и я вернусь.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Только очень жди,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Жди, когда наводят грусть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Желтые дожди,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Жди, когда снега метут,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Жди, когда жара,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Жди, когда других не ждут,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Позабыв вчера.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Жди, </w:t>
      </w:r>
      <w:r w:rsidRPr="00770706">
        <w:rPr>
          <w:rFonts w:ascii="Times New Roman" w:hAnsi="Times New Roman"/>
          <w:sz w:val="24"/>
          <w:szCs w:val="24"/>
        </w:rPr>
        <w:t>когда из дальних мест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Писем не придет,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Жди, когда уж надоест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Всем кто вместе ждет.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 меня , и я вернусь,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Не желай добра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Всем, кто знает наизусть,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 забыть пора.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Жди меня, и я вернусь,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Всем смертям назло.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Кто не ждал меня, тот пусть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Скажет -п</w:t>
      </w:r>
      <w:r w:rsidRPr="00770706">
        <w:rPr>
          <w:rFonts w:ascii="Times New Roman" w:hAnsi="Times New Roman"/>
          <w:sz w:val="24"/>
          <w:szCs w:val="24"/>
        </w:rPr>
        <w:t>овезло.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Не понять, не ждавшим им,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 xml:space="preserve">Как среди огня 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Ожиданием своим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Ты спасла меня.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 xml:space="preserve">Как я выжил, будем знать 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Только мы с тобой,-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Просто ты умела ждать,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Как никто другой.</w:t>
      </w:r>
    </w:p>
    <w:p w:rsidR="00362F09" w:rsidRDefault="00362F09" w:rsidP="00A36E1E">
      <w:pPr>
        <w:jc w:val="center"/>
        <w:rPr>
          <w:rFonts w:ascii="Times New Roman" w:hAnsi="Times New Roman"/>
          <w:b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Танец «Лизавета»</w:t>
      </w:r>
      <w:r>
        <w:rPr>
          <w:rFonts w:ascii="Times New Roman" w:hAnsi="Times New Roman"/>
          <w:b/>
          <w:sz w:val="24"/>
          <w:szCs w:val="24"/>
        </w:rPr>
        <w:t xml:space="preserve"> (исполняют дети)</w:t>
      </w:r>
    </w:p>
    <w:p w:rsidR="00362F09" w:rsidRPr="00A36E1E" w:rsidRDefault="00362F09" w:rsidP="00A36E1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Рисунок 10" o:spid="_x0000_i1030" type="#_x0000_t75" alt="Описание: http://ds2nlomov.ucoz.net/_ph/28/594717957.jpg" style="width:4in;height:192pt;visibility:visible">
            <v:imagedata r:id="rId9" o:title=""/>
          </v:shape>
        </w:pict>
      </w:r>
    </w:p>
    <w:p w:rsidR="00362F09" w:rsidRPr="00A36E1E" w:rsidRDefault="00362F09" w:rsidP="001F1FFF">
      <w:pPr>
        <w:rPr>
          <w:rFonts w:ascii="Times New Roman" w:hAnsi="Times New Roman"/>
          <w:b/>
          <w:sz w:val="24"/>
          <w:szCs w:val="24"/>
          <w:u w:val="single"/>
        </w:rPr>
      </w:pPr>
      <w:r w:rsidRPr="00A36E1E">
        <w:rPr>
          <w:rFonts w:ascii="Times New Roman" w:hAnsi="Times New Roman"/>
          <w:b/>
          <w:sz w:val="24"/>
          <w:szCs w:val="24"/>
          <w:u w:val="single"/>
        </w:rPr>
        <w:t>1.Ведущий</w:t>
      </w: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 хочу рассказать немного о моем….Вот эти письма приходили от него домой…Вот на них написано-проверено цензурой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0706">
        <w:rPr>
          <w:rFonts w:ascii="Times New Roman" w:hAnsi="Times New Roman"/>
          <w:sz w:val="24"/>
          <w:szCs w:val="24"/>
        </w:rPr>
        <w:t>(Читает письма)</w:t>
      </w:r>
    </w:p>
    <w:p w:rsidR="00362F09" w:rsidRPr="00770706" w:rsidRDefault="00362F09" w:rsidP="00617D27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3" o:spid="_x0000_i1031" type="#_x0000_t75" alt="Описание: http://ds2nlomov.ucoz.net/_ph/28/515066373.jpg" style="width:192pt;height:4in;visibility:visible">
            <v:imagedata r:id="rId10" o:title=""/>
          </v:shape>
        </w:pict>
      </w:r>
    </w:p>
    <w:p w:rsidR="00362F09" w:rsidRDefault="00362F09" w:rsidP="00A36E1E">
      <w:pPr>
        <w:jc w:val="center"/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Песня «О той весне»</w:t>
      </w:r>
      <w:r>
        <w:rPr>
          <w:rFonts w:ascii="Times New Roman" w:hAnsi="Times New Roman"/>
          <w:b/>
          <w:sz w:val="24"/>
          <w:szCs w:val="24"/>
        </w:rPr>
        <w:t xml:space="preserve"> (</w:t>
      </w:r>
      <w:r w:rsidRPr="001615ED">
        <w:rPr>
          <w:rFonts w:ascii="Times New Roman" w:hAnsi="Times New Roman"/>
          <w:sz w:val="24"/>
          <w:szCs w:val="24"/>
        </w:rPr>
        <w:t>сл. и муз.Е.Плотниковой)</w:t>
      </w:r>
      <w:r>
        <w:rPr>
          <w:rFonts w:ascii="Times New Roman" w:hAnsi="Times New Roman"/>
          <w:sz w:val="24"/>
          <w:szCs w:val="24"/>
        </w:rPr>
        <w:t xml:space="preserve"> (детский хор)</w:t>
      </w:r>
    </w:p>
    <w:p w:rsidR="00362F09" w:rsidRPr="001615ED" w:rsidRDefault="00362F09" w:rsidP="00A36E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4" o:spid="_x0000_i1032" type="#_x0000_t75" alt="Описание: http://ds2nlomov.ucoz.net/_ph/28/185418620.jpg" style="width:4in;height:200.25pt;visibility:visible">
            <v:imagedata r:id="rId11" o:title=""/>
          </v:shape>
        </w:pict>
      </w:r>
    </w:p>
    <w:p w:rsidR="00362F09" w:rsidRPr="00A36E1E" w:rsidRDefault="00362F09" w:rsidP="00A36E1E">
      <w:pPr>
        <w:jc w:val="center"/>
        <w:rPr>
          <w:rFonts w:ascii="Times New Roman" w:hAnsi="Times New Roman"/>
          <w:b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Сценка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(выходит ребенок,</w:t>
      </w:r>
      <w:r w:rsidRPr="00770706">
        <w:rPr>
          <w:rFonts w:ascii="Times New Roman" w:hAnsi="Times New Roman"/>
          <w:sz w:val="24"/>
          <w:szCs w:val="24"/>
        </w:rPr>
        <w:t xml:space="preserve"> он разворачивает  письмо-треугольник и «читает»):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«Здравствуй, дорогой Максим!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Здравствуй, мой любимый сын!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 пишу с передовой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Завтра утром-снова в бой.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Будем мы фашистов гнать.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Береги, сыночек, мать.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Позабудь печаль и грусть,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 с Победою вернусь.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Обниму вас, наконец.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До свиданья! Твой отец!»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Выходят 4 ребенка, </w:t>
      </w:r>
      <w:r w:rsidRPr="00770706">
        <w:rPr>
          <w:rFonts w:ascii="Times New Roman" w:hAnsi="Times New Roman"/>
          <w:sz w:val="24"/>
          <w:szCs w:val="24"/>
        </w:rPr>
        <w:t xml:space="preserve"> поочередно «читают» письмо.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1 ребенок:</w:t>
      </w:r>
      <w:r w:rsidRPr="00770706">
        <w:rPr>
          <w:rFonts w:ascii="Times New Roman" w:hAnsi="Times New Roman"/>
          <w:sz w:val="24"/>
          <w:szCs w:val="24"/>
        </w:rPr>
        <w:t xml:space="preserve"> «Дорогие мои родные!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Ночь. Дрожит огонек свечи.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Вспоминаю уже не впервые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Как вы спите на теплой печи.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2 ребенок:</w:t>
      </w:r>
      <w:r w:rsidRPr="00770706">
        <w:rPr>
          <w:rFonts w:ascii="Times New Roman" w:hAnsi="Times New Roman"/>
          <w:sz w:val="24"/>
          <w:szCs w:val="24"/>
        </w:rPr>
        <w:t xml:space="preserve"> В нашей маленькой старой избушке,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 в глухих затерялась лесах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Вспоминаю я поле, речушку,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Вновь и вновь вспоминаю я вас.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3 ребенок:</w:t>
      </w:r>
      <w:r w:rsidRPr="00770706">
        <w:rPr>
          <w:rFonts w:ascii="Times New Roman" w:hAnsi="Times New Roman"/>
          <w:sz w:val="24"/>
          <w:szCs w:val="24"/>
        </w:rPr>
        <w:t xml:space="preserve"> Мои братья и сестры родные!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Завтра снова я в бой иду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За Отчизну свою, за Россию,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 попала в лихую беду.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</w:rPr>
        <w:t>4 ребенок:</w:t>
      </w:r>
      <w:r w:rsidRPr="00770706">
        <w:rPr>
          <w:rFonts w:ascii="Times New Roman" w:hAnsi="Times New Roman"/>
          <w:sz w:val="24"/>
          <w:szCs w:val="24"/>
        </w:rPr>
        <w:t xml:space="preserve"> Соберу свое мужество, силу,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Буду немцев без жалости бить,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Чтобы вам ничего не грозило,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Чтоб могли вы учиться и жить.</w:t>
      </w: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Дети уходят.</w:t>
      </w:r>
    </w:p>
    <w:p w:rsidR="00362F09" w:rsidRPr="00770706" w:rsidRDefault="00362F09" w:rsidP="001227E8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7" o:spid="_x0000_i1033" type="#_x0000_t75" alt="Описание: http://ds2nlomov.ucoz.net/_ph/28/875559022.jpg" style="width:4in;height:192pt;visibility:visible">
            <v:imagedata r:id="rId12" o:title=""/>
          </v:shape>
        </w:pic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/>
          <w:sz w:val="24"/>
          <w:szCs w:val="24"/>
        </w:rPr>
        <w:t>:</w:t>
      </w:r>
      <w:r w:rsidRPr="00770706">
        <w:rPr>
          <w:rFonts w:ascii="Times New Roman" w:hAnsi="Times New Roman"/>
          <w:sz w:val="24"/>
          <w:szCs w:val="24"/>
        </w:rPr>
        <w:t xml:space="preserve"> Шла война. Стонала вся Россия.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Но запахло в воздухе весной.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Мать на фронт письмо писала сыну: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«Зд</w:t>
      </w:r>
      <w:r>
        <w:rPr>
          <w:rFonts w:ascii="Times New Roman" w:hAnsi="Times New Roman"/>
          <w:sz w:val="24"/>
          <w:szCs w:val="24"/>
        </w:rPr>
        <w:t>равствуй, мой Алешенька родной!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Ты здоров, любимый мой сыночек?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За Отчизну проливаешь кровь…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Как хочу я в эти пару строчек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Уложить огромную  любовь!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Я, любимый по тебе скучаю.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Плачу… Но прости. Не в этом суть.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Ты живой. Я точно это знаю.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Ведь не может сердце обмануть.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Стать бы мне красивой белой птицей,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Чтоб от разлуки не страдать,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Над землею грешной покружиться,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тебя, мой милый, увидать!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Почему вестей не получаю?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Обещал писать ты, уходя.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Почтальона у ворот встречаю,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Только нет писем от тебя….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Бьешь фашистов. Понимаю, милый…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Знаю, что о доме ты грустишь…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Но поверь, найду еще я силы,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Чтоб тебя дождаться, </w:t>
      </w:r>
      <w:r w:rsidRPr="00770706">
        <w:rPr>
          <w:rFonts w:ascii="Times New Roman" w:hAnsi="Times New Roman"/>
          <w:sz w:val="24"/>
          <w:szCs w:val="24"/>
        </w:rPr>
        <w:t>мой малыш.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Помнишь Валю? Жили по соседству?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Так тебя, сказала, будет ждать.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Зайца твоего храню из детства…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Помнишь, как ты любил ты с ним играть?»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Мать писала своему ребенку.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Вся в слезах. Две ночи напролет.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 xml:space="preserve">И не знала то, что похоронку 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Почтальон сегодня принесет…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  <w:u w:val="single"/>
        </w:rPr>
        <w:t>2 Ведущий</w:t>
      </w:r>
      <w:r w:rsidRPr="00770706">
        <w:rPr>
          <w:rFonts w:ascii="Times New Roman" w:hAnsi="Times New Roman"/>
          <w:sz w:val="24"/>
          <w:szCs w:val="24"/>
        </w:rPr>
        <w:t>берет треугольник в руки: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Треугольником сложен потемневший листок,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нем и горькое лето, и сигналы тревог,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нем печаль отступленья в тот отчаянный год.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Рвется ветер осенний и команда : вперед!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Даже смерть отступала, хоть на несколько дней,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Где солдатские письма шли дорогой своей.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с поклоном последние письма, полные сил,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От погибших в сраженьях почтальон приносил.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Письма с фронта вобрали и судьбу, и любовь,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бессонную правду фронтовых голосов.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письмах вера солдата в наши мирные дни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Хоть и были когда-то далеко они.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Вас  - </w:t>
      </w:r>
      <w:r w:rsidRPr="00770706">
        <w:rPr>
          <w:rFonts w:ascii="Times New Roman" w:hAnsi="Times New Roman"/>
          <w:sz w:val="24"/>
          <w:szCs w:val="24"/>
        </w:rPr>
        <w:t>храните солдатские письма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Они просты и порою грустны,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 них столько надежды и вечного смысла.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Прошу Вас: храните солдатские письма,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Тревожную память людской доброты!</w:t>
      </w:r>
    </w:p>
    <w:p w:rsidR="00362F09" w:rsidRDefault="00362F09" w:rsidP="00A36E1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Песня «День Победы».</w:t>
      </w:r>
    </w:p>
    <w:p w:rsidR="00362F09" w:rsidRPr="00A36E1E" w:rsidRDefault="00362F09" w:rsidP="00A36E1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 id="Рисунок 5" o:spid="_x0000_i1034" type="#_x0000_t75" alt="Описание: http://ds2nlomov.ucoz.net/_ph/28/947437849.jpg" style="width:4in;height:192pt;visibility:visible">
            <v:imagedata r:id="rId13" o:title=""/>
          </v:shape>
        </w:pic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  <w:u w:val="single"/>
        </w:rPr>
        <w:t xml:space="preserve">1 Ведущий: </w:t>
      </w:r>
      <w:r w:rsidRPr="00770706">
        <w:rPr>
          <w:rFonts w:ascii="Times New Roman" w:hAnsi="Times New Roman"/>
          <w:sz w:val="24"/>
          <w:szCs w:val="24"/>
        </w:rPr>
        <w:t>9мая мы с вами будем праздновать 70-летнюю годовщину освобождения от немецко-фашистских  захватчиков. На фронтах ВОВ, не щадя своей</w:t>
      </w:r>
      <w:r>
        <w:rPr>
          <w:rFonts w:ascii="Times New Roman" w:hAnsi="Times New Roman"/>
          <w:sz w:val="24"/>
          <w:szCs w:val="24"/>
        </w:rPr>
        <w:t xml:space="preserve"> жизни, воевало более 15 тысяч Н</w:t>
      </w:r>
      <w:r w:rsidRPr="00770706">
        <w:rPr>
          <w:rFonts w:ascii="Times New Roman" w:hAnsi="Times New Roman"/>
          <w:sz w:val="24"/>
          <w:szCs w:val="24"/>
        </w:rPr>
        <w:t>ижнеломовцев. Погибло более 7 тысяч уроженцев города и района, сражаясь  за правое дело. Более 4 тысяч наших земляков за мужество и героизм было удостоено высоких боевых правительственных наград. Нижнеломовская земля дала Родине 19 героев Советского Союза и 3 полных кавалеров орденов Славы.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Дорогие ветераны и труженики тыла</w:t>
      </w:r>
      <w:r>
        <w:rPr>
          <w:rFonts w:ascii="Times New Roman" w:hAnsi="Times New Roman"/>
          <w:sz w:val="24"/>
          <w:szCs w:val="24"/>
        </w:rPr>
        <w:t>,</w:t>
      </w:r>
      <w:r w:rsidRPr="00770706">
        <w:rPr>
          <w:rFonts w:ascii="Times New Roman" w:hAnsi="Times New Roman"/>
          <w:sz w:val="24"/>
          <w:szCs w:val="24"/>
        </w:rPr>
        <w:t xml:space="preserve"> и наши гости, поздравля</w:t>
      </w:r>
      <w:r>
        <w:rPr>
          <w:rFonts w:ascii="Times New Roman" w:hAnsi="Times New Roman"/>
          <w:sz w:val="24"/>
          <w:szCs w:val="24"/>
        </w:rPr>
        <w:t>ем с таким великим праздником Днем Победы!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A36E1E">
        <w:rPr>
          <w:rFonts w:ascii="Times New Roman" w:hAnsi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/>
          <w:sz w:val="24"/>
          <w:szCs w:val="24"/>
        </w:rPr>
        <w:t>:</w:t>
      </w:r>
      <w:r w:rsidRPr="00770706">
        <w:rPr>
          <w:rFonts w:ascii="Times New Roman" w:hAnsi="Times New Roman"/>
          <w:sz w:val="24"/>
          <w:szCs w:val="24"/>
        </w:rPr>
        <w:t xml:space="preserve"> Пусть гремит салют Победы,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Этим светом мир согреет.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С Днем Победы поздравляем,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Всем людям земли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Шлем огромный привет!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И этим праздничным днем</w: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r w:rsidRPr="00770706">
        <w:rPr>
          <w:rFonts w:ascii="Times New Roman" w:hAnsi="Times New Roman"/>
          <w:sz w:val="24"/>
          <w:szCs w:val="24"/>
        </w:rPr>
        <w:t>Давайте песню вместе споем!</w:t>
      </w:r>
    </w:p>
    <w:p w:rsidR="00362F09" w:rsidRPr="00770706" w:rsidRDefault="00362F09" w:rsidP="00A36E1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70706">
        <w:rPr>
          <w:rFonts w:ascii="Times New Roman" w:hAnsi="Times New Roman"/>
          <w:b/>
          <w:sz w:val="24"/>
          <w:szCs w:val="24"/>
          <w:u w:val="single"/>
        </w:rPr>
        <w:t xml:space="preserve">Исполняется попурри на </w:t>
      </w:r>
      <w:r>
        <w:rPr>
          <w:rFonts w:ascii="Times New Roman" w:hAnsi="Times New Roman"/>
          <w:b/>
          <w:sz w:val="24"/>
          <w:szCs w:val="24"/>
          <w:u w:val="single"/>
        </w:rPr>
        <w:t>военную тему (педагоги детского сада)</w:t>
      </w:r>
    </w:p>
    <w:p w:rsidR="00362F09" w:rsidRPr="00770706" w:rsidRDefault="00362F09" w:rsidP="00617D27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Рисунок 6" o:spid="_x0000_i1035" type="#_x0000_t75" alt="Описание: http://ds2nlomov.ucoz.net/_ph/28/748958969.jpg" style="width:4in;height:192pt;visibility:visible">
            <v:imagedata r:id="rId14" o:title=""/>
          </v:shape>
        </w:pict>
      </w: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62F09" w:rsidRPr="00F949BA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770706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Default="00362F09" w:rsidP="001F1FFF">
      <w:pPr>
        <w:rPr>
          <w:rFonts w:ascii="Times New Roman" w:hAnsi="Times New Roman"/>
          <w:sz w:val="24"/>
          <w:szCs w:val="24"/>
        </w:rPr>
      </w:pPr>
    </w:p>
    <w:p w:rsidR="00362F09" w:rsidRPr="00F949BA" w:rsidRDefault="00362F09" w:rsidP="001F1FFF">
      <w:pPr>
        <w:rPr>
          <w:rFonts w:ascii="Times New Roman" w:hAnsi="Times New Roman"/>
          <w:sz w:val="24"/>
          <w:szCs w:val="24"/>
        </w:rPr>
      </w:pPr>
    </w:p>
    <w:sectPr w:rsidR="00362F09" w:rsidRPr="00F949BA" w:rsidSect="00A36E1E">
      <w:pgSz w:w="11906" w:h="16838"/>
      <w:pgMar w:top="360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372"/>
    <w:rsid w:val="000E4CD3"/>
    <w:rsid w:val="001227E8"/>
    <w:rsid w:val="001615ED"/>
    <w:rsid w:val="001D566B"/>
    <w:rsid w:val="001F1FFF"/>
    <w:rsid w:val="00221372"/>
    <w:rsid w:val="00227507"/>
    <w:rsid w:val="00252FF9"/>
    <w:rsid w:val="002A0458"/>
    <w:rsid w:val="002C2E5B"/>
    <w:rsid w:val="002D3DBC"/>
    <w:rsid w:val="00362F09"/>
    <w:rsid w:val="003E1725"/>
    <w:rsid w:val="00444E49"/>
    <w:rsid w:val="00455425"/>
    <w:rsid w:val="0045731E"/>
    <w:rsid w:val="00486042"/>
    <w:rsid w:val="004B7D61"/>
    <w:rsid w:val="005211BD"/>
    <w:rsid w:val="005259D8"/>
    <w:rsid w:val="005827A9"/>
    <w:rsid w:val="005A331C"/>
    <w:rsid w:val="005E0D84"/>
    <w:rsid w:val="00617D27"/>
    <w:rsid w:val="0066696F"/>
    <w:rsid w:val="00684C34"/>
    <w:rsid w:val="00710DDF"/>
    <w:rsid w:val="00726CB7"/>
    <w:rsid w:val="00770706"/>
    <w:rsid w:val="007E0F04"/>
    <w:rsid w:val="00811E13"/>
    <w:rsid w:val="0086696A"/>
    <w:rsid w:val="009B0A7A"/>
    <w:rsid w:val="00A1106E"/>
    <w:rsid w:val="00A36C66"/>
    <w:rsid w:val="00A36E1E"/>
    <w:rsid w:val="00A43E07"/>
    <w:rsid w:val="00A64AC0"/>
    <w:rsid w:val="00B14BED"/>
    <w:rsid w:val="00B21A14"/>
    <w:rsid w:val="00B40E95"/>
    <w:rsid w:val="00B657C4"/>
    <w:rsid w:val="00BA419A"/>
    <w:rsid w:val="00C142EE"/>
    <w:rsid w:val="00C14DFE"/>
    <w:rsid w:val="00C51526"/>
    <w:rsid w:val="00C818CE"/>
    <w:rsid w:val="00CD4E77"/>
    <w:rsid w:val="00CE2D67"/>
    <w:rsid w:val="00D30C93"/>
    <w:rsid w:val="00D56E0D"/>
    <w:rsid w:val="00DA404C"/>
    <w:rsid w:val="00E31858"/>
    <w:rsid w:val="00E53D87"/>
    <w:rsid w:val="00E95153"/>
    <w:rsid w:val="00EA51DE"/>
    <w:rsid w:val="00F949BA"/>
    <w:rsid w:val="00FC5B90"/>
    <w:rsid w:val="00FE3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E13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86696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sz w:val="27"/>
      <w:szCs w:val="20"/>
      <w:lang w:eastAsia="ru-RU"/>
    </w:rPr>
  </w:style>
  <w:style w:type="paragraph" w:styleId="Heading4">
    <w:name w:val="heading 4"/>
    <w:basedOn w:val="Normal"/>
    <w:link w:val="Heading4Char"/>
    <w:uiPriority w:val="99"/>
    <w:qFormat/>
    <w:rsid w:val="0086696A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86696A"/>
    <w:rPr>
      <w:rFonts w:ascii="Times New Roman" w:hAnsi="Times New Roman" w:cs="Times New Roman"/>
      <w:b/>
      <w:sz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6696A"/>
    <w:rPr>
      <w:rFonts w:ascii="Times New Roman" w:hAnsi="Times New Roman" w:cs="Times New Roman"/>
      <w:b/>
      <w:sz w:val="24"/>
      <w:lang w:eastAsia="ru-RU"/>
    </w:rPr>
  </w:style>
  <w:style w:type="paragraph" w:styleId="NormalWeb">
    <w:name w:val="Normal (Web)"/>
    <w:basedOn w:val="Normal"/>
    <w:uiPriority w:val="99"/>
    <w:semiHidden/>
    <w:rsid w:val="008669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6696A"/>
    <w:rPr>
      <w:lang w:eastAsia="en-US"/>
    </w:rPr>
  </w:style>
  <w:style w:type="character" w:customStyle="1" w:styleId="apple-converted-space">
    <w:name w:val="apple-converted-space"/>
    <w:uiPriority w:val="99"/>
    <w:rsid w:val="00E31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7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235</TotalTime>
  <Pages>12</Pages>
  <Words>1197</Words>
  <Characters>6828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</dc:creator>
  <cp:keywords/>
  <dc:description/>
  <cp:lastModifiedBy>User</cp:lastModifiedBy>
  <cp:revision>20</cp:revision>
  <dcterms:created xsi:type="dcterms:W3CDTF">2017-05-11T10:01:00Z</dcterms:created>
  <dcterms:modified xsi:type="dcterms:W3CDTF">2020-11-09T10:46:00Z</dcterms:modified>
</cp:coreProperties>
</file>