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Чудо</w:t>
      </w:r>
    </w:p>
    <w:p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Интерактивный спектакль для младшего школьного возраста</w:t>
      </w:r>
    </w:p>
    <w:p>
      <w:pPr>
        <w:ind w:firstLine="567"/>
        <w:rPr>
          <w:b/>
          <w:i/>
          <w:sz w:val="28"/>
          <w:szCs w:val="28"/>
        </w:rPr>
      </w:pPr>
    </w:p>
    <w:p>
      <w:pPr>
        <w:ind w:firstLine="567"/>
        <w:rPr>
          <w:sz w:val="28"/>
          <w:szCs w:val="28"/>
        </w:rPr>
      </w:pPr>
      <w:r>
        <w:rPr>
          <w:b/>
          <w:i/>
          <w:sz w:val="28"/>
          <w:szCs w:val="28"/>
        </w:rPr>
        <w:t>Действующие лица</w:t>
      </w:r>
      <w:r>
        <w:rPr>
          <w:sz w:val="28"/>
          <w:szCs w:val="28"/>
        </w:rPr>
        <w:t>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Мальчик с хрустальным сердцем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Девочка Вьюжинка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Снегирь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Радуга-дуга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Снегурочка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Дед Мороз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Воробей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Льдина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Льдинки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Лисы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Белки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Зайцы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 зале – елка. Действия происходят с двух ее сторон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Соответственно поочерёдно затемняется то одна, то другая сторона. Герои на затемненной стороне замирают.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Мальчик с хрустальным сердцем с одной стороны елки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Мальчик с хрустальным сердцем 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поеживаясь, ходит около елки</w:t>
      </w:r>
      <w:r>
        <w:rPr>
          <w:sz w:val="28"/>
          <w:szCs w:val="28"/>
        </w:rPr>
        <w:t>):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Ах, как же холодна зима: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То вьюжит, то морозит.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То снег навеет на поля, 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То речку льдом покроет,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То павой белою плывет</w:t>
      </w:r>
    </w:p>
    <w:p>
      <w:pPr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Под</w:t>
      </w:r>
      <w:proofErr w:type="gramEnd"/>
      <w:r>
        <w:rPr>
          <w:sz w:val="28"/>
          <w:szCs w:val="28"/>
        </w:rPr>
        <w:t xml:space="preserve"> черным покрывалам,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То жарко станет ей. И вот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Уж речка побежала.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Замерзло все, и не с кем мне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Словечком обменяться.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Весной же каждый муравей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Со мной бы посмеялся.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даже радуга-дуга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Мороза испугалась,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разбежались все друзья,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А мне зима осталась.</w:t>
      </w:r>
    </w:p>
    <w:p>
      <w:pPr>
        <w:ind w:firstLine="567"/>
        <w:rPr>
          <w:sz w:val="28"/>
          <w:szCs w:val="28"/>
        </w:rPr>
      </w:pPr>
    </w:p>
    <w:p>
      <w:pPr>
        <w:ind w:firstLine="567"/>
        <w:jc w:val="center"/>
        <w:rPr>
          <w:sz w:val="28"/>
          <w:szCs w:val="28"/>
        </w:rPr>
      </w:pPr>
      <w:r>
        <w:rPr>
          <w:i/>
          <w:sz w:val="28"/>
          <w:szCs w:val="28"/>
        </w:rPr>
        <w:t>Появляется нахохлившийся воробей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Чего ворчишь, как старый дед?!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Ты в валенках нехилых,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у меня лишь перья есть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 выживанья сила.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Пусть у тебя из хрусталя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Сердечко еле бьется!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Пусть новогодняя пора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нем счастьем отзовется!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 лед, звенит в груди хрусталь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 смеха и восторга!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Ты пробуждайся и мечтай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зимнего порога!</w:t>
      </w:r>
    </w:p>
    <w:p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Нет муравья ему болтать</w:t>
      </w:r>
      <w:proofErr w:type="gramEnd"/>
      <w:r>
        <w:rPr>
          <w:sz w:val="28"/>
          <w:szCs w:val="28"/>
        </w:rPr>
        <w:t>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лисы, белки, зайцы?!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Тебе бы в салки погонять –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Согреешь сразу пальцы!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бегает вместе с детьми, играет в салки, тянет Мальчика за собой; вокруг них белки, лисы, зайцы</w:t>
      </w:r>
      <w:r>
        <w:rPr>
          <w:sz w:val="28"/>
          <w:szCs w:val="28"/>
        </w:rPr>
        <w:t>)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Ну, что согрелся? Жарко ведь!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даже мои перья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Смогли меня..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еня! согреть!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Такое, брат, веселье!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Тебя сильней развеселить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Помогут мне ребята.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ну-ка ближе подходи: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Тут не нужна отвага.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Мне нужно 10 рыбаков: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Украсить нашу елку.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 вам игрушки – ваш улов –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удочки вдогонку.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Вам нужно удочкой надеть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елку побрякушки.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Чуть попыхтеть, и попотеть,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снова снять игрушки.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чтобы был улов богат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было нам не скучно,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будем магии талант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Тут развивать подспудно.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повторять, все повторять: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«Ловись-ка, рыбонька, мала,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велика, и дорога!»</w:t>
      </w:r>
    </w:p>
    <w:p>
      <w:pPr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Игра «Наряди ёлочку»</w:t>
      </w:r>
    </w:p>
    <w:p>
      <w:pPr>
        <w:ind w:firstLine="567"/>
        <w:jc w:val="center"/>
        <w:rPr>
          <w:b/>
          <w:i/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Заранее делается несколько игрушек из ваты (яблочки, груши, рыбки) с проволочными крючками и удочки с таким же крючком. Нужно с помощью удочки повесить на елку все игрушки, а потом той же удочкой снять их. Выигрывает тот, кто сумеет сделать это за установленное время, например, за две минуты. Елочкой может служить укрепленная на подставке еловая </w:t>
      </w:r>
      <w:proofErr w:type="gramStart"/>
      <w:r>
        <w:rPr>
          <w:i/>
          <w:sz w:val="28"/>
          <w:szCs w:val="28"/>
        </w:rPr>
        <w:t>ветка</w:t>
      </w:r>
      <w:proofErr w:type="gramEnd"/>
      <w:r>
        <w:rPr>
          <w:i/>
          <w:sz w:val="28"/>
          <w:szCs w:val="28"/>
        </w:rPr>
        <w:t xml:space="preserve"> и даже какая-нибудь сухая ветка с сучками.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Пока рыбаки вешают и снимают свой улов, зал повторяет: 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«Ловись-ка, рыбонька, мала,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 велика, и дорога!»</w:t>
      </w: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Зима ему не в радость! </w:t>
      </w:r>
      <w:proofErr w:type="gramStart"/>
      <w:r>
        <w:rPr>
          <w:sz w:val="28"/>
          <w:szCs w:val="28"/>
        </w:rPr>
        <w:t>Цыц</w:t>
      </w:r>
      <w:proofErr w:type="gramEnd"/>
      <w:r>
        <w:rPr>
          <w:sz w:val="28"/>
          <w:szCs w:val="28"/>
        </w:rPr>
        <w:t>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Ты погляди вокруг-то: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Сверкает все, искрит, блестит –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Скажи: это ль не чудо?!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Мальчик с хрустальным сердцем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отдышавшись, стряхивает с одежды снег</w:t>
      </w:r>
      <w:r>
        <w:rPr>
          <w:sz w:val="28"/>
          <w:szCs w:val="28"/>
        </w:rPr>
        <w:t>):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Какое тут веселье! Ха!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 проберешься вовсе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Через сугробы и снега!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Ох, как зима морозит! (</w:t>
      </w:r>
      <w:r>
        <w:rPr>
          <w:i/>
          <w:sz w:val="28"/>
          <w:szCs w:val="28"/>
        </w:rPr>
        <w:t>поеживается и притоптывает ногами</w:t>
      </w:r>
      <w:r>
        <w:rPr>
          <w:sz w:val="28"/>
          <w:szCs w:val="28"/>
        </w:rPr>
        <w:t>)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снежки бы только поиграть,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 пальцы отморозить.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это дело, господа,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ну, лови снежочек! (</w:t>
      </w:r>
      <w:r>
        <w:rPr>
          <w:i/>
          <w:sz w:val="28"/>
          <w:szCs w:val="28"/>
        </w:rPr>
        <w:t>кидает Мальчику снежок из ваты</w:t>
      </w:r>
      <w:r>
        <w:rPr>
          <w:sz w:val="28"/>
          <w:szCs w:val="28"/>
        </w:rPr>
        <w:t>)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Вот что придумал я, друзья.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быстро расступились,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вспоминаем мы слова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Те, что зимой родились.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Вот ты лови, мой хмурый друг,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Снежок мой белый-белый.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Мальчик с хрустальным сердцем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ловит и кидает следующему</w:t>
      </w:r>
      <w:r>
        <w:rPr>
          <w:sz w:val="28"/>
          <w:szCs w:val="28"/>
        </w:rPr>
        <w:t>)</w:t>
      </w:r>
      <w:r>
        <w:rPr>
          <w:b/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Сейчас снежок ловлю, а вдруг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Пурга сметет всех смело!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Игра «Зимние слова»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Все участники поочередно называют родственников «зимних» слов, предварительно повторяя все предыдущие.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Например, 1-й участник: «Снег». 2-й: «Снег, снежок». 3-й: «Снег, снежок, снежинки».</w:t>
      </w:r>
    </w:p>
    <w:p>
      <w:pPr>
        <w:ind w:firstLine="567"/>
        <w:jc w:val="center"/>
        <w:rPr>
          <w:sz w:val="28"/>
          <w:szCs w:val="28"/>
        </w:rPr>
      </w:pPr>
      <w:r>
        <w:rPr>
          <w:i/>
          <w:sz w:val="28"/>
          <w:szCs w:val="28"/>
        </w:rPr>
        <w:t>Игроки, затрудняющиеся под счет ведущего «раз, два, три» назвать свой вариант слова, к приходу деда Мороза должны будут рассказать стихотворение, спеть песню или станцевать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Ой, слышите? Ха-ха-ха-ха!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Там кто-то так хохочет!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Вон там, за речкою, толпа,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Там, видно, праздник нонче!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Воробей и Мальчик с хрустальным сердцем выглядывают из-за елки.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 другой стороны елки 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Девочка Вьюжинка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Вот и праздник настает: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Весело нам вместе.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Дружно встретим Новый год: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сидим на </w:t>
      </w:r>
      <w:proofErr w:type="gramStart"/>
      <w:r>
        <w:rPr>
          <w:sz w:val="28"/>
          <w:szCs w:val="28"/>
        </w:rPr>
        <w:t>месте</w:t>
      </w:r>
      <w:proofErr w:type="gramEnd"/>
      <w:r>
        <w:rPr>
          <w:sz w:val="28"/>
          <w:szCs w:val="28"/>
        </w:rPr>
        <w:t>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Чтобы дедушка Мороз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гости к нам приехал,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письмо ему пошлем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нашими приветами!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 вам текст сейчас прочту,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Только вот, ребята,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Вам заполнить пустоту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Нужно, пострелята!</w:t>
      </w:r>
    </w:p>
    <w:p>
      <w:pPr>
        <w:ind w:firstLine="567"/>
        <w:jc w:val="center"/>
        <w:rPr>
          <w:sz w:val="28"/>
          <w:szCs w:val="28"/>
        </w:rPr>
      </w:pPr>
    </w:p>
    <w:p>
      <w:pPr>
        <w:ind w:firstLine="567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Игра «Письмо Дедушке Морозу»</w:t>
      </w:r>
      <w:r>
        <w:rPr>
          <w:sz w:val="28"/>
          <w:szCs w:val="28"/>
        </w:rPr>
        <w:t xml:space="preserve"> 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Дети должны назвать 13 прилагательных (например, холодный, вялый, толстый и т.д.), ведущий всё записывает и читает детям </w:t>
      </w:r>
      <w:proofErr w:type="gramStart"/>
      <w:r>
        <w:rPr>
          <w:i/>
          <w:sz w:val="28"/>
          <w:szCs w:val="28"/>
        </w:rPr>
        <w:t>письмо</w:t>
      </w:r>
      <w:proofErr w:type="gramEnd"/>
      <w:r>
        <w:rPr>
          <w:i/>
          <w:sz w:val="28"/>
          <w:szCs w:val="28"/>
        </w:rPr>
        <w:t xml:space="preserve"> Деду Морозу, вставляя слова по порядку: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«… Дед Мороз! Все … детки с нетерпением ждут твоего … прихода.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Самый … праздник в году – это Новый год!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Мы для тебя споём … песню и станцуем … танец!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 тогда наступит … Новый год. Скажем так же об …учёбе:</w:t>
      </w:r>
    </w:p>
    <w:p>
      <w:pPr>
        <w:ind w:firstLine="567"/>
        <w:jc w:val="center"/>
        <w:rPr>
          <w:sz w:val="28"/>
          <w:szCs w:val="28"/>
        </w:rPr>
      </w:pPr>
      <w:r>
        <w:rPr>
          <w:i/>
          <w:sz w:val="28"/>
          <w:szCs w:val="28"/>
        </w:rPr>
        <w:t>Мы будем получать только … оценки. Поскорее открывай … мешок и подари нам … подарки. С уважением … мальчишки и … девочки!»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Снегирь: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Дед Морозу я письмо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Доставлю в раз, мгновенно.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мы, пока не занесло,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Прибудем непременно.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Снегирь улетает с письмом в руках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Девочка Вьюжинка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Ну-ка все, друзья мои,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руки возьмемся!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 веселом хороводе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Радостью зажжемся!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Девочка Вьюжинка водит хоровод с детьми и вместе с ними поет песню О. Гаврилюка</w:t>
      </w:r>
    </w:p>
    <w:p>
      <w:pPr>
        <w:ind w:firstLine="567"/>
        <w:jc w:val="both"/>
        <w:rPr>
          <w:sz w:val="28"/>
          <w:szCs w:val="28"/>
        </w:rPr>
      </w:pP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 </w:t>
      </w:r>
      <w:proofErr w:type="gramStart"/>
      <w:r>
        <w:rPr>
          <w:sz w:val="28"/>
          <w:szCs w:val="28"/>
        </w:rPr>
        <w:t>уже</w:t>
      </w:r>
      <w:proofErr w:type="gramEnd"/>
      <w:r>
        <w:rPr>
          <w:sz w:val="28"/>
          <w:szCs w:val="28"/>
        </w:rPr>
        <w:t xml:space="preserve"> который год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Ни печали, ни забот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Обещает новый год.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зачем не знаем сами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так верим в чудеса,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Верим в то, что чудо к нам придёт.</w:t>
      </w:r>
    </w:p>
    <w:p>
      <w:pPr>
        <w:ind w:left="2835" w:firstLine="567"/>
        <w:jc w:val="both"/>
        <w:rPr>
          <w:sz w:val="28"/>
          <w:szCs w:val="28"/>
        </w:rPr>
      </w:pP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Здравствуй, новый, новый год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Без печали и забот!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Здравствуй, самый новый, новый год!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пускай всем повезёт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этот самый новый год,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этот самый, самый новый год!</w:t>
      </w:r>
    </w:p>
    <w:p>
      <w:pPr>
        <w:ind w:left="2835" w:firstLine="567"/>
        <w:jc w:val="both"/>
        <w:rPr>
          <w:sz w:val="28"/>
          <w:szCs w:val="28"/>
        </w:rPr>
      </w:pP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Обещают небеса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Неземные чудеса,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мы верим небесам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то, что сбудутся мечты.</w:t>
      </w:r>
    </w:p>
    <w:p>
      <w:pPr>
        <w:ind w:left="2835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Должен сам поверить ты</w:t>
      </w:r>
    </w:p>
    <w:p>
      <w:pPr>
        <w:ind w:left="2835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В чудо, должен ты поверить сам.</w:t>
      </w:r>
    </w:p>
    <w:p>
      <w:pPr>
        <w:ind w:left="2835" w:firstLine="567"/>
        <w:jc w:val="both"/>
        <w:rPr>
          <w:i/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Девочка Вьюжинка: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Веселый праздник – Новый год: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Друзей всех собирает,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сей же час, вот-вот-вот-вот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Он чудеса приманит! 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Поверьте в сказку, торжество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Добра, удачи, счастья.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пусть завьюжит волшебство,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Пусть прочь уйдет ненастье! 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К нам даже радуга-дуга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На огонек примчала,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по гирляндам-жемчугам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Все краски разбросала.</w:t>
      </w:r>
    </w:p>
    <w:p>
      <w:pPr>
        <w:ind w:firstLine="567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Из-за елки появляется Радуга-дуга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Радуга-дуга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 весело вы хоровод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Водили вокруг елки!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Какой же радостный народ –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 зря зашла я в гости!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все ли знаете цвета,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которые одета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Бываю я всегда-всегда: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Зимой, весной и летом!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Загадки нужно отгадать,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вырастет мосточек,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Такой же радужный, как я,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маленький чуточек.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Игра «Собери радугу»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Радуга-дуга загадывает загадки. Ребята, отгадавшие загадку, должны найти среди гостей человека в одежде того цвета, который отгадали, и вместе с ним подойти к елке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>
      <w:pPr>
        <w:ind w:firstLine="567"/>
        <w:jc w:val="center"/>
        <w:rPr>
          <w:sz w:val="28"/>
          <w:szCs w:val="28"/>
        </w:rPr>
      </w:pPr>
      <w:r>
        <w:rPr>
          <w:i/>
          <w:sz w:val="28"/>
          <w:szCs w:val="28"/>
          <w:u w:val="single"/>
        </w:rPr>
        <w:t>Загадки: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1. Этот цвет красивый, яркий,</w:t>
      </w:r>
    </w:p>
    <w:p>
      <w:pPr>
        <w:ind w:firstLine="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Жаркий</w:t>
      </w:r>
      <w:proofErr w:type="gramEnd"/>
      <w:r>
        <w:rPr>
          <w:sz w:val="28"/>
          <w:szCs w:val="28"/>
        </w:rPr>
        <w:t>, греющий тебя.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Цвет арбуза, ягод сладких. 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Ну, узнай скорей меня!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>(красный)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2. Абрикосы, мандарины,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Апельсины и морковь – 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Ты найдешь меня в витрине,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Где из персиков компот.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ab/>
        <w:t>(</w:t>
      </w:r>
      <w:r>
        <w:rPr>
          <w:i/>
          <w:sz w:val="28"/>
          <w:szCs w:val="28"/>
        </w:rPr>
        <w:t>оранжевый</w:t>
      </w:r>
      <w:r>
        <w:rPr>
          <w:sz w:val="28"/>
          <w:szCs w:val="28"/>
        </w:rPr>
        <w:t>)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3. Это цвет луны и солнца,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Цвет ромашек, хризантем,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И лимонов на оконце,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 лимоновых конфет!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ab/>
        <w:t>(</w:t>
      </w:r>
      <w:r>
        <w:rPr>
          <w:i/>
          <w:sz w:val="28"/>
          <w:szCs w:val="28"/>
        </w:rPr>
        <w:t>желтый</w:t>
      </w:r>
      <w:r>
        <w:rPr>
          <w:sz w:val="28"/>
          <w:szCs w:val="28"/>
        </w:rPr>
        <w:t>)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4. Я весною на деревьях,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 полям ковром ложусь.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У павлинов в ярких перьях,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 ветру листом кружусь!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ab/>
        <w:t>(</w:t>
      </w:r>
      <w:r>
        <w:rPr>
          <w:i/>
          <w:sz w:val="28"/>
          <w:szCs w:val="28"/>
        </w:rPr>
        <w:t>зеленый</w:t>
      </w:r>
      <w:r>
        <w:rPr>
          <w:sz w:val="28"/>
          <w:szCs w:val="28"/>
        </w:rPr>
        <w:t>)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5. Это небо над нашею крышей,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Это речка, где рыбки плывут,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Колокольчики в поле, ты слышишь?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Что головкой так тихо трясут!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ab/>
        <w:t>(</w:t>
      </w:r>
      <w:r>
        <w:rPr>
          <w:i/>
          <w:sz w:val="28"/>
          <w:szCs w:val="28"/>
        </w:rPr>
        <w:t>голубой</w:t>
      </w:r>
      <w:r>
        <w:rPr>
          <w:sz w:val="28"/>
          <w:szCs w:val="28"/>
        </w:rPr>
        <w:t>)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6. Я в море глубоком-глубоком,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Я в небе с вечерней звездой,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Я во Вселенной далекой,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Я в ручке, что носишь с собой.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ab/>
        <w:t>(</w:t>
      </w:r>
      <w:r>
        <w:rPr>
          <w:i/>
          <w:sz w:val="28"/>
          <w:szCs w:val="28"/>
        </w:rPr>
        <w:t>синий</w:t>
      </w:r>
      <w:r>
        <w:rPr>
          <w:sz w:val="28"/>
          <w:szCs w:val="28"/>
        </w:rPr>
        <w:t>)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7. Я баклажан, прекрасный ирис,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Родня сиреневым цветам. 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Фиалки цвет. Вы удивились?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Я, дети, здесь, и тут, и там. 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указать на сиреневые предметы, заранее приготовленные</w:t>
      </w:r>
      <w:r>
        <w:rPr>
          <w:sz w:val="28"/>
          <w:szCs w:val="28"/>
        </w:rPr>
        <w:t>)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ab/>
        <w:t>(</w:t>
      </w:r>
      <w:r>
        <w:rPr>
          <w:i/>
          <w:sz w:val="28"/>
          <w:szCs w:val="28"/>
        </w:rPr>
        <w:t>фиолетовый</w:t>
      </w:r>
      <w:r>
        <w:rPr>
          <w:sz w:val="28"/>
          <w:szCs w:val="28"/>
        </w:rPr>
        <w:t>)</w:t>
      </w:r>
    </w:p>
    <w:p>
      <w:pPr>
        <w:ind w:firstLine="567"/>
        <w:jc w:val="center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 конце игры перед зрителями сложится радуга. Радуга-дуга и собранная радуга остаются в центре, а все участники праздника водят хоровод и поют песню «Есть на свете Новый год» </w:t>
      </w:r>
    </w:p>
    <w:p>
      <w:pPr>
        <w:ind w:firstLine="567"/>
        <w:jc w:val="center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(Автор:</w:t>
      </w:r>
      <w:proofErr w:type="gramEnd"/>
      <w:r>
        <w:rPr>
          <w:i/>
          <w:sz w:val="28"/>
          <w:szCs w:val="28"/>
        </w:rPr>
        <w:t xml:space="preserve"> Пляцковский М.; композитор: Паутов А.)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Хорошо, что есть на </w:t>
      </w:r>
      <w:proofErr w:type="gramStart"/>
      <w:r>
        <w:rPr>
          <w:sz w:val="28"/>
          <w:szCs w:val="28"/>
        </w:rPr>
        <w:t>свете</w:t>
      </w:r>
      <w:proofErr w:type="gramEnd"/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Новый год, Новый год.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Хорошо, что всюду дети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Водят хоровод.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Поднимите пальчики,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Девочки и мальчики.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Все, кому приятно встретить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Новый год!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Поднимите пальчики,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Девочки и мальчики.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Все, кому приятно встретить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Новый год!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Хорошо, что есть на </w:t>
      </w:r>
      <w:proofErr w:type="gramStart"/>
      <w:r>
        <w:rPr>
          <w:sz w:val="28"/>
          <w:szCs w:val="28"/>
        </w:rPr>
        <w:t>свете</w:t>
      </w:r>
      <w:proofErr w:type="gramEnd"/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Огоньки, огоньки.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Хорошо, что любят дети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Пёстрые флажки.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Поднимите пальчики,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Девочки и мальчики.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Все, кому видны на ёлке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Огоньки!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Поднимите пальчики,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Девочки и мальчики.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Все, кому видны на ёлке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Огоньки!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Хорошо, что есть на </w:t>
      </w:r>
      <w:proofErr w:type="gramStart"/>
      <w:r>
        <w:rPr>
          <w:sz w:val="28"/>
          <w:szCs w:val="28"/>
        </w:rPr>
        <w:t>свете</w:t>
      </w:r>
      <w:proofErr w:type="gramEnd"/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Дед Мороз, Дед Мороз.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Хорошо, что снова детям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Радость он принёс.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Поднимите пальчики,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Девочки и мальчики.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Все, кому принёс подарки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Дед Мороз!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Поднимите пальчики,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Девочки и мальчики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Все, кому принёс подарки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Дед Мороз!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Радуга-дуга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только елочка, смотрю,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Огнями не сверкает,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все цвета, что я дарю,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Того гляди растают!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Девочка Вьюжинка: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Ты, наша Радуга-дуга,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 торопись исчезнуть.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позовем через снега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Друзей, давно известных: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Снегурку - снежную красу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дедушку Мороза,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Поможем вместе волшебству.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ну, ребята, хором: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«Снегурка, Дедушка Мороз,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Хотим вас снова встретить!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 чудо светлое сбылось,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Скорей спешите к детям!»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Все вместе повторяют слова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Снова с другой стороны елки 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Снегурочка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расстроенно</w:t>
      </w:r>
      <w:r>
        <w:rPr>
          <w:sz w:val="28"/>
          <w:szCs w:val="28"/>
        </w:rPr>
        <w:t>):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Меня, меня они зовут.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 делать? Как же быть-то?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Тут воды быстрые бегут,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Никак не переплыть мне!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как же дедушка Мороз?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Расстроится, конечно!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Пургу бы кто сюда занес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Иль друг помог сердешный!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Давайте пошумим со мной (</w:t>
      </w:r>
      <w:r>
        <w:rPr>
          <w:i/>
          <w:sz w:val="28"/>
          <w:szCs w:val="28"/>
        </w:rPr>
        <w:t>обращаясь к лисе, зайцу или волку</w:t>
      </w:r>
      <w:r>
        <w:rPr>
          <w:sz w:val="28"/>
          <w:szCs w:val="28"/>
        </w:rPr>
        <w:t>),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 кто-нибудь откликнулся?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Сыграем мы в воздушный бой.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ну-ка, ножка, двигайся!</w:t>
      </w:r>
    </w:p>
    <w:p>
      <w:pPr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Игра «Эх, топнем!»</w:t>
      </w:r>
    </w:p>
    <w:p>
      <w:pPr>
        <w:ind w:firstLine="567"/>
        <w:jc w:val="center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Нескольким участникам показывают, где лежат надутые воздушные шары. Затем завязывают глаза. Они должен их раздавить. Будет веселее, если шары переместить после того, как глаза завязали, или убрать совсем.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Все это время Мальчик с хрустальным сердцем и Воробей сидят под елкой. Когда заканчивается игра, отряхиваясь, к Снегурочке подходит Воробей, за ним – неохотно – Мальчик.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Я! Я хочу! Хочу помочь,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 праздник состоялся!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Нам все преграды превозмочь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 силу! Вместе взяться!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Снегурка, милая, привет!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Тебя мы видеть рады!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Нам в Новый год, конечно, нет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Чудеснее награды!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Ах, что же делать? Как нам быть?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 кому же нам податься?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Нам надо реку переплыть!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Откуда ж плоту взяться???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Снегурочка: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 вас приветствую, друзья,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Спасибо, что вы рядом!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нам пора спешить туда,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торжество к ребятам!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Ведь если мы не попадем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праздник новогодний,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То радуга-дуга уйдет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не придет сегодня!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Обидится она на нас,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краски все растают.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каждый год, и каждый час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Бесцветными вдруг станут!</w:t>
      </w:r>
    </w:p>
    <w:p>
      <w:pPr>
        <w:ind w:firstLine="567"/>
        <w:rPr>
          <w:sz w:val="28"/>
          <w:szCs w:val="28"/>
        </w:rPr>
      </w:pPr>
    </w:p>
    <w:p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Мальчик с хрустальным сердцем</w:t>
      </w:r>
      <w:r>
        <w:rPr>
          <w:sz w:val="28"/>
          <w:szCs w:val="28"/>
        </w:rPr>
        <w:t>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А я-то думал, что дуга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Там зиму коротает,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Где солнечные берега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снег мгновенно тает!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Ведь с нею все ушли цвета,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Остался только </w:t>
      </w:r>
      <w:proofErr w:type="gramStart"/>
      <w:r>
        <w:rPr>
          <w:sz w:val="28"/>
          <w:szCs w:val="28"/>
        </w:rPr>
        <w:t>белый</w:t>
      </w:r>
      <w:proofErr w:type="gramEnd"/>
      <w:r>
        <w:rPr>
          <w:sz w:val="28"/>
          <w:szCs w:val="28"/>
        </w:rPr>
        <w:t>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А виновата в том зима!</w:t>
      </w:r>
      <w:bookmarkStart w:id="0" w:name="_GoBack"/>
      <w:bookmarkEnd w:id="0"/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Ну, что же тут поделать?! </w:t>
      </w:r>
    </w:p>
    <w:p>
      <w:pPr>
        <w:ind w:firstLine="567"/>
        <w:rPr>
          <w:b/>
          <w:sz w:val="28"/>
          <w:szCs w:val="28"/>
        </w:rPr>
      </w:pPr>
    </w:p>
    <w:p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Снегурочка</w:t>
      </w:r>
      <w:r>
        <w:rPr>
          <w:sz w:val="28"/>
          <w:szCs w:val="28"/>
        </w:rPr>
        <w:t>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Но белый тоже яркий свет!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Ты оглянись вокруг-то: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Вон бело-черно-серый лед,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Вон </w:t>
      </w:r>
      <w:proofErr w:type="gramStart"/>
      <w:r>
        <w:rPr>
          <w:sz w:val="28"/>
          <w:szCs w:val="28"/>
        </w:rPr>
        <w:t>синя-белый</w:t>
      </w:r>
      <w:proofErr w:type="gramEnd"/>
      <w:r>
        <w:rPr>
          <w:sz w:val="28"/>
          <w:szCs w:val="28"/>
        </w:rPr>
        <w:t xml:space="preserve"> воздух,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Вот сизо-бледный небосвод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восковые тучи,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Жемчужный иней, мрамор вод,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Молочный снег на </w:t>
      </w:r>
      <w:proofErr w:type="gramStart"/>
      <w:r>
        <w:rPr>
          <w:sz w:val="28"/>
          <w:szCs w:val="28"/>
        </w:rPr>
        <w:t>кручах</w:t>
      </w:r>
      <w:proofErr w:type="gramEnd"/>
      <w:r>
        <w:rPr>
          <w:sz w:val="28"/>
          <w:szCs w:val="28"/>
        </w:rPr>
        <w:t>!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Пусть нет всех радужных цветов,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Но мир зимой не бледен,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Ведь серебрист снегов покров,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Он переливист, светел!</w:t>
      </w:r>
    </w:p>
    <w:p>
      <w:pPr>
        <w:ind w:firstLine="567"/>
        <w:rPr>
          <w:sz w:val="28"/>
          <w:szCs w:val="28"/>
        </w:rPr>
      </w:pPr>
    </w:p>
    <w:p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Ты, глянь, на праздник собрались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Все радужные краски.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Свой холод спрячь и улыбнись.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Давай поможем сказке!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Ведь от тепла твоей души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И снег легко растает.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Возьми-ка лед и растопи.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Ну, кто же первым станет?</w:t>
      </w:r>
    </w:p>
    <w:p>
      <w:pPr>
        <w:ind w:firstLine="567"/>
        <w:rPr>
          <w:sz w:val="28"/>
          <w:szCs w:val="28"/>
        </w:rPr>
      </w:pPr>
    </w:p>
    <w:p>
      <w:pPr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Игра «Герда»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Каждому участнику раздаётся по кусочку льда. По команде ведущего надо растопить этот кусочек любым способом. Кто быстрее растопит, тот и выиграл.</w:t>
      </w:r>
    </w:p>
    <w:p>
      <w:pPr>
        <w:ind w:firstLine="567"/>
        <w:rPr>
          <w:b/>
          <w:sz w:val="28"/>
          <w:szCs w:val="28"/>
        </w:rPr>
      </w:pPr>
    </w:p>
    <w:p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Мальчик с хрустальным сердцем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все также хмурясь, со снисхождением</w:t>
      </w:r>
      <w:r>
        <w:rPr>
          <w:sz w:val="28"/>
          <w:szCs w:val="28"/>
        </w:rPr>
        <w:t>):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Ну, ладно, радугу люблю: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Она привет из лета.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Я провожу вас к кораблю,</w:t>
      </w:r>
    </w:p>
    <w:p>
      <w:pPr>
        <w:ind w:firstLine="567"/>
        <w:rPr>
          <w:sz w:val="28"/>
          <w:szCs w:val="28"/>
        </w:rPr>
      </w:pPr>
      <w:r>
        <w:rPr>
          <w:sz w:val="28"/>
          <w:szCs w:val="28"/>
        </w:rPr>
        <w:t>Хоть белого он цвета.</w:t>
      </w:r>
    </w:p>
    <w:p>
      <w:pPr>
        <w:ind w:firstLine="567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Подходят ближе к центру зала. 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Танец маленьких льдинок и Льдины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Мальчик с хрустальным сердцем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Эй, Льдина, ну-ка помоги: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тот нам берег надо.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Ты нас по речке прокати: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будем очень рады.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Льдина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Мне и на этом берегу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Веселия сколь нужно.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 не могу! Нет! Не хочу!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Вам помогать так скучно!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Снегурочка: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Пожалуйста, нам помоги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О, Льдина ледяная.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тот нас берег отнеси: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радугу спасаем!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Она совсем от нас уйдет!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что мы делать станем?!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Она все краски уведет,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Бесцветный мир нагрянет!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Льдина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Ну, коль ты вежлива со мной,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Умеешь попросить,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Вам справиться с такой бедой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Могу я разрешить!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Вперед! Мы радугу спасать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Спешим! Вы только ждите!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сможет елка засиять!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то благодарите!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Зацепившись змейкой за Льдину, герои отправляются на ту сторону елки, пробежав один круг вокруг елки и призывая других гостей Новогоднего праздника отправиться вместе с ними.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Когда к Девочке Вьюжинке и Радуге-дуге прибывают герои с Льдиной, все действие переносится в центр зала перед елкой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Замершие герои оживают и, пока двигается змейка, вместе с залом зовут Снегурочку и Деда Мороза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Девочка Вьюжинка: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Снегурка, Дедушка Мороз,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Хотим вас снова встретить!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 чудо светлое сбылось,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Скорей спешите к детям!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Снегурочка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Ну, вот и я, мои друзья!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 вас добраться сложно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есть на </w:t>
      </w:r>
      <w:proofErr w:type="gramStart"/>
      <w:r>
        <w:rPr>
          <w:sz w:val="28"/>
          <w:szCs w:val="28"/>
        </w:rPr>
        <w:t>свете</w:t>
      </w:r>
      <w:proofErr w:type="gramEnd"/>
      <w:r>
        <w:rPr>
          <w:sz w:val="28"/>
          <w:szCs w:val="28"/>
        </w:rPr>
        <w:t xml:space="preserve"> доброта – 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с нею всё возможно.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Ведь Новый год – пора чудес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сбывшихся желаний.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их исполним, наконец!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 дедушку позвали?!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Девочка Вьюжинка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вместе вас, конечно, звали,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много снега намело,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хоть нас много в этом зале,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Ему не слышно все равно.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ну-ка громче! Веселее,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 добрый Дедушка Мороз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Услышал нас сквозь снег и ветер,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Пришел согреть свой красный нос.</w:t>
      </w:r>
    </w:p>
    <w:p>
      <w:pPr>
        <w:ind w:firstLine="567"/>
        <w:jc w:val="center"/>
        <w:rPr>
          <w:b/>
          <w:i/>
          <w:sz w:val="28"/>
          <w:szCs w:val="28"/>
        </w:rPr>
      </w:pPr>
    </w:p>
    <w:p>
      <w:pPr>
        <w:ind w:firstLine="567"/>
        <w:jc w:val="center"/>
        <w:rPr>
          <w:b/>
          <w:i/>
          <w:sz w:val="28"/>
          <w:szCs w:val="28"/>
        </w:rPr>
      </w:pPr>
    </w:p>
    <w:p>
      <w:pPr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Игра «Внимательный хор»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Нужно ответить «да» или «нет», но внимательно следить за вопросами.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Дед Мороз известен всем,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Он приходит ровно в семь,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Дед Мороз – старик хороший,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Носит шляпу и калоши,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Скоро Дед Мороз придет,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Он подарки принесет,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Ствол хорош у нашей елки,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Был он срублен из двустволки,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Что растет на елке? Шишки,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Помидоры и коврижки,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Что, красива наша елка,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Всюду красные иголки,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Дед Мороз боится стужи,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Со Снегурочкой он дружит, верно?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Что ж, ответы даны на вопросы,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Знаете все вы про Деда Мороза.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А это значит, настала пора,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Ждет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вся детвора.</w:t>
      </w:r>
    </w:p>
    <w:p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Давайте позовем Деда Мороза! </w:t>
      </w:r>
    </w:p>
    <w:p>
      <w:pPr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Все вместе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Наш милый Дедушка Мороз,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Тебя мы рады встретить!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 чудо светлое сбылось,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Спеши скорее к детям!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Появляется Дед Мороз</w:t>
      </w:r>
    </w:p>
    <w:p>
      <w:pPr>
        <w:ind w:firstLine="567"/>
        <w:jc w:val="both"/>
        <w:rPr>
          <w:b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Сквозь вьюгу, снег, пургу и ветер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 слышал звуки хрусталя.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Привет вам, внучка, гости, дети,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Ну, здравствуй, Радуга-дуга.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Звон колокольчиков на тройке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Мне помешал услышать вас,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чье-то сердце билось звонко,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поспешил я в тот же час.</w:t>
      </w:r>
    </w:p>
    <w:p>
      <w:pPr>
        <w:ind w:firstLine="567"/>
        <w:jc w:val="center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Все расступаются и видят, что Мальчик с хрустальным сердцем улыбается, глядя на гирлянды и Радугу-дугу, которая пытается оживить гирлянды яркими цветами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Воробей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Ну, вот. А то зима-зима,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Через сугробы не пробраться,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Замерзнуть можно на раз-два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 снеге белом потеряться.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Снегурочка: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Теперь ты видишь: белый цвет</w:t>
      </w:r>
    </w:p>
    <w:p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Нескучный</w:t>
      </w:r>
      <w:proofErr w:type="gramEnd"/>
      <w:r>
        <w:rPr>
          <w:sz w:val="28"/>
          <w:szCs w:val="28"/>
        </w:rPr>
        <w:t>, яркий, в переливах.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радужная круговерть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Плетет ковер на белой жниве.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Дед Мороз: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любой поре есть свой простор,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Цвета и краски, радость, счастье.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Радуга плетет узор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каждой порушки </w:t>
      </w:r>
      <w:proofErr w:type="gramStart"/>
      <w:r>
        <w:rPr>
          <w:sz w:val="28"/>
          <w:szCs w:val="28"/>
        </w:rPr>
        <w:t>прекрасный</w:t>
      </w:r>
      <w:proofErr w:type="gramEnd"/>
      <w:r>
        <w:rPr>
          <w:sz w:val="28"/>
          <w:szCs w:val="28"/>
        </w:rPr>
        <w:t>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Мальчик с хрустальным сердцем: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Ну, да. Неважно, что мороз.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Мороз бодрит, за нос кусает,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Играть в снежки скорей зовет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сердцу греться помогает.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 Новый год, и каждый час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свете происходит чудо: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Ты только радуйся сейчас.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Да-да, сейчас, сию секунду!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ну-ка дружно: Огоньки,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елке ярко зажигайтесь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И, словно летом светлячки,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нас веру в чудо пробуждайте!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Вместе с детьми на 1-2-3 зажигает огоньки на елке</w:t>
      </w:r>
    </w:p>
    <w:p>
      <w:pPr>
        <w:ind w:firstLine="567"/>
        <w:jc w:val="center"/>
        <w:rPr>
          <w:i/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Радуга-дуга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Ах, как же ярко, как светло.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Моим цветам везде раздолье,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сразу стало здесь тепло!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кругу друзей сиять привольней!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Девочка Вьюжинка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Давайте дружно встанем в круг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 хороводе праздник встретим!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Пусть звонкий смех звенит вокруг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вторит сердце нашей песне!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Хоровод с новогодней песней «Сколько на елочке...».</w:t>
      </w: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Праздник продолжается играми и песнями детей, Деда Мороза и Снегурочки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Ну, мне уйти пора пришла,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Мальчишки и девчонки!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снова встретимся, друзья,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Новый год у елки.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Снегурочка</w:t>
      </w:r>
      <w:r>
        <w:rPr>
          <w:sz w:val="28"/>
          <w:szCs w:val="28"/>
        </w:rPr>
        <w:t>: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будут снова чудеса,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Восторг, веселье, встречи.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 новых радостей, друзья!</w:t>
      </w:r>
    </w:p>
    <w:p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 новых приключений!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Все вместе</w:t>
      </w:r>
      <w:r>
        <w:rPr>
          <w:sz w:val="28"/>
          <w:szCs w:val="28"/>
        </w:rPr>
        <w:t>: С Новым годом!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Хоровод «Три белых коня»</w:t>
      </w:r>
    </w:p>
    <w:p>
      <w:pPr>
        <w:ind w:firstLine="567"/>
        <w:jc w:val="both"/>
        <w:rPr>
          <w:sz w:val="28"/>
          <w:szCs w:val="28"/>
        </w:rPr>
      </w:pPr>
    </w:p>
    <w:p>
      <w:pPr>
        <w:ind w:firstLine="567"/>
        <w:jc w:val="both"/>
        <w:rPr>
          <w:sz w:val="28"/>
          <w:szCs w:val="28"/>
        </w:rPr>
      </w:pPr>
    </w:p>
    <w:sectPr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4715736"/>
      <w:docPartObj>
        <w:docPartGallery w:val="Page Numbers (Bottom of Page)"/>
        <w:docPartUnique/>
      </w:docPartObj>
    </w:sdtPr>
    <w:sdtContent>
      <w:p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pacing w:before="360" w:after="48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0" w:after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noProof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bCs/>
      <w:i/>
      <w:iCs/>
      <w:noProof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jc w:val="center"/>
      <w:outlineLvl w:val="2"/>
    </w:pPr>
    <w:rPr>
      <w:rFonts w:asciiTheme="majorHAnsi" w:eastAsiaTheme="majorEastAsia" w:hAnsiTheme="majorHAnsi" w:cstheme="majorBidi"/>
      <w:b/>
      <w:bCs/>
      <w:noProof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spacing w:before="240" w:after="60"/>
      <w:jc w:val="center"/>
      <w:outlineLvl w:val="3"/>
    </w:pPr>
    <w:rPr>
      <w:rFonts w:asciiTheme="minorHAnsi" w:eastAsiaTheme="minorEastAsia" w:hAnsiTheme="minorHAnsi" w:cstheme="minorBidi"/>
      <w:b/>
      <w:bCs/>
      <w:noProof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i/>
      <w:iCs/>
      <w:noProof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noProof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Pr>
      <w:rFonts w:asciiTheme="minorHAnsi" w:eastAsiaTheme="minorEastAsia" w:hAnsiTheme="minorHAnsi" w:cstheme="minorBidi"/>
      <w:b/>
      <w:bCs/>
      <w:noProof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pPr>
      <w:spacing w:before="360" w:after="60"/>
      <w:jc w:val="center"/>
      <w:outlineLvl w:val="1"/>
    </w:pPr>
    <w:rPr>
      <w:rFonts w:asciiTheme="majorHAnsi" w:eastAsiaTheme="majorEastAsia" w:hAnsiTheme="majorHAnsi" w:cstheme="majorBidi"/>
      <w:noProof/>
      <w:lang w:eastAsia="en-US"/>
    </w:rPr>
  </w:style>
  <w:style w:type="character" w:customStyle="1" w:styleId="a4">
    <w:name w:val="Подзаголовок Знак"/>
    <w:basedOn w:val="a0"/>
    <w:link w:val="a3"/>
    <w:uiPriority w:val="11"/>
    <w:rPr>
      <w:rFonts w:asciiTheme="majorHAnsi" w:eastAsiaTheme="majorEastAsia" w:hAnsiTheme="majorHAnsi" w:cstheme="majorBidi"/>
      <w:noProof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No Spacing"/>
    <w:uiPriority w:val="1"/>
    <w:qFormat/>
    <w:rPr>
      <w:noProof/>
      <w:sz w:val="22"/>
      <w:szCs w:val="22"/>
    </w:rPr>
  </w:style>
  <w:style w:type="paragraph" w:styleId="a8">
    <w:name w:val="List Paragraph"/>
    <w:basedOn w:val="a"/>
    <w:uiPriority w:val="34"/>
    <w:qFormat/>
    <w:pPr>
      <w:spacing w:before="360" w:after="480"/>
      <w:ind w:left="708"/>
      <w:jc w:val="center"/>
    </w:pPr>
    <w:rPr>
      <w:rFonts w:ascii="Calibri" w:eastAsia="Calibri" w:hAnsi="Calibri"/>
      <w:noProof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b">
    <w:name w:val="Book Title"/>
    <w:basedOn w:val="a0"/>
    <w:uiPriority w:val="33"/>
    <w:qFormat/>
    <w:rPr>
      <w:b/>
      <w:bCs/>
      <w:smallCaps/>
      <w:spacing w:val="5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Pr>
      <w:rFonts w:ascii="Arial" w:hAnsi="Arial" w:cs="Arial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pacing w:before="360" w:after="48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0" w:after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noProof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bCs/>
      <w:i/>
      <w:iCs/>
      <w:noProof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jc w:val="center"/>
      <w:outlineLvl w:val="2"/>
    </w:pPr>
    <w:rPr>
      <w:rFonts w:asciiTheme="majorHAnsi" w:eastAsiaTheme="majorEastAsia" w:hAnsiTheme="majorHAnsi" w:cstheme="majorBidi"/>
      <w:b/>
      <w:bCs/>
      <w:noProof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spacing w:before="240" w:after="60"/>
      <w:jc w:val="center"/>
      <w:outlineLvl w:val="3"/>
    </w:pPr>
    <w:rPr>
      <w:rFonts w:asciiTheme="minorHAnsi" w:eastAsiaTheme="minorEastAsia" w:hAnsiTheme="minorHAnsi" w:cstheme="minorBidi"/>
      <w:b/>
      <w:bCs/>
      <w:noProof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i/>
      <w:iCs/>
      <w:noProof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noProof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Pr>
      <w:rFonts w:asciiTheme="minorHAnsi" w:eastAsiaTheme="minorEastAsia" w:hAnsiTheme="minorHAnsi" w:cstheme="minorBidi"/>
      <w:b/>
      <w:bCs/>
      <w:noProof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pPr>
      <w:spacing w:before="360" w:after="60"/>
      <w:jc w:val="center"/>
      <w:outlineLvl w:val="1"/>
    </w:pPr>
    <w:rPr>
      <w:rFonts w:asciiTheme="majorHAnsi" w:eastAsiaTheme="majorEastAsia" w:hAnsiTheme="majorHAnsi" w:cstheme="majorBidi"/>
      <w:noProof/>
      <w:lang w:eastAsia="en-US"/>
    </w:rPr>
  </w:style>
  <w:style w:type="character" w:customStyle="1" w:styleId="a4">
    <w:name w:val="Подзаголовок Знак"/>
    <w:basedOn w:val="a0"/>
    <w:link w:val="a3"/>
    <w:uiPriority w:val="11"/>
    <w:rPr>
      <w:rFonts w:asciiTheme="majorHAnsi" w:eastAsiaTheme="majorEastAsia" w:hAnsiTheme="majorHAnsi" w:cstheme="majorBidi"/>
      <w:noProof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No Spacing"/>
    <w:uiPriority w:val="1"/>
    <w:qFormat/>
    <w:rPr>
      <w:noProof/>
      <w:sz w:val="22"/>
      <w:szCs w:val="22"/>
    </w:rPr>
  </w:style>
  <w:style w:type="paragraph" w:styleId="a8">
    <w:name w:val="List Paragraph"/>
    <w:basedOn w:val="a"/>
    <w:uiPriority w:val="34"/>
    <w:qFormat/>
    <w:pPr>
      <w:spacing w:before="360" w:after="480"/>
      <w:ind w:left="708"/>
      <w:jc w:val="center"/>
    </w:pPr>
    <w:rPr>
      <w:rFonts w:ascii="Calibri" w:eastAsia="Calibri" w:hAnsi="Calibri"/>
      <w:noProof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b">
    <w:name w:val="Book Title"/>
    <w:basedOn w:val="a0"/>
    <w:uiPriority w:val="33"/>
    <w:qFormat/>
    <w:rPr>
      <w:b/>
      <w:bCs/>
      <w:smallCaps/>
      <w:spacing w:val="5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Pr>
      <w:rFonts w:ascii="Arial" w:hAnsi="Arial" w:cs="Arial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4B06A-EF78-4F95-A7BB-AE4DF2D0A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F0AD6EF1.dotm</Template>
  <TotalTime>0</TotalTime>
  <Pages>15</Pages>
  <Words>2278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CRTDU</Company>
  <LinksUpToDate>false</LinksUpToDate>
  <CharactersWithSpaces>15239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10</cp:revision>
  <cp:lastPrinted>2013-12-12T08:03:00Z</cp:lastPrinted>
  <dcterms:created xsi:type="dcterms:W3CDTF">2013-12-12T08:20:00Z</dcterms:created>
  <dcterms:modified xsi:type="dcterms:W3CDTF">2017-12-13T09:31:00Z</dcterms:modified>
</cp:coreProperties>
</file>