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3A5" w:rsidRPr="00455C0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55C05">
        <w:rPr>
          <w:rFonts w:ascii="Times New Roman" w:hAnsi="Times New Roman"/>
          <w:sz w:val="28"/>
          <w:szCs w:val="28"/>
          <w:lang w:eastAsia="ru-RU"/>
        </w:rPr>
        <w:t>Муниципальное автономное дошкольное образовательное учреждение «Детский сад общеразвивающего вида №1 с приоритетным осуществлением деятельности по художественно-эстетическому направлению развития воспитанников»</w:t>
      </w:r>
    </w:p>
    <w:p w:rsidR="004653A5" w:rsidRPr="00455C0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55C05">
        <w:rPr>
          <w:rFonts w:ascii="Times New Roman" w:hAnsi="Times New Roman"/>
          <w:sz w:val="28"/>
          <w:szCs w:val="28"/>
          <w:lang w:eastAsia="ru-RU"/>
        </w:rPr>
        <w:t>ГО Красноуфимск Свердловской области</w:t>
      </w: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653A5" w:rsidRDefault="004653A5" w:rsidP="00512D82">
      <w:pPr>
        <w:shd w:val="clear" w:color="auto" w:fill="FFFFFF"/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455C05">
        <w:rPr>
          <w:rFonts w:ascii="Times New Roman" w:hAnsi="Times New Roman"/>
          <w:b/>
          <w:sz w:val="40"/>
          <w:szCs w:val="40"/>
          <w:lang w:eastAsia="ru-RU"/>
        </w:rPr>
        <w:t xml:space="preserve">Сценарий концерта </w:t>
      </w: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455C05">
        <w:rPr>
          <w:rFonts w:ascii="Times New Roman" w:hAnsi="Times New Roman"/>
          <w:b/>
          <w:sz w:val="40"/>
          <w:szCs w:val="40"/>
          <w:lang w:eastAsia="ru-RU"/>
        </w:rPr>
        <w:t>«Поклонимся великим тем годам…»</w:t>
      </w:r>
    </w:p>
    <w:p w:rsidR="004653A5" w:rsidRDefault="004653A5" w:rsidP="00512D82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653A5" w:rsidRDefault="004653A5" w:rsidP="00512D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12D82">
        <w:rPr>
          <w:rFonts w:ascii="Times New Roman" w:hAnsi="Times New Roman"/>
          <w:b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>
            <v:imagedata r:id="rId7" o:title=""/>
          </v:shape>
        </w:pict>
      </w:r>
    </w:p>
    <w:p w:rsidR="004653A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653A5" w:rsidRPr="00455C05" w:rsidRDefault="004653A5" w:rsidP="00455C0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12D82">
        <w:rPr>
          <w:rFonts w:ascii="Times New Roman" w:hAnsi="Times New Roman"/>
          <w:b/>
          <w:sz w:val="28"/>
          <w:szCs w:val="28"/>
          <w:lang w:eastAsia="ru-RU"/>
        </w:rPr>
        <w:t>Составитель:</w:t>
      </w:r>
      <w:r w:rsidRPr="00455C05">
        <w:rPr>
          <w:rFonts w:ascii="Times New Roman" w:hAnsi="Times New Roman"/>
          <w:sz w:val="28"/>
          <w:szCs w:val="28"/>
          <w:lang w:eastAsia="ru-RU"/>
        </w:rPr>
        <w:t xml:space="preserve"> Коновалова Ирина Николаевна, </w:t>
      </w:r>
    </w:p>
    <w:p w:rsidR="004653A5" w:rsidRPr="00455C05" w:rsidRDefault="004653A5" w:rsidP="00455C05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55C05">
        <w:rPr>
          <w:rFonts w:ascii="Times New Roman" w:hAnsi="Times New Roman"/>
          <w:sz w:val="28"/>
          <w:szCs w:val="28"/>
          <w:lang w:eastAsia="ru-RU"/>
        </w:rPr>
        <w:t>музыкальный руководитель</w:t>
      </w:r>
    </w:p>
    <w:p w:rsidR="004653A5" w:rsidRPr="00455C05" w:rsidRDefault="004653A5" w:rsidP="00512D8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653A5" w:rsidRPr="00455C0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653A5" w:rsidRPr="00455C0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653A5" w:rsidRPr="00455C0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653A5" w:rsidRPr="00455C0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653A5" w:rsidRPr="00455C0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653A5" w:rsidRPr="00455C05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55C05">
        <w:rPr>
          <w:rFonts w:ascii="Times New Roman" w:hAnsi="Times New Roman"/>
          <w:sz w:val="28"/>
          <w:szCs w:val="28"/>
          <w:lang w:eastAsia="ru-RU"/>
        </w:rPr>
        <w:t>Красноуфимск, 2020 год</w:t>
      </w:r>
    </w:p>
    <w:p w:rsidR="004653A5" w:rsidRPr="0059389B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  <w:u w:val="single"/>
          <w:bdr w:val="none" w:sz="0" w:space="0" w:color="auto" w:frame="1"/>
        </w:rPr>
      </w:pPr>
      <w:r w:rsidRPr="0059389B">
        <w:rPr>
          <w:sz w:val="28"/>
          <w:szCs w:val="28"/>
          <w:shd w:val="clear" w:color="auto" w:fill="FFFFFF"/>
        </w:rPr>
        <w:t xml:space="preserve">Сценарий развлечения предназначен для детей </w:t>
      </w:r>
      <w:r>
        <w:rPr>
          <w:sz w:val="28"/>
          <w:szCs w:val="28"/>
          <w:shd w:val="clear" w:color="auto" w:fill="FFFFFF"/>
        </w:rPr>
        <w:t>3</w:t>
      </w:r>
      <w:r w:rsidRPr="0059389B">
        <w:rPr>
          <w:sz w:val="28"/>
          <w:szCs w:val="28"/>
          <w:shd w:val="clear" w:color="auto" w:fill="FFFFFF"/>
        </w:rPr>
        <w:t>-7 лет, педагогов дошкольного образования, педагогов дополнительного образования, музыкальных руководителей. Патриотическое воспитание подрастающего поколения является одной из важных задач современного общества. Дошкольный возраст - самая благодатная пора для привития чувства любви к Родине. Поэтому важно ещё до школы сформировать у детей первоначальные достоверные представления об истории нашей Родины.</w:t>
      </w:r>
    </w:p>
    <w:p w:rsidR="004653A5" w:rsidRPr="00370554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455C05">
        <w:rPr>
          <w:b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455C05">
        <w:rPr>
          <w:b/>
          <w:color w:val="111111"/>
          <w:sz w:val="28"/>
          <w:szCs w:val="28"/>
          <w:u w:val="single"/>
        </w:rPr>
        <w:t>:</w:t>
      </w:r>
      <w:r>
        <w:rPr>
          <w:color w:val="111111"/>
          <w:sz w:val="28"/>
          <w:szCs w:val="28"/>
        </w:rPr>
        <w:t xml:space="preserve"> формирование</w:t>
      </w:r>
      <w:r w:rsidRPr="00370554">
        <w:rPr>
          <w:color w:val="111111"/>
          <w:sz w:val="28"/>
          <w:szCs w:val="28"/>
        </w:rPr>
        <w:t xml:space="preserve"> у детей дошкольного возраста патриотических чувств, почтения к заступникам Отчизны на основе определенных исторически</w:t>
      </w:r>
      <w:r>
        <w:rPr>
          <w:color w:val="111111"/>
          <w:sz w:val="28"/>
          <w:szCs w:val="28"/>
        </w:rPr>
        <w:t>х фактов; эффектных впечатлений</w:t>
      </w:r>
      <w:r w:rsidRPr="00370554">
        <w:rPr>
          <w:color w:val="111111"/>
          <w:sz w:val="28"/>
          <w:szCs w:val="28"/>
        </w:rPr>
        <w:t>, вы</w:t>
      </w:r>
      <w:r>
        <w:rPr>
          <w:color w:val="111111"/>
          <w:sz w:val="28"/>
          <w:szCs w:val="28"/>
        </w:rPr>
        <w:t>зывающих эмоциональных волнений</w:t>
      </w:r>
      <w:r w:rsidRPr="00370554">
        <w:rPr>
          <w:color w:val="111111"/>
          <w:sz w:val="28"/>
          <w:szCs w:val="28"/>
        </w:rPr>
        <w:t xml:space="preserve"> с помощью музыкально-литературного наследия врем</w:t>
      </w:r>
      <w:r>
        <w:rPr>
          <w:color w:val="111111"/>
          <w:sz w:val="28"/>
          <w:szCs w:val="28"/>
        </w:rPr>
        <w:t>ен Великой Отечественной в</w:t>
      </w:r>
      <w:r w:rsidRPr="00370554">
        <w:rPr>
          <w:color w:val="111111"/>
          <w:sz w:val="28"/>
          <w:szCs w:val="28"/>
        </w:rPr>
        <w:t>ойны.</w:t>
      </w:r>
    </w:p>
    <w:p w:rsidR="004653A5" w:rsidRPr="00455C05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111111"/>
          <w:sz w:val="28"/>
          <w:szCs w:val="28"/>
          <w:u w:val="single"/>
        </w:rPr>
      </w:pPr>
      <w:r w:rsidRPr="00455C05">
        <w:rPr>
          <w:b/>
          <w:color w:val="111111"/>
          <w:sz w:val="28"/>
          <w:szCs w:val="28"/>
          <w:u w:val="single"/>
        </w:rPr>
        <w:t>Задачи.</w:t>
      </w:r>
    </w:p>
    <w:p w:rsidR="004653A5" w:rsidRPr="00455C05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  <w:u w:val="single"/>
        </w:rPr>
      </w:pPr>
      <w:r w:rsidRPr="00455C05">
        <w:rPr>
          <w:color w:val="111111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455C05">
        <w:rPr>
          <w:color w:val="111111"/>
          <w:sz w:val="28"/>
          <w:szCs w:val="28"/>
          <w:u w:val="single"/>
        </w:rPr>
        <w:t>:</w:t>
      </w:r>
    </w:p>
    <w:p w:rsidR="004653A5" w:rsidRPr="00370554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370554">
        <w:rPr>
          <w:color w:val="111111"/>
          <w:sz w:val="28"/>
          <w:szCs w:val="28"/>
          <w:bdr w:val="none" w:sz="0" w:space="0" w:color="auto" w:frame="1"/>
        </w:rPr>
        <w:t>Продолжать знакомить детей с понятиями</w:t>
      </w:r>
      <w:r w:rsidRPr="00370554">
        <w:rPr>
          <w:color w:val="111111"/>
          <w:sz w:val="28"/>
          <w:szCs w:val="28"/>
        </w:rPr>
        <w:t>: «Великая Отечественная война</w:t>
      </w:r>
      <w:r>
        <w:rPr>
          <w:color w:val="111111"/>
          <w:sz w:val="28"/>
          <w:szCs w:val="28"/>
        </w:rPr>
        <w:t>»</w:t>
      </w:r>
      <w:r w:rsidRPr="00370554">
        <w:rPr>
          <w:color w:val="111111"/>
          <w:sz w:val="28"/>
          <w:szCs w:val="28"/>
        </w:rPr>
        <w:t>, </w:t>
      </w:r>
      <w:r w:rsidRPr="00370554">
        <w:rPr>
          <w:iCs/>
          <w:color w:val="111111"/>
          <w:sz w:val="28"/>
          <w:szCs w:val="28"/>
          <w:bdr w:val="none" w:sz="0" w:space="0" w:color="auto" w:frame="1"/>
        </w:rPr>
        <w:t>«Ветеран войны»</w:t>
      </w:r>
      <w:r w:rsidRPr="00370554">
        <w:rPr>
          <w:color w:val="111111"/>
          <w:sz w:val="28"/>
          <w:szCs w:val="28"/>
        </w:rPr>
        <w:t>, </w:t>
      </w:r>
      <w:r w:rsidRPr="00370554">
        <w:rPr>
          <w:iCs/>
          <w:color w:val="111111"/>
          <w:sz w:val="28"/>
          <w:szCs w:val="28"/>
          <w:bdr w:val="none" w:sz="0" w:space="0" w:color="auto" w:frame="1"/>
        </w:rPr>
        <w:t>«Участник войны»</w:t>
      </w:r>
      <w:r w:rsidRPr="00370554">
        <w:rPr>
          <w:color w:val="111111"/>
          <w:sz w:val="28"/>
          <w:szCs w:val="28"/>
        </w:rPr>
        <w:t xml:space="preserve">, </w:t>
      </w:r>
      <w:r>
        <w:rPr>
          <w:color w:val="111111"/>
          <w:sz w:val="28"/>
          <w:szCs w:val="28"/>
        </w:rPr>
        <w:t>«</w:t>
      </w:r>
      <w:r w:rsidRPr="00370554">
        <w:rPr>
          <w:color w:val="111111"/>
          <w:sz w:val="28"/>
          <w:szCs w:val="28"/>
        </w:rPr>
        <w:t>Герой Великой Отечественной войны».</w:t>
      </w:r>
      <w:r>
        <w:rPr>
          <w:color w:val="111111"/>
          <w:sz w:val="28"/>
          <w:szCs w:val="28"/>
        </w:rPr>
        <w:t xml:space="preserve"> </w:t>
      </w:r>
      <w:r w:rsidRPr="00370554">
        <w:rPr>
          <w:color w:val="111111"/>
          <w:sz w:val="28"/>
          <w:szCs w:val="28"/>
        </w:rPr>
        <w:t xml:space="preserve">Углубить </w:t>
      </w:r>
      <w:r>
        <w:rPr>
          <w:color w:val="111111"/>
          <w:sz w:val="28"/>
          <w:szCs w:val="28"/>
        </w:rPr>
        <w:t>знания об</w:t>
      </w:r>
      <w:r w:rsidRPr="00370554">
        <w:rPr>
          <w:color w:val="111111"/>
          <w:sz w:val="28"/>
          <w:szCs w:val="28"/>
        </w:rPr>
        <w:t xml:space="preserve"> истории родной страны.</w:t>
      </w:r>
    </w:p>
    <w:p w:rsidR="004653A5" w:rsidRPr="00455C05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111111"/>
          <w:sz w:val="28"/>
          <w:szCs w:val="28"/>
          <w:u w:val="single"/>
        </w:rPr>
      </w:pPr>
      <w:r w:rsidRPr="00455C05">
        <w:rPr>
          <w:rStyle w:val="Strong"/>
          <w:b w:val="0"/>
          <w:color w:val="111111"/>
          <w:sz w:val="28"/>
          <w:szCs w:val="28"/>
          <w:u w:val="single"/>
          <w:bdr w:val="none" w:sz="0" w:space="0" w:color="auto" w:frame="1"/>
        </w:rPr>
        <w:t>Развивающие</w:t>
      </w:r>
      <w:r w:rsidRPr="00455C05">
        <w:rPr>
          <w:color w:val="111111"/>
          <w:sz w:val="28"/>
          <w:szCs w:val="28"/>
          <w:u w:val="single"/>
        </w:rPr>
        <w:t>:</w:t>
      </w:r>
    </w:p>
    <w:p w:rsidR="004653A5" w:rsidRPr="00370554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370554">
        <w:rPr>
          <w:rStyle w:val="Strong"/>
          <w:color w:val="111111"/>
          <w:sz w:val="28"/>
          <w:szCs w:val="28"/>
          <w:bdr w:val="none" w:sz="0" w:space="0" w:color="auto" w:frame="1"/>
        </w:rPr>
        <w:t>-</w:t>
      </w:r>
      <w:r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 </w:t>
      </w:r>
      <w:r w:rsidRPr="00370554">
        <w:rPr>
          <w:rStyle w:val="Strong"/>
          <w:b w:val="0"/>
          <w:color w:val="111111"/>
          <w:sz w:val="28"/>
          <w:szCs w:val="28"/>
          <w:bdr w:val="none" w:sz="0" w:space="0" w:color="auto" w:frame="1"/>
        </w:rPr>
        <w:t>Развивать</w:t>
      </w:r>
      <w:r w:rsidRPr="00370554">
        <w:rPr>
          <w:color w:val="111111"/>
          <w:sz w:val="28"/>
          <w:szCs w:val="28"/>
        </w:rPr>
        <w:t> интеллектуальные способности ребенка, внимание, любознательность.</w:t>
      </w:r>
    </w:p>
    <w:p w:rsidR="004653A5" w:rsidRPr="00370554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370554">
        <w:rPr>
          <w:rStyle w:val="Strong"/>
          <w:color w:val="111111"/>
          <w:sz w:val="28"/>
          <w:szCs w:val="28"/>
          <w:bdr w:val="none" w:sz="0" w:space="0" w:color="auto" w:frame="1"/>
        </w:rPr>
        <w:t>-</w:t>
      </w:r>
      <w:r>
        <w:rPr>
          <w:rStyle w:val="Strong"/>
          <w:color w:val="111111"/>
          <w:sz w:val="28"/>
          <w:szCs w:val="28"/>
          <w:bdr w:val="none" w:sz="0" w:space="0" w:color="auto" w:frame="1"/>
        </w:rPr>
        <w:t xml:space="preserve"> </w:t>
      </w:r>
      <w:r w:rsidRPr="00370554">
        <w:rPr>
          <w:rStyle w:val="Strong"/>
          <w:b w:val="0"/>
          <w:color w:val="111111"/>
          <w:sz w:val="28"/>
          <w:szCs w:val="28"/>
          <w:bdr w:val="none" w:sz="0" w:space="0" w:color="auto" w:frame="1"/>
        </w:rPr>
        <w:t>Развивать</w:t>
      </w:r>
      <w:r w:rsidRPr="00370554">
        <w:rPr>
          <w:color w:val="111111"/>
          <w:sz w:val="28"/>
          <w:szCs w:val="28"/>
        </w:rPr>
        <w:t> коммуникативную функцию речи.</w:t>
      </w:r>
    </w:p>
    <w:p w:rsidR="004653A5" w:rsidRPr="00370554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370554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</w:t>
      </w:r>
      <w:r w:rsidRPr="00370554">
        <w:rPr>
          <w:color w:val="111111"/>
          <w:sz w:val="28"/>
          <w:szCs w:val="28"/>
        </w:rPr>
        <w:t>Углубить знания детей дошкольного возраста о</w:t>
      </w:r>
      <w:r>
        <w:rPr>
          <w:color w:val="111111"/>
          <w:sz w:val="28"/>
          <w:szCs w:val="28"/>
        </w:rPr>
        <w:t>б армии, символике</w:t>
      </w:r>
      <w:r w:rsidRPr="00370554">
        <w:rPr>
          <w:color w:val="111111"/>
          <w:sz w:val="28"/>
          <w:szCs w:val="28"/>
        </w:rPr>
        <w:t>, воинских званиях, боевых наградах.</w:t>
      </w:r>
    </w:p>
    <w:p w:rsidR="004653A5" w:rsidRPr="00455C05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  <w:u w:val="single"/>
        </w:rPr>
      </w:pPr>
      <w:r w:rsidRPr="00455C05">
        <w:rPr>
          <w:color w:val="111111"/>
          <w:sz w:val="28"/>
          <w:szCs w:val="28"/>
          <w:u w:val="single"/>
          <w:bdr w:val="none" w:sz="0" w:space="0" w:color="auto" w:frame="1"/>
        </w:rPr>
        <w:t>Воспитательные</w:t>
      </w:r>
      <w:r w:rsidRPr="00455C05">
        <w:rPr>
          <w:color w:val="111111"/>
          <w:sz w:val="28"/>
          <w:szCs w:val="28"/>
          <w:u w:val="single"/>
        </w:rPr>
        <w:t>:</w:t>
      </w:r>
    </w:p>
    <w:p w:rsidR="004653A5" w:rsidRPr="00370554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370554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</w:t>
      </w:r>
      <w:r w:rsidRPr="00370554">
        <w:rPr>
          <w:color w:val="111111"/>
          <w:sz w:val="28"/>
          <w:szCs w:val="28"/>
        </w:rPr>
        <w:t>Воспитывать у детей гордость за свою страну, чтить память воинов, погибших за свободу Отечества.</w:t>
      </w:r>
    </w:p>
    <w:p w:rsidR="004653A5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color w:val="111111"/>
          <w:sz w:val="28"/>
          <w:szCs w:val="28"/>
        </w:rPr>
      </w:pPr>
      <w:r w:rsidRPr="00370554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 xml:space="preserve"> </w:t>
      </w:r>
      <w:r w:rsidRPr="00370554">
        <w:rPr>
          <w:color w:val="111111"/>
          <w:sz w:val="28"/>
          <w:szCs w:val="28"/>
        </w:rPr>
        <w:t>Воспитывать у детей желание получать яркие впечатления от произведений литературно-музыкального наследия времен Великой Отечественной войны.</w:t>
      </w:r>
    </w:p>
    <w:p w:rsidR="004653A5" w:rsidRPr="00BA7488" w:rsidRDefault="004653A5" w:rsidP="00BA74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7488">
        <w:rPr>
          <w:rFonts w:ascii="Times New Roman" w:hAnsi="Times New Roman"/>
          <w:b/>
          <w:sz w:val="28"/>
          <w:szCs w:val="28"/>
        </w:rPr>
        <w:t>Форма совместной деятельности:</w:t>
      </w:r>
      <w:r w:rsidRPr="00BA7488">
        <w:rPr>
          <w:rFonts w:ascii="Times New Roman" w:hAnsi="Times New Roman"/>
          <w:sz w:val="28"/>
          <w:szCs w:val="28"/>
        </w:rPr>
        <w:t xml:space="preserve"> интегрированная,</w:t>
      </w:r>
      <w:r>
        <w:rPr>
          <w:rFonts w:ascii="Times New Roman" w:hAnsi="Times New Roman"/>
          <w:sz w:val="28"/>
          <w:szCs w:val="28"/>
        </w:rPr>
        <w:t xml:space="preserve"> концертная форма</w:t>
      </w:r>
      <w:r w:rsidRPr="00BA7488">
        <w:rPr>
          <w:rFonts w:ascii="Times New Roman" w:hAnsi="Times New Roman"/>
          <w:sz w:val="28"/>
          <w:szCs w:val="28"/>
        </w:rPr>
        <w:t>.</w:t>
      </w:r>
    </w:p>
    <w:p w:rsidR="004653A5" w:rsidRDefault="004653A5" w:rsidP="00BA74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7488">
        <w:rPr>
          <w:rFonts w:ascii="Times New Roman" w:hAnsi="Times New Roman"/>
          <w:b/>
          <w:sz w:val="28"/>
          <w:szCs w:val="28"/>
        </w:rPr>
        <w:t>Форма организации</w:t>
      </w:r>
      <w:r>
        <w:rPr>
          <w:rFonts w:ascii="Times New Roman" w:hAnsi="Times New Roman"/>
          <w:sz w:val="28"/>
          <w:szCs w:val="28"/>
        </w:rPr>
        <w:t>:</w:t>
      </w:r>
      <w:r w:rsidRPr="00BA7488">
        <w:rPr>
          <w:rFonts w:ascii="Times New Roman" w:hAnsi="Times New Roman"/>
          <w:sz w:val="28"/>
          <w:szCs w:val="28"/>
        </w:rPr>
        <w:t xml:space="preserve"> групповая,</w:t>
      </w:r>
      <w:r>
        <w:rPr>
          <w:rFonts w:ascii="Times New Roman" w:hAnsi="Times New Roman"/>
          <w:sz w:val="28"/>
          <w:szCs w:val="28"/>
        </w:rPr>
        <w:t xml:space="preserve"> подгрупповая.</w:t>
      </w:r>
    </w:p>
    <w:p w:rsidR="004653A5" w:rsidRPr="00BA7488" w:rsidRDefault="004653A5" w:rsidP="00BA74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7488">
        <w:rPr>
          <w:rFonts w:ascii="Times New Roman" w:hAnsi="Times New Roman"/>
          <w:b/>
          <w:sz w:val="28"/>
          <w:szCs w:val="28"/>
        </w:rPr>
        <w:t>Интеграция образовательных областей:</w:t>
      </w:r>
      <w:r w:rsidRPr="00BA7488">
        <w:rPr>
          <w:rFonts w:ascii="Times New Roman" w:hAnsi="Times New Roman"/>
          <w:sz w:val="28"/>
          <w:szCs w:val="28"/>
        </w:rPr>
        <w:t xml:space="preserve"> «Познавательное развитие», «Речевое развитие», «Физическое развитие»</w:t>
      </w:r>
      <w:r>
        <w:rPr>
          <w:rFonts w:ascii="Times New Roman" w:hAnsi="Times New Roman"/>
          <w:sz w:val="28"/>
          <w:szCs w:val="28"/>
        </w:rPr>
        <w:t>.</w:t>
      </w:r>
    </w:p>
    <w:p w:rsidR="004653A5" w:rsidRDefault="004653A5" w:rsidP="00BA748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7488">
        <w:rPr>
          <w:rFonts w:ascii="Times New Roman" w:hAnsi="Times New Roman"/>
          <w:b/>
          <w:sz w:val="28"/>
          <w:szCs w:val="28"/>
        </w:rPr>
        <w:t>Методы обучения:</w:t>
      </w:r>
      <w:r w:rsidRPr="0092137D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92137D">
        <w:rPr>
          <w:rFonts w:ascii="Times New Roman" w:hAnsi="Times New Roman"/>
          <w:sz w:val="28"/>
          <w:szCs w:val="28"/>
          <w:shd w:val="clear" w:color="auto" w:fill="FFFFFF"/>
        </w:rPr>
        <w:t>наглядно-слуховой и наглядно-зрительный</w:t>
      </w:r>
      <w:r>
        <w:rPr>
          <w:rFonts w:ascii="Times New Roman" w:hAnsi="Times New Roman"/>
          <w:sz w:val="28"/>
          <w:szCs w:val="28"/>
          <w:shd w:val="clear" w:color="auto" w:fill="FFFFFF"/>
        </w:rPr>
        <w:t>, практический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653A5" w:rsidRPr="0092137D" w:rsidRDefault="004653A5" w:rsidP="0092137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7488">
        <w:rPr>
          <w:rFonts w:ascii="Times New Roman" w:hAnsi="Times New Roman"/>
          <w:b/>
          <w:sz w:val="28"/>
          <w:szCs w:val="28"/>
        </w:rPr>
        <w:t>Форма организации метода:</w:t>
      </w:r>
      <w:r w:rsidRPr="00BA7488">
        <w:rPr>
          <w:rFonts w:ascii="Times New Roman" w:hAnsi="Times New Roman"/>
          <w:sz w:val="28"/>
          <w:szCs w:val="28"/>
        </w:rPr>
        <w:t xml:space="preserve"> беседа, музыкальная деятельность.</w:t>
      </w:r>
    </w:p>
    <w:p w:rsidR="004653A5" w:rsidRPr="0092137D" w:rsidRDefault="004653A5" w:rsidP="00BA7488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Предварительная п</w:t>
      </w:r>
      <w:r w:rsidRPr="0092137D">
        <w:rPr>
          <w:b/>
          <w:sz w:val="28"/>
          <w:szCs w:val="28"/>
        </w:rPr>
        <w:t>одготовка:</w:t>
      </w:r>
    </w:p>
    <w:p w:rsidR="004653A5" w:rsidRPr="0059389B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389B">
        <w:rPr>
          <w:sz w:val="28"/>
          <w:szCs w:val="28"/>
        </w:rPr>
        <w:t xml:space="preserve">1. С детьми проводится </w:t>
      </w:r>
      <w:r>
        <w:rPr>
          <w:sz w:val="28"/>
          <w:szCs w:val="28"/>
        </w:rPr>
        <w:t>предварительная работа по разучиванию стихов, песен, танцев.</w:t>
      </w:r>
    </w:p>
    <w:p w:rsidR="004653A5" w:rsidRPr="0059389B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389B">
        <w:rPr>
          <w:sz w:val="28"/>
          <w:szCs w:val="28"/>
        </w:rPr>
        <w:t>2</w:t>
      </w:r>
      <w:r>
        <w:rPr>
          <w:sz w:val="28"/>
          <w:szCs w:val="28"/>
        </w:rPr>
        <w:t>. Подбираются фонограммы песен военных лет, детских песен, посвященных Дню Победы.</w:t>
      </w:r>
    </w:p>
    <w:p w:rsidR="004653A5" w:rsidRPr="0059389B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389B">
        <w:rPr>
          <w:sz w:val="28"/>
          <w:szCs w:val="28"/>
        </w:rPr>
        <w:t>3. Монтируется фильм о Великой Отечественной войне со слайдами и видео.</w:t>
      </w:r>
    </w:p>
    <w:p w:rsidR="004653A5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389B">
        <w:rPr>
          <w:sz w:val="28"/>
          <w:szCs w:val="28"/>
        </w:rPr>
        <w:t xml:space="preserve">4. Готовятся </w:t>
      </w:r>
      <w:r>
        <w:rPr>
          <w:sz w:val="28"/>
          <w:szCs w:val="28"/>
        </w:rPr>
        <w:t>атрибуты для концерта.</w:t>
      </w:r>
    </w:p>
    <w:p w:rsidR="004653A5" w:rsidRPr="0059389B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Приглашаются социальные партнеры с концертными номерами, ветераны педагогического труда, родители, представители администрации.</w:t>
      </w:r>
    </w:p>
    <w:p w:rsidR="004653A5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9389B">
        <w:rPr>
          <w:sz w:val="28"/>
          <w:szCs w:val="28"/>
        </w:rPr>
        <w:t>. Зал празднично тематически оформлен.</w:t>
      </w:r>
    </w:p>
    <w:p w:rsidR="004653A5" w:rsidRPr="0059389B" w:rsidRDefault="004653A5" w:rsidP="0059389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9389B">
        <w:rPr>
          <w:b/>
          <w:bCs/>
          <w:color w:val="000000"/>
          <w:sz w:val="28"/>
          <w:szCs w:val="28"/>
          <w:shd w:val="clear" w:color="auto" w:fill="FFFFFF"/>
        </w:rPr>
        <w:t>Атрибуты: </w:t>
      </w:r>
      <w:r w:rsidRPr="0059389B">
        <w:rPr>
          <w:color w:val="000000"/>
          <w:sz w:val="28"/>
          <w:szCs w:val="28"/>
          <w:shd w:val="clear" w:color="auto" w:fill="FFFFFF"/>
        </w:rPr>
        <w:t>костюмы военных лет,</w:t>
      </w:r>
      <w:r w:rsidRPr="0059389B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59389B">
        <w:rPr>
          <w:color w:val="000000"/>
          <w:sz w:val="28"/>
          <w:szCs w:val="28"/>
          <w:shd w:val="clear" w:color="auto" w:fill="FFFFFF"/>
        </w:rPr>
        <w:t>флажки,</w:t>
      </w:r>
      <w:r w:rsidRPr="0059389B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59389B">
        <w:rPr>
          <w:color w:val="000000"/>
          <w:sz w:val="28"/>
          <w:szCs w:val="28"/>
          <w:shd w:val="clear" w:color="auto" w:fill="FFFFFF"/>
        </w:rPr>
        <w:t>платочки для танца.</w:t>
      </w:r>
    </w:p>
    <w:p w:rsidR="004653A5" w:rsidRPr="0092137D" w:rsidRDefault="004653A5" w:rsidP="0092137D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1"/>
          <w:szCs w:val="21"/>
        </w:rPr>
        <w:t> </w:t>
      </w:r>
    </w:p>
    <w:p w:rsidR="004653A5" w:rsidRPr="0020515C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</w:p>
    <w:p w:rsidR="004653A5" w:rsidRPr="00A2552B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Звучит музыка «</w:t>
      </w:r>
      <w:r w:rsidRPr="00A2552B">
        <w:rPr>
          <w:rFonts w:ascii="Times New Roman" w:hAnsi="Times New Roman"/>
          <w:i/>
          <w:sz w:val="28"/>
          <w:szCs w:val="28"/>
          <w:lang w:eastAsia="ru-RU"/>
        </w:rPr>
        <w:t>День Победы».</w:t>
      </w:r>
    </w:p>
    <w:p w:rsidR="004653A5" w:rsidRPr="00352881" w:rsidRDefault="004653A5" w:rsidP="009213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1 </w:t>
      </w:r>
      <w:r w:rsidRPr="00352881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Ведущий.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 Девятое мая - День нашей славной Победы над фашистской Германией! Вся страна в эти дни ликует! Каждый год, как радостный праздник люди встречают этот день. Прошло много лет, но все помнят эту знаменательную дату и торжественно ее отмечают. А особенно помнят наших доблестных героев, отдавших свою жизнь за нашу страну и наше будущее. И сегодня для вас и в память </w:t>
      </w:r>
      <w:r>
        <w:rPr>
          <w:rFonts w:ascii="Times New Roman" w:hAnsi="Times New Roman"/>
          <w:sz w:val="28"/>
          <w:szCs w:val="28"/>
          <w:lang w:eastAsia="ru-RU"/>
        </w:rPr>
        <w:t xml:space="preserve">о всех героях нашей страны </w:t>
      </w:r>
      <w:r w:rsidRPr="00352881">
        <w:rPr>
          <w:rFonts w:ascii="Times New Roman" w:hAnsi="Times New Roman"/>
          <w:sz w:val="28"/>
          <w:szCs w:val="28"/>
          <w:lang w:eastAsia="ru-RU"/>
        </w:rPr>
        <w:t>детский сад приготовил концерт…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Входят дети подготовительной группы.</w:t>
      </w:r>
    </w:p>
    <w:p w:rsidR="004653A5" w:rsidRPr="0059389B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1 реб.</w:t>
      </w:r>
      <w:r w:rsidRPr="008225C4">
        <w:rPr>
          <w:rFonts w:ascii="Times New Roman" w:hAnsi="Times New Roman"/>
          <w:b/>
          <w:iCs/>
          <w:sz w:val="28"/>
          <w:szCs w:val="28"/>
        </w:rPr>
        <w:t xml:space="preserve">: </w:t>
      </w:r>
      <w:r w:rsidRPr="008225C4">
        <w:rPr>
          <w:rFonts w:ascii="Times New Roman" w:hAnsi="Times New Roman"/>
          <w:iCs/>
          <w:sz w:val="28"/>
          <w:szCs w:val="28"/>
        </w:rPr>
        <w:t>День Победы 9 Мая –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Праздник мира в стране и весны.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В этот день мы солдат вспоминаем,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Не вернувшихся в семьи с войны.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</w:r>
      <w:r w:rsidRPr="008225C4">
        <w:rPr>
          <w:rFonts w:ascii="Times New Roman" w:hAnsi="Times New Roman"/>
          <w:b/>
          <w:iCs/>
          <w:sz w:val="28"/>
          <w:szCs w:val="28"/>
        </w:rPr>
        <w:t>2</w:t>
      </w:r>
      <w:r>
        <w:rPr>
          <w:rFonts w:ascii="Times New Roman" w:hAnsi="Times New Roman"/>
          <w:b/>
          <w:iCs/>
          <w:sz w:val="28"/>
          <w:szCs w:val="28"/>
        </w:rPr>
        <w:t xml:space="preserve"> реб.</w:t>
      </w:r>
      <w:r w:rsidRPr="008225C4">
        <w:rPr>
          <w:rFonts w:ascii="Times New Roman" w:hAnsi="Times New Roman"/>
          <w:b/>
          <w:iCs/>
          <w:sz w:val="28"/>
          <w:szCs w:val="28"/>
        </w:rPr>
        <w:t>:</w:t>
      </w:r>
      <w:r w:rsidRPr="008225C4">
        <w:rPr>
          <w:rFonts w:ascii="Times New Roman" w:hAnsi="Times New Roman"/>
          <w:iCs/>
          <w:sz w:val="28"/>
          <w:szCs w:val="28"/>
        </w:rPr>
        <w:t>В этот праздник мы чествуем дедов,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Защитивших родную страну,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Подарившим народам Победу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И вернувшим нам мир и весну!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</w:r>
      <w:r>
        <w:rPr>
          <w:rFonts w:ascii="Times New Roman" w:hAnsi="Times New Roman"/>
          <w:b/>
          <w:iCs/>
          <w:sz w:val="28"/>
          <w:szCs w:val="28"/>
        </w:rPr>
        <w:t>3 реб.</w:t>
      </w:r>
      <w:r w:rsidRPr="008225C4">
        <w:rPr>
          <w:rFonts w:ascii="Times New Roman" w:hAnsi="Times New Roman"/>
          <w:b/>
          <w:iCs/>
          <w:sz w:val="28"/>
          <w:szCs w:val="28"/>
        </w:rPr>
        <w:t>:</w:t>
      </w:r>
      <w:r w:rsidRPr="008225C4">
        <w:rPr>
          <w:rFonts w:ascii="Times New Roman" w:hAnsi="Times New Roman"/>
          <w:iCs/>
          <w:sz w:val="28"/>
          <w:szCs w:val="28"/>
        </w:rPr>
        <w:t xml:space="preserve"> Носите ордена! Они вам за Победу,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За раны ваши честные даны,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Носите ордена! В них теплятся рассветы,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Что отстояли вы в окопах той войны.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</w:r>
      <w:r w:rsidRPr="008225C4">
        <w:rPr>
          <w:rFonts w:ascii="Times New Roman" w:hAnsi="Times New Roman"/>
          <w:b/>
          <w:iCs/>
          <w:sz w:val="28"/>
          <w:szCs w:val="28"/>
        </w:rPr>
        <w:t>4</w:t>
      </w:r>
      <w:r>
        <w:rPr>
          <w:rFonts w:ascii="Times New Roman" w:hAnsi="Times New Roman"/>
          <w:b/>
          <w:iCs/>
          <w:sz w:val="28"/>
          <w:szCs w:val="28"/>
        </w:rPr>
        <w:t xml:space="preserve"> реб.</w:t>
      </w:r>
      <w:r>
        <w:rPr>
          <w:rFonts w:ascii="Times New Roman" w:hAnsi="Times New Roman"/>
          <w:iCs/>
          <w:sz w:val="28"/>
          <w:szCs w:val="28"/>
        </w:rPr>
        <w:t xml:space="preserve">: </w:t>
      </w:r>
      <w:r w:rsidRPr="008225C4">
        <w:rPr>
          <w:rFonts w:ascii="Times New Roman" w:hAnsi="Times New Roman"/>
          <w:iCs/>
          <w:sz w:val="28"/>
          <w:szCs w:val="28"/>
        </w:rPr>
        <w:t>Носите ордена и в праздники и в будни,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На кителях и модных пиджаках,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Носите ордена, чтоб видели вас люди,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Вас, вынесших войну на собственных плечах.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</w:r>
      <w:r w:rsidRPr="008225C4">
        <w:rPr>
          <w:rFonts w:ascii="Times New Roman" w:hAnsi="Times New Roman"/>
          <w:b/>
          <w:iCs/>
          <w:sz w:val="28"/>
          <w:szCs w:val="28"/>
        </w:rPr>
        <w:t>5</w:t>
      </w:r>
      <w:r>
        <w:rPr>
          <w:rFonts w:ascii="Times New Roman" w:hAnsi="Times New Roman"/>
          <w:b/>
          <w:iCs/>
          <w:sz w:val="28"/>
          <w:szCs w:val="28"/>
        </w:rPr>
        <w:t>реб.</w:t>
      </w:r>
      <w:r w:rsidRPr="00944B0F">
        <w:rPr>
          <w:rFonts w:ascii="Times New Roman" w:hAnsi="Times New Roman"/>
          <w:b/>
          <w:iCs/>
          <w:sz w:val="28"/>
          <w:szCs w:val="28"/>
        </w:rPr>
        <w:t>:</w:t>
      </w:r>
      <w:r w:rsidRPr="008225C4">
        <w:rPr>
          <w:rFonts w:ascii="Times New Roman" w:hAnsi="Times New Roman"/>
          <w:iCs/>
          <w:sz w:val="28"/>
          <w:szCs w:val="28"/>
        </w:rPr>
        <w:t xml:space="preserve"> Отстояли наши деды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Труд и счастье на земле,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Ярче светят в честь Победы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8225C4">
        <w:rPr>
          <w:rFonts w:ascii="Times New Roman" w:hAnsi="Times New Roman"/>
          <w:iCs/>
          <w:sz w:val="28"/>
          <w:szCs w:val="28"/>
        </w:rPr>
        <w:br/>
        <w:t>Звезды мира на Кремле.</w:t>
      </w:r>
      <w:r w:rsidRPr="008225C4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</w:p>
    <w:p w:rsidR="004653A5" w:rsidRPr="0059389B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59389B">
        <w:rPr>
          <w:rFonts w:ascii="Times New Roman" w:hAnsi="Times New Roman"/>
          <w:b/>
          <w:iCs/>
          <w:sz w:val="28"/>
          <w:szCs w:val="28"/>
        </w:rPr>
        <w:t>ПЕСНЯ «ЧТО ЗОВЕМ МЫ РОДИНОЙ?»</w:t>
      </w:r>
    </w:p>
    <w:p w:rsidR="004653A5" w:rsidRPr="00944B0F" w:rsidRDefault="004653A5" w:rsidP="009213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2 </w:t>
      </w:r>
      <w:r w:rsidRPr="00944B0F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Ведущий: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Посмотрите, дорогие гости</w:t>
      </w:r>
      <w:r w:rsidRPr="00352881">
        <w:rPr>
          <w:rFonts w:ascii="Times New Roman" w:hAnsi="Times New Roman"/>
          <w:sz w:val="28"/>
          <w:szCs w:val="28"/>
          <w:lang w:eastAsia="ru-RU"/>
        </w:rPr>
        <w:t>, как с</w:t>
      </w:r>
      <w:r>
        <w:rPr>
          <w:rFonts w:ascii="Times New Roman" w:hAnsi="Times New Roman"/>
          <w:sz w:val="28"/>
          <w:szCs w:val="28"/>
          <w:lang w:eastAsia="ru-RU"/>
        </w:rPr>
        <w:t xml:space="preserve">егодня счастливы ваши дети, внуки и правнуки, потому что живут в мирной </w:t>
      </w:r>
      <w:r w:rsidRPr="00352881">
        <w:rPr>
          <w:rFonts w:ascii="Times New Roman" w:hAnsi="Times New Roman"/>
          <w:sz w:val="28"/>
          <w:szCs w:val="28"/>
          <w:lang w:eastAsia="ru-RU"/>
        </w:rPr>
        <w:t>стране, которую нам подарили</w:t>
      </w:r>
      <w:r>
        <w:rPr>
          <w:rFonts w:ascii="Times New Roman" w:hAnsi="Times New Roman"/>
          <w:sz w:val="28"/>
          <w:szCs w:val="28"/>
          <w:lang w:eastAsia="ru-RU"/>
        </w:rPr>
        <w:t xml:space="preserve"> ее защитники</w:t>
      </w:r>
      <w:r w:rsidRPr="00352881">
        <w:rPr>
          <w:rFonts w:ascii="Times New Roman" w:hAnsi="Times New Roman"/>
          <w:sz w:val="28"/>
          <w:szCs w:val="28"/>
          <w:lang w:eastAsia="ru-RU"/>
        </w:rPr>
        <w:t>!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Под мирным небом дети 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играют и поют, 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Вам малыши сегодня  привет 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горячий шлют, 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еперь они не знают ни горя не </w:t>
      </w:r>
      <w:r>
        <w:rPr>
          <w:rFonts w:ascii="Times New Roman" w:hAnsi="Times New Roman"/>
          <w:sz w:val="28"/>
          <w:szCs w:val="28"/>
          <w:lang w:eastAsia="ru-RU"/>
        </w:rPr>
        <w:t xml:space="preserve">войны, 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 в честь всех гостей их песни слышны!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4653A5" w:rsidRPr="006714C8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Входят дети 2 младшей группы.</w:t>
      </w:r>
    </w:p>
    <w:p w:rsidR="004653A5" w:rsidRPr="0059389B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</w:t>
      </w:r>
      <w:r w:rsidRPr="006714C8">
        <w:rPr>
          <w:rFonts w:ascii="Times New Roman" w:hAnsi="Times New Roman"/>
          <w:sz w:val="28"/>
          <w:szCs w:val="28"/>
        </w:rPr>
        <w:t>. Ярок день с утра, чудесен, </w:t>
      </w:r>
      <w:r w:rsidRPr="006714C8">
        <w:rPr>
          <w:rFonts w:ascii="Times New Roman" w:hAnsi="Times New Roman"/>
          <w:sz w:val="28"/>
          <w:szCs w:val="28"/>
        </w:rPr>
        <w:br/>
        <w:t>Весь цветами он расцвёл, </w:t>
      </w:r>
      <w:r w:rsidRPr="006714C8">
        <w:rPr>
          <w:rFonts w:ascii="Times New Roman" w:hAnsi="Times New Roman"/>
          <w:sz w:val="28"/>
          <w:szCs w:val="28"/>
        </w:rPr>
        <w:br/>
        <w:t>Слышу я звучание песен,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br/>
        <w:t>Праздник в город мой пришёл. </w:t>
      </w:r>
      <w:r w:rsidRPr="006714C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2</w:t>
      </w:r>
      <w:r w:rsidRPr="006714C8">
        <w:rPr>
          <w:rFonts w:ascii="Times New Roman" w:hAnsi="Times New Roman"/>
          <w:sz w:val="28"/>
          <w:szCs w:val="28"/>
        </w:rPr>
        <w:t>. Сегодня праздник- день Победы! </w:t>
      </w:r>
      <w:r w:rsidRPr="006714C8">
        <w:rPr>
          <w:rFonts w:ascii="Times New Roman" w:hAnsi="Times New Roman"/>
          <w:sz w:val="28"/>
          <w:szCs w:val="28"/>
        </w:rPr>
        <w:br/>
        <w:t>Счастливый праздник- день Весны, </w:t>
      </w:r>
      <w:r w:rsidRPr="006714C8">
        <w:rPr>
          <w:rFonts w:ascii="Times New Roman" w:hAnsi="Times New Roman"/>
          <w:sz w:val="28"/>
          <w:szCs w:val="28"/>
        </w:rPr>
        <w:br/>
        <w:t>В цветы все улицы одеты, </w:t>
      </w:r>
      <w:r w:rsidRPr="006714C8">
        <w:rPr>
          <w:rFonts w:ascii="Times New Roman" w:hAnsi="Times New Roman"/>
          <w:sz w:val="28"/>
          <w:szCs w:val="28"/>
        </w:rPr>
        <w:br/>
        <w:t>И песни звонкие слышны. </w:t>
      </w:r>
      <w:r w:rsidRPr="006714C8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3</w:t>
      </w:r>
      <w:r w:rsidRPr="006714C8">
        <w:rPr>
          <w:rFonts w:ascii="Times New Roman" w:hAnsi="Times New Roman"/>
          <w:sz w:val="28"/>
          <w:szCs w:val="28"/>
        </w:rPr>
        <w:t>. Пусть гремит салют победы, </w:t>
      </w:r>
      <w:r w:rsidRPr="006714C8">
        <w:rPr>
          <w:rFonts w:ascii="Times New Roman" w:hAnsi="Times New Roman"/>
          <w:sz w:val="28"/>
          <w:szCs w:val="28"/>
        </w:rPr>
        <w:br/>
        <w:t>Этим светом мир согрет. </w:t>
      </w:r>
      <w:r w:rsidRPr="006714C8">
        <w:rPr>
          <w:rFonts w:ascii="Times New Roman" w:hAnsi="Times New Roman"/>
          <w:sz w:val="28"/>
          <w:szCs w:val="28"/>
        </w:rPr>
        <w:br/>
        <w:t>Нашим прадедам и дедам </w:t>
      </w:r>
      <w:r w:rsidRPr="006714C8">
        <w:rPr>
          <w:rFonts w:ascii="Times New Roman" w:hAnsi="Times New Roman"/>
          <w:sz w:val="28"/>
          <w:szCs w:val="28"/>
        </w:rPr>
        <w:br/>
        <w:t>Вам желаем долгих лет. </w:t>
      </w:r>
      <w:r w:rsidRPr="007515A3">
        <w:rPr>
          <w:rFonts w:ascii="Times New Roman" w:hAnsi="Times New Roman"/>
          <w:b/>
          <w:sz w:val="28"/>
          <w:szCs w:val="28"/>
          <w:lang w:eastAsia="ru-RU"/>
        </w:rPr>
        <w:br/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</w:t>
      </w:r>
      <w:r w:rsidRPr="0059389B">
        <w:rPr>
          <w:rFonts w:ascii="Times New Roman" w:hAnsi="Times New Roman"/>
          <w:b/>
          <w:sz w:val="28"/>
          <w:szCs w:val="28"/>
          <w:lang w:eastAsia="ru-RU"/>
        </w:rPr>
        <w:t>«ВЕСЁЛАЯ ПОЛЬКА»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1 </w:t>
      </w:r>
      <w:r w:rsidRPr="007515A3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Ведущий:</w:t>
      </w:r>
      <w:r>
        <w:rPr>
          <w:rFonts w:ascii="Times New Roman" w:hAnsi="Times New Roman"/>
          <w:sz w:val="28"/>
          <w:szCs w:val="28"/>
          <w:lang w:eastAsia="ru-RU"/>
        </w:rPr>
        <w:t xml:space="preserve">   Солнце </w:t>
      </w:r>
      <w:r w:rsidRPr="00352881">
        <w:rPr>
          <w:rFonts w:ascii="Times New Roman" w:hAnsi="Times New Roman"/>
          <w:sz w:val="28"/>
          <w:szCs w:val="28"/>
          <w:lang w:eastAsia="ru-RU"/>
        </w:rPr>
        <w:t>светит, пахнет хлебом,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Лес шумит, река, трава...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Хорошо под мирным небом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Слышать добрые слова,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Хорошо зимой и летом,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В день осенний и весной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Наслаждаться ярким светом,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Звонкой, мирной тишиной.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- Итак,  </w:t>
      </w:r>
      <w:r w:rsidRPr="00352881">
        <w:rPr>
          <w:rFonts w:ascii="Times New Roman" w:hAnsi="Times New Roman"/>
          <w:sz w:val="28"/>
          <w:szCs w:val="28"/>
          <w:lang w:eastAsia="ru-RU"/>
        </w:rPr>
        <w:t>встречаем наших следую</w:t>
      </w:r>
      <w:r>
        <w:rPr>
          <w:rFonts w:ascii="Times New Roman" w:hAnsi="Times New Roman"/>
          <w:sz w:val="28"/>
          <w:szCs w:val="28"/>
          <w:lang w:eastAsia="ru-RU"/>
        </w:rPr>
        <w:t>щих артистов.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407258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Выходят дети 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средней группы</w:t>
      </w:r>
      <w:r w:rsidRPr="00407258">
        <w:rPr>
          <w:rFonts w:ascii="Times New Roman" w:hAnsi="Times New Roman"/>
          <w:b/>
          <w:sz w:val="28"/>
          <w:szCs w:val="28"/>
          <w:u w:val="single"/>
          <w:lang w:eastAsia="ru-RU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644"/>
        <w:gridCol w:w="7927"/>
      </w:tblGrid>
      <w:tr w:rsidR="004653A5" w:rsidRPr="007E2426" w:rsidTr="007E2426">
        <w:tc>
          <w:tcPr>
            <w:tcW w:w="16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 р</w:t>
            </w: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еб:</w:t>
            </w:r>
          </w:p>
        </w:tc>
        <w:tc>
          <w:tcPr>
            <w:tcW w:w="79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Пограничник на границе</w:t>
            </w:r>
          </w:p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Нашу землю стережет,</w:t>
            </w:r>
          </w:p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Чтоб работать и учиться</w:t>
            </w:r>
          </w:p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Мог спокойно весь народ.</w:t>
            </w:r>
          </w:p>
        </w:tc>
      </w:tr>
      <w:tr w:rsidR="004653A5" w:rsidRPr="007E2426" w:rsidTr="007E2426">
        <w:tc>
          <w:tcPr>
            <w:tcW w:w="16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 р</w:t>
            </w: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еб.:</w:t>
            </w:r>
          </w:p>
        </w:tc>
        <w:tc>
          <w:tcPr>
            <w:tcW w:w="79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Охраняет наше море</w:t>
            </w:r>
          </w:p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Славный, доблестный моряк,</w:t>
            </w:r>
          </w:p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Гордо реет на линкоре</w:t>
            </w:r>
          </w:p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Наш родной российский флаг.</w:t>
            </w:r>
          </w:p>
        </w:tc>
      </w:tr>
      <w:tr w:rsidR="004653A5" w:rsidRPr="007E2426" w:rsidTr="007E2426">
        <w:tc>
          <w:tcPr>
            <w:tcW w:w="16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 р</w:t>
            </w: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еб.:</w:t>
            </w:r>
          </w:p>
        </w:tc>
        <w:tc>
          <w:tcPr>
            <w:tcW w:w="792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Наши летчики-герои</w:t>
            </w:r>
          </w:p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Небо зорко стерегут,</w:t>
            </w:r>
          </w:p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Наши летчики-герои</w:t>
            </w:r>
          </w:p>
          <w:p w:rsidR="004653A5" w:rsidRPr="007E2426" w:rsidRDefault="004653A5" w:rsidP="0092137D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7E2426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Охраняют мирный труд.</w:t>
            </w:r>
          </w:p>
        </w:tc>
      </w:tr>
    </w:tbl>
    <w:p w:rsidR="004653A5" w:rsidRPr="0059389B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59389B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ПЕСНЯ «БРАВЫЕ СОЛДАТЫ»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sz w:val="28"/>
          <w:szCs w:val="28"/>
          <w:u w:val="single"/>
        </w:rPr>
        <w:t xml:space="preserve">2 </w:t>
      </w:r>
      <w:r w:rsidRPr="00CE6247">
        <w:rPr>
          <w:rFonts w:ascii="Times New Roman" w:hAnsi="Times New Roman"/>
          <w:b/>
          <w:iCs/>
          <w:sz w:val="28"/>
          <w:szCs w:val="28"/>
          <w:u w:val="single"/>
        </w:rPr>
        <w:t>Ведущий:</w:t>
      </w:r>
      <w:r w:rsidRPr="00944B0F">
        <w:rPr>
          <w:rStyle w:val="apple-converted-space"/>
          <w:rFonts w:ascii="Times New Roman" w:hAnsi="Times New Roman"/>
          <w:b/>
          <w:iCs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>Всё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 сегодня не такое,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Не такое, как всегда.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Все на улицу выходят,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Все кругом кричат «Ура!»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Всюду шумно, интересно,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Всюду весело и тесно,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 xml:space="preserve">Дети с флагами идут, 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И танцуют и поют.</w:t>
      </w:r>
    </w:p>
    <w:p w:rsidR="004653A5" w:rsidRPr="0059389B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Встречайте детей старшей группы!</w:t>
      </w:r>
      <w:r w:rsidRPr="00944B0F">
        <w:rPr>
          <w:rFonts w:ascii="Times New Roman" w:hAnsi="Times New Roman"/>
          <w:b/>
          <w:iCs/>
          <w:sz w:val="28"/>
          <w:szCs w:val="28"/>
        </w:rPr>
        <w:br/>
      </w:r>
      <w:r w:rsidRPr="0059389B">
        <w:rPr>
          <w:rFonts w:ascii="Times New Roman" w:hAnsi="Times New Roman"/>
          <w:b/>
          <w:iCs/>
          <w:sz w:val="28"/>
          <w:szCs w:val="28"/>
        </w:rPr>
        <w:t xml:space="preserve">                       ТАНЕЦ «РАЗНОЦВЕТНАЯ ИГРА» (старшая группа)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iCs/>
          <w:sz w:val="28"/>
          <w:szCs w:val="28"/>
          <w:u w:val="single"/>
        </w:rPr>
      </w:pPr>
      <w:r w:rsidRPr="00CE6247">
        <w:rPr>
          <w:rFonts w:ascii="Times New Roman" w:hAnsi="Times New Roman"/>
          <w:b/>
          <w:iCs/>
          <w:sz w:val="28"/>
          <w:szCs w:val="28"/>
          <w:u w:val="single"/>
        </w:rPr>
        <w:t>Д</w:t>
      </w:r>
      <w:r>
        <w:rPr>
          <w:rFonts w:ascii="Times New Roman" w:hAnsi="Times New Roman"/>
          <w:b/>
          <w:iCs/>
          <w:sz w:val="28"/>
          <w:szCs w:val="28"/>
          <w:u w:val="single"/>
        </w:rPr>
        <w:t xml:space="preserve">ети старшей группы читают стихи </w:t>
      </w:r>
    </w:p>
    <w:p w:rsidR="004653A5" w:rsidRPr="00944B0F" w:rsidRDefault="004653A5" w:rsidP="0092137D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/>
          <w:iCs/>
          <w:sz w:val="28"/>
          <w:szCs w:val="28"/>
        </w:rPr>
      </w:pPr>
      <w:r w:rsidRPr="00944B0F">
        <w:rPr>
          <w:rFonts w:ascii="Times New Roman" w:hAnsi="Times New Roman"/>
          <w:iCs/>
          <w:sz w:val="28"/>
          <w:szCs w:val="28"/>
        </w:rPr>
        <w:t>1. Рано поседевшие солдаты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На парад надели ордена,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Потому что в этот день когда-то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Кончилась великая война.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2.Гремит салют, гремит салют.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Как в том военном сорок пятом,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И в этот день цветы несут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Погибшим на войне солдатам.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3. Заалели майские закаты</w:t>
      </w:r>
      <w:r>
        <w:rPr>
          <w:rFonts w:ascii="Times New Roman" w:hAnsi="Times New Roman"/>
          <w:iCs/>
          <w:sz w:val="28"/>
          <w:szCs w:val="28"/>
        </w:rPr>
        <w:t>,</w:t>
      </w:r>
      <w:r w:rsidRPr="00944B0F">
        <w:rPr>
          <w:rFonts w:ascii="Times New Roman" w:hAnsi="Times New Roman"/>
          <w:iCs/>
          <w:sz w:val="28"/>
          <w:szCs w:val="28"/>
        </w:rPr>
        <w:br/>
        <w:t>Соловьи запели над рекой.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Прошагали всю войну солдаты,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Чтобы жили мирно мы с тобой.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4. И глядят с портрета молодые</w:t>
      </w:r>
      <w:r>
        <w:rPr>
          <w:rFonts w:ascii="Times New Roman" w:hAnsi="Times New Roman"/>
          <w:iCs/>
          <w:sz w:val="28"/>
          <w:szCs w:val="28"/>
        </w:rPr>
        <w:t>,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Их таких запомним мы с тобой: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Дедушка с друзьями фронтовыми,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  <w:r w:rsidRPr="00944B0F">
        <w:rPr>
          <w:rFonts w:ascii="Times New Roman" w:hAnsi="Times New Roman"/>
          <w:iCs/>
          <w:sz w:val="28"/>
          <w:szCs w:val="28"/>
        </w:rPr>
        <w:br/>
        <w:t>На шинели — орден боевой.</w:t>
      </w:r>
      <w:r w:rsidRPr="00944B0F">
        <w:rPr>
          <w:rStyle w:val="apple-converted-space"/>
          <w:rFonts w:ascii="Times New Roman" w:hAnsi="Times New Roman"/>
          <w:iCs/>
          <w:sz w:val="28"/>
          <w:szCs w:val="28"/>
        </w:rPr>
        <w:t> 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1. «Нет!» - заявляем мы войне,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Всем злым и черным силам.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Должна трава зеленой быть,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А небо синим-синим.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2. Нам нужен разноцветный мир.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И все мы будем рады,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Когда исчезнут на земле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Все пули и снаряды.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3. Я хочу, чтоб все ребята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Были дружными всегда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И под мирным нашим небом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 xml:space="preserve">Возродились города. 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4. Мы дети счастливой и мирной страны.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Народ наш великий не хочет войны.</w:t>
      </w:r>
    </w:p>
    <w:p w:rsidR="004653A5" w:rsidRPr="00DC2CE3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Ни детям, ни взрослым война не нужна.</w:t>
      </w:r>
    </w:p>
    <w:p w:rsidR="004653A5" w:rsidRPr="0059389B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C2CE3">
        <w:rPr>
          <w:rFonts w:ascii="Times New Roman" w:hAnsi="Times New Roman"/>
          <w:sz w:val="28"/>
          <w:szCs w:val="28"/>
        </w:rPr>
        <w:t>Пусть с нашей планеты исчезнет она!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1Ведущий</w:t>
      </w:r>
      <w:r w:rsidRPr="00767FD3">
        <w:rPr>
          <w:rFonts w:ascii="Times New Roman" w:hAnsi="Times New Roman"/>
          <w:b/>
          <w:sz w:val="28"/>
          <w:szCs w:val="28"/>
          <w:u w:val="single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 xml:space="preserve"> Радостно сегодня людям на 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планете, 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               </w:t>
      </w:r>
      <w:r>
        <w:rPr>
          <w:rFonts w:ascii="Times New Roman" w:hAnsi="Times New Roman"/>
          <w:sz w:val="28"/>
          <w:szCs w:val="28"/>
          <w:lang w:eastAsia="ru-RU"/>
        </w:rPr>
        <w:t xml:space="preserve">      Пусть мир будет вечен на </w:t>
      </w:r>
      <w:r w:rsidRPr="00352881">
        <w:rPr>
          <w:rFonts w:ascii="Times New Roman" w:hAnsi="Times New Roman"/>
          <w:sz w:val="28"/>
          <w:szCs w:val="28"/>
          <w:lang w:eastAsia="ru-RU"/>
        </w:rPr>
        <w:t>всё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 на бел</w:t>
      </w:r>
      <w:r>
        <w:rPr>
          <w:rFonts w:ascii="Times New Roman" w:hAnsi="Times New Roman"/>
          <w:sz w:val="28"/>
          <w:szCs w:val="28"/>
          <w:lang w:eastAsia="ru-RU"/>
        </w:rPr>
        <w:t>ом свете,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                     </w:t>
      </w:r>
      <w:r w:rsidRPr="00352881">
        <w:rPr>
          <w:rFonts w:ascii="Times New Roman" w:hAnsi="Times New Roman"/>
          <w:sz w:val="28"/>
          <w:szCs w:val="28"/>
          <w:lang w:eastAsia="ru-RU"/>
        </w:rPr>
        <w:t>Ро</w:t>
      </w:r>
      <w:r>
        <w:rPr>
          <w:rFonts w:ascii="Times New Roman" w:hAnsi="Times New Roman"/>
          <w:sz w:val="28"/>
          <w:szCs w:val="28"/>
          <w:lang w:eastAsia="ru-RU"/>
        </w:rPr>
        <w:t>ссия пусть ликует и дети весело танцуют!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Для вас, дорогие гости, звучит весёлая музыкальная композиция 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и задорные </w:t>
      </w:r>
      <w:r>
        <w:rPr>
          <w:rFonts w:ascii="Times New Roman" w:hAnsi="Times New Roman"/>
          <w:sz w:val="28"/>
          <w:szCs w:val="28"/>
          <w:lang w:eastAsia="ru-RU"/>
        </w:rPr>
        <w:t>русские расписные ложки!</w:t>
      </w:r>
    </w:p>
    <w:p w:rsidR="004653A5" w:rsidRPr="0059389B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9389B">
        <w:rPr>
          <w:rFonts w:ascii="Times New Roman" w:hAnsi="Times New Roman"/>
          <w:b/>
          <w:sz w:val="28"/>
          <w:szCs w:val="28"/>
          <w:lang w:eastAsia="ru-RU"/>
        </w:rPr>
        <w:t>Ансамбль ложкарей Красноуфимского педагогического колледжа «Смуглянка»</w:t>
      </w:r>
    </w:p>
    <w:p w:rsidR="004653A5" w:rsidRPr="00352881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2 </w:t>
      </w:r>
      <w:r w:rsidRPr="007515A3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Ведущий: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 Пусть небо будет голубым,                         </w:t>
      </w:r>
    </w:p>
    <w:p w:rsidR="004653A5" w:rsidRPr="00352881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52881">
        <w:rPr>
          <w:rFonts w:ascii="Times New Roman" w:hAnsi="Times New Roman"/>
          <w:sz w:val="28"/>
          <w:szCs w:val="28"/>
          <w:lang w:eastAsia="ru-RU"/>
        </w:rPr>
        <w:t>Пусть в небе не клубится дым,                        </w:t>
      </w:r>
    </w:p>
    <w:p w:rsidR="004653A5" w:rsidRPr="00352881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52881">
        <w:rPr>
          <w:rFonts w:ascii="Times New Roman" w:hAnsi="Times New Roman"/>
          <w:sz w:val="28"/>
          <w:szCs w:val="28"/>
          <w:lang w:eastAsia="ru-RU"/>
        </w:rPr>
        <w:t xml:space="preserve">Пусть пушки грозные молчат                         </w:t>
      </w:r>
    </w:p>
    <w:p w:rsidR="004653A5" w:rsidRPr="00352881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52881">
        <w:rPr>
          <w:rFonts w:ascii="Times New Roman" w:hAnsi="Times New Roman"/>
          <w:sz w:val="28"/>
          <w:szCs w:val="28"/>
          <w:lang w:eastAsia="ru-RU"/>
        </w:rPr>
        <w:t xml:space="preserve">И пулеметы не строчат,                         </w:t>
      </w:r>
    </w:p>
    <w:p w:rsidR="004653A5" w:rsidRPr="00352881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52881">
        <w:rPr>
          <w:rFonts w:ascii="Times New Roman" w:hAnsi="Times New Roman"/>
          <w:sz w:val="28"/>
          <w:szCs w:val="28"/>
          <w:lang w:eastAsia="ru-RU"/>
        </w:rPr>
        <w:t>Чтоб жили люди, города...                        </w:t>
      </w:r>
    </w:p>
    <w:p w:rsidR="004653A5" w:rsidRPr="00352881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52881">
        <w:rPr>
          <w:rFonts w:ascii="Times New Roman" w:hAnsi="Times New Roman"/>
          <w:sz w:val="28"/>
          <w:szCs w:val="28"/>
          <w:lang w:eastAsia="ru-RU"/>
        </w:rPr>
        <w:t>Мир нужен на земле всегда!</w:t>
      </w:r>
    </w:p>
    <w:p w:rsidR="004653A5" w:rsidRPr="006617DE" w:rsidRDefault="004653A5" w:rsidP="009213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Встречайте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Детскую школу искусств с</w:t>
      </w:r>
      <w:r w:rsidRPr="00CC19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коллекцией одежды «Севастопольский вальс»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      </w:t>
      </w:r>
    </w:p>
    <w:p w:rsidR="004653A5" w:rsidRPr="0059389B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9389B">
        <w:rPr>
          <w:rFonts w:ascii="Times New Roman" w:hAnsi="Times New Roman"/>
          <w:b/>
          <w:sz w:val="28"/>
          <w:szCs w:val="28"/>
          <w:lang w:eastAsia="ru-RU"/>
        </w:rPr>
        <w:t xml:space="preserve">Детская школа искусств - коллекция одежды «Севастопольский вальс» </w:t>
      </w:r>
    </w:p>
    <w:p w:rsidR="004653A5" w:rsidRDefault="004653A5" w:rsidP="009213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1 </w:t>
      </w:r>
      <w:r w:rsidRPr="007515A3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Ведущий: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Матери ждали </w:t>
      </w:r>
      <w:r>
        <w:rPr>
          <w:rFonts w:ascii="Times New Roman" w:hAnsi="Times New Roman"/>
          <w:sz w:val="28"/>
          <w:szCs w:val="28"/>
          <w:lang w:eastAsia="ru-RU"/>
        </w:rPr>
        <w:t>своих сыновей,</w:t>
      </w:r>
    </w:p>
    <w:p w:rsidR="004653A5" w:rsidRDefault="004653A5" w:rsidP="009213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52881">
        <w:rPr>
          <w:rFonts w:ascii="Times New Roman" w:hAnsi="Times New Roman"/>
          <w:sz w:val="28"/>
          <w:szCs w:val="28"/>
          <w:lang w:eastAsia="ru-RU"/>
        </w:rPr>
        <w:t>Ждали подр</w:t>
      </w:r>
      <w:r>
        <w:rPr>
          <w:rFonts w:ascii="Times New Roman" w:hAnsi="Times New Roman"/>
          <w:sz w:val="28"/>
          <w:szCs w:val="28"/>
          <w:lang w:eastAsia="ru-RU"/>
        </w:rPr>
        <w:t>уги и сёстры.</w:t>
      </w:r>
    </w:p>
    <w:p w:rsidR="004653A5" w:rsidRDefault="004653A5" w:rsidP="009213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352881">
        <w:rPr>
          <w:rFonts w:ascii="Times New Roman" w:hAnsi="Times New Roman"/>
          <w:sz w:val="28"/>
          <w:szCs w:val="28"/>
          <w:lang w:eastAsia="ru-RU"/>
        </w:rPr>
        <w:t>Все они жили надеждой на то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 ч</w:t>
      </w:r>
      <w:r>
        <w:rPr>
          <w:rFonts w:ascii="Times New Roman" w:hAnsi="Times New Roman"/>
          <w:sz w:val="28"/>
          <w:szCs w:val="28"/>
          <w:lang w:eastAsia="ru-RU"/>
        </w:rPr>
        <w:t xml:space="preserve">то вернутся их солдаты живыми и здоровыми…. </w:t>
      </w:r>
    </w:p>
    <w:p w:rsidR="004653A5" w:rsidRDefault="004653A5" w:rsidP="0092137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 xml:space="preserve">А сейчас 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представляем вашему </w:t>
      </w:r>
      <w:r w:rsidRPr="00CC19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вниманию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CC19B4">
        <w:rPr>
          <w:rFonts w:ascii="Times New Roman" w:hAnsi="Times New Roman"/>
          <w:color w:val="000000"/>
          <w:sz w:val="28"/>
          <w:szCs w:val="28"/>
          <w:lang w:eastAsia="ru-RU"/>
        </w:rPr>
        <w:t>нструментальный номер «Синий платочек» Детск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ой</w:t>
      </w:r>
      <w:r w:rsidRPr="00CC19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школ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  <w:r w:rsidRPr="00CC19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искусств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4653A5" w:rsidRPr="00BA7488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A7488">
        <w:rPr>
          <w:rFonts w:ascii="Times New Roman" w:hAnsi="Times New Roman"/>
          <w:b/>
          <w:sz w:val="28"/>
          <w:szCs w:val="28"/>
          <w:lang w:eastAsia="ru-RU"/>
        </w:rPr>
        <w:t>Инструментальный номер «Синий платочек»</w:t>
      </w:r>
    </w:p>
    <w:p w:rsidR="004653A5" w:rsidRPr="007E2426" w:rsidRDefault="004653A5" w:rsidP="0092137D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2 </w:t>
      </w:r>
      <w:r w:rsidRPr="007515A3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Ведущий: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</w:t>
      </w:r>
      <w:r w:rsidRPr="007E2426">
        <w:rPr>
          <w:rFonts w:ascii="Times New Roman" w:hAnsi="Times New Roman"/>
          <w:sz w:val="28"/>
          <w:szCs w:val="28"/>
        </w:rPr>
        <w:t>Победой кончилась война,</w:t>
      </w:r>
    </w:p>
    <w:p w:rsidR="004653A5" w:rsidRPr="007E2426" w:rsidRDefault="004653A5" w:rsidP="0092137D">
      <w:pPr>
        <w:pStyle w:val="NoSpacing"/>
        <w:rPr>
          <w:rFonts w:ascii="Times New Roman" w:hAnsi="Times New Roman"/>
          <w:sz w:val="28"/>
          <w:szCs w:val="28"/>
        </w:rPr>
      </w:pPr>
      <w:r w:rsidRPr="007E2426">
        <w:rPr>
          <w:rFonts w:ascii="Times New Roman" w:hAnsi="Times New Roman"/>
          <w:sz w:val="28"/>
          <w:szCs w:val="28"/>
        </w:rPr>
        <w:t>Те годы позади.</w:t>
      </w:r>
      <w:r w:rsidRPr="007E2426">
        <w:rPr>
          <w:rFonts w:ascii="Times New Roman" w:hAnsi="Times New Roman"/>
          <w:sz w:val="28"/>
          <w:szCs w:val="28"/>
        </w:rPr>
        <w:br/>
        <w:t>Горят медали, ордена</w:t>
      </w:r>
      <w:r w:rsidRPr="007E2426">
        <w:rPr>
          <w:rFonts w:ascii="Times New Roman" w:hAnsi="Times New Roman"/>
          <w:sz w:val="28"/>
          <w:szCs w:val="28"/>
        </w:rPr>
        <w:br/>
        <w:t>У многих на груди.</w:t>
      </w:r>
      <w:r w:rsidRPr="007E2426">
        <w:rPr>
          <w:rFonts w:ascii="Times New Roman" w:hAnsi="Times New Roman"/>
          <w:sz w:val="28"/>
          <w:szCs w:val="28"/>
        </w:rPr>
        <w:br/>
        <w:t>Кто носит орден боевой</w:t>
      </w:r>
      <w:r w:rsidRPr="007E2426">
        <w:rPr>
          <w:rFonts w:ascii="Times New Roman" w:hAnsi="Times New Roman"/>
          <w:sz w:val="28"/>
          <w:szCs w:val="28"/>
        </w:rPr>
        <w:br/>
        <w:t>За подвиги в бою,</w:t>
      </w:r>
      <w:r w:rsidRPr="007E2426">
        <w:rPr>
          <w:rFonts w:ascii="Times New Roman" w:hAnsi="Times New Roman"/>
          <w:sz w:val="28"/>
          <w:szCs w:val="28"/>
        </w:rPr>
        <w:br/>
        <w:t>А кто — за подвиг трудовой</w:t>
      </w:r>
      <w:r w:rsidRPr="007E2426">
        <w:rPr>
          <w:rFonts w:ascii="Times New Roman" w:hAnsi="Times New Roman"/>
          <w:sz w:val="28"/>
          <w:szCs w:val="28"/>
        </w:rPr>
        <w:br/>
        <w:t>В своем родном краю...</w:t>
      </w:r>
    </w:p>
    <w:p w:rsidR="004653A5" w:rsidRDefault="004653A5" w:rsidP="0092137D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1 </w:t>
      </w:r>
      <w:r w:rsidRPr="007515A3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: </w:t>
      </w:r>
      <w:r w:rsidRPr="007E2426">
        <w:rPr>
          <w:rFonts w:ascii="Times New Roman" w:hAnsi="Times New Roman"/>
          <w:sz w:val="28"/>
          <w:szCs w:val="28"/>
        </w:rPr>
        <w:t>Минутой мол</w:t>
      </w:r>
      <w:r>
        <w:rPr>
          <w:rFonts w:ascii="Times New Roman" w:hAnsi="Times New Roman"/>
          <w:sz w:val="28"/>
          <w:szCs w:val="28"/>
        </w:rPr>
        <w:t>чанья                         </w:t>
      </w:r>
      <w:r>
        <w:rPr>
          <w:rFonts w:ascii="Times New Roman" w:hAnsi="Times New Roman"/>
          <w:sz w:val="28"/>
          <w:szCs w:val="28"/>
        </w:rPr>
        <w:br/>
        <w:t>П</w:t>
      </w:r>
      <w:r w:rsidRPr="007E2426">
        <w:rPr>
          <w:rFonts w:ascii="Times New Roman" w:hAnsi="Times New Roman"/>
          <w:sz w:val="28"/>
          <w:szCs w:val="28"/>
        </w:rPr>
        <w:t>очтим памят</w:t>
      </w:r>
      <w:r>
        <w:rPr>
          <w:rFonts w:ascii="Times New Roman" w:hAnsi="Times New Roman"/>
          <w:sz w:val="28"/>
          <w:szCs w:val="28"/>
        </w:rPr>
        <w:t>ь павших.                     </w:t>
      </w:r>
      <w:r>
        <w:rPr>
          <w:rFonts w:ascii="Times New Roman" w:hAnsi="Times New Roman"/>
          <w:sz w:val="28"/>
          <w:szCs w:val="28"/>
        </w:rPr>
        <w:br/>
        <w:t>П</w:t>
      </w:r>
      <w:r w:rsidRPr="007E2426">
        <w:rPr>
          <w:rFonts w:ascii="Times New Roman" w:hAnsi="Times New Roman"/>
          <w:sz w:val="28"/>
          <w:szCs w:val="28"/>
        </w:rPr>
        <w:t>оследней ми</w:t>
      </w:r>
      <w:r>
        <w:rPr>
          <w:rFonts w:ascii="Times New Roman" w:hAnsi="Times New Roman"/>
          <w:sz w:val="28"/>
          <w:szCs w:val="28"/>
        </w:rPr>
        <w:t>нутой                         </w:t>
      </w:r>
      <w:r>
        <w:rPr>
          <w:rFonts w:ascii="Times New Roman" w:hAnsi="Times New Roman"/>
          <w:sz w:val="28"/>
          <w:szCs w:val="28"/>
        </w:rPr>
        <w:br/>
        <w:t>С</w:t>
      </w:r>
      <w:r w:rsidRPr="007E2426">
        <w:rPr>
          <w:rFonts w:ascii="Times New Roman" w:hAnsi="Times New Roman"/>
          <w:sz w:val="28"/>
          <w:szCs w:val="28"/>
        </w:rPr>
        <w:t>ердец их стуч</w:t>
      </w:r>
      <w:r>
        <w:rPr>
          <w:rFonts w:ascii="Times New Roman" w:hAnsi="Times New Roman"/>
          <w:sz w:val="28"/>
          <w:szCs w:val="28"/>
        </w:rPr>
        <w:t>авших.                      </w:t>
      </w:r>
      <w:r>
        <w:rPr>
          <w:rFonts w:ascii="Times New Roman" w:hAnsi="Times New Roman"/>
          <w:sz w:val="28"/>
          <w:szCs w:val="28"/>
        </w:rPr>
        <w:br/>
      </w:r>
      <w:r w:rsidRPr="007E2426">
        <w:rPr>
          <w:rFonts w:ascii="Times New Roman" w:hAnsi="Times New Roman"/>
          <w:sz w:val="28"/>
          <w:szCs w:val="28"/>
        </w:rPr>
        <w:t>Хоть минутой по</w:t>
      </w:r>
      <w:r>
        <w:rPr>
          <w:rFonts w:ascii="Times New Roman" w:hAnsi="Times New Roman"/>
          <w:sz w:val="28"/>
          <w:szCs w:val="28"/>
        </w:rPr>
        <w:t>чтим,                      </w:t>
      </w:r>
      <w:r>
        <w:rPr>
          <w:rFonts w:ascii="Times New Roman" w:hAnsi="Times New Roman"/>
          <w:sz w:val="28"/>
          <w:szCs w:val="28"/>
        </w:rPr>
        <w:br/>
        <w:t>Н</w:t>
      </w:r>
      <w:r w:rsidRPr="007E2426">
        <w:rPr>
          <w:rFonts w:ascii="Times New Roman" w:hAnsi="Times New Roman"/>
          <w:sz w:val="28"/>
          <w:szCs w:val="28"/>
        </w:rPr>
        <w:t>е допустим за</w:t>
      </w:r>
      <w:r>
        <w:rPr>
          <w:rFonts w:ascii="Times New Roman" w:hAnsi="Times New Roman"/>
          <w:sz w:val="28"/>
          <w:szCs w:val="28"/>
        </w:rPr>
        <w:t>бвенья.                     </w:t>
      </w:r>
      <w:r>
        <w:rPr>
          <w:rFonts w:ascii="Times New Roman" w:hAnsi="Times New Roman"/>
          <w:sz w:val="28"/>
          <w:szCs w:val="28"/>
        </w:rPr>
        <w:br/>
      </w:r>
      <w:r w:rsidRPr="007E2426">
        <w:rPr>
          <w:rFonts w:ascii="Times New Roman" w:hAnsi="Times New Roman"/>
          <w:sz w:val="28"/>
          <w:szCs w:val="28"/>
        </w:rPr>
        <w:t>Жизнь, ты замри</w:t>
      </w:r>
      <w:r>
        <w:rPr>
          <w:rFonts w:ascii="Times New Roman" w:hAnsi="Times New Roman"/>
          <w:sz w:val="28"/>
          <w:szCs w:val="28"/>
        </w:rPr>
        <w:t>,                          </w:t>
      </w:r>
      <w:r>
        <w:rPr>
          <w:rFonts w:ascii="Times New Roman" w:hAnsi="Times New Roman"/>
          <w:sz w:val="28"/>
          <w:szCs w:val="28"/>
        </w:rPr>
        <w:br/>
        <w:t>З</w:t>
      </w:r>
      <w:r w:rsidRPr="007E2426">
        <w:rPr>
          <w:rFonts w:ascii="Times New Roman" w:hAnsi="Times New Roman"/>
          <w:sz w:val="28"/>
          <w:szCs w:val="28"/>
        </w:rPr>
        <w:t>амри на мгновенье.</w:t>
      </w:r>
    </w:p>
    <w:p w:rsidR="004653A5" w:rsidRDefault="004653A5" w:rsidP="0092137D">
      <w:pPr>
        <w:pStyle w:val="NoSpacing"/>
        <w:rPr>
          <w:rFonts w:ascii="Times New Roman" w:hAnsi="Times New Roman"/>
          <w:sz w:val="28"/>
          <w:szCs w:val="28"/>
          <w:lang w:eastAsia="ru-RU"/>
        </w:rPr>
      </w:pPr>
      <w:r w:rsidRPr="00352881">
        <w:rPr>
          <w:rFonts w:ascii="Times New Roman" w:hAnsi="Times New Roman"/>
          <w:sz w:val="28"/>
          <w:szCs w:val="28"/>
          <w:lang w:eastAsia="ru-RU"/>
        </w:rPr>
        <w:t>Храбро сражались наши воины на фронта</w:t>
      </w:r>
      <w:r>
        <w:rPr>
          <w:rFonts w:ascii="Times New Roman" w:hAnsi="Times New Roman"/>
          <w:sz w:val="28"/>
          <w:szCs w:val="28"/>
          <w:lang w:eastAsia="ru-RU"/>
        </w:rPr>
        <w:t>х Великой Отечественной войны….</w:t>
      </w:r>
    </w:p>
    <w:p w:rsidR="004653A5" w:rsidRPr="007E2426" w:rsidRDefault="004653A5" w:rsidP="0092137D">
      <w:pPr>
        <w:pStyle w:val="NoSpacing"/>
        <w:rPr>
          <w:rFonts w:ascii="Times New Roman" w:hAnsi="Times New Roman"/>
          <w:sz w:val="28"/>
          <w:szCs w:val="28"/>
        </w:rPr>
      </w:pPr>
      <w:r w:rsidRPr="00352881">
        <w:rPr>
          <w:rFonts w:ascii="Times New Roman" w:hAnsi="Times New Roman"/>
          <w:sz w:val="28"/>
          <w:szCs w:val="28"/>
          <w:lang w:eastAsia="ru-RU"/>
        </w:rPr>
        <w:t>Давайте почтим их память минутой молчания….</w:t>
      </w:r>
      <w:r>
        <w:rPr>
          <w:rFonts w:ascii="Times New Roman" w:hAnsi="Times New Roman"/>
          <w:b/>
          <w:sz w:val="28"/>
          <w:szCs w:val="28"/>
          <w:lang w:eastAsia="ru-RU"/>
        </w:rPr>
        <w:t>             </w:t>
      </w:r>
    </w:p>
    <w:p w:rsidR="004653A5" w:rsidRPr="00BA7488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A7488">
        <w:rPr>
          <w:rFonts w:ascii="Times New Roman" w:hAnsi="Times New Roman"/>
          <w:b/>
          <w:sz w:val="28"/>
          <w:szCs w:val="28"/>
          <w:lang w:eastAsia="ru-RU"/>
        </w:rPr>
        <w:t>МИНУТА МОЛЧАНИЯ</w:t>
      </w:r>
    </w:p>
    <w:p w:rsidR="004653A5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C2CE3">
        <w:rPr>
          <w:rFonts w:ascii="Times New Roman" w:hAnsi="Times New Roman"/>
          <w:b/>
          <w:sz w:val="28"/>
          <w:szCs w:val="28"/>
          <w:u w:val="single"/>
          <w:lang w:eastAsia="ru-RU"/>
        </w:rPr>
        <w:t>2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</w:t>
      </w:r>
      <w:r w:rsidRPr="00DC2CE3">
        <w:rPr>
          <w:rFonts w:ascii="Times New Roman" w:hAnsi="Times New Roman"/>
          <w:b/>
          <w:sz w:val="28"/>
          <w:szCs w:val="28"/>
          <w:u w:val="single"/>
          <w:lang w:eastAsia="ru-RU"/>
        </w:rPr>
        <w:t>Ведущий:</w:t>
      </w:r>
    </w:p>
    <w:p w:rsidR="004653A5" w:rsidRPr="00EC5FB4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5FB4">
        <w:rPr>
          <w:rFonts w:ascii="Times New Roman" w:hAnsi="Times New Roman"/>
          <w:sz w:val="28"/>
          <w:szCs w:val="28"/>
        </w:rPr>
        <w:t>День Победы! Праздник долгожданный! Мирная небес голубизна!</w:t>
      </w:r>
    </w:p>
    <w:p w:rsidR="004653A5" w:rsidRPr="00EC5FB4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5FB4">
        <w:rPr>
          <w:rFonts w:ascii="Times New Roman" w:hAnsi="Times New Roman"/>
          <w:sz w:val="28"/>
          <w:szCs w:val="28"/>
        </w:rPr>
        <w:t>Помнят на земле народы, страны – в этот день закончилась война!</w:t>
      </w:r>
    </w:p>
    <w:p w:rsidR="004653A5" w:rsidRPr="00EC5FB4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5FB4">
        <w:rPr>
          <w:rFonts w:ascii="Times New Roman" w:hAnsi="Times New Roman"/>
          <w:sz w:val="28"/>
          <w:szCs w:val="28"/>
        </w:rPr>
        <w:t>Был великий День Победы много лет тому назад.</w:t>
      </w:r>
    </w:p>
    <w:p w:rsidR="004653A5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5FB4">
        <w:rPr>
          <w:rFonts w:ascii="Times New Roman" w:hAnsi="Times New Roman"/>
          <w:sz w:val="28"/>
          <w:szCs w:val="28"/>
        </w:rPr>
        <w:t>День Победы помнят деды, знает каждый из внучат!</w:t>
      </w:r>
    </w:p>
    <w:p w:rsidR="004653A5" w:rsidRPr="001509B3" w:rsidRDefault="004653A5" w:rsidP="0092137D">
      <w:pPr>
        <w:spacing w:after="0" w:line="240" w:lineRule="auto"/>
        <w:jc w:val="both"/>
        <w:rPr>
          <w:b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- Мы приглашаем </w:t>
      </w:r>
      <w:r w:rsidRPr="00BA7488">
        <w:rPr>
          <w:rFonts w:ascii="Times New Roman" w:hAnsi="Times New Roman"/>
          <w:sz w:val="28"/>
          <w:szCs w:val="28"/>
        </w:rPr>
        <w:t>эстрадную студию Дворца творчества с песней «Взмахни крылами, моя Русь»</w:t>
      </w:r>
      <w:r>
        <w:rPr>
          <w:rFonts w:ascii="Times New Roman" w:hAnsi="Times New Roman"/>
          <w:sz w:val="28"/>
          <w:szCs w:val="28"/>
        </w:rPr>
        <w:t>.</w:t>
      </w:r>
    </w:p>
    <w:p w:rsidR="004653A5" w:rsidRPr="00BA7488" w:rsidRDefault="004653A5" w:rsidP="009213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7488">
        <w:rPr>
          <w:rFonts w:ascii="Times New Roman" w:hAnsi="Times New Roman"/>
          <w:b/>
          <w:sz w:val="28"/>
          <w:szCs w:val="28"/>
        </w:rPr>
        <w:t>ПЕСНЯ «ВЗМАХНИ КРЫЛАМИ, МОЯ РУСЬ»</w:t>
      </w:r>
    </w:p>
    <w:p w:rsidR="004653A5" w:rsidRPr="00F22F35" w:rsidRDefault="004653A5" w:rsidP="0092137D">
      <w:pPr>
        <w:spacing w:after="0" w:line="240" w:lineRule="auto"/>
      </w:pPr>
      <w:r w:rsidRPr="00EC5FB4">
        <w:rPr>
          <w:rFonts w:ascii="Times New Roman" w:hAnsi="Times New Roman"/>
          <w:b/>
          <w:sz w:val="28"/>
          <w:szCs w:val="28"/>
          <w:u w:val="single"/>
        </w:rPr>
        <w:t>1 Ведущий: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>Победа! Победа! И залпы гремят над Москвою,</w:t>
      </w:r>
    </w:p>
    <w:p w:rsidR="004653A5" w:rsidRDefault="004653A5" w:rsidP="0092137D">
      <w:pPr>
        <w:shd w:val="clear" w:color="auto" w:fill="FFFFFF"/>
        <w:spacing w:after="0" w:line="240" w:lineRule="auto"/>
        <w:ind w:firstLine="4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И радости светлой настала пора,</w:t>
      </w:r>
    </w:p>
    <w:p w:rsidR="004653A5" w:rsidRDefault="004653A5" w:rsidP="0092137D">
      <w:pPr>
        <w:shd w:val="clear" w:color="auto" w:fill="FFFFFF"/>
        <w:spacing w:after="0" w:line="240" w:lineRule="auto"/>
        <w:ind w:firstLine="4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Да здравствует русский прославленный воин!</w:t>
      </w:r>
    </w:p>
    <w:p w:rsidR="004653A5" w:rsidRDefault="004653A5" w:rsidP="0092137D">
      <w:pPr>
        <w:shd w:val="clear" w:color="auto" w:fill="FFFFFF"/>
        <w:spacing w:after="0" w:line="240" w:lineRule="auto"/>
        <w:ind w:firstLine="45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Народу великому грянем «Ура»!</w:t>
      </w:r>
    </w:p>
    <w:p w:rsidR="004653A5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77AB1">
        <w:rPr>
          <w:rFonts w:ascii="Times New Roman" w:hAnsi="Times New Roman"/>
          <w:sz w:val="28"/>
          <w:szCs w:val="28"/>
        </w:rPr>
        <w:t>Нет края на свете красивей,</w:t>
      </w:r>
      <w:r w:rsidRPr="00777AB1">
        <w:rPr>
          <w:rFonts w:ascii="Times New Roman" w:hAnsi="Times New Roman"/>
          <w:sz w:val="28"/>
          <w:szCs w:val="28"/>
        </w:rPr>
        <w:br/>
        <w:t>Нет Родины в мире светлей!</w:t>
      </w:r>
      <w:r w:rsidRPr="00777AB1">
        <w:rPr>
          <w:rFonts w:ascii="Times New Roman" w:hAnsi="Times New Roman"/>
          <w:sz w:val="28"/>
          <w:szCs w:val="28"/>
        </w:rPr>
        <w:br/>
        <w:t>Россия, Россия, Россия, –</w:t>
      </w:r>
      <w:r w:rsidRPr="00777AB1">
        <w:rPr>
          <w:rFonts w:ascii="Times New Roman" w:hAnsi="Times New Roman"/>
          <w:sz w:val="28"/>
          <w:szCs w:val="28"/>
        </w:rPr>
        <w:br/>
        <w:t>Что может быть сердцу милей?</w:t>
      </w:r>
    </w:p>
    <w:p w:rsidR="004653A5" w:rsidRPr="00EC5FB4" w:rsidRDefault="004653A5" w:rsidP="0092137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EC5FB4">
        <w:rPr>
          <w:rFonts w:ascii="Times New Roman" w:hAnsi="Times New Roman"/>
          <w:b/>
          <w:sz w:val="28"/>
          <w:szCs w:val="28"/>
          <w:u w:val="single"/>
        </w:rPr>
        <w:t>2 Ведущий:</w:t>
      </w:r>
    </w:p>
    <w:p w:rsidR="004653A5" w:rsidRPr="00EC5FB4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5FB4">
        <w:rPr>
          <w:rFonts w:ascii="Times New Roman" w:hAnsi="Times New Roman"/>
          <w:sz w:val="28"/>
          <w:szCs w:val="28"/>
        </w:rPr>
        <w:t>Сияет солнце в День Победы и будет нам всегда светить!</w:t>
      </w:r>
    </w:p>
    <w:p w:rsidR="004653A5" w:rsidRPr="00EC5FB4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5FB4">
        <w:rPr>
          <w:rFonts w:ascii="Times New Roman" w:hAnsi="Times New Roman"/>
          <w:sz w:val="28"/>
          <w:szCs w:val="28"/>
        </w:rPr>
        <w:t>В боях жестоких наши деды врага сумели победить!</w:t>
      </w:r>
    </w:p>
    <w:p w:rsidR="004653A5" w:rsidRPr="00EC5FB4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5FB4">
        <w:rPr>
          <w:rFonts w:ascii="Times New Roman" w:hAnsi="Times New Roman"/>
          <w:sz w:val="28"/>
          <w:szCs w:val="28"/>
        </w:rPr>
        <w:t>Мы будем храбрыми, как деды, родную землю защитим!</w:t>
      </w:r>
    </w:p>
    <w:p w:rsidR="004653A5" w:rsidRPr="00BA7488" w:rsidRDefault="004653A5" w:rsidP="0092137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C5FB4">
        <w:rPr>
          <w:rFonts w:ascii="Times New Roman" w:hAnsi="Times New Roman"/>
          <w:sz w:val="28"/>
          <w:szCs w:val="28"/>
        </w:rPr>
        <w:t>И солнце яркое Победы мы никому не отдадим!</w:t>
      </w:r>
    </w:p>
    <w:p w:rsidR="004653A5" w:rsidRDefault="004653A5" w:rsidP="0092137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Для вас прозвучит песня в исполнении </w:t>
      </w:r>
      <w:r w:rsidRPr="00BA7488">
        <w:rPr>
          <w:rFonts w:ascii="Times New Roman" w:hAnsi="Times New Roman"/>
          <w:sz w:val="28"/>
          <w:szCs w:val="28"/>
        </w:rPr>
        <w:t>эстрадной студии  Дворца творчества с песней «Солдатская романтика»</w:t>
      </w:r>
      <w:r>
        <w:rPr>
          <w:rFonts w:ascii="Times New Roman" w:hAnsi="Times New Roman"/>
          <w:sz w:val="28"/>
          <w:szCs w:val="28"/>
        </w:rPr>
        <w:t>.</w:t>
      </w:r>
    </w:p>
    <w:p w:rsidR="004653A5" w:rsidRPr="00BA7488" w:rsidRDefault="004653A5" w:rsidP="0092137D">
      <w:pPr>
        <w:spacing w:after="0" w:line="240" w:lineRule="auto"/>
        <w:jc w:val="both"/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</w:t>
      </w:r>
      <w:r w:rsidRPr="00BA7488">
        <w:rPr>
          <w:rFonts w:ascii="Times New Roman" w:hAnsi="Times New Roman"/>
          <w:b/>
          <w:sz w:val="28"/>
          <w:szCs w:val="28"/>
          <w:lang w:eastAsia="ru-RU"/>
        </w:rPr>
        <w:t xml:space="preserve">ПЕСНЯ </w:t>
      </w:r>
      <w:r w:rsidRPr="00BA7488">
        <w:rPr>
          <w:rFonts w:ascii="Times New Roman" w:hAnsi="Times New Roman"/>
          <w:b/>
          <w:sz w:val="28"/>
          <w:szCs w:val="28"/>
        </w:rPr>
        <w:t>«СОЛДАТСКАЯ РОМАНТИКА»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1 Ведущий</w:t>
      </w:r>
      <w:r w:rsidRPr="00767FD3">
        <w:rPr>
          <w:rFonts w:ascii="Times New Roman" w:hAnsi="Times New Roman"/>
          <w:b/>
          <w:sz w:val="28"/>
          <w:szCs w:val="28"/>
          <w:u w:val="single"/>
          <w:lang w:eastAsia="ru-RU"/>
        </w:rPr>
        <w:t>:</w:t>
      </w:r>
      <w:r>
        <w:rPr>
          <w:rFonts w:ascii="Times New Roman" w:hAnsi="Times New Roman"/>
          <w:sz w:val="28"/>
          <w:szCs w:val="28"/>
          <w:lang w:eastAsia="ru-RU"/>
        </w:rPr>
        <w:t xml:space="preserve">  </w:t>
      </w:r>
    </w:p>
    <w:p w:rsidR="004653A5" w:rsidRPr="009577F8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Еще тогда </w:t>
      </w:r>
      <w:r w:rsidRPr="00352881">
        <w:rPr>
          <w:rFonts w:ascii="Times New Roman" w:hAnsi="Times New Roman"/>
          <w:sz w:val="28"/>
          <w:szCs w:val="28"/>
          <w:lang w:eastAsia="ru-RU"/>
        </w:rPr>
        <w:t>нас не было на св</w:t>
      </w:r>
      <w:r>
        <w:rPr>
          <w:rFonts w:ascii="Times New Roman" w:hAnsi="Times New Roman"/>
          <w:sz w:val="28"/>
          <w:szCs w:val="28"/>
          <w:lang w:eastAsia="ru-RU"/>
        </w:rPr>
        <w:t>ете,</w:t>
      </w:r>
      <w:r>
        <w:rPr>
          <w:rFonts w:ascii="Times New Roman" w:hAnsi="Times New Roman"/>
          <w:sz w:val="28"/>
          <w:szCs w:val="28"/>
          <w:lang w:eastAsia="ru-RU"/>
        </w:rPr>
        <w:br/>
        <w:t>Когда гремел салют из края в край,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Солдаты, подарили вы </w:t>
      </w:r>
      <w:r w:rsidRPr="00352881">
        <w:rPr>
          <w:rFonts w:ascii="Times New Roman" w:hAnsi="Times New Roman"/>
          <w:sz w:val="28"/>
          <w:szCs w:val="28"/>
          <w:lang w:eastAsia="ru-RU"/>
        </w:rPr>
        <w:t>пла</w:t>
      </w:r>
      <w:r>
        <w:rPr>
          <w:rFonts w:ascii="Times New Roman" w:hAnsi="Times New Roman"/>
          <w:sz w:val="28"/>
          <w:szCs w:val="28"/>
          <w:lang w:eastAsia="ru-RU"/>
        </w:rPr>
        <w:t>нете</w:t>
      </w:r>
      <w:r>
        <w:rPr>
          <w:rFonts w:ascii="Times New Roman" w:hAnsi="Times New Roman"/>
          <w:sz w:val="28"/>
          <w:szCs w:val="28"/>
          <w:lang w:eastAsia="ru-RU"/>
        </w:rPr>
        <w:br/>
        <w:t>Великий Май, победный Май!   </w:t>
      </w:r>
      <w:r>
        <w:rPr>
          <w:rFonts w:ascii="Times New Roman" w:hAnsi="Times New Roman"/>
          <w:sz w:val="28"/>
          <w:szCs w:val="28"/>
          <w:lang w:eastAsia="ru-RU"/>
        </w:rPr>
        <w:br/>
        <w:t>Еще тогда нас не было на свете,</w:t>
      </w:r>
      <w:r>
        <w:rPr>
          <w:rFonts w:ascii="Times New Roman" w:hAnsi="Times New Roman"/>
          <w:sz w:val="28"/>
          <w:szCs w:val="28"/>
          <w:lang w:eastAsia="ru-RU"/>
        </w:rPr>
        <w:br/>
        <w:t>Когда в военной буре огневой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Судьбу решая будущих </w:t>
      </w:r>
      <w:r w:rsidRPr="00352881"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>толетий,</w:t>
      </w:r>
      <w:r>
        <w:rPr>
          <w:rFonts w:ascii="Times New Roman" w:hAnsi="Times New Roman"/>
          <w:sz w:val="28"/>
          <w:szCs w:val="28"/>
          <w:lang w:eastAsia="ru-RU"/>
        </w:rPr>
        <w:br/>
        <w:t>Вы бой вели, священный бой!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9577F8">
        <w:rPr>
          <w:rFonts w:ascii="Times New Roman" w:hAnsi="Times New Roman"/>
          <w:b/>
          <w:sz w:val="28"/>
          <w:szCs w:val="28"/>
          <w:u w:val="single"/>
          <w:lang w:eastAsia="ru-RU"/>
        </w:rPr>
        <w:t>2 Ведущий:</w:t>
      </w:r>
    </w:p>
    <w:p w:rsidR="004653A5" w:rsidRDefault="004653A5" w:rsidP="0092137D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Еще тогда нас не было на свете,</w:t>
      </w:r>
      <w:r>
        <w:rPr>
          <w:rFonts w:ascii="Times New Roman" w:hAnsi="Times New Roman"/>
          <w:sz w:val="28"/>
          <w:szCs w:val="28"/>
          <w:lang w:eastAsia="ru-RU"/>
        </w:rPr>
        <w:br/>
        <w:t>Когда с победой вы домой пришли.</w:t>
      </w:r>
      <w:r>
        <w:rPr>
          <w:rFonts w:ascii="Times New Roman" w:hAnsi="Times New Roman"/>
          <w:sz w:val="28"/>
          <w:szCs w:val="28"/>
          <w:lang w:eastAsia="ru-RU"/>
        </w:rPr>
        <w:br/>
        <w:t>Солдаты Мая, слава вам навеки,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От всей земли, от всей </w:t>
      </w:r>
      <w:r w:rsidRPr="00352881">
        <w:rPr>
          <w:rFonts w:ascii="Times New Roman" w:hAnsi="Times New Roman"/>
          <w:sz w:val="28"/>
          <w:szCs w:val="28"/>
          <w:lang w:eastAsia="ru-RU"/>
        </w:rPr>
        <w:t>земли!</w:t>
      </w:r>
      <w:r>
        <w:rPr>
          <w:rFonts w:ascii="Times New Roman" w:hAnsi="Times New Roman"/>
          <w:sz w:val="28"/>
          <w:szCs w:val="28"/>
          <w:lang w:eastAsia="ru-RU"/>
        </w:rPr>
        <w:br/>
      </w:r>
      <w:r w:rsidRPr="00352881">
        <w:rPr>
          <w:rFonts w:ascii="Times New Roman" w:hAnsi="Times New Roman"/>
          <w:sz w:val="28"/>
          <w:szCs w:val="28"/>
          <w:lang w:eastAsia="ru-RU"/>
        </w:rPr>
        <w:t>Благодарим, солд</w:t>
      </w:r>
      <w:r>
        <w:rPr>
          <w:rFonts w:ascii="Times New Roman" w:hAnsi="Times New Roman"/>
          <w:sz w:val="28"/>
          <w:szCs w:val="28"/>
          <w:lang w:eastAsia="ru-RU"/>
        </w:rPr>
        <w:t>аты, вас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За жизнь, за детство и </w:t>
      </w:r>
      <w:r w:rsidRPr="00352881">
        <w:rPr>
          <w:rFonts w:ascii="Times New Roman" w:hAnsi="Times New Roman"/>
          <w:sz w:val="28"/>
          <w:szCs w:val="28"/>
          <w:lang w:eastAsia="ru-RU"/>
        </w:rPr>
        <w:t>весну,</w:t>
      </w:r>
      <w:r w:rsidRPr="00352881">
        <w:rPr>
          <w:rFonts w:ascii="Times New Roman" w:hAnsi="Times New Roman"/>
          <w:sz w:val="28"/>
          <w:szCs w:val="28"/>
          <w:lang w:eastAsia="ru-RU"/>
        </w:rPr>
        <w:br/>
        <w:t>За тишину, за м</w:t>
      </w:r>
      <w:r>
        <w:rPr>
          <w:rFonts w:ascii="Times New Roman" w:hAnsi="Times New Roman"/>
          <w:sz w:val="28"/>
          <w:szCs w:val="28"/>
          <w:lang w:eastAsia="ru-RU"/>
        </w:rPr>
        <w:t>ирный дом,</w:t>
      </w:r>
      <w:r>
        <w:rPr>
          <w:rFonts w:ascii="Times New Roman" w:hAnsi="Times New Roman"/>
          <w:sz w:val="28"/>
          <w:szCs w:val="28"/>
          <w:lang w:eastAsia="ru-RU"/>
        </w:rPr>
        <w:br/>
        <w:t>За мир, в котором мы живем!</w:t>
      </w:r>
    </w:p>
    <w:p w:rsidR="004653A5" w:rsidRDefault="004653A5" w:rsidP="009213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Уважаемые гости</w:t>
      </w:r>
      <w:r w:rsidRPr="00352881">
        <w:rPr>
          <w:rFonts w:ascii="Times New Roman" w:hAnsi="Times New Roman"/>
          <w:sz w:val="28"/>
          <w:szCs w:val="28"/>
          <w:lang w:eastAsia="ru-RU"/>
        </w:rPr>
        <w:t xml:space="preserve">, мы сердечно благодарим вас за мир и желаем вам долгих лет счастливой мирной жизни и здоровья!!! </w:t>
      </w:r>
    </w:p>
    <w:p w:rsidR="004653A5" w:rsidRPr="00BA7488" w:rsidRDefault="004653A5" w:rsidP="0092137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1В</w:t>
      </w:r>
      <w:r w:rsidRPr="00BA7488">
        <w:rPr>
          <w:rFonts w:ascii="Times New Roman" w:hAnsi="Times New Roman"/>
          <w:b/>
          <w:sz w:val="28"/>
          <w:szCs w:val="28"/>
          <w:u w:val="single"/>
          <w:lang w:eastAsia="ru-RU"/>
        </w:rPr>
        <w:t>едущий:</w:t>
      </w:r>
      <w:r w:rsidRPr="00BA7488">
        <w:rPr>
          <w:rFonts w:ascii="Times New Roman" w:hAnsi="Times New Roman"/>
          <w:sz w:val="28"/>
          <w:szCs w:val="28"/>
          <w:lang w:eastAsia="ru-RU"/>
        </w:rPr>
        <w:t xml:space="preserve"> Закончить наш празднич</w:t>
      </w:r>
      <w:bookmarkStart w:id="0" w:name="_GoBack"/>
      <w:bookmarkEnd w:id="0"/>
      <w:r w:rsidRPr="00BA7488">
        <w:rPr>
          <w:rFonts w:ascii="Times New Roman" w:hAnsi="Times New Roman"/>
          <w:sz w:val="28"/>
          <w:szCs w:val="28"/>
          <w:lang w:eastAsia="ru-RU"/>
        </w:rPr>
        <w:t>ный концерт предлагаем совместным исполнением песни «ДЕНЬ ПОБЕДЫ»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653A5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A7488">
        <w:rPr>
          <w:rFonts w:ascii="Times New Roman" w:hAnsi="Times New Roman"/>
          <w:b/>
          <w:sz w:val="28"/>
          <w:szCs w:val="28"/>
          <w:lang w:eastAsia="ru-RU"/>
        </w:rPr>
        <w:t xml:space="preserve">ПЕСНЯ «ДЕНЬ ПОБЕДЫ» </w:t>
      </w:r>
    </w:p>
    <w:p w:rsidR="004653A5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653A5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653A5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653A5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653A5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653A5" w:rsidRPr="00BA7488" w:rsidRDefault="004653A5" w:rsidP="0092137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653A5" w:rsidRDefault="004653A5" w:rsidP="0092137D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Список использованной литературы</w:t>
      </w:r>
    </w:p>
    <w:p w:rsidR="004653A5" w:rsidRPr="00BA7488" w:rsidRDefault="004653A5" w:rsidP="0092137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4653A5" w:rsidRPr="00BA7488" w:rsidRDefault="004653A5" w:rsidP="0092137D">
      <w:pPr>
        <w:pStyle w:val="NormalWe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BA7488">
        <w:rPr>
          <w:color w:val="000000"/>
          <w:sz w:val="28"/>
          <w:szCs w:val="28"/>
          <w:shd w:val="clear" w:color="auto" w:fill="FFFFFF"/>
        </w:rPr>
        <w:t>1. Орлов С.С. Избранные стихотворения - Арх., Сев.-Зап. кн. изд-во, 1978.</w:t>
      </w:r>
    </w:p>
    <w:p w:rsidR="004653A5" w:rsidRPr="00BA7488" w:rsidRDefault="004653A5" w:rsidP="0092137D">
      <w:pPr>
        <w:pStyle w:val="NormalWe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BA7488">
        <w:rPr>
          <w:color w:val="000000"/>
          <w:sz w:val="28"/>
          <w:szCs w:val="28"/>
          <w:shd w:val="clear" w:color="auto" w:fill="FFFFFF"/>
        </w:rPr>
        <w:t>2. Лицом к победе. Сборник стихотворений - М., Современник, 1985.</w:t>
      </w:r>
    </w:p>
    <w:p w:rsidR="004653A5" w:rsidRPr="00BA7488" w:rsidRDefault="004653A5" w:rsidP="0092137D">
      <w:pPr>
        <w:pStyle w:val="NormalWe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BA7488">
        <w:rPr>
          <w:color w:val="000000"/>
          <w:sz w:val="28"/>
          <w:szCs w:val="28"/>
          <w:shd w:val="clear" w:color="auto" w:fill="FFFFFF"/>
        </w:rPr>
        <w:t>3. Сборник стихотворений Песни о любви - М., Худож. литература, 1969.</w:t>
      </w:r>
    </w:p>
    <w:p w:rsidR="004653A5" w:rsidRPr="00BA7488" w:rsidRDefault="004653A5" w:rsidP="0092137D">
      <w:pPr>
        <w:pStyle w:val="NormalWeb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BA7488">
        <w:rPr>
          <w:color w:val="000000"/>
          <w:sz w:val="28"/>
          <w:szCs w:val="28"/>
        </w:rPr>
        <w:t>4. Интернет ресурсы.</w:t>
      </w:r>
    </w:p>
    <w:p w:rsidR="004653A5" w:rsidRPr="00BA7488" w:rsidRDefault="004653A5" w:rsidP="00455C05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sectPr w:rsidR="004653A5" w:rsidRPr="00BA7488" w:rsidSect="00455C0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3A5" w:rsidRDefault="004653A5" w:rsidP="00767FD3">
      <w:pPr>
        <w:spacing w:after="0" w:line="240" w:lineRule="auto"/>
      </w:pPr>
      <w:r>
        <w:separator/>
      </w:r>
    </w:p>
  </w:endnote>
  <w:endnote w:type="continuationSeparator" w:id="0">
    <w:p w:rsidR="004653A5" w:rsidRDefault="004653A5" w:rsidP="00767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3A5" w:rsidRDefault="004653A5">
    <w:pPr>
      <w:pStyle w:val="Footer"/>
      <w:jc w:val="center"/>
    </w:pPr>
    <w:fldSimple w:instr=" PAGE   \* MERGEFORMAT ">
      <w:r>
        <w:rPr>
          <w:noProof/>
        </w:rPr>
        <w:t>6</w:t>
      </w:r>
    </w:fldSimple>
  </w:p>
  <w:p w:rsidR="004653A5" w:rsidRDefault="004653A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3A5" w:rsidRDefault="004653A5" w:rsidP="00767FD3">
      <w:pPr>
        <w:spacing w:after="0" w:line="240" w:lineRule="auto"/>
      </w:pPr>
      <w:r>
        <w:separator/>
      </w:r>
    </w:p>
  </w:footnote>
  <w:footnote w:type="continuationSeparator" w:id="0">
    <w:p w:rsidR="004653A5" w:rsidRDefault="004653A5" w:rsidP="00767F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C3B4C"/>
    <w:multiLevelType w:val="multilevel"/>
    <w:tmpl w:val="3080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7C7668"/>
    <w:multiLevelType w:val="multilevel"/>
    <w:tmpl w:val="714CE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951B58"/>
    <w:multiLevelType w:val="multilevel"/>
    <w:tmpl w:val="8F147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C64FD4"/>
    <w:multiLevelType w:val="multilevel"/>
    <w:tmpl w:val="81E0D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642A2E"/>
    <w:multiLevelType w:val="multilevel"/>
    <w:tmpl w:val="A2FA0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6362A7"/>
    <w:multiLevelType w:val="multilevel"/>
    <w:tmpl w:val="C36C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664F26"/>
    <w:multiLevelType w:val="multilevel"/>
    <w:tmpl w:val="2F5E9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3A5B61"/>
    <w:multiLevelType w:val="multilevel"/>
    <w:tmpl w:val="E9BC8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F512AA"/>
    <w:multiLevelType w:val="multilevel"/>
    <w:tmpl w:val="83084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994132"/>
    <w:multiLevelType w:val="multilevel"/>
    <w:tmpl w:val="CC2A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9D3F9E"/>
    <w:multiLevelType w:val="hybridMultilevel"/>
    <w:tmpl w:val="137015E0"/>
    <w:lvl w:ilvl="0" w:tplc="F36CFD4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1">
    <w:nsid w:val="501C0AF8"/>
    <w:multiLevelType w:val="multilevel"/>
    <w:tmpl w:val="1AFA3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9D6E37"/>
    <w:multiLevelType w:val="multilevel"/>
    <w:tmpl w:val="0A00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B62D9B"/>
    <w:multiLevelType w:val="multilevel"/>
    <w:tmpl w:val="AFEEF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01006E"/>
    <w:multiLevelType w:val="multilevel"/>
    <w:tmpl w:val="41248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C13132"/>
    <w:multiLevelType w:val="multilevel"/>
    <w:tmpl w:val="F120E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9C3481A"/>
    <w:multiLevelType w:val="multilevel"/>
    <w:tmpl w:val="A79EF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152A35"/>
    <w:multiLevelType w:val="multilevel"/>
    <w:tmpl w:val="D7B86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AF21988"/>
    <w:multiLevelType w:val="multilevel"/>
    <w:tmpl w:val="47224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0E03AB"/>
    <w:multiLevelType w:val="multilevel"/>
    <w:tmpl w:val="CB7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97B315F"/>
    <w:multiLevelType w:val="multilevel"/>
    <w:tmpl w:val="82D6F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1"/>
  </w:num>
  <w:num w:numId="5">
    <w:abstractNumId w:val="7"/>
  </w:num>
  <w:num w:numId="6">
    <w:abstractNumId w:val="2"/>
  </w:num>
  <w:num w:numId="7">
    <w:abstractNumId w:val="1"/>
  </w:num>
  <w:num w:numId="8">
    <w:abstractNumId w:val="13"/>
  </w:num>
  <w:num w:numId="9">
    <w:abstractNumId w:val="15"/>
  </w:num>
  <w:num w:numId="10">
    <w:abstractNumId w:val="12"/>
  </w:num>
  <w:num w:numId="11">
    <w:abstractNumId w:val="4"/>
  </w:num>
  <w:num w:numId="12">
    <w:abstractNumId w:val="6"/>
  </w:num>
  <w:num w:numId="13">
    <w:abstractNumId w:val="3"/>
  </w:num>
  <w:num w:numId="14">
    <w:abstractNumId w:val="20"/>
  </w:num>
  <w:num w:numId="15">
    <w:abstractNumId w:val="16"/>
  </w:num>
  <w:num w:numId="16">
    <w:abstractNumId w:val="17"/>
  </w:num>
  <w:num w:numId="17">
    <w:abstractNumId w:val="14"/>
  </w:num>
  <w:num w:numId="18">
    <w:abstractNumId w:val="19"/>
  </w:num>
  <w:num w:numId="19">
    <w:abstractNumId w:val="18"/>
  </w:num>
  <w:num w:numId="20">
    <w:abstractNumId w:val="9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7567"/>
    <w:rsid w:val="00010549"/>
    <w:rsid w:val="00011D60"/>
    <w:rsid w:val="00062C10"/>
    <w:rsid w:val="000E1723"/>
    <w:rsid w:val="000F1B64"/>
    <w:rsid w:val="0012001F"/>
    <w:rsid w:val="001509B3"/>
    <w:rsid w:val="001A7B29"/>
    <w:rsid w:val="0020515C"/>
    <w:rsid w:val="002C53B8"/>
    <w:rsid w:val="002E4ECB"/>
    <w:rsid w:val="00352881"/>
    <w:rsid w:val="00370554"/>
    <w:rsid w:val="003B7DB4"/>
    <w:rsid w:val="00407258"/>
    <w:rsid w:val="00455C05"/>
    <w:rsid w:val="004653A5"/>
    <w:rsid w:val="00512D82"/>
    <w:rsid w:val="0053481F"/>
    <w:rsid w:val="00536CC2"/>
    <w:rsid w:val="0059389B"/>
    <w:rsid w:val="006063FE"/>
    <w:rsid w:val="006617DE"/>
    <w:rsid w:val="006714C8"/>
    <w:rsid w:val="006E43B1"/>
    <w:rsid w:val="00700179"/>
    <w:rsid w:val="007515A3"/>
    <w:rsid w:val="00767FD3"/>
    <w:rsid w:val="00777AB1"/>
    <w:rsid w:val="007E2426"/>
    <w:rsid w:val="008225C4"/>
    <w:rsid w:val="00847567"/>
    <w:rsid w:val="008C0AD1"/>
    <w:rsid w:val="009128FB"/>
    <w:rsid w:val="0092137D"/>
    <w:rsid w:val="00944B0F"/>
    <w:rsid w:val="00944E97"/>
    <w:rsid w:val="009577F8"/>
    <w:rsid w:val="009F0A8F"/>
    <w:rsid w:val="009F43E5"/>
    <w:rsid w:val="00A122C5"/>
    <w:rsid w:val="00A2552B"/>
    <w:rsid w:val="00A812DD"/>
    <w:rsid w:val="00A9267C"/>
    <w:rsid w:val="00B54352"/>
    <w:rsid w:val="00B96C14"/>
    <w:rsid w:val="00BA7488"/>
    <w:rsid w:val="00BB404B"/>
    <w:rsid w:val="00C3340B"/>
    <w:rsid w:val="00CC19B4"/>
    <w:rsid w:val="00CE6247"/>
    <w:rsid w:val="00CE6ABB"/>
    <w:rsid w:val="00D20DEF"/>
    <w:rsid w:val="00D92321"/>
    <w:rsid w:val="00DC0A3E"/>
    <w:rsid w:val="00DC2CE3"/>
    <w:rsid w:val="00E11972"/>
    <w:rsid w:val="00E119A1"/>
    <w:rsid w:val="00E93C64"/>
    <w:rsid w:val="00EA3F48"/>
    <w:rsid w:val="00EC5FB4"/>
    <w:rsid w:val="00F03D89"/>
    <w:rsid w:val="00F13E8D"/>
    <w:rsid w:val="00F22F35"/>
    <w:rsid w:val="00F967F8"/>
    <w:rsid w:val="00FA1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D89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847567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847567"/>
    <w:rPr>
      <w:rFonts w:cs="Times New Roman"/>
    </w:rPr>
  </w:style>
  <w:style w:type="character" w:customStyle="1" w:styleId="vatop">
    <w:name w:val="vatop"/>
    <w:basedOn w:val="DefaultParagraphFont"/>
    <w:uiPriority w:val="99"/>
    <w:rsid w:val="00847567"/>
    <w:rPr>
      <w:rFonts w:cs="Times New Roman"/>
    </w:rPr>
  </w:style>
  <w:style w:type="character" w:customStyle="1" w:styleId="ellip-i">
    <w:name w:val="ellip-i"/>
    <w:basedOn w:val="DefaultParagraphFont"/>
    <w:uiPriority w:val="99"/>
    <w:rsid w:val="0084756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47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7567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767F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67FD3"/>
    <w:rPr>
      <w:rFonts w:ascii="Calibri" w:hAnsi="Calibri"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767F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67FD3"/>
    <w:rPr>
      <w:rFonts w:ascii="Calibri" w:hAnsi="Calibri" w:cs="Times New Roman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407258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7E24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7E2426"/>
    <w:rPr>
      <w:rFonts w:ascii="Calibri" w:hAnsi="Calibri"/>
      <w:lang w:eastAsia="en-US"/>
    </w:rPr>
  </w:style>
  <w:style w:type="paragraph" w:styleId="ListParagraph">
    <w:name w:val="List Paragraph"/>
    <w:basedOn w:val="Normal"/>
    <w:uiPriority w:val="99"/>
    <w:qFormat/>
    <w:rsid w:val="00DC2C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48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48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674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574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48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64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19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648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6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648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49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54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0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63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6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12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64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694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48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64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4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31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64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2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98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4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70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64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4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06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64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0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23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3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495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0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15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64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520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48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1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648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486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48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648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1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612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66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4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648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566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64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8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56482648">
                      <w:marLeft w:val="0"/>
                      <w:marRight w:val="75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8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48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259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482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48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397</TotalTime>
  <Pages>8</Pages>
  <Words>1541</Words>
  <Characters>8788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23</cp:revision>
  <dcterms:created xsi:type="dcterms:W3CDTF">2016-03-19T14:52:00Z</dcterms:created>
  <dcterms:modified xsi:type="dcterms:W3CDTF">2020-10-16T04:35:00Z</dcterms:modified>
</cp:coreProperties>
</file>